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1 Convert between fractional and decimal tenths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7856" behindDoc="1" locked="0" layoutInCell="1" allowOverlap="1" wp14:anchorId="7A1356DD" wp14:editId="52F8627B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1356DD" id="Rectangle 8" o:spid="_x0000_s1026" style="position:absolute;margin-left:28pt;margin-top:3.9pt;width:27.05pt;height:22.2pt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0.2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5" w:type="dxa"/>
            <w:gridSpan w:val="2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1712" behindDoc="1" locked="0" layoutInCell="1" allowOverlap="1" wp14:anchorId="1DE6EED0" wp14:editId="3F646B24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695" name="Rectangle 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DE6EED0" id="Rectangle 695" o:spid="_x0000_s1027" style="position:absolute;margin-left:28pt;margin-top:3.9pt;width:27.05pt;height:22.2pt;z-index:-25142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G2igc+JAgAAKg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0.3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2736" behindDoc="1" locked="0" layoutInCell="1" allowOverlap="1" wp14:anchorId="0A6F2C28" wp14:editId="65FDB978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696" name="Rectangle 6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6F2C28" id="Rectangle 696" o:spid="_x0000_s1028" style="position:absolute;margin-left:28pt;margin-top:3.9pt;width:27.05pt;height:22.2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PdTiQIAACoFAAAOAAAAZHJzL2Uyb0RvYy54bWysVE1PGzEQvVfqf7B8L5uEFM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JFE91OJAgAAKg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0.6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BF20D8" w:rsidTr="009E4DA6">
        <w:tc>
          <w:tcPr>
            <w:tcW w:w="9016" w:type="dxa"/>
            <w:gridSpan w:val="4"/>
          </w:tcPr>
          <w:p w:rsidR="00BF20D8" w:rsidRDefault="00BF20D8" w:rsidP="009E4DA6">
            <w:pPr>
              <w:pStyle w:val="NoSpacing"/>
              <w:jc w:val="both"/>
            </w:pPr>
            <w:r>
              <w:t xml:space="preserve">Write the quantity shown by each fraction bar as both a fraction and a decimal. </w:t>
            </w:r>
          </w:p>
        </w:tc>
      </w:tr>
      <w:tr w:rsidR="00BF20D8" w:rsidTr="009E4DA6">
        <w:tc>
          <w:tcPr>
            <w:tcW w:w="4508" w:type="dxa"/>
            <w:gridSpan w:val="2"/>
          </w:tcPr>
          <w:p w:rsidR="00BF20D8" w:rsidRDefault="00BF20D8" w:rsidP="009E4DA6">
            <w:pPr>
              <w:pStyle w:val="NoSpacing"/>
            </w:pPr>
            <w:r>
              <w:object w:dxaOrig="4020" w:dyaOrig="10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0.95pt;height:24.85pt" o:ole="">
                  <v:imagedata r:id="rId7" o:title=""/>
                </v:shape>
                <o:OLEObject Type="Embed" ProgID="PBrush" ShapeID="_x0000_i1025" DrawAspect="Content" ObjectID="_1654416422" r:id="rId8"/>
              </w:object>
            </w: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4784" behindDoc="1" locked="0" layoutInCell="1" allowOverlap="1" wp14:anchorId="51C1209C" wp14:editId="790CEFB6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697" name="Rectangle 6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C1209C" id="Rectangle 697" o:spid="_x0000_s1029" style="position:absolute;margin-left:64.85pt;margin-top:31.05pt;width:27.05pt;height:22.2pt;z-index:-25142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3760" behindDoc="1" locked="0" layoutInCell="1" allowOverlap="1" wp14:anchorId="005520AB" wp14:editId="5CD2E3DC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698" name="Rectangle 6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5520AB" id="Rectangle 698" o:spid="_x0000_s1030" style="position:absolute;margin-left:3.35pt;margin-top:34.5pt;width:40.5pt;height:26.7pt;z-index:-25142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                    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  <w:gridSpan w:val="2"/>
          </w:tcPr>
          <w:p w:rsidR="00BF20D8" w:rsidRDefault="00BF20D8" w:rsidP="009E4DA6">
            <w:pPr>
              <w:pStyle w:val="NoSpacing"/>
            </w:pPr>
            <w:r>
              <w:object w:dxaOrig="4005" w:dyaOrig="1005">
                <v:shape id="_x0000_i1026" type="#_x0000_t75" style="width:103.45pt;height:24.85pt" o:ole="">
                  <v:imagedata r:id="rId9" o:title=""/>
                </v:shape>
                <o:OLEObject Type="Embed" ProgID="PBrush" ShapeID="_x0000_i1026" DrawAspect="Content" ObjectID="_1654416423" r:id="rId10"/>
              </w:object>
            </w: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6832" behindDoc="1" locked="0" layoutInCell="1" allowOverlap="1" wp14:anchorId="217C616A" wp14:editId="3BB1F65A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699" name="Rectangle 6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17C616A" id="Rectangle 699" o:spid="_x0000_s1031" style="position:absolute;margin-left:64.85pt;margin-top:31.05pt;width:27.05pt;height:22.2pt;z-index:-2514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5808" behindDoc="1" locked="0" layoutInCell="1" allowOverlap="1" wp14:anchorId="3544A22E" wp14:editId="250E7D21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00" name="Rectangle 7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44A22E" id="Rectangle 700" o:spid="_x0000_s1032" style="position:absolute;margin-left:3.35pt;margin-top:34.5pt;width:40.5pt;height:26.7pt;z-index:-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QmzhgIAACo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                    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BF20D8" w:rsidTr="009E4DA6">
        <w:tc>
          <w:tcPr>
            <w:tcW w:w="9016" w:type="dxa"/>
            <w:gridSpan w:val="4"/>
          </w:tcPr>
          <w:p w:rsidR="00BF20D8" w:rsidRDefault="00BF20D8" w:rsidP="009E4DA6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BF20D8" w:rsidTr="009E4DA6">
        <w:tc>
          <w:tcPr>
            <w:tcW w:w="9016" w:type="dxa"/>
            <w:gridSpan w:val="4"/>
          </w:tcPr>
          <w:p w:rsidR="00BF20D8" w:rsidRDefault="00BF20D8" w:rsidP="009E4DA6">
            <w:pPr>
              <w:pStyle w:val="NoSpacing"/>
            </w:pPr>
            <w:r>
              <w:object w:dxaOrig="16950" w:dyaOrig="1500">
                <v:shape id="_x0000_i1027" type="#_x0000_t75" style="width:402.2pt;height:37.25pt" o:ole="">
                  <v:imagedata r:id="rId11" o:title=""/>
                </v:shape>
                <o:OLEObject Type="Embed" ProgID="PBrush" ShapeID="_x0000_i1027" DrawAspect="Content" ObjectID="_1654416424" r:id="rId12"/>
              </w:object>
            </w: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8880" behindDoc="1" locked="0" layoutInCell="1" allowOverlap="1" wp14:anchorId="37E31A3B" wp14:editId="1E72089A">
                      <wp:simplePos x="0" y="0"/>
                      <wp:positionH relativeFrom="column">
                        <wp:posOffset>3766820</wp:posOffset>
                      </wp:positionH>
                      <wp:positionV relativeFrom="page">
                        <wp:posOffset>475506</wp:posOffset>
                      </wp:positionV>
                      <wp:extent cx="514350" cy="339090"/>
                      <wp:effectExtent l="0" t="0" r="19050" b="22860"/>
                      <wp:wrapNone/>
                      <wp:docPr id="701" name="Rectangle 7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E31A3B" id="Rectangle 701" o:spid="_x0000_s1033" style="position:absolute;margin-left:296.6pt;margin-top:37.45pt;width:40.5pt;height:26.7pt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9904" behindDoc="1" locked="0" layoutInCell="1" allowOverlap="1" wp14:anchorId="17C0B425" wp14:editId="56CBABC2">
                      <wp:simplePos x="0" y="0"/>
                      <wp:positionH relativeFrom="column">
                        <wp:posOffset>2128520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02" name="Rectangle 7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7C0B425" id="Rectangle 702" o:spid="_x0000_s1034" style="position:absolute;margin-left:167.6pt;margin-top:37.5pt;width:40.5pt;height:26.7pt;z-index:-25141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0928" behindDoc="1" locked="0" layoutInCell="1" allowOverlap="1" wp14:anchorId="5E8913C8" wp14:editId="4BC8C57C">
                      <wp:simplePos x="0" y="0"/>
                      <wp:positionH relativeFrom="column">
                        <wp:posOffset>890270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03" name="Rectangle 7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E8913C8" id="Rectangle 703" o:spid="_x0000_s1035" style="position:absolute;margin-left:70.1pt;margin-top:37.5pt;width:40.5pt;height:26.7pt;z-index:-25141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723E47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BF20D8" w:rsidRPr="004033E2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BF20D8" w:rsidRPr="00D453FA" w:rsidTr="009E4DA6">
        <w:tc>
          <w:tcPr>
            <w:tcW w:w="3005" w:type="dxa"/>
          </w:tcPr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8336" behindDoc="1" locked="0" layoutInCell="1" allowOverlap="1" wp14:anchorId="506FD1DD" wp14:editId="6CD2F12F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4" name="Rectangle 7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6FD1DD" id="Rectangle 714" o:spid="_x0000_s1036" style="position:absolute;margin-left:28pt;margin-top:3.9pt;width:27.05pt;height:22.2pt;z-index:-25139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>0.</w:t>
            </w:r>
            <w:r>
              <w:t>1</w:t>
            </w:r>
            <w:r w:rsidRPr="00D453FA">
              <w:t xml:space="preserve"> = </w: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5" w:type="dxa"/>
            <w:gridSpan w:val="2"/>
          </w:tcPr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2192" behindDoc="1" locked="0" layoutInCell="1" allowOverlap="1" wp14:anchorId="737B9979" wp14:editId="67BBAB78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5" name="Rectangle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37B9979" id="Rectangle 715" o:spid="_x0000_s1037" style="position:absolute;margin-left:28pt;margin-top:3.9pt;width:27.05pt;height:22.2pt;z-index:-2514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/cciQIAACs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JkX9xyJAgAAKw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>0.</w:t>
            </w:r>
            <w:r>
              <w:t>7</w:t>
            </w:r>
            <w:r w:rsidRPr="00D453FA">
              <w:t xml:space="preserve"> = </w: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6" w:type="dxa"/>
          </w:tcPr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3216" behindDoc="1" locked="0" layoutInCell="1" allowOverlap="1" wp14:anchorId="25AE05D1" wp14:editId="2021F9FF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6" name="Rectangle 7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5AE05D1" id="Rectangle 716" o:spid="_x0000_s1038" style="position:absolute;margin-left:28pt;margin-top:3.9pt;width:27.05pt;height:22.2pt;z-index:-2514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D2vg9UigIAACs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>0.</w:t>
            </w:r>
            <w:r>
              <w:t>9</w:t>
            </w:r>
            <w:r w:rsidRPr="00D453FA">
              <w:t xml:space="preserve"> = </w: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BF20D8" w:rsidRPr="00D453FA" w:rsidTr="009E4DA6">
        <w:tc>
          <w:tcPr>
            <w:tcW w:w="9016" w:type="dxa"/>
            <w:gridSpan w:val="4"/>
          </w:tcPr>
          <w:p w:rsidR="00BF20D8" w:rsidRPr="00D453FA" w:rsidRDefault="00BF20D8" w:rsidP="009E4DA6">
            <w:pPr>
              <w:pStyle w:val="NoSpacing"/>
            </w:pPr>
            <w:r w:rsidRPr="00D453FA">
              <w:t xml:space="preserve">Write the quantity shown by each fraction bar as both a fraction and a decimal. </w:t>
            </w:r>
          </w:p>
        </w:tc>
      </w:tr>
      <w:tr w:rsidR="00BF20D8" w:rsidRPr="00D453FA" w:rsidTr="009E4DA6">
        <w:tc>
          <w:tcPr>
            <w:tcW w:w="4508" w:type="dxa"/>
            <w:gridSpan w:val="2"/>
          </w:tcPr>
          <w:p w:rsidR="00BF20D8" w:rsidRPr="00D453FA" w:rsidRDefault="00BF20D8" w:rsidP="009E4DA6">
            <w:pPr>
              <w:pStyle w:val="NoSpacing"/>
            </w:pPr>
            <w:r>
              <w:object w:dxaOrig="3990" w:dyaOrig="975">
                <v:shape id="_x0000_i1028" type="#_x0000_t75" style="width:100.95pt;height:24pt" o:ole="">
                  <v:imagedata r:id="rId13" o:title=""/>
                </v:shape>
                <o:OLEObject Type="Embed" ProgID="PBrush" ShapeID="_x0000_i1028" DrawAspect="Content" ObjectID="_1654416425" r:id="rId14"/>
              </w:objec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5264" behindDoc="1" locked="0" layoutInCell="1" allowOverlap="1" wp14:anchorId="528061A9" wp14:editId="222F68D0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717" name="Rectangle 7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8061A9" id="Rectangle 717" o:spid="_x0000_s1039" style="position:absolute;margin-left:64.85pt;margin-top:31.05pt;width:27.05pt;height:22.2pt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4240" behindDoc="1" locked="0" layoutInCell="1" allowOverlap="1" wp14:anchorId="0FD4B3EE" wp14:editId="6E07660F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18" name="Rectangle 7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D4B3EE" id="Rectangle 718" o:spid="_x0000_s1040" style="position:absolute;margin-left:3.35pt;margin-top:34.5pt;width:40.5pt;height:26.7pt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      = </w: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4508" w:type="dxa"/>
            <w:gridSpan w:val="2"/>
          </w:tcPr>
          <w:p w:rsidR="00BF20D8" w:rsidRPr="00D453FA" w:rsidRDefault="00BF20D8" w:rsidP="009E4DA6">
            <w:pPr>
              <w:pStyle w:val="NoSpacing"/>
            </w:pPr>
            <w:r>
              <w:object w:dxaOrig="4005" w:dyaOrig="990">
                <v:shape id="_x0000_i1029" type="#_x0000_t75" style="width:99.3pt;height:24pt" o:ole="">
                  <v:imagedata r:id="rId15" o:title=""/>
                </v:shape>
                <o:OLEObject Type="Embed" ProgID="PBrush" ShapeID="_x0000_i1029" DrawAspect="Content" ObjectID="_1654416426" r:id="rId16"/>
              </w:objec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7312" behindDoc="1" locked="0" layoutInCell="1" allowOverlap="1" wp14:anchorId="2CE33AEC" wp14:editId="245831C0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719" name="Rectangle 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E33AEC" id="Rectangle 719" o:spid="_x0000_s1041" style="position:absolute;margin-left:64.85pt;margin-top:31.05pt;width:27.05pt;height:22.2pt;z-index:-25139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wFRigIAACs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6288" behindDoc="1" locked="0" layoutInCell="1" allowOverlap="1" wp14:anchorId="66794733" wp14:editId="55AD4F0F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20" name="Rectangle 7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794733" id="Rectangle 720" o:spid="_x0000_s1042" style="position:absolute;margin-left:3.35pt;margin-top:34.5pt;width:40.5pt;height:26.7pt;z-index:-25140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      = </w: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BF20D8" w:rsidRPr="00D453FA" w:rsidTr="009E4DA6">
        <w:tc>
          <w:tcPr>
            <w:tcW w:w="9016" w:type="dxa"/>
            <w:gridSpan w:val="4"/>
          </w:tcPr>
          <w:p w:rsidR="00BF20D8" w:rsidRPr="00D453FA" w:rsidRDefault="00BF20D8" w:rsidP="009E4DA6">
            <w:pPr>
              <w:pStyle w:val="NoSpacing"/>
            </w:pPr>
            <w:r w:rsidRPr="00D453FA">
              <w:t xml:space="preserve">Write the values of A, B and C on the number line as </w:t>
            </w:r>
            <w:r w:rsidRPr="00D453FA">
              <w:rPr>
                <w:b/>
                <w:bCs/>
              </w:rPr>
              <w:t>decimals</w:t>
            </w:r>
            <w:r w:rsidRPr="00D453FA">
              <w:t xml:space="preserve">. </w:t>
            </w:r>
          </w:p>
        </w:tc>
      </w:tr>
      <w:tr w:rsidR="00BF20D8" w:rsidRPr="00D453FA" w:rsidTr="009E4DA6">
        <w:tc>
          <w:tcPr>
            <w:tcW w:w="9016" w:type="dxa"/>
            <w:gridSpan w:val="4"/>
          </w:tcPr>
          <w:p w:rsidR="00BF20D8" w:rsidRPr="00D453FA" w:rsidRDefault="00BF20D8" w:rsidP="009E4DA6">
            <w:pPr>
              <w:pStyle w:val="NoSpacing"/>
            </w:pPr>
            <w:r>
              <w:object w:dxaOrig="16935" w:dyaOrig="1530">
                <v:shape id="_x0000_i1030" type="#_x0000_t75" style="width:403.85pt;height:36.4pt" o:ole="">
                  <v:imagedata r:id="rId17" o:title=""/>
                </v:shape>
                <o:OLEObject Type="Embed" ProgID="PBrush" ShapeID="_x0000_i1030" DrawAspect="Content" ObjectID="_1654416427" r:id="rId18"/>
              </w:object>
            </w:r>
          </w:p>
          <w:p w:rsidR="00BF20D8" w:rsidRPr="00D453FA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9360" behindDoc="1" locked="0" layoutInCell="1" allowOverlap="1" wp14:anchorId="74BEE2FD" wp14:editId="5A16FD5E">
                      <wp:simplePos x="0" y="0"/>
                      <wp:positionH relativeFrom="column">
                        <wp:posOffset>3361475</wp:posOffset>
                      </wp:positionH>
                      <wp:positionV relativeFrom="page">
                        <wp:posOffset>474980</wp:posOffset>
                      </wp:positionV>
                      <wp:extent cx="514350" cy="339090"/>
                      <wp:effectExtent l="0" t="0" r="19050" b="22860"/>
                      <wp:wrapNone/>
                      <wp:docPr id="721" name="Rectangle 7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BEE2FD" id="Rectangle 721" o:spid="_x0000_s1043" style="position:absolute;margin-left:264.7pt;margin-top:37.4pt;width:40.5pt;height:26.7pt;z-index:-25139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0384" behindDoc="1" locked="0" layoutInCell="1" allowOverlap="1" wp14:anchorId="3F02E9EC" wp14:editId="6DD4D65A">
                      <wp:simplePos x="0" y="0"/>
                      <wp:positionH relativeFrom="column">
                        <wp:posOffset>1782230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22" name="Rectangle 7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F02E9EC" id="Rectangle 722" o:spid="_x0000_s1044" style="position:absolute;margin-left:140.35pt;margin-top:37.5pt;width:40.5pt;height:26.7pt;z-index:-25139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1408" behindDoc="1" locked="0" layoutInCell="1" allowOverlap="1" wp14:anchorId="19302FD0" wp14:editId="68A6EE71">
                      <wp:simplePos x="0" y="0"/>
                      <wp:positionH relativeFrom="column">
                        <wp:posOffset>1265340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23" name="Rectangle 7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302FD0" id="Rectangle 723" o:spid="_x0000_s1045" style="position:absolute;margin-left:99.65pt;margin-top:37.5pt;width:40.5pt;height:26.7pt;z-index:-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D453FA" w:rsidRDefault="00BF20D8" w:rsidP="009E4DA6">
            <w:pPr>
              <w:pStyle w:val="NoSpacing"/>
            </w:pPr>
          </w:p>
          <w:p w:rsidR="00BF20D8" w:rsidRPr="00D453FA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BF20D8" w:rsidRPr="004A20B4" w:rsidRDefault="00BF20D8" w:rsidP="00BF20D8">
      <w:pPr>
        <w:pStyle w:val="NoSpacing"/>
        <w:rPr>
          <w:sz w:val="18"/>
          <w:szCs w:val="18"/>
        </w:rPr>
      </w:pPr>
    </w:p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2 Convert between fractional and decimal tenths beyond 1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F20D8" w:rsidTr="009E4DA6"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2672" behindDoc="1" locked="0" layoutInCell="1" allowOverlap="1" wp14:anchorId="40B5BBA1" wp14:editId="16EBD626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4" name="Rectangle 7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0B5BBA1" id="Rectangle 734" o:spid="_x0000_s1046" style="position:absolute;margin-left:28pt;margin-top:3.9pt;width:27.05pt;height:22.2pt;z-index:-25138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H835N2JAgAAKw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1.1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3696" behindDoc="1" locked="0" layoutInCell="1" allowOverlap="1" wp14:anchorId="70832E4B" wp14:editId="7393DFD0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5" name="Rectangle 7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0832E4B" id="Rectangle 735" o:spid="_x0000_s1047" style="position:absolute;margin-left:28pt;margin-top:3.9pt;width:27.05pt;height:22.2pt;z-index:-25138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mNTigIAACs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BlUmNTigIAACs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1.4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4720" behindDoc="1" locked="0" layoutInCell="1" allowOverlap="1" wp14:anchorId="0AFE3669" wp14:editId="557A19C2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6" name="Rectangle 7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FE3669" id="Rectangle 736" o:spid="_x0000_s1048" style="position:absolute;margin-left:28pt;margin-top:3.9pt;width:27.05pt;height:22.2pt;z-index:-25138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5sbigIAACs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AK+5sbigIAACs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2.7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Pr="003307AD" w:rsidRDefault="00BF20D8" w:rsidP="009E4DA6">
            <w:pPr>
              <w:pStyle w:val="NoSpacing"/>
              <w:rPr>
                <w:sz w:val="10"/>
                <w:szCs w:val="10"/>
              </w:rPr>
            </w:pP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5744" behindDoc="1" locked="0" layoutInCell="1" allowOverlap="1" wp14:anchorId="483B097C" wp14:editId="1BE7A401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737" name="Rectangle 7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83B097C" id="Rectangle 737" o:spid="_x0000_s1049" style="position:absolute;margin-left:25.25pt;margin-top:7.6pt;width:40.5pt;height:26.7pt;z-index:-25138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\F(13,10) </w:instrText>
            </w:r>
            <w:r>
              <w:fldChar w:fldCharType="end"/>
            </w:r>
            <w:r>
              <w:t xml:space="preserve">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1804" w:type="dxa"/>
          </w:tcPr>
          <w:p w:rsidR="00BF20D8" w:rsidRPr="003307AD" w:rsidRDefault="00BF20D8" w:rsidP="009E4DA6">
            <w:pPr>
              <w:pStyle w:val="NoSpacing"/>
              <w:rPr>
                <w:sz w:val="10"/>
                <w:szCs w:val="10"/>
              </w:rPr>
            </w:pP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0688" behindDoc="1" locked="0" layoutInCell="1" allowOverlap="1" wp14:anchorId="208B788E" wp14:editId="219CB049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738" name="Rectangle 7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8B788E" id="Rectangle 738" o:spid="_x0000_s1050" style="position:absolute;margin-left:26.15pt;margin-top:7.85pt;width:40.5pt;height:26.7pt;z-index:-25142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\F(29,10) </w:instrText>
            </w:r>
            <w:r>
              <w:fldChar w:fldCharType="end"/>
            </w:r>
            <w:r>
              <w:t xml:space="preserve"> = </w:t>
            </w:r>
          </w:p>
          <w:p w:rsidR="00BF20D8" w:rsidRDefault="00BF20D8" w:rsidP="009E4DA6">
            <w:pPr>
              <w:pStyle w:val="NoSpacing"/>
            </w:pPr>
          </w:p>
        </w:tc>
      </w:tr>
      <w:tr w:rsidR="00BF20D8" w:rsidTr="009E4DA6">
        <w:tc>
          <w:tcPr>
            <w:tcW w:w="9016" w:type="dxa"/>
            <w:gridSpan w:val="5"/>
          </w:tcPr>
          <w:p w:rsidR="00BF20D8" w:rsidRDefault="00BF20D8" w:rsidP="009E4DA6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BF20D8" w:rsidTr="009E4DA6">
        <w:tc>
          <w:tcPr>
            <w:tcW w:w="9016" w:type="dxa"/>
            <w:gridSpan w:val="5"/>
          </w:tcPr>
          <w:p w:rsidR="00BF20D8" w:rsidRDefault="00BF20D8" w:rsidP="009E4DA6">
            <w:pPr>
              <w:pStyle w:val="NoSpacing"/>
            </w:pPr>
            <w:r>
              <w:object w:dxaOrig="16995" w:dyaOrig="1575">
                <v:shape id="_x0000_i1031" type="#_x0000_t75" style="width:436.95pt;height:40.55pt" o:ole="">
                  <v:imagedata r:id="rId19" o:title=""/>
                </v:shape>
                <o:OLEObject Type="Embed" ProgID="PBrush" ShapeID="_x0000_i1031" DrawAspect="Content" ObjectID="_1654416428" r:id="rId20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6768" behindDoc="1" locked="0" layoutInCell="1" allowOverlap="1" wp14:anchorId="1323AC0D" wp14:editId="5A8C25CB">
                      <wp:simplePos x="0" y="0"/>
                      <wp:positionH relativeFrom="column">
                        <wp:posOffset>993394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739" name="Rectangle 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23AC0D" id="Rectangle 739" o:spid="_x0000_s1051" style="position:absolute;margin-left:78.2pt;margin-top:41.05pt;width:40.5pt;height:26.7pt;z-index:-25137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7792" behindDoc="1" locked="0" layoutInCell="1" allowOverlap="1" wp14:anchorId="4D92C9FE" wp14:editId="135BE8AC">
                      <wp:simplePos x="0" y="0"/>
                      <wp:positionH relativeFrom="column">
                        <wp:posOffset>2560785</wp:posOffset>
                      </wp:positionH>
                      <wp:positionV relativeFrom="page">
                        <wp:posOffset>529089</wp:posOffset>
                      </wp:positionV>
                      <wp:extent cx="514350" cy="339090"/>
                      <wp:effectExtent l="0" t="0" r="19050" b="22860"/>
                      <wp:wrapNone/>
                      <wp:docPr id="740" name="Rectangle 7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92C9FE" id="Rectangle 740" o:spid="_x0000_s1052" style="position:absolute;margin-left:201.65pt;margin-top:41.65pt;width:40.5pt;height:26.7pt;z-index:-25137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38816" behindDoc="1" locked="0" layoutInCell="1" allowOverlap="1" wp14:anchorId="47F9C854" wp14:editId="5487210C">
                      <wp:simplePos x="0" y="0"/>
                      <wp:positionH relativeFrom="column">
                        <wp:posOffset>4110994</wp:posOffset>
                      </wp:positionH>
                      <wp:positionV relativeFrom="page">
                        <wp:posOffset>529424</wp:posOffset>
                      </wp:positionV>
                      <wp:extent cx="514350" cy="339090"/>
                      <wp:effectExtent l="0" t="0" r="19050" b="22860"/>
                      <wp:wrapNone/>
                      <wp:docPr id="741" name="Rectangle 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F9C854" id="Rectangle 741" o:spid="_x0000_s1053" style="position:absolute;margin-left:323.7pt;margin-top:41.7pt;width:40.5pt;height:26.7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3307AD" w:rsidRDefault="00BF20D8" w:rsidP="009E4DA6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BF20D8" w:rsidRPr="004033E2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F20D8" w:rsidTr="009E4DA6"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49056" behindDoc="1" locked="0" layoutInCell="1" allowOverlap="1" wp14:anchorId="38964CDB" wp14:editId="790F4B37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0" name="Rectangle 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964CDB" id="Rectangle 750" o:spid="_x0000_s1054" style="position:absolute;margin-left:28pt;margin-top:3.9pt;width:27.05pt;height:22.2pt;z-index:-25136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ru9iQIAACs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LOiu72JAgAAKw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1.3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0080" behindDoc="1" locked="0" layoutInCell="1" allowOverlap="1" wp14:anchorId="5AC57F21" wp14:editId="65AB0275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1" name="Rectangle 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AC57F21" id="Rectangle 751" o:spid="_x0000_s1055" style="position:absolute;margin-left:28pt;margin-top:3.9pt;width:27.05pt;height:22.2pt;z-index:-25136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zwziQIAACs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OT&#10;M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5OzlKktLWy9Q5t9XbP9+D4UiLvNXC5Yx4E&#10;R9EY2niLpVEWSNhBoqS1/s9n+8kfvIOVkg4DA5R+b5gXqPqnASPPxlM0lsSsTE9OJ1D8oWV1aDEb&#10;fWnRMnAOt8ti8o/qWWy81U+Y7UXKChMzHLn3/RiUy7gfZLwOXCwW2Q1T5Vi8Ng+Op+AJuoT4Y//E&#10;vBv4FdGrG/s8XKx8R7O9bzpp7GITbSMzB19xBZuSgonMvBpejzTyh3r2en3j5n8B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KnHPDOJAgAAKw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1.7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1104" behindDoc="1" locked="0" layoutInCell="1" allowOverlap="1" wp14:anchorId="6C8A2ACD" wp14:editId="0B98F4AF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2" name="Rectangle 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8A2ACD" id="Rectangle 752" o:spid="_x0000_s1056" style="position:absolute;margin-left:28pt;margin-top:3.9pt;width:27.05pt;height:22.2pt;z-index:-25136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X1hiQIAACs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OT&#10;C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4eZ1zT1srWO7TV2z3fg+NLibzXwOWOeRAc&#10;RWNo4y2WRlkgYQeJktb6P5/tJ3/wDlZKOgwMUPq9YV6g6p8GjDwbT9FYErMyPTmdQPGHltWhxWz0&#10;pUXLxngeHM9i8o/qWWy81U+Y7UXKChMzHLn3/RiUy7gfZLwOXCwW2Q1T5Vi8Ng+Op+AJuoT4Y//E&#10;vBv4FdGrG/s8XKx8R7O9bzpp7GITbSMzB19xBZuSgonMvBpejzTyh3r2en3j5n8B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J4RfWGJAgAAKw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2.8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BF20D8" w:rsidRPr="003307AD" w:rsidRDefault="00BF20D8" w:rsidP="009E4DA6">
            <w:pPr>
              <w:pStyle w:val="NoSpacing"/>
              <w:rPr>
                <w:sz w:val="10"/>
                <w:szCs w:val="10"/>
              </w:rPr>
            </w:pP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2128" behindDoc="1" locked="0" layoutInCell="1" allowOverlap="1" wp14:anchorId="05EF9AF2" wp14:editId="5417E053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753" name="Rectangle 7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EF9AF2" id="Rectangle 753" o:spid="_x0000_s1057" style="position:absolute;margin-left:25.25pt;margin-top:7.6pt;width:40.5pt;height:26.7pt;z-index:-25136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\F(19,10) </w:instrText>
            </w:r>
            <w:r>
              <w:fldChar w:fldCharType="end"/>
            </w:r>
            <w:r>
              <w:t xml:space="preserve">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1804" w:type="dxa"/>
          </w:tcPr>
          <w:p w:rsidR="00BF20D8" w:rsidRPr="003307AD" w:rsidRDefault="00BF20D8" w:rsidP="009E4DA6">
            <w:pPr>
              <w:pStyle w:val="NoSpacing"/>
              <w:rPr>
                <w:sz w:val="10"/>
                <w:szCs w:val="10"/>
              </w:rPr>
            </w:pPr>
          </w:p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48032" behindDoc="1" locked="0" layoutInCell="1" allowOverlap="1" wp14:anchorId="3305A2A6" wp14:editId="7A3D939E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754" name="Rectangle 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05A2A6" id="Rectangle 754" o:spid="_x0000_s1058" style="position:absolute;margin-left:26.15pt;margin-top:7.85pt;width:40.5pt;height:26.7pt;z-index:-25136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\F(21,10) </w:instrText>
            </w:r>
            <w:r>
              <w:fldChar w:fldCharType="end"/>
            </w:r>
            <w:r>
              <w:t xml:space="preserve"> = </w:t>
            </w:r>
          </w:p>
          <w:p w:rsidR="00BF20D8" w:rsidRDefault="00BF20D8" w:rsidP="009E4DA6">
            <w:pPr>
              <w:pStyle w:val="NoSpacing"/>
            </w:pPr>
          </w:p>
        </w:tc>
      </w:tr>
      <w:tr w:rsidR="00BF20D8" w:rsidTr="009E4DA6">
        <w:tc>
          <w:tcPr>
            <w:tcW w:w="9016" w:type="dxa"/>
            <w:gridSpan w:val="5"/>
          </w:tcPr>
          <w:p w:rsidR="00BF20D8" w:rsidRDefault="00BF20D8" w:rsidP="009E4DA6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BF20D8" w:rsidTr="009E4DA6">
        <w:tc>
          <w:tcPr>
            <w:tcW w:w="9016" w:type="dxa"/>
            <w:gridSpan w:val="5"/>
          </w:tcPr>
          <w:p w:rsidR="00BF20D8" w:rsidRDefault="00BF20D8" w:rsidP="009E4DA6">
            <w:pPr>
              <w:pStyle w:val="NoSpacing"/>
            </w:pPr>
            <w:r>
              <w:object w:dxaOrig="16905" w:dyaOrig="1545">
                <v:shape id="_x0000_i1032" type="#_x0000_t75" style="width:431.15pt;height:37.25pt" o:ole="">
                  <v:imagedata r:id="rId21" o:title=""/>
                </v:shape>
                <o:OLEObject Type="Embed" ProgID="PBrush" ShapeID="_x0000_i1032" DrawAspect="Content" ObjectID="_1654416429" r:id="rId22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5200" behindDoc="1" locked="0" layoutInCell="1" allowOverlap="1" wp14:anchorId="27550205" wp14:editId="033B49C5">
                      <wp:simplePos x="0" y="0"/>
                      <wp:positionH relativeFrom="column">
                        <wp:posOffset>3150299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755" name="Rectangle 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550205" id="Rectangle 755" o:spid="_x0000_s1059" style="position:absolute;margin-left:248.05pt;margin-top:41.65pt;width:40.5pt;height:26.7pt;z-index:-25136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4176" behindDoc="1" locked="0" layoutInCell="1" allowOverlap="1" wp14:anchorId="1489B6C7" wp14:editId="0235AA38">
                      <wp:simplePos x="0" y="0"/>
                      <wp:positionH relativeFrom="column">
                        <wp:posOffset>1620456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756" name="Rectangle 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89B6C7" id="Rectangle 756" o:spid="_x0000_s1060" style="position:absolute;margin-left:127.6pt;margin-top:41.65pt;width:40.5pt;height:26.7pt;z-index:-25136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53152" behindDoc="1" locked="0" layoutInCell="1" allowOverlap="1" wp14:anchorId="5FCFDA1E" wp14:editId="43EF9E72">
                      <wp:simplePos x="0" y="0"/>
                      <wp:positionH relativeFrom="column">
                        <wp:posOffset>741109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757" name="Rectangle 7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CFDA1E" id="Rectangle 757" o:spid="_x0000_s1061" style="position:absolute;margin-left:58.35pt;margin-top:41.05pt;width:40.5pt;height:26.7pt;z-index:-25136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3307AD" w:rsidRDefault="00BF20D8" w:rsidP="009E4DA6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BF20D8" w:rsidRPr="004A20B4" w:rsidRDefault="00BF20D8" w:rsidP="00BF20D8">
      <w:pPr>
        <w:pStyle w:val="NoSpacing"/>
        <w:rPr>
          <w:sz w:val="18"/>
          <w:szCs w:val="18"/>
        </w:rPr>
      </w:pPr>
    </w:p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3 Add numbers with tenths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9E4DA6"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3.1 + 2.6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3.9 + 3.3 = </w:t>
            </w: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3.4 + 0.6 = </w:t>
            </w: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3.7 + 3.5 = </w:t>
            </w:r>
          </w:p>
        </w:tc>
      </w:tr>
    </w:tbl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8.6 + 5.6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36.9 + 5.8 = </w:t>
            </w:r>
          </w:p>
        </w:tc>
        <w:tc>
          <w:tcPr>
            <w:tcW w:w="3006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82.2 + 5.6 = </w:t>
            </w:r>
          </w:p>
        </w:tc>
      </w:tr>
    </w:tbl>
    <w:p w:rsidR="00BF20D8" w:rsidRPr="004A20B4" w:rsidRDefault="00BF20D8" w:rsidP="00BF20D8">
      <w:pPr>
        <w:pStyle w:val="NoSpacing"/>
        <w:rPr>
          <w:b/>
          <w:bCs/>
          <w:sz w:val="18"/>
          <w:szCs w:val="18"/>
        </w:rPr>
      </w:pPr>
    </w:p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4 Subtract numbers with tenths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9E4DA6"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7.6 – 5.2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6.5 – 1.9 = </w:t>
            </w: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9.4 – 5.8 = </w:t>
            </w: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6.1 – 0.2 = </w:t>
            </w:r>
          </w:p>
        </w:tc>
      </w:tr>
    </w:tbl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9E4DA6">
        <w:tc>
          <w:tcPr>
            <w:tcW w:w="2254" w:type="dxa"/>
          </w:tcPr>
          <w:p w:rsidR="00BF20D8" w:rsidRPr="00B764BF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17.4 – 5.1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 w:rsidRPr="00B764BF">
              <w:t>21.7 – 2.7 =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254" w:type="dxa"/>
          </w:tcPr>
          <w:p w:rsidR="00BF20D8" w:rsidRPr="001B5B52" w:rsidRDefault="00BF20D8" w:rsidP="009E4DA6">
            <w:pPr>
              <w:pStyle w:val="NoSpacing"/>
              <w:rPr>
                <w:b/>
                <w:bCs/>
              </w:rPr>
            </w:pPr>
            <w:r w:rsidRPr="00B764BF">
              <w:t>12.4 – 4.5 =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254" w:type="dxa"/>
          </w:tcPr>
          <w:p w:rsidR="00BF20D8" w:rsidRPr="00B764BF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29.3 – 12.6 = </w:t>
            </w:r>
          </w:p>
        </w:tc>
      </w:tr>
    </w:tbl>
    <w:p w:rsidR="00BF20D8" w:rsidRPr="004A20B4" w:rsidRDefault="00BF20D8" w:rsidP="00BF20D8">
      <w:pPr>
        <w:pStyle w:val="NoSpacing"/>
        <w:rPr>
          <w:sz w:val="18"/>
          <w:szCs w:val="18"/>
        </w:rPr>
      </w:pPr>
    </w:p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5 Add numbers with tenths to whole numbers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3 + 2.6 = </w:t>
            </w:r>
          </w:p>
          <w:p w:rsidR="00BF20D8" w:rsidRPr="00B764BF" w:rsidRDefault="00BF20D8" w:rsidP="009E4DA6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BF20D8" w:rsidRPr="00B764BF" w:rsidRDefault="00BF20D8" w:rsidP="009E4DA6">
            <w:pPr>
              <w:pStyle w:val="NoSpacing"/>
            </w:pPr>
            <w:r>
              <w:t xml:space="preserve">3.9 + 3 = </w:t>
            </w:r>
          </w:p>
        </w:tc>
      </w:tr>
    </w:tbl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5 + 3.5 = </w:t>
            </w:r>
          </w:p>
          <w:p w:rsidR="00BF20D8" w:rsidRPr="00B764BF" w:rsidRDefault="00BF20D8" w:rsidP="009E4DA6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BF20D8" w:rsidRPr="00B764BF" w:rsidRDefault="00BF20D8" w:rsidP="009E4DA6">
            <w:pPr>
              <w:pStyle w:val="NoSpacing"/>
            </w:pPr>
            <w:r>
              <w:t xml:space="preserve">9.7 + 3 = </w:t>
            </w:r>
          </w:p>
        </w:tc>
      </w:tr>
    </w:tbl>
    <w:p w:rsidR="00BF20D8" w:rsidRPr="004A20B4" w:rsidRDefault="00BF20D8" w:rsidP="00BF20D8">
      <w:pPr>
        <w:pStyle w:val="NoSpacing"/>
        <w:rPr>
          <w:sz w:val="18"/>
          <w:szCs w:val="18"/>
        </w:rPr>
      </w:pPr>
    </w:p>
    <w:p w:rsidR="00BF20D8" w:rsidRPr="00980C6B" w:rsidRDefault="00BF20D8" w:rsidP="00BF20D8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6 Subtract numbers with tenths from whole numbers</w:t>
      </w:r>
    </w:p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9 – 5.4 = </w:t>
            </w:r>
          </w:p>
          <w:p w:rsidR="00BF20D8" w:rsidRPr="003C3E8E" w:rsidRDefault="00BF20D8" w:rsidP="009E4DA6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BF20D8" w:rsidRPr="003C3E8E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5 – 0.1 = </w:t>
            </w:r>
          </w:p>
        </w:tc>
      </w:tr>
    </w:tbl>
    <w:p w:rsidR="00BF20D8" w:rsidRPr="004A20B4" w:rsidRDefault="00BF20D8" w:rsidP="00BF20D8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7 – 0.7 = </w:t>
            </w:r>
          </w:p>
          <w:p w:rsidR="00BF20D8" w:rsidRPr="003C3E8E" w:rsidRDefault="00BF20D8" w:rsidP="009E4DA6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BF20D8" w:rsidRPr="003C3E8E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5 – 3.2 = </w:t>
            </w:r>
          </w:p>
        </w:tc>
      </w:tr>
    </w:tbl>
    <w:p w:rsidR="004A20B4" w:rsidRPr="004A20B4" w:rsidRDefault="004A20B4" w:rsidP="004A20B4">
      <w:pPr>
        <w:pStyle w:val="NoSpacing"/>
        <w:rPr>
          <w:sz w:val="18"/>
          <w:szCs w:val="18"/>
        </w:rPr>
      </w:pPr>
    </w:p>
    <w:p w:rsidR="004A20B4" w:rsidRPr="00980C6B" w:rsidRDefault="009F32CB" w:rsidP="004A20B4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7</w:t>
      </w:r>
      <w:r w:rsidR="004A20B4" w:rsidRPr="00980C6B">
        <w:rPr>
          <w:b/>
          <w:bCs/>
          <w:sz w:val="18"/>
          <w:szCs w:val="18"/>
        </w:rPr>
        <w:t xml:space="preserve"> Divide one- or two-digit numbers by 10 to make tenths</w:t>
      </w:r>
    </w:p>
    <w:p w:rsidR="004A20B4" w:rsidRPr="004A20B4" w:rsidRDefault="004A20B4" w:rsidP="004A20B4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4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6 </w:t>
            </w:r>
            <w:r w:rsidRPr="00F42B0D">
              <w:t>÷</w:t>
            </w:r>
            <w:r>
              <w:t xml:space="preserve"> 10 = </w:t>
            </w:r>
          </w:p>
        </w:tc>
      </w:tr>
      <w:tr w:rsidR="004A20B4" w:rsidTr="00541EBF">
        <w:tc>
          <w:tcPr>
            <w:tcW w:w="3005" w:type="dxa"/>
          </w:tcPr>
          <w:p w:rsidR="004A20B4" w:rsidRPr="00E844D6" w:rsidRDefault="004A20B4" w:rsidP="00541EBF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13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28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4A20B4" w:rsidRPr="009F32CB" w:rsidRDefault="004A20B4" w:rsidP="004A20B4">
      <w:pPr>
        <w:pStyle w:val="NoSpacing"/>
        <w:rPr>
          <w:i/>
          <w:iCs/>
          <w:sz w:val="18"/>
        </w:rPr>
      </w:pPr>
      <w:r w:rsidRPr="00980C6B">
        <w:rPr>
          <w:i/>
          <w:iCs/>
          <w:sz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3 </w:t>
            </w:r>
            <w:r w:rsidRPr="00F42B0D">
              <w:t>÷</w:t>
            </w:r>
            <w:r>
              <w:t xml:space="preserve">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5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9 </w:t>
            </w:r>
            <w:r w:rsidRPr="00F42B0D">
              <w:t>÷</w:t>
            </w:r>
            <w:r>
              <w:t xml:space="preserve"> 10 = </w:t>
            </w:r>
          </w:p>
        </w:tc>
      </w:tr>
      <w:tr w:rsidR="004A20B4" w:rsidTr="00541EBF">
        <w:tc>
          <w:tcPr>
            <w:tcW w:w="3005" w:type="dxa"/>
          </w:tcPr>
          <w:p w:rsidR="004A20B4" w:rsidRPr="00E844D6" w:rsidRDefault="004A20B4" w:rsidP="00541EBF">
            <w:pPr>
              <w:pStyle w:val="NoSpacing"/>
              <w:rPr>
                <w:b/>
                <w:bCs/>
              </w:rPr>
            </w:pPr>
            <w:r>
              <w:t xml:space="preserve">10 </w:t>
            </w:r>
            <w:r w:rsidRPr="00F42B0D">
              <w:t>÷</w:t>
            </w:r>
            <w:r>
              <w:t xml:space="preserve">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11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35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4A20B4" w:rsidRPr="004A20B4" w:rsidRDefault="004A20B4" w:rsidP="004A20B4">
      <w:pPr>
        <w:pStyle w:val="NoSpacing"/>
        <w:rPr>
          <w:sz w:val="18"/>
          <w:szCs w:val="18"/>
        </w:rPr>
      </w:pPr>
    </w:p>
    <w:p w:rsidR="004A20B4" w:rsidRPr="00980C6B" w:rsidRDefault="009F32CB" w:rsidP="004A20B4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8</w:t>
      </w:r>
      <w:r w:rsidR="004A20B4" w:rsidRPr="00980C6B">
        <w:rPr>
          <w:b/>
          <w:bCs/>
          <w:sz w:val="18"/>
          <w:szCs w:val="18"/>
        </w:rPr>
        <w:t xml:space="preserve"> Multiply numbers with tenths by 10</w:t>
      </w:r>
    </w:p>
    <w:p w:rsidR="004A20B4" w:rsidRPr="004A20B4" w:rsidRDefault="004A20B4" w:rsidP="004A20B4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2 x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0.2 x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0.8 x 10 = </w:t>
            </w:r>
          </w:p>
        </w:tc>
      </w:tr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1.6 x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60.1 x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24.6 x 10 = </w:t>
            </w:r>
          </w:p>
        </w:tc>
      </w:tr>
    </w:tbl>
    <w:p w:rsidR="004A20B4" w:rsidRPr="004A20B4" w:rsidRDefault="004A20B4" w:rsidP="004A20B4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7 x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0.7 x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0.9 x 10 = </w:t>
            </w:r>
          </w:p>
        </w:tc>
      </w:tr>
      <w:tr w:rsidR="004A20B4" w:rsidTr="00541EBF"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3.5 x 10 = </w:t>
            </w:r>
          </w:p>
          <w:p w:rsidR="004A20B4" w:rsidRDefault="004A20B4" w:rsidP="00541EBF">
            <w:pPr>
              <w:pStyle w:val="NoSpacing"/>
            </w:pPr>
          </w:p>
        </w:tc>
        <w:tc>
          <w:tcPr>
            <w:tcW w:w="3005" w:type="dxa"/>
          </w:tcPr>
          <w:p w:rsidR="004A20B4" w:rsidRDefault="004A20B4" w:rsidP="00541EBF">
            <w:pPr>
              <w:pStyle w:val="NoSpacing"/>
            </w:pPr>
            <w:r>
              <w:t xml:space="preserve">30.5 x 10 = </w:t>
            </w:r>
          </w:p>
        </w:tc>
        <w:tc>
          <w:tcPr>
            <w:tcW w:w="3006" w:type="dxa"/>
          </w:tcPr>
          <w:p w:rsidR="004A20B4" w:rsidRDefault="004A20B4" w:rsidP="00541EBF">
            <w:pPr>
              <w:pStyle w:val="NoSpacing"/>
            </w:pPr>
            <w:r>
              <w:t xml:space="preserve">35.3 x 10 = </w:t>
            </w:r>
          </w:p>
        </w:tc>
      </w:tr>
    </w:tbl>
    <w:p w:rsidR="004A20B4" w:rsidRDefault="004A20B4" w:rsidP="004A20B4">
      <w:pPr>
        <w:pStyle w:val="NoSpacing"/>
        <w:rPr>
          <w:sz w:val="18"/>
          <w:szCs w:val="18"/>
        </w:rPr>
      </w:pPr>
    </w:p>
    <w:p w:rsidR="004A20B4" w:rsidRDefault="004A20B4" w:rsidP="004A20B4">
      <w:pPr>
        <w:pStyle w:val="NoSpacing"/>
        <w:rPr>
          <w:sz w:val="18"/>
          <w:szCs w:val="18"/>
        </w:rPr>
      </w:pPr>
    </w:p>
    <w:p w:rsidR="004A20B4" w:rsidRDefault="004A20B4" w:rsidP="004A20B4">
      <w:pPr>
        <w:pStyle w:val="NoSpacing"/>
        <w:rPr>
          <w:sz w:val="18"/>
          <w:szCs w:val="18"/>
        </w:rPr>
      </w:pPr>
    </w:p>
    <w:p w:rsidR="004A20B4" w:rsidRDefault="004A20B4" w:rsidP="004A20B4">
      <w:pPr>
        <w:pStyle w:val="NoSpacing"/>
        <w:rPr>
          <w:sz w:val="18"/>
          <w:szCs w:val="18"/>
        </w:rPr>
      </w:pPr>
    </w:p>
    <w:p w:rsidR="004A20B4" w:rsidRDefault="004A20B4" w:rsidP="004A20B4">
      <w:pPr>
        <w:pStyle w:val="NoSpacing"/>
        <w:rPr>
          <w:sz w:val="18"/>
          <w:szCs w:val="18"/>
        </w:rPr>
      </w:pPr>
    </w:p>
    <w:p w:rsidR="004A20B4" w:rsidRDefault="004A20B4" w:rsidP="004A20B4">
      <w:pPr>
        <w:pStyle w:val="NoSpacing"/>
        <w:rPr>
          <w:sz w:val="18"/>
          <w:szCs w:val="18"/>
        </w:rPr>
      </w:pPr>
    </w:p>
    <w:p w:rsidR="0068211C" w:rsidRPr="004A20B4" w:rsidRDefault="0068211C" w:rsidP="004A20B4">
      <w:pPr>
        <w:pStyle w:val="NoSpacing"/>
        <w:rPr>
          <w:rFonts w:ascii="Calibri" w:eastAsia="Calibri" w:hAnsi="Calibri" w:cs="Times New Roman"/>
          <w:sz w:val="18"/>
          <w:szCs w:val="18"/>
        </w:rPr>
      </w:pPr>
      <w:bookmarkStart w:id="0" w:name="_GoBack"/>
      <w:bookmarkEnd w:id="0"/>
    </w:p>
    <w:sectPr w:rsidR="0068211C" w:rsidRPr="004A20B4" w:rsidSect="0068211C">
      <w:headerReference w:type="default" r:id="rId23"/>
      <w:footerReference w:type="default" r:id="rId24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2FE" w:rsidRDefault="001252FE" w:rsidP="0068211C">
      <w:pPr>
        <w:spacing w:after="0" w:line="240" w:lineRule="auto"/>
      </w:pPr>
      <w:r>
        <w:separator/>
      </w:r>
    </w:p>
  </w:endnote>
  <w:endnote w:type="continuationSeparator" w:id="0">
    <w:p w:rsidR="001252FE" w:rsidRDefault="001252FE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1252FE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rect w14:anchorId="4E1E460D" id="Rectangle 544" o:spid="_x0000_s1063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BF0A66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2FE" w:rsidRDefault="001252FE" w:rsidP="0068211C">
      <w:pPr>
        <w:spacing w:after="0" w:line="240" w:lineRule="auto"/>
      </w:pPr>
      <w:r>
        <w:separator/>
      </w:r>
    </w:p>
  </w:footnote>
  <w:footnote w:type="continuationSeparator" w:id="0">
    <w:p w:rsidR="001252FE" w:rsidRDefault="001252FE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1252FE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61395">
                            <w:rPr>
                              <w:b/>
                            </w:rPr>
                            <w:t>Decimals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4A20B4">
                            <w:rPr>
                              <w:b/>
                            </w:rPr>
                            <w:t>Year 3</w:t>
                          </w:r>
                        </w:p>
                        <w:p w:rsidR="001F03EF" w:rsidRPr="003F02F1" w:rsidRDefault="001252FE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1252FE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2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BF0A66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61395">
                      <w:rPr>
                        <w:b/>
                      </w:rPr>
                      <w:t>Decimals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4A20B4">
                      <w:rPr>
                        <w:b/>
                      </w:rPr>
                      <w:t>Year 3</w:t>
                    </w:r>
                  </w:p>
                  <w:p w:rsidR="001F03EF" w:rsidRPr="003F02F1" w:rsidRDefault="00BF0A6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BF0A6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1205F4"/>
    <w:rsid w:val="001252FE"/>
    <w:rsid w:val="0020133D"/>
    <w:rsid w:val="00360946"/>
    <w:rsid w:val="004033E2"/>
    <w:rsid w:val="00433CCD"/>
    <w:rsid w:val="004A20B4"/>
    <w:rsid w:val="004A69E4"/>
    <w:rsid w:val="0055377E"/>
    <w:rsid w:val="005E1A0D"/>
    <w:rsid w:val="006743F9"/>
    <w:rsid w:val="0068211C"/>
    <w:rsid w:val="008527C0"/>
    <w:rsid w:val="008726B6"/>
    <w:rsid w:val="009616FE"/>
    <w:rsid w:val="00966F04"/>
    <w:rsid w:val="00980C6B"/>
    <w:rsid w:val="009B2210"/>
    <w:rsid w:val="009F32CB"/>
    <w:rsid w:val="00BF0A66"/>
    <w:rsid w:val="00BF20D8"/>
    <w:rsid w:val="00CE55C0"/>
    <w:rsid w:val="00D169A6"/>
    <w:rsid w:val="00DB7DF3"/>
    <w:rsid w:val="00E23956"/>
    <w:rsid w:val="00E61395"/>
    <w:rsid w:val="00EC5A11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033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FB3D7065</Template>
  <TotalTime>19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10</cp:revision>
  <dcterms:created xsi:type="dcterms:W3CDTF">2020-01-05T18:42:00Z</dcterms:created>
  <dcterms:modified xsi:type="dcterms:W3CDTF">2020-06-23T10:20:00Z</dcterms:modified>
</cp:coreProperties>
</file>