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</w:t>
      </w:r>
      <w:r w:rsidR="00BF20D8" w:rsidRPr="00366932">
        <w:rPr>
          <w:b/>
          <w:bCs/>
          <w:sz w:val="18"/>
          <w:szCs w:val="18"/>
        </w:rPr>
        <w:t xml:space="preserve"> Recognise tenths and hundredths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9016" w:type="dxa"/>
            <w:gridSpan w:val="3"/>
          </w:tcPr>
          <w:p w:rsidR="00BF20D8" w:rsidRDefault="00BF20D8" w:rsidP="009E4DA6">
            <w:pPr>
              <w:pStyle w:val="NoSpacing"/>
            </w:pPr>
            <w:r>
              <w:t xml:space="preserve">Answer as a decimal. </w:t>
            </w:r>
          </w:p>
        </w:tc>
      </w:tr>
      <w:tr w:rsidR="00BF20D8" w:rsidTr="009E4DA6">
        <w:tc>
          <w:tcPr>
            <w:tcW w:w="3005" w:type="dxa"/>
          </w:tcPr>
          <w:p w:rsidR="00BF20D8" w:rsidRPr="00F42B0D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1 </w:t>
            </w:r>
            <w:r w:rsidRPr="00F42B0D">
              <w:t>÷</w:t>
            </w:r>
            <w:r>
              <w:t xml:space="preserve"> 10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1 </w:t>
            </w:r>
            <w:r w:rsidRPr="00F42B0D">
              <w:t>÷</w:t>
            </w:r>
            <w:r>
              <w:t xml:space="preserve"> 100 = </w:t>
            </w:r>
          </w:p>
        </w:tc>
        <w:tc>
          <w:tcPr>
            <w:tcW w:w="3006" w:type="dxa"/>
          </w:tcPr>
          <w:p w:rsidR="00BF20D8" w:rsidRPr="00F42B0D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0.1 </w:t>
            </w:r>
            <w:r w:rsidRPr="00F42B0D">
              <w:t>÷</w:t>
            </w:r>
            <w:r>
              <w:t xml:space="preserve"> 10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2</w:t>
      </w:r>
      <w:r w:rsidR="00BF20D8" w:rsidRPr="00366932">
        <w:rPr>
          <w:b/>
          <w:bCs/>
          <w:sz w:val="18"/>
          <w:szCs w:val="18"/>
        </w:rPr>
        <w:t xml:space="preserve"> Convert between fractional and decimal tenths and hundredths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2" w:type="dxa"/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  <w:gridCol w:w="1502"/>
      </w:tblGrid>
      <w:tr w:rsidR="00BF20D8" w:rsidTr="009E4DA6"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4416" behindDoc="1" locked="0" layoutInCell="1" allowOverlap="1" wp14:anchorId="0F9D5627" wp14:editId="21FEC12E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66" name="Rectangle 7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F9D5627" id="Rectangle 766" o:spid="_x0000_s1026" style="position:absolute;margin-left:25.9pt;margin-top:3.85pt;width:32.05pt;height:22.2pt;z-index:-25135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0.9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5440" behindDoc="1" locked="0" layoutInCell="1" allowOverlap="1" wp14:anchorId="4545BF3A" wp14:editId="1FC5F2C8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67" name="Rectangle 7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545BF3A" id="Rectangle 767" o:spid="_x0000_s1027" style="position:absolute;margin-left:25.9pt;margin-top:3.85pt;width:32.05pt;height:22.2pt;z-index:-25135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0.4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6464" behindDoc="1" locked="0" layoutInCell="1" allowOverlap="1" wp14:anchorId="07FFACEA" wp14:editId="769940B5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68" name="Rectangle 7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7FFACEA" id="Rectangle 768" o:spid="_x0000_s1028" style="position:absolute;margin-left:33.4pt;margin-top:3.9pt;width:27.05pt;height:22.2pt;z-index:-25135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0.02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7488" behindDoc="1" locked="0" layoutInCell="1" allowOverlap="1" wp14:anchorId="70544654" wp14:editId="6C1AF7FA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69" name="Rectangle 7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0544654" id="Rectangle 769" o:spid="_x0000_s1029" style="position:absolute;margin-left:33.4pt;margin-top:3.9pt;width:27.05pt;height:22.2pt;z-index:-25134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0.09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8512" behindDoc="1" locked="0" layoutInCell="1" allowOverlap="1" wp14:anchorId="61A82E93" wp14:editId="0C0FA7E1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70" name="Rectangle 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1A82E93" id="Rectangle 770" o:spid="_x0000_s1030" style="position:absolute;margin-left:33.4pt;margin-top:3.9pt;width:27.05pt;height:22.2pt;z-index:-25134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0.12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69536" behindDoc="1" locked="0" layoutInCell="1" allowOverlap="1" wp14:anchorId="4FA81A7C" wp14:editId="7F0CE647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71" name="Rectangle 7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A81A7C" id="Rectangle 771" o:spid="_x0000_s1031" style="position:absolute;margin-left:33.4pt;margin-top:3.9pt;width:27.05pt;height:22.2pt;z-index:-25134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0.99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9012" w:type="dxa"/>
        <w:tblLook w:val="04A0" w:firstRow="1" w:lastRow="0" w:firstColumn="1" w:lastColumn="0" w:noHBand="0" w:noVBand="1"/>
      </w:tblPr>
      <w:tblGrid>
        <w:gridCol w:w="1502"/>
        <w:gridCol w:w="1502"/>
        <w:gridCol w:w="1502"/>
        <w:gridCol w:w="1502"/>
        <w:gridCol w:w="1502"/>
        <w:gridCol w:w="1502"/>
      </w:tblGrid>
      <w:tr w:rsidR="00BF20D8" w:rsidTr="009E4DA6"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0560" behindDoc="1" locked="0" layoutInCell="1" allowOverlap="1" wp14:anchorId="5E9F9741" wp14:editId="2B7A72C1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78" name="Rectangle 7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E9F9741" id="Rectangle 778" o:spid="_x0000_s1032" style="position:absolute;margin-left:25.9pt;margin-top:3.85pt;width:32.05pt;height:22.2pt;z-index:-25134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0.8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1584" behindDoc="1" locked="0" layoutInCell="1" allowOverlap="1" wp14:anchorId="13911D4C" wp14:editId="411DB584">
                      <wp:simplePos x="0" y="0"/>
                      <wp:positionH relativeFrom="column">
                        <wp:posOffset>328866</wp:posOffset>
                      </wp:positionH>
                      <wp:positionV relativeFrom="page">
                        <wp:posOffset>48895</wp:posOffset>
                      </wp:positionV>
                      <wp:extent cx="407254" cy="281940"/>
                      <wp:effectExtent l="0" t="0" r="12065" b="22860"/>
                      <wp:wrapNone/>
                      <wp:docPr id="779" name="Rectangle 7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911D4C" id="Rectangle 779" o:spid="_x0000_s1033" style="position:absolute;margin-left:25.9pt;margin-top:3.85pt;width:32.05pt;height:22.2pt;z-index:-25134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0.1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2608" behindDoc="1" locked="0" layoutInCell="1" allowOverlap="1" wp14:anchorId="2BC958AE" wp14:editId="665BC8E0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0" name="Rectangle 7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C958AE" id="Rectangle 780" o:spid="_x0000_s1034" style="position:absolute;margin-left:33.4pt;margin-top:3.9pt;width:27.05pt;height:22.2pt;z-index:-25134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0.03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3632" behindDoc="1" locked="0" layoutInCell="1" allowOverlap="1" wp14:anchorId="6A362605" wp14:editId="3A5D7631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1" name="Rectangle 7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A362605" id="Rectangle 781" o:spid="_x0000_s1035" style="position:absolute;margin-left:33.4pt;margin-top:3.9pt;width:27.05pt;height:22.2pt;z-index:-25134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0.08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4656" behindDoc="1" locked="0" layoutInCell="1" allowOverlap="1" wp14:anchorId="2E8C109E" wp14:editId="4E663691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2" name="Rectangle 7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E8C109E" id="Rectangle 782" o:spid="_x0000_s1036" style="position:absolute;margin-left:33.4pt;margin-top:3.9pt;width:27.05pt;height:22.2pt;z-index:-25134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0.38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502" w:type="dxa"/>
          </w:tcPr>
          <w:p w:rsidR="00BF20D8" w:rsidRDefault="00BF20D8" w:rsidP="009E4DA6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75680" behindDoc="1" locked="0" layoutInCell="1" allowOverlap="1" wp14:anchorId="42484938" wp14:editId="6A2DBC70">
                      <wp:simplePos x="0" y="0"/>
                      <wp:positionH relativeFrom="column">
                        <wp:posOffset>424116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783" name="Rectangle 7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484938" id="Rectangle 783" o:spid="_x0000_s1037" style="position:absolute;margin-left:33.4pt;margin-top:3.9pt;width:27.05pt;height:22.2pt;z-index:-25134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0.44 = </w:t>
            </w:r>
          </w:p>
          <w:p w:rsidR="00BF20D8" w:rsidRDefault="00BF20D8" w:rsidP="009E4DA6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3</w:t>
      </w:r>
      <w:r w:rsidR="00BF20D8" w:rsidRPr="00366932">
        <w:rPr>
          <w:b/>
          <w:bCs/>
          <w:sz w:val="18"/>
          <w:szCs w:val="18"/>
        </w:rPr>
        <w:t xml:space="preserve"> Recognise equivalent fractions with tenths and hundredths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9016" w:type="dxa"/>
            <w:gridSpan w:val="2"/>
          </w:tcPr>
          <w:p w:rsidR="00BF20D8" w:rsidRDefault="00BF20D8" w:rsidP="009E4DA6">
            <w:pPr>
              <w:pStyle w:val="NoSpacing"/>
            </w:pPr>
            <w:r>
              <w:t xml:space="preserve">Write the equivalent number of tenths and in decimal form.  </w:t>
            </w:r>
          </w:p>
        </w:tc>
      </w:tr>
      <w:tr w:rsidR="00BF20D8" w:rsidTr="009E4DA6">
        <w:tc>
          <w:tcPr>
            <w:tcW w:w="4508" w:type="dxa"/>
          </w:tcPr>
          <w:p w:rsidR="00BF20D8" w:rsidRPr="00101669" w:rsidRDefault="00BF20D8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0016" behindDoc="1" locked="0" layoutInCell="1" allowOverlap="1" wp14:anchorId="3D385508" wp14:editId="3522D7CB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790" name="Rectangle 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385508" id="Rectangle 790" o:spid="_x0000_s1038" style="position:absolute;margin-left:75.9pt;margin-top:10.7pt;width:49.95pt;height:27.05pt;z-index:-251326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88992" behindDoc="1" locked="0" layoutInCell="1" allowOverlap="1" wp14:anchorId="14BD4FF4" wp14:editId="3DB108E0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791" name="Rectangle 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BD4FF4" id="Rectangle 791" o:spid="_x0000_s1039" style="position:absolute;margin-left:31.75pt;margin-top:2.95pt;width:32.05pt;height:22.2pt;z-index:-25132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\F(20,100)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BF20D8" w:rsidRPr="00101669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BF20D8" w:rsidRPr="00101669" w:rsidRDefault="00BF20D8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2064" behindDoc="1" locked="0" layoutInCell="1" allowOverlap="1" wp14:anchorId="4BAE4CEB" wp14:editId="78C9C183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792" name="Rectangle 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BAE4CEB" id="Rectangle 792" o:spid="_x0000_s1040" style="position:absolute;margin-left:75.9pt;margin-top:10.7pt;width:49.95pt;height:27.05pt;z-index:-25132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1040" behindDoc="1" locked="0" layoutInCell="1" allowOverlap="1" wp14:anchorId="6F11BF3D" wp14:editId="16E282B8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793" name="Rectangle 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11BF3D" id="Rectangle 793" o:spid="_x0000_s1041" style="position:absolute;margin-left:31.75pt;margin-top:2.95pt;width:32.05pt;height:22.2pt;z-index:-25132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\F(60,100)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BF20D8" w:rsidRDefault="00BF20D8" w:rsidP="009E4DA6">
            <w:pPr>
              <w:pStyle w:val="NoSpacing"/>
            </w:pP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9016" w:type="dxa"/>
            <w:gridSpan w:val="2"/>
          </w:tcPr>
          <w:p w:rsidR="00BF20D8" w:rsidRDefault="00BF20D8" w:rsidP="009E4DA6">
            <w:pPr>
              <w:pStyle w:val="NoSpacing"/>
            </w:pPr>
            <w:r>
              <w:t xml:space="preserve">Write the equivalent number of tenths and in decimal form.  </w:t>
            </w:r>
          </w:p>
        </w:tc>
      </w:tr>
      <w:tr w:rsidR="00BF20D8" w:rsidTr="009E4DA6">
        <w:tc>
          <w:tcPr>
            <w:tcW w:w="4508" w:type="dxa"/>
          </w:tcPr>
          <w:p w:rsidR="00BF20D8" w:rsidRPr="00101669" w:rsidRDefault="00BF20D8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8208" behindDoc="1" locked="0" layoutInCell="1" allowOverlap="1" wp14:anchorId="4FFA0569" wp14:editId="45AE6C14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798" name="Rectangle 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FA0569" id="Rectangle 798" o:spid="_x0000_s1042" style="position:absolute;margin-left:75.9pt;margin-top:10.7pt;width:49.95pt;height:27.05pt;z-index:-251318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7184" behindDoc="1" locked="0" layoutInCell="1" allowOverlap="1" wp14:anchorId="4F751A6D" wp14:editId="5A83954C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799" name="Rectangle 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751A6D" id="Rectangle 799" o:spid="_x0000_s1043" style="position:absolute;margin-left:31.75pt;margin-top:2.95pt;width:32.05pt;height:22.2pt;z-index:-25131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\F(30,100)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BF20D8" w:rsidRPr="00101669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:rsidR="00BF20D8" w:rsidRPr="00101669" w:rsidRDefault="00BF20D8" w:rsidP="009E4DA6">
            <w:pPr>
              <w:pStyle w:val="NoSpacing"/>
            </w:pP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00256" behindDoc="1" locked="0" layoutInCell="1" allowOverlap="1" wp14:anchorId="05036C50" wp14:editId="6F5EFB85">
                      <wp:simplePos x="0" y="0"/>
                      <wp:positionH relativeFrom="margin">
                        <wp:posOffset>964213</wp:posOffset>
                      </wp:positionH>
                      <wp:positionV relativeFrom="page">
                        <wp:posOffset>136011</wp:posOffset>
                      </wp:positionV>
                      <wp:extent cx="634266" cy="343561"/>
                      <wp:effectExtent l="0" t="0" r="13970" b="18415"/>
                      <wp:wrapNone/>
                      <wp:docPr id="800" name="Rectangle 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4266" cy="343561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5036C50" id="Rectangle 800" o:spid="_x0000_s1044" style="position:absolute;margin-left:75.9pt;margin-top:10.7pt;width:49.95pt;height:27.05pt;z-index:-251316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 anchory="page"/>
                    </v:rect>
                  </w:pict>
                </mc:Fallback>
              </mc:AlternateContent>
            </w:r>
            <w:r w:rsidRPr="001016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999232" behindDoc="1" locked="0" layoutInCell="1" allowOverlap="1" wp14:anchorId="29E421F1" wp14:editId="2FF6E182">
                      <wp:simplePos x="0" y="0"/>
                      <wp:positionH relativeFrom="column">
                        <wp:posOffset>403019</wp:posOffset>
                      </wp:positionH>
                      <wp:positionV relativeFrom="page">
                        <wp:posOffset>37465</wp:posOffset>
                      </wp:positionV>
                      <wp:extent cx="407254" cy="281940"/>
                      <wp:effectExtent l="0" t="0" r="12065" b="22860"/>
                      <wp:wrapNone/>
                      <wp:docPr id="801" name="Rectangle 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725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9E421F1" id="Rectangle 801" o:spid="_x0000_s1045" style="position:absolute;margin-left:31.75pt;margin-top:2.95pt;width:32.05pt;height:22.2pt;z-index:-25131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  <w:rPr>
                <w:rFonts w:ascii="Calibri" w:eastAsia="Calibri" w:hAnsi="Calibri" w:cs="Times New Roman"/>
              </w:rPr>
            </w:pPr>
            <w:r>
              <w:t xml:space="preserve">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\F(90,100)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=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  <w:r>
              <w:rPr>
                <w:rFonts w:ascii="Calibri" w:eastAsia="Calibri" w:hAnsi="Calibri" w:cs="Times New Roman"/>
              </w:rPr>
              <w:t xml:space="preserve">    = </w:t>
            </w:r>
          </w:p>
          <w:p w:rsidR="00BF20D8" w:rsidRDefault="00BF20D8" w:rsidP="009E4DA6">
            <w:pPr>
              <w:pStyle w:val="NoSpacing"/>
            </w:pP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4</w:t>
      </w:r>
      <w:r w:rsidR="00BF20D8" w:rsidRPr="00366932">
        <w:rPr>
          <w:b/>
          <w:bCs/>
          <w:sz w:val="18"/>
          <w:szCs w:val="18"/>
        </w:rPr>
        <w:t xml:space="preserve"> Partition decimals into tenths and hundredths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9016" w:type="dxa"/>
            <w:gridSpan w:val="2"/>
          </w:tcPr>
          <w:p w:rsidR="00BF20D8" w:rsidRDefault="00BF20D8" w:rsidP="009E4DA6">
            <w:pPr>
              <w:pStyle w:val="NoSpacing"/>
            </w:pPr>
            <w:r>
              <w:t xml:space="preserve">Partition each decimal into tenths and hundredths. </w:t>
            </w:r>
          </w:p>
        </w:tc>
      </w:tr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0.47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0.61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9016" w:type="dxa"/>
            <w:gridSpan w:val="2"/>
          </w:tcPr>
          <w:p w:rsidR="00BF20D8" w:rsidRDefault="00BF20D8" w:rsidP="009E4DA6">
            <w:pPr>
              <w:pStyle w:val="NoSpacing"/>
            </w:pPr>
            <w:r>
              <w:t xml:space="preserve">Partition each decimal into tenths and hundredths. </w:t>
            </w:r>
          </w:p>
        </w:tc>
      </w:tr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0.15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0.51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5</w:t>
      </w:r>
      <w:r w:rsidR="00BF20D8" w:rsidRPr="00366932">
        <w:rPr>
          <w:b/>
          <w:bCs/>
          <w:sz w:val="18"/>
          <w:szCs w:val="18"/>
        </w:rPr>
        <w:t xml:space="preserve"> Add tenths and hundredths in decimal form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0.2 + 0.02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0.5 + 0.06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F20D8" w:rsidTr="009E4DA6"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0.7 + 0.05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4508" w:type="dxa"/>
          </w:tcPr>
          <w:p w:rsidR="00BF20D8" w:rsidRDefault="00BF20D8" w:rsidP="009E4DA6">
            <w:pPr>
              <w:pStyle w:val="NoSpacing"/>
            </w:pPr>
            <w:r>
              <w:t xml:space="preserve">0.3 + 0.08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6</w:t>
      </w:r>
      <w:r w:rsidR="00BF20D8" w:rsidRPr="00366932">
        <w:rPr>
          <w:b/>
          <w:bCs/>
          <w:sz w:val="18"/>
          <w:szCs w:val="18"/>
        </w:rPr>
        <w:t xml:space="preserve"> Subtract tenths and hundredths in decimal form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9E4DA6"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0.2 – 0.02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0.5 – 0.06 = </w:t>
            </w:r>
          </w:p>
        </w:tc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0.45 – 0.3 = </w:t>
            </w:r>
          </w:p>
        </w:tc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0.58 – 0.5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Tr="009E4DA6"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0.6 – 0.04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0.9 – 0.01 = </w:t>
            </w:r>
          </w:p>
        </w:tc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0.77 – 0.4 = </w:t>
            </w:r>
          </w:p>
        </w:tc>
        <w:tc>
          <w:tcPr>
            <w:tcW w:w="2254" w:type="dxa"/>
          </w:tcPr>
          <w:p w:rsidR="00BF20D8" w:rsidRDefault="00BF20D8" w:rsidP="009E4DA6">
            <w:pPr>
              <w:pStyle w:val="NoSpacing"/>
            </w:pPr>
            <w:r>
              <w:t xml:space="preserve">0.44 – 0.4 = </w:t>
            </w: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Pr="008303DE" w:rsidRDefault="008303DE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lastRenderedPageBreak/>
        <w:t>7</w:t>
      </w:r>
      <w:r w:rsidR="00BF20D8" w:rsidRPr="00366932">
        <w:rPr>
          <w:b/>
          <w:bCs/>
          <w:sz w:val="18"/>
          <w:szCs w:val="18"/>
        </w:rPr>
        <w:t xml:space="preserve"> Count on in tenths or hundredths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7DBDCD29" wp14:editId="7574A28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16" name="Rectangle 14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DBDCD29" id="Rectangle 1416" o:spid="_x0000_s1046" style="position:absolute;margin-left:81.1pt;margin-top:2.2pt;width:42pt;height:22.15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vErhg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qL7x&#10;K4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168B8F47" wp14:editId="03044ADF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7" name="Rectangle 14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68B8F47" id="Rectangle 1417" o:spid="_x0000_s1047" style="position:absolute;margin-left:126.45pt;margin-top:2.3pt;width:42pt;height:22.15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H7z&#10;QgS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56B909B4" wp14:editId="13B61D2E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20" name="Rectangle 15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6B909B4" id="Rectangle 1520" o:spid="_x0000_s1048" style="position:absolute;margin-left:171.65pt;margin-top:2.3pt;width:42pt;height:22.15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d86hgIAAC0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lIHfOo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4C8A2F93" wp14:editId="6C4FE747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1" name="Rectangle 15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C8A2F93" id="Rectangle 1521" o:spid="_x0000_s1049" style="position:absolute;margin-left:352.75pt;margin-top:2.25pt;width:42pt;height:22.15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C&#10;zGwV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50687691" wp14:editId="5299888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2" name="Rectangle 15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687691" id="Rectangle 1522" o:spid="_x0000_s1050" style="position:absolute;margin-left:307.55pt;margin-top:2.25pt;width:42pt;height:22.15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ws/hgIAAC0FAAAOAAAAZHJzL2Uyb0RvYy54bWysVEtv2zAMvg/YfxB0X+24y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KOb&#10;Cz+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67181D9A" wp14:editId="2334865F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23" name="Rectangle 1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7181D9A" id="Rectangle 1523" o:spid="_x0000_s1051" style="position:absolute;margin-left:262.2pt;margin-top:2.2pt;width:42pt;height:22.15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rgQhgIAAC0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1&#10;1rgQ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3113B3CB" wp14:editId="5BE53EF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24" name="Rectangle 15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113B3CB" id="Rectangle 1524" o:spid="_x0000_s1052" style="position:absolute;margin-left:217pt;margin-top:2.25pt;width:42pt;height:22.1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DM&#10;thKEhwIAAC0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0.62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0.64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04ACBFB5" wp14:editId="7243248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806" name="Rectangle 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4ACBFB5" id="Rectangle 806" o:spid="_x0000_s1053" style="position:absolute;margin-left:81.1pt;margin-top:2.2pt;width:42pt;height:22.15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H1i&#10;4wGHAgAAKw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14DDE5A1" wp14:editId="1FBF1227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807" name="Rectangle 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DDE5A1" id="Rectangle 807" o:spid="_x0000_s1054" style="position:absolute;margin-left:126.45pt;margin-top:2.3pt;width:42pt;height:22.1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lKghwIAACs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n&#10;RlKghwIAACs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002832A5" wp14:editId="212B9A91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808" name="Rectangle 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02832A5" id="Rectangle 808" o:spid="_x0000_s1055" style="position:absolute;margin-left:171.65pt;margin-top:2.3pt;width:42pt;height:22.15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Q8/hwIAACs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PUNDz+HAgAAKw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20D5701D" wp14:editId="373ADCAE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09" name="Rectangle 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D5701D" id="Rectangle 809" o:spid="_x0000_s1056" style="position:absolute;margin-left:352.75pt;margin-top:2.25pt;width:42pt;height:22.15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NBrhQIAACs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FrU&#10;0GuFAgAAKw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6830D860" wp14:editId="34E9BA8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10" name="Rectangle 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830D860" id="Rectangle 810" o:spid="_x0000_s1057" style="position:absolute;margin-left:307.55pt;margin-top:2.25pt;width:42pt;height:22.15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05A6D812" wp14:editId="6CBBCF07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811" name="Rectangle 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5A6D812" id="Rectangle 811" o:spid="_x0000_s1058" style="position:absolute;margin-left:262.2pt;margin-top:2.2pt;width:42pt;height:22.15p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JgjhAIAACs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7C022AFD" wp14:editId="7A381807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12" name="Rectangle 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C022AFD" id="Rectangle 812" o:spid="_x0000_s1059" style="position:absolute;margin-left:217pt;margin-top:2.25pt;width:42pt;height:22.15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oGrhQIAACs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yYKB&#10;q4UCAAAr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0.05, 0.15, 0.25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54FEC8F1" wp14:editId="4D6F9DE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08" name="Rectangle 1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4FEC8F1" id="Rectangle 1408" o:spid="_x0000_s1060" style="position:absolute;margin-left:81.1pt;margin-top:2.2pt;width:42pt;height:22.15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qp2hgIAAC0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2n6q&#10;do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4E091396" wp14:editId="4D414093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09" name="Rectangle 1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E091396" id="Rectangle 1409" o:spid="_x0000_s1061" style="position:absolute;margin-left:126.45pt;margin-top:2.3pt;width:42pt;height:22.15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xlZhQ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blG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PvdwlnFNR2vb7LGx3g6MD46tJMa9RlzuwCPFsRs4tvEW&#10;F6EsImHHHSWt9X8+O0/2yDzUUtLhyCBKv7fgOVb90yAnzybzeZqxLMyPT6Yo+EPN+lBjtvrSYssm&#10;+EA4lrfJPqrnrfBWP+F0L1NUVIFhGHvoxyhcxmGU8X1gfLnMZjhXDuK1eXAsOU/QJcQf+yfwbuRX&#10;xF7d2OfxguodzQbbdNPY5TZaITMHX3FF7iYBZzKzeHw/0tAfytnq9ZVb/AU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DDMZ&#10;WYUCAAAt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5B57347F" wp14:editId="3B85D7F6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0" name="Rectangle 1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B57347F" id="Rectangle 1410" o:spid="_x0000_s1062" style="position:absolute;margin-left:171.65pt;margin-top:2.3pt;width:42pt;height:22.1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WelhQIAAC0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Df&#10;rWelhQIAAC0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18BABA75" wp14:editId="4E8FD5EC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11" name="Rectangle 14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8BABA75" id="Rectangle 1411" o:spid="_x0000_s1063" style="position:absolute;margin-left:352.75pt;margin-top:2.25pt;width:42pt;height:22.1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NSKhQIAAC0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7F0E9A25" wp14:editId="6E3C6E5B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12" name="Rectangle 14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F0E9A25" id="Rectangle 1412" o:spid="_x0000_s1064" style="position:absolute;margin-left:307.55pt;margin-top:2.25pt;width:42pt;height:22.15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NYVhgIAAC0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N60&#10;1hW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1F628F13" wp14:editId="231782AD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13" name="Rectangle 14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F628F13" id="Rectangle 1413" o:spid="_x0000_s1065" style="position:absolute;margin-left:262.2pt;margin-top:2.2pt;width:42pt;height:22.15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WU6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AI&#10;+WU6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57FCF838" wp14:editId="1ECB603A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14" name="Rectangle 1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7FCF838" id="Rectangle 1414" o:spid="_x0000_s1066" style="position:absolute;margin-left:217pt;margin-top:2.25pt;width:42pt;height:22.15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YoNhg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KJh&#10;ig2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0.94, 0.95, 0.96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7B37496A" wp14:editId="1308582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15" name="Rectangle 14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37496A" id="Rectangle 1415" o:spid="_x0000_s1067" style="position:absolute;margin-left:81.1pt;margin-top:2.2pt;width:42pt;height:22.1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DkihgIAAC0FAAAOAAAAZHJzL2Uyb0RvYy54bWysVEtv2zAMvg/YfxB0X22ny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dCw5&#10;Io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42299DC4" wp14:editId="51962F62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8" name="Rectangle 14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299DC4" id="Rectangle 1418" o:spid="_x0000_s1068" style="position:absolute;margin-left:126.45pt;margin-top:2.3pt;width:42pt;height:22.1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5o6hg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Et/&#10;mjq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09A4B1E0" wp14:editId="0E4887B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19" name="Rectangle 14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9A4B1E0" id="Rectangle 1419" o:spid="_x0000_s1069" style="position:absolute;margin-left:171.65pt;margin-top:2.3pt;width:42pt;height:22.1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ikVhg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aT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fe7hfJY8paO1bfbYWG8HxgfHVhLjXiMud+CR4tgNHNt4&#10;i4tQFpGw446S1vo/n50ne2QeainpcGQQpd9b8Byr/mmQk2eT+TzNWBbmxydTFPyhZn2oMVt9abFl&#10;E3wgHMvbZB/V81Z4q59wupcpKqrAMIw99GMULuMwyvg+ML5cZjOcKwfx2jw4lpwn6BLij/0TeDfy&#10;K2KvbuzzeEH1jmaDbbpp7HIbrZCZg6+4IneTgDOZWTy+H2noD+Vs9frKLf4C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nTIpFY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0F8C1B54" wp14:editId="0D012BCD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0" name="Rectangle 1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F8C1B54" id="Rectangle 1420" o:spid="_x0000_s1070" style="position:absolute;margin-left:352.75pt;margin-top:2.25pt;width:42pt;height:22.1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L&#10;26Gy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00FA197D" wp14:editId="15B084DD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1" name="Rectangle 1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0FA197D" id="Rectangle 1421" o:spid="_x0000_s1071" style="position:absolute;margin-left:307.55pt;margin-top:2.25pt;width:42pt;height:22.1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hKdhQIAAC0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2FE5CB75" wp14:editId="1DBB1D3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2" name="Rectangle 14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FE5CB75" id="Rectangle 1422" o:spid="_x0000_s1072" style="position:absolute;margin-left:262.2pt;margin-top:2.2pt;width:42pt;height:22.1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MfthgIAAC0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An&#10;QMft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2E5B75D2" wp14:editId="05C3BE0A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3" name="Rectangle 14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E5B75D2" id="Rectangle 1423" o:spid="_x0000_s1073" style="position:absolute;margin-left:217pt;margin-top:2.25pt;width:42pt;height:22.1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XTC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tPZ5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tzD+VnylI42tjlgY70dGB8cW0mMe4O4rMEjxbEbOLbx&#10;DhehLCJhxx0lrfV/PjpP9sg81FLS4cggSr934DlW/cMgJ79N5vM0Y1mYn55NUfDHms2xxuz0lcWW&#10;TfCBcCxvk31UT1vhrX7E6V6mqKgCwzD20I9RuIrDKOP7wPhymc1wrhzEG3PvWHKeoEuIP/SP4N3I&#10;r4i9urVP4wXVG5oNtummsctdtEJmDr7gitxNAs5kZvH4fqShP5az1csrt/gL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PEN&#10;dMK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0.49, 0.59, 0.69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415E3F11" wp14:editId="57A63E90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4" name="Rectangle 14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15E3F11" id="Rectangle 1424" o:spid="_x0000_s1074" style="position:absolute;margin-left:81.1pt;margin-top:2.2pt;width:42pt;height:22.1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5e8J&#10;uY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1FBAF221" wp14:editId="61E7B154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25" name="Rectangle 14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FBAF221" id="Rectangle 1425" o:spid="_x0000_s1075" style="position:absolute;margin-left:126.45pt;margin-top:2.3pt;width:42pt;height:22.15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qWhw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z&#10;orqWhwIAAC0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108ADF73" wp14:editId="3AAB02E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26" name="Rectangle 14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08ADF73" id="Rectangle 1426" o:spid="_x0000_s1076" style="position:absolute;margin-left:171.65pt;margin-top:2.3pt;width:42pt;height:22.15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9b8hg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bnlB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ecezjOh09HaNntsrLcD44NjK4lxrxGXO/BIcewGjm28&#10;xUUoi0jYcUdJa/2fz86TPTIPtZR0ODKI0u8teI5V/zTIye+T2SzNWBZm89MpCv5Qsz7UmK2+tNiy&#10;CT4QjuVtso/qeSu81U843csUFVVgGMYe+jEKl3EYZXwfGF8usxnOlYN4bR4cS84TdAnxx/4JvBv5&#10;FbFXN/Z5vKB6R7PBNt00drmNVsjMwVdckbtJwJnMLB7fjzT0h3K2en3lFn8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EQvW/I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4D9A9C93" wp14:editId="3F7592A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7" name="Rectangle 14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9A9C93" id="Rectangle 1427" o:spid="_x0000_s1077" style="position:absolute;margin-left:352.75pt;margin-top:2.25pt;width:42pt;height:22.15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mXThw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x0Zl04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1C874BE3" wp14:editId="0D7700A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8" name="Rectangle 1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C874BE3" id="Rectangle 1428" o:spid="_x0000_s1078" style="position:absolute;margin-left:307.55pt;margin-top:2.25pt;width:42pt;height:22.1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LlN&#10;QVS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2961FC69" wp14:editId="2F1D22E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9" name="Rectangle 1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961FC69" id="Rectangle 1429" o:spid="_x0000_s1079" style="position:absolute;margin-left:262.2pt;margin-top:2.2pt;width:42pt;height:22.15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PJ7hgIAAC0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v&#10;APJ7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0BD010AC" wp14:editId="481C3E6C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0" name="Rectangle 1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D010AC" id="Rectangle 1430" o:spid="_x0000_s1080" style="position:absolute;margin-left:217pt;margin-top:2.25pt;width:42pt;height:22.1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z7dhQIAAC0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Jx8+&#10;3YUCAAAt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3.47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3.48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3.49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7E9387F4" wp14:editId="7CD389DB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1" name="Rectangle 1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9387F4" id="Rectangle 1431" o:spid="_x0000_s1081" style="position:absolute;margin-left:81.1pt;margin-top:2.2pt;width:42pt;height:22.1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o3yhAIAAC0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5A5C9E41" wp14:editId="2E2FFBA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32" name="Rectangle 1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A5C9E41" id="Rectangle 1432" o:spid="_x0000_s1082" style="position:absolute;margin-left:126.45pt;margin-top:2.3pt;width:42pt;height:22.15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FiChgIAAC0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/lsSo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zz1cnCZP6WhjmwM21tuB8cGxtcS4N4jLPXikOHYDxzbe&#10;4SKURSTsuKOktf73386TPTIPtZR0ODKI0q8deI5VfzfIya+T+TzNWBbmi7MpCv5YsznWmJ2+stiy&#10;CT4QjuVtso/qeSu81U843asUFVVgGMYe+jEKV3EYZXwfGF+tshnOlYN4Yx4cS84TdAnxx/4JvBv5&#10;FbFXt/Z5vKB6R7PBNt00drWLVsjMwVdckbtJwJnMLB7fjzT0x3K2en3lln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IuE&#10;WIK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01D61FEC" wp14:editId="0E93439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433" name="Rectangle 1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D61FEC" id="Rectangle 1433" o:spid="_x0000_s1083" style="position:absolute;margin-left:171.65pt;margin-top:2.3pt;width:42pt;height:22.1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euthg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+azG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n3u4OE2e0tHGNgdsrLcD44Nja4lxrxGXO/BIcewGjm28&#10;xUUoi0jYcUdJa/2fj86TPTIPtZR0ODKI0u8deI5V/zDIyW+T+TzNWBbmi9MpCv5YsznWmJ2+tNiy&#10;CT4QjuVtso/qaSu81Y843asUFVVgGMYe+jEKl3EYZXwfGF+tshnOlYN4be4dS84TdAnxh/4RvBv5&#10;FbFXN/ZpvKB6Q7PBNt00drWLVsjMwRdckbtJwJnMLB7fjzT0x3K2ennlln8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XcnrrY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42944A00" wp14:editId="4DE7CC8C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4" name="Rectangle 1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944A00" id="Rectangle 1434" o:spid="_x0000_s1084" style="position:absolute;margin-left:352.75pt;margin-top:2.25pt;width:42pt;height:22.1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5bWhgIAAC0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J&#10;K5bW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509EFBF0" wp14:editId="7E34014C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5" name="Rectangle 1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9EFBF0" id="Rectangle 1435" o:spid="_x0000_s1085" style="position:absolute;margin-left:307.55pt;margin-top:2.25pt;width:42pt;height:22.15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iX5hgIAAC0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J9m&#10;Jfm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2C22BC05" wp14:editId="4B93C59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6" name="Rectangle 1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22BC05" id="Rectangle 1436" o:spid="_x0000_s1086" style="position:absolute;margin-left:262.2pt;margin-top:2.2pt;width:42pt;height:22.1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DJN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/PZC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PvfwJBM6Ha1ts8fGejswPji2khj3GnG5A48Ux27g2MZb&#10;XISyiIQdd5S01v/57DzZI/NQS0mHI4Mo/d6C51j1T4Oc/D6Zz9OMZWF+fDpFwR9q1ocas9WXFls2&#10;wQfCsbxN9lE9b4W3+gmne5miogoMw9hDP0bhMg6jjO8D48tlNsO5chCvzYNjyXmCLiH+2D+BdyO/&#10;Ivbqxj6PF1TvaDbYppvGLrfRCpk5+IorcjcJOJOZxeP7kYb+UM5Wr6/c4i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7&#10;sDJN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7F0FE70D" wp14:editId="201FDC94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37" name="Rectangle 1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F0FE70D" id="Rectangle 1437" o:spid="_x0000_s1087" style="position:absolute;margin-left:217pt;margin-top:2.25pt;width:42pt;height:22.1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YFihgIAAC0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/PZK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PvfwZJI8paO1bfbYWG8HxgfHVhLjXiMud+CR4tgNHNt4&#10;i4tQFpGw446S1vo/n50ne2QeainpcGQQpd9b8Byr/mmQk98n83masSzMj0+nKPhDzfpQY7b60mLL&#10;JvhAOJa3yT6q563wVj/hdC9TVFSBYRh76McoXMZhlPF9YHy5zGY4Vw7itXlwLDlP0CXEH/sn8G7k&#10;V8Re3djn8YLqHc0G23TT2OU2WiEzB19xRe4mAWcys3h8P9LQH8rZ6vWVW/wF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G39&#10;gWK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2.61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2.71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2.81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7AB81A71" wp14:editId="03DB4A08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49" name="Rectangle 15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B81A71" id="Rectangle 1549" o:spid="_x0000_s1088" style="position:absolute;margin-left:81.1pt;margin-top:2.2pt;width:42pt;height:22.15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2Dv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Pwn&#10;YO+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0EB3B474" wp14:editId="1F1E8BA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0" name="Rectangle 15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EB3B474" id="Rectangle 1550" o:spid="_x0000_s1089" style="position:absolute;margin-left:126.45pt;margin-top:2.3pt;width:42pt;height:22.15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v/ThQIAAC0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wnr/&#10;04UCAAAt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71E134E6" wp14:editId="67B75F94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1" name="Rectangle 1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1E134E6" id="Rectangle 1551" o:spid="_x0000_s1090" style="position:absolute;margin-left:171.65pt;margin-top:2.3pt;width:42pt;height:22.15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R9mhgIAAC0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YnUfZo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00DA8CB5" wp14:editId="5B54AA5C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2" name="Rectangle 15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0DA8CB5" id="Rectangle 1552" o:spid="_x0000_s1091" style="position:absolute;margin-left:352.75pt;margin-top:2.25pt;width:42pt;height:22.15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CvWhg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D1&#10;YCvW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5A186483" wp14:editId="74D4D9C4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3" name="Rectangle 15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A186483" id="Rectangle 1553" o:spid="_x0000_s1092" style="position:absolute;margin-left:307.55pt;margin-top:2.25pt;width:42pt;height:22.15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nk5hgIAAC0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ViRo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zz08PU2e0tHGNgdsrLcD44Nja4lxbxCXe/BIcewGjm28&#10;w0Uoi0jYcUdJa/3vv50ne2QeainpcGQQpV878Byr/m6Qk18n83masSzMF2dTFPyxZnOsMTt9ZbFl&#10;E3wgHMvbZB/V81Z4q59wulcpKqrAMIw99GMUruIwyvg+ML5aZTOcKwfxxjw4lpwn6BLij/0TeDfy&#10;K2Kvbu3zeEH1jmaDbbpp7GoXrZCZg6+4IneTgDOZWTy+H2noj+Vs9frKLf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M7u&#10;eTm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24B32ECA" wp14:editId="0916B52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54" name="Rectangle 1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4B32ECA" id="Rectangle 1554" o:spid="_x0000_s1093" style="position:absolute;margin-left:262.2pt;margin-top:2.2pt;width:42pt;height:22.15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TJthw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mk0ybY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473074BB" wp14:editId="28FB026D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5" name="Rectangle 15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3074BB" id="Rectangle 1555" o:spid="_x0000_s1094" style="position:absolute;margin-left:217pt;margin-top:2.25pt;width:42pt;height:22.1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bdthwIAAC0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M&#10;QbdthwIAAC0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0.73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0.74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0.75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4098D6EE" wp14:editId="427A3F4E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56" name="Rectangle 15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098D6EE" id="Rectangle 1556" o:spid="_x0000_s1095" style="position:absolute;margin-left:81.1pt;margin-top:2.2pt;width:42pt;height:22.15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IPd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JtU&#10;g92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66DB5AD1" wp14:editId="0837E8B5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7" name="Rectangle 15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6DB5AD1" id="Rectangle 1557" o:spid="_x0000_s1096" style="position:absolute;margin-left:126.45pt;margin-top:2.3pt;width:42pt;height:22.15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Pil&#10;aCi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63E726FE" wp14:editId="35CFC3CD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58" name="Rectangle 15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3E726FE" id="Rectangle 1558" o:spid="_x0000_s1097" style="position:absolute;margin-left:171.65pt;margin-top:2.3pt;width:42pt;height:22.15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a1vhgIAAC0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a22tb4YCAAAt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7E976E07" wp14:editId="12650B97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59" name="Rectangle 15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976E07" id="Rectangle 1559" o:spid="_x0000_s1098" style="position:absolute;margin-left:352.75pt;margin-top:2.25pt;width:42pt;height:22.15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/+Ahw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UOP/gI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497A5BDF" wp14:editId="762366C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0" name="Rectangle 15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97A5BDF" id="Rectangle 1560" o:spid="_x0000_s1099" style="position:absolute;margin-left:307.55pt;margin-top:2.25pt;width:42pt;height:22.15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CS9hgIAAC0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DBI&#10;JL2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472BE326" wp14:editId="79B5FB73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1" name="Rectangle 15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2BE326" id="Rectangle 1561" o:spid="_x0000_s1100" style="position:absolute;margin-left:262.2pt;margin-top:2.2pt;width:42pt;height:22.15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8QIhgIAAC0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CQ&#10;R8QI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557C5207" wp14:editId="1D63BC1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2" name="Rectangle 15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57C5207" id="Rectangle 1562" o:spid="_x0000_s1101" style="position:absolute;margin-left:217pt;margin-top:2.25pt;width:42pt;height:22.1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vC4hgIAAC0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zc/mVJ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ecenmZc09HaNntsrLcD44NjK4lxrxGXO/BIcewGjm28&#10;xUUoi0jYcUdJa/2fz86TPTIPtZR0ODKI0u8teI5V/zTIye+T2SzNWBZm89MpCv5Qsz7UmK2+tNiy&#10;CT4QjuVtso/qeSu81U843csUFVVgGMYe+jEKl3EYZXwfGF8usxnOlYN4bR4cS84TdAnxx/4JvBv5&#10;FbFXN/Z5vKB6R7PBNt00drmNVsjMwVdckbtJwJnMLB7fjzT0h3K2en3lFn8B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AdS&#10;8Li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0.02, 0.12, 0.22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1632DD1A" wp14:editId="3858EAC3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3" name="Rectangle 15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632DD1A" id="Rectangle 1563" o:spid="_x0000_s1102" style="position:absolute;margin-left:81.1pt;margin-top:2.2pt;width:42pt;height:22.15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KJXhgIAAC0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8Xpj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t4dpo8paONbQ7YWG8HxgfH1hLj3iAu9+CR4tgNHNt4&#10;h4tQFpGw446S1vrffztP9sg81FLS4cggSr924DlW/d0gJ79O5vM0Y1mYL86mKPhjzeZYY3b6ymLL&#10;JvhAOJa3yT6q563wVj/hdK9SVFSBYRh76McoXMVhlPF9YHy1ymY4Vw7ijXlwLDlP0CXEH/sn8G7k&#10;V8Re3drn8YLqHc0G23TT2NUuWiEzB19xRe4mAWcys3h8P9LQH8vZ6vWVW/4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PNyi&#10;V4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46331D25" wp14:editId="31F1FA45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64" name="Rectangle 15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331D25" id="Rectangle 1564" o:spid="_x0000_s1103" style="position:absolute;margin-left:126.45pt;margin-top:2.3pt;width:42pt;height:22.15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Bo&#10;f+kDhwIAAC0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2B1AFD23" wp14:editId="456DF9E9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65" name="Rectangle 1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1AFD23" id="Rectangle 1565" o:spid="_x0000_s1104" style="position:absolute;margin-left:171.65pt;margin-top:2.3pt;width:42pt;height:22.15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2wDhwIAAC0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P5zbAOHAgAALQ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27194373" wp14:editId="0F3D6A86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6" name="Rectangle 15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7194373" id="Rectangle 1566" o:spid="_x0000_s1105" style="position:absolute;margin-left:352.75pt;margin-top:2.25pt;width:42pt;height:22.15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lizhwIAAC0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aWZYs4cCAAAt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422C3EB1" wp14:editId="366DE5FE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7" name="Rectangle 15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2C3EB1" id="Rectangle 1567" o:spid="_x0000_s1106" style="position:absolute;margin-left:307.55pt;margin-top:2.25pt;width:42pt;height:22.15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EAwhgIAAC0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Nvg&#10;QDC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311D0503" wp14:editId="4155FF5C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68" name="Rectangle 15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11D0503" id="Rectangle 1568" o:spid="_x0000_s1107" style="position:absolute;margin-left:262.2pt;margin-top:2.2pt;width:42pt;height:22.15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I&#10;KIV3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1B3239E6" wp14:editId="70E3FF59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69" name="Rectangle 15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B3239E6" id="Rectangle 1569" o:spid="_x0000_s1108" style="position:absolute;margin-left:217pt;margin-top:2.25pt;width:42pt;height:22.15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Bz&#10;pteYhwIAAC0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0.97, 0.98, 0.99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75C7EE84" wp14:editId="1216417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0" name="Rectangle 15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5C7EE84" id="Rectangle 1570" o:spid="_x0000_s1109" style="position:absolute;margin-left:81.1pt;margin-top:2.2pt;width:42pt;height:22.15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BN+0ik&#10;hQIAAC0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7AD9D096" wp14:editId="1123F55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1" name="Rectangle 15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D9D096" id="Rectangle 1571" o:spid="_x0000_s1110" style="position:absolute;margin-left:126.45pt;margin-top:2.3pt;width:42pt;height:22.1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KgRhgIAAC0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O30&#10;qBG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2B87E558" wp14:editId="17763989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2" name="Rectangle 15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87E558" id="Rectangle 1572" o:spid="_x0000_s1111" style="position:absolute;margin-left:171.65pt;margin-top:2.3pt;width:42pt;height:22.15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ZyhhQ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9040" behindDoc="0" locked="0" layoutInCell="1" allowOverlap="1" wp14:anchorId="2D8A0B12" wp14:editId="23D7844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3" name="Rectangle 15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D8A0B12" id="Rectangle 1573" o:spid="_x0000_s1112" style="position:absolute;margin-left:352.75pt;margin-top:2.25pt;width:42pt;height:22.15pt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B&#10;b85O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8016" behindDoc="0" locked="0" layoutInCell="1" allowOverlap="1" wp14:anchorId="1DF9C633" wp14:editId="12354D6D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4" name="Rectangle 15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DF9C633" id="Rectangle 1574" o:spid="_x0000_s1113" style="position:absolute;margin-left:307.55pt;margin-top:2.25pt;width:42pt;height:22.15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AV&#10;zIUahwIAAC0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6992" behindDoc="0" locked="0" layoutInCell="1" allowOverlap="1" wp14:anchorId="21E7F93C" wp14:editId="5B5133D5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5" name="Rectangle 15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1E7F93C" id="Rectangle 1575" o:spid="_x0000_s1114" style="position:absolute;margin-left:262.2pt;margin-top:2.2pt;width:42pt;height:22.15pt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AAahwIAAC0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g8AAGocCAAAt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15968" behindDoc="0" locked="0" layoutInCell="1" allowOverlap="1" wp14:anchorId="553E65B1" wp14:editId="55D0260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76" name="Rectangle 15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53E65B1" id="Rectangle 1576" o:spid="_x0000_s1115" style="position:absolute;margin-left:217pt;margin-top:2.25pt;width:42pt;height:22.1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U&#10;1TSqhwIAAC0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0.37, 0.47, 0.57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2D505FAB" wp14:editId="7F72FDA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77" name="Rectangle 15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D505FAB" id="Rectangle 1577" o:spid="_x0000_s1116" style="position:absolute;margin-left:81.1pt;margin-top:2.2pt;width:42pt;height:22.15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dyTf&#10;X4YCAAAt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797919DF" wp14:editId="35E2811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8" name="Rectangle 15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97919DF" id="Rectangle 1578" o:spid="_x0000_s1117" style="position:absolute;margin-left:126.45pt;margin-top:2.3pt;width:42pt;height:22.15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BoYhgIAAC0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OTs&#10;GhiGAgAALQ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2112" behindDoc="0" locked="0" layoutInCell="1" allowOverlap="1" wp14:anchorId="4D800E2D" wp14:editId="44ACA99E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79" name="Rectangle 15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800E2D" id="Rectangle 1579" o:spid="_x0000_s1118" style="position:absolute;margin-left:171.65pt;margin-top:2.3pt;width:42pt;height:22.15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kj3hw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N9iSPeHAgAALQ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2EF3E100" wp14:editId="5D0B853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0" name="Rectangle 15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EF3E100" id="Rectangle 1580" o:spid="_x0000_s1119" style="position:absolute;margin-left:352.75pt;margin-top:2.25pt;width:42pt;height:22.15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7&#10;/AnNhgIAAC0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5184" behindDoc="0" locked="0" layoutInCell="1" allowOverlap="1" wp14:anchorId="1E03062C" wp14:editId="7510826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1" name="Rectangle 15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E03062C" id="Rectangle 1581" o:spid="_x0000_s1120" style="position:absolute;margin-left:307.55pt;margin-top:2.25pt;width:42pt;height:22.15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+l4hgIAAC0FAAAOAAAAZHJzL2Uyb0RvYy54bWysVMlu2zAQvRfoPxC8N5Idu3WE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Nvz&#10;6XiGAgAALQ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4160" behindDoc="0" locked="0" layoutInCell="1" allowOverlap="1" wp14:anchorId="15668627" wp14:editId="19354197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82" name="Rectangle 1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668627" id="Rectangle 1582" o:spid="_x0000_s1121" style="position:absolute;margin-left:262.2pt;margin-top:2.2pt;width:42pt;height:22.15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t3IhgIAAC0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M&#10;5t3IhgIAAC0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2B21F2E8" wp14:editId="507078D6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3" name="Rectangle 1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21F2E8" id="Rectangle 1583" o:spid="_x0000_s1122" style="position:absolute;margin-left:217pt;margin-top:2.25pt;width:42pt;height:22.1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Hdo&#10;jyeGAgAALQ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3.95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3.96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3.97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7232" behindDoc="0" locked="0" layoutInCell="1" allowOverlap="1" wp14:anchorId="05D87952" wp14:editId="5CB2EE8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84" name="Rectangle 15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5D87952" id="Rectangle 1584" o:spid="_x0000_s1123" style="position:absolute;margin-left:81.1pt;margin-top:2.2pt;width:42pt;height:22.15pt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8RzhwIAAC0FAAAOAAAAZHJzL2Uyb0RvYy54bWysVEtv2zAMvg/YfxB0X+2kyZo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CPL&#10;xHOHAgAALQ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8256" behindDoc="0" locked="0" layoutInCell="1" allowOverlap="1" wp14:anchorId="577532D7" wp14:editId="462C49BB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85" name="Rectangle 15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77532D7" id="Rectangle 1585" o:spid="_x0000_s1124" style="position:absolute;margin-left:126.45pt;margin-top:2.3pt;width:42pt;height:22.15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0FzhwIAAC0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C1&#10;x0FzhwIAAC0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29280" behindDoc="0" locked="0" layoutInCell="1" allowOverlap="1" wp14:anchorId="2C156CCB" wp14:editId="4CFB63C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586" name="Rectangle 15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156CCB" id="Rectangle 1586" o:spid="_x0000_s1125" style="position:absolute;margin-left:171.65pt;margin-top:2.3pt;width:42pt;height:22.15pt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CLSdcOHAgAALQ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33376" behindDoc="0" locked="0" layoutInCell="1" allowOverlap="1" wp14:anchorId="632F1CA2" wp14:editId="216A692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7" name="Rectangle 15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32F1CA2" id="Rectangle 1587" o:spid="_x0000_s1126" style="position:absolute;margin-left:352.75pt;margin-top:2.25pt;width:42pt;height:22.15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1ZzhwIAAC4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aotWc4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0A5142D5" wp14:editId="6A7D9F4C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88" name="Rectangle 15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5142D5" id="Rectangle 1588" o:spid="_x0000_s1127" style="position:absolute;margin-left:307.55pt;margin-top:2.25pt;width:42pt;height:22.15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eL4hgIAAC4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AlR&#10;4vi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31328" behindDoc="0" locked="0" layoutInCell="1" allowOverlap="1" wp14:anchorId="7055101B" wp14:editId="0A57D26C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589" name="Rectangle 15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055101B" id="Rectangle 1589" o:spid="_x0000_s1128" style="position:absolute;margin-left:262.2pt;margin-top:2.2pt;width:42pt;height:22.1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2m1hwIAAC4FAAAOAAAAZHJzL2Uyb0RvYy54bWysVEtv2zAMvg/YfxB0X+2kyZYa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HYtptY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66304163" wp14:editId="64497018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590" name="Rectangle 15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6304163" id="Rectangle 1590" o:spid="_x0000_s1129" style="position:absolute;margin-left:217pt;margin-top:2.25pt;width:42pt;height:22.15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vtTB&#10;loUCAAAu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2.45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2.55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2.65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8</w:t>
      </w:r>
      <w:r w:rsidR="00BF20D8" w:rsidRPr="00366932">
        <w:rPr>
          <w:b/>
          <w:bCs/>
          <w:sz w:val="18"/>
          <w:szCs w:val="18"/>
        </w:rPr>
        <w:t xml:space="preserve"> Count back in tenths or hundredths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</w:t>
            </w:r>
            <w:r>
              <w:rPr>
                <w:rFonts w:ascii="Calibri" w:eastAsia="Calibri" w:hAnsi="Calibri" w:cs="Times New Roman"/>
              </w:rPr>
              <w:t xml:space="preserve">back </w:t>
            </w:r>
            <w:r w:rsidRPr="00B80369">
              <w:rPr>
                <w:rFonts w:ascii="Calibri" w:eastAsia="Calibri" w:hAnsi="Calibri" w:cs="Times New Roman"/>
              </w:rPr>
              <w:t xml:space="preserve">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77408" behindDoc="0" locked="0" layoutInCell="1" allowOverlap="1" wp14:anchorId="7B7B0CD6" wp14:editId="3AA86DF2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33" name="Rectangle 1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7B0CD6" id="Rectangle 1633" o:spid="_x0000_s1130" style="position:absolute;margin-left:81.1pt;margin-top:2.2pt;width:42pt;height:22.15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Zj3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zG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hhOU+u0tnaNnvsrLcD5YNjK4mBrxGYO/DIcWwHzm28&#10;xUUoi1DYcUdJa/2fz86TPVIPtZR0ODMI0+8teI5l/zRIyu+T+TwNWRbmx6dTFPyhZn2oMVt9abFn&#10;E3whHMvbZB/V81Z4q59wvJcpKqrAMIw9NGQULuMwy/hAML5cZjMcLAfx2jw4lpwn7BLkj/0TeDcS&#10;LGKzbuzzfEH1jmeDbbpp7HIbrZCZhK+4InmTgEOZaTw+IGnqD+Vs9frMLf4C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cR2Y&#10;94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78432" behindDoc="0" locked="0" layoutInCell="1" allowOverlap="1" wp14:anchorId="6A8EAEA9" wp14:editId="7ECF69C0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34" name="Rectangle 16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A8EAEA9" id="Rectangle 1634" o:spid="_x0000_s1131" style="position:absolute;margin-left:126.45pt;margin-top:2.3pt;width:42pt;height:22.15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j95hQ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zO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79456" behindDoc="0" locked="0" layoutInCell="1" allowOverlap="1" wp14:anchorId="7618DB37" wp14:editId="329EBF8C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35" name="Rectangle 16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18DB37" id="Rectangle 1635" o:spid="_x0000_s1132" style="position:absolute;margin-left:171.65pt;margin-top:2.3pt;width:42pt;height:22.15pt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LQ0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Zgh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P/SwPE2u0tnGNgfsrLcD5YNja4mBbxCYe/DIcWwHzm28&#10;w0Uoi1DYcUdJa/3vv50ne6QeainpcGYQpl878BzL/m6QlF8n83kasizMF2dTFPyxZnOsMTt9ZbFn&#10;E3whHMvbZB/V81Z4q59wvFcpKqrAMIw9NGQUruIwy/hAML5aZTMcLAfxxjw4lpwn7BLkj/0TeDcS&#10;LGKzbu3zfEH1jmeDbbpp7GoXrZCZhK+4InmTgEOZaTw+IGnqj+Vs9frMLf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fsS0NI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3552" behindDoc="0" locked="0" layoutInCell="1" allowOverlap="1" wp14:anchorId="0F272D5D" wp14:editId="6D03F18B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6" name="Rectangle 16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F272D5D" id="Rectangle 1636" o:spid="_x0000_s1133" style="position:absolute;margin-left:352.75pt;margin-top:2.25pt;width:42pt;height:22.15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5q4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zE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8jS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DZ&#10;K5q4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2528" behindDoc="0" locked="0" layoutInCell="1" allowOverlap="1" wp14:anchorId="4B565A81" wp14:editId="4ADAEE30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7" name="Rectangle 16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B565A81" id="Rectangle 1637" o:spid="_x0000_s1134" style="position:absolute;margin-left:307.55pt;margin-top:2.25pt;width:42pt;height:22.15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8Ya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Bg&#10;c8Ya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1504" behindDoc="0" locked="0" layoutInCell="1" allowOverlap="1" wp14:anchorId="4BF093C9" wp14:editId="67625285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38" name="Rectangle 16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BF093C9" id="Rectangle 1638" o:spid="_x0000_s1135" style="position:absolute;margin-left:262.2pt;margin-top:2.2pt;width:42pt;height:22.15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XKRhQIAAC4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AOp&#10;cpGFAgAALg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0480" behindDoc="0" locked="0" layoutInCell="1" allowOverlap="1" wp14:anchorId="4204A39D" wp14:editId="47059C12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39" name="Rectangle 1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04A39D" id="Rectangle 1639" o:spid="_x0000_s1136" style="position:absolute;margin-left:217pt;margin-top:2.25pt;width:42pt;height:22.15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EDGhQ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0.16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0.15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0.14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4576" behindDoc="0" locked="0" layoutInCell="1" allowOverlap="1" wp14:anchorId="3D4136CE" wp14:editId="09E055A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40" name="Rectangle 1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4136CE" id="Rectangle 1640" o:spid="_x0000_s1137" style="position:absolute;margin-left:81.1pt;margin-top:2.2pt;width:42pt;height:22.1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oh3v&#10;q4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5600" behindDoc="0" locked="0" layoutInCell="1" allowOverlap="1" wp14:anchorId="7E41BE54" wp14:editId="3B2F893D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1" name="Rectangle 16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41BE54" id="Rectangle 1641" o:spid="_x0000_s1138" style="position:absolute;margin-left:126.45pt;margin-top:2.3pt;width:42pt;height:22.15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2Tm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LbH&#10;ZOa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6624" behindDoc="0" locked="0" layoutInCell="1" allowOverlap="1" wp14:anchorId="29B0B238" wp14:editId="7AB1C5A3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2" name="Rectangle 16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9B0B238" id="Rectangle 1642" o:spid="_x0000_s1139" style="position:absolute;margin-left:171.65pt;margin-top:2.3pt;width:42pt;height:22.15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Epq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fzK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ZJZcpbO1bfbYWW8HygfHVhIDXyMwd+CR49gOnNt4&#10;i4tQFqGw446S1vo/n50ne6QeainpcGYQpt9b8BzL/mmQlN8n83kasizMj0+nKPhDzfpQY7b60mLP&#10;JvhCOJa3yT6q563wVj/heC9TVFSBYRh7aMgoXMZhlvGBYHy5zGY4WA7itXlwLDlP2CXIH/sn8G4k&#10;WMRm3djn+YLqHc8G23TT2OU2WiEzCV9xRfImAYcy03h8QNLUH8rZ6vWZW/wF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EShKa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0720" behindDoc="0" locked="0" layoutInCell="1" allowOverlap="1" wp14:anchorId="10F8005E" wp14:editId="1532DD42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43" name="Rectangle 1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0F8005E" id="Rectangle 1643" o:spid="_x0000_s1140" style="position:absolute;margin-left:352.75pt;margin-top:2.25pt;width:42pt;height:22.1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3N9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fzG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ZJ5cpbO1bfbYWW8HygfHVhIDXyMwd+CR49gOnNt4&#10;i4tQFqGw446S1vo/n50ne6QeainpcGYQpt9b8BzL/mmQlN8n83kasizMj0+nKPhDzfpQY7b60mLP&#10;JvhCOJa3yT6q563wVj/heC9TVFSBYRh7aMgoXMZhlvGBYHy5zGY4WA7itXlwLDlP2CXIH/sn8G4k&#10;WMRm3djn+YLqHc8G23TT2OU2WiEzCV9xRfImAYcy03h8QNLUH8rZ6vWZW/wF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e&#10;c3N9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9696" behindDoc="0" locked="0" layoutInCell="1" allowOverlap="1" wp14:anchorId="5B5EEEEA" wp14:editId="64005ADA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44" name="Rectangle 1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B5EEEEA" id="Rectangle 1644" o:spid="_x0000_s1141" style="position:absolute;margin-left:307.55pt;margin-top:2.25pt;width:42pt;height:22.15p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NTz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IVw&#10;1PO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8672" behindDoc="0" locked="0" layoutInCell="1" allowOverlap="1" wp14:anchorId="7CAA40D9" wp14:editId="2A86B500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45" name="Rectangle 16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CAA40D9" id="Rectangle 1645" o:spid="_x0000_s1142" style="position:absolute;margin-left:262.2pt;margin-top:2.2pt;width:42pt;height:22.15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++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cym1N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Q89nJwkV+lsbZs9dtbbgfLBsZXEwNcIzB145Di2A+c2&#10;3uIilEUo7LijpLX+z2fnyR6ph1pKOpwZhOn3FjzHsn8aJOX3yWyWhiwLs/npFAV/qFkfasxWX1rs&#10;2QRfCMfyNtlH9bwV3uonHO9liooqMAxjDw0Zhcs4zDI+EIwvl9kMB8tBvDYPjiXnCbsE+WP/BN6N&#10;BIvYrBv7PF9QvePZYJtuGrvcRitkJuErrkjeJOBQZhqPD0ia+kM5W70+c4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kapfvo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87648" behindDoc="0" locked="0" layoutInCell="1" allowOverlap="1" wp14:anchorId="0CDA97B2" wp14:editId="38FA4136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46" name="Rectangle 16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CDA97B2" id="Rectangle 1646" o:spid="_x0000_s1143" style="position:absolute;margin-left:217pt;margin-top:2.25pt;width:42pt;height:22.15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XEyhw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2&#10;RXEy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1.05, 1.04, 1.03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1744" behindDoc="0" locked="0" layoutInCell="1" allowOverlap="1" wp14:anchorId="73A47B46" wp14:editId="081A1149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47" name="Rectangle 16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3A47B46" id="Rectangle 1647" o:spid="_x0000_s1144" style="position:absolute;margin-left:81.1pt;margin-top:2.2pt;width:42pt;height:22.15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S2Qhw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I8d&#10;LZC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2768" behindDoc="0" locked="0" layoutInCell="1" allowOverlap="1" wp14:anchorId="6B15E3E0" wp14:editId="41D3F7B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8" name="Rectangle 16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B15E3E0" id="Rectangle 1648" o:spid="_x0000_s1145" style="position:absolute;margin-left:126.45pt;margin-top:2.3pt;width:42pt;height:22.15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5kbhgIAAC4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OzH&#10;mRu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3792" behindDoc="0" locked="0" layoutInCell="1" allowOverlap="1" wp14:anchorId="7BD324AF" wp14:editId="6E333B6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49" name="Rectangle 16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D324AF" id="Rectangle 1649" o:spid="_x0000_s1146" style="position:absolute;margin-left:171.65pt;margin-top:2.3pt;width:42pt;height:22.15pt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CShg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ph3Qko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7888" behindDoc="0" locked="0" layoutInCell="1" allowOverlap="1" wp14:anchorId="3E7B5CCD" wp14:editId="1DA3F1BA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0" name="Rectangle 16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E7B5CCD" id="Rectangle 1650" o:spid="_x0000_s1147" style="position:absolute;margin-left:352.75pt;margin-top:2.25pt;width:42pt;height:22.15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nixhgIAAC4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F&#10;Qnix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6864" behindDoc="0" locked="0" layoutInCell="1" allowOverlap="1" wp14:anchorId="357D2A76" wp14:editId="1DD2CC0F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1" name="Rectangle 16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57D2A76" id="Rectangle 1651" o:spid="_x0000_s1148" style="position:absolute;margin-left:307.55pt;margin-top:2.25pt;width:42pt;height:22.15pt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BGY&#10;8/y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5840" behindDoc="0" locked="0" layoutInCell="1" allowOverlap="1" wp14:anchorId="3AEB1119" wp14:editId="66FBC804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52" name="Rectangle 16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AEB1119" id="Rectangle 1652" o:spid="_x0000_s1149" style="position:absolute;margin-left:262.2pt;margin-top:2.2pt;width:42pt;height:22.15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tnfdc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4816" behindDoc="0" locked="0" layoutInCell="1" allowOverlap="1" wp14:anchorId="64353CC9" wp14:editId="6969C41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3" name="Rectangle 16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4353CC9" id="Rectangle 1653" o:spid="_x0000_s1150" style="position:absolute;margin-left:217pt;margin-top:2.25pt;width:42pt;height:22.15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ORn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PFj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P/RwOk+u0tnGNgfsrLcD5YNja4mBbxCYe/DIcWwHzm28&#10;w0Uoi1DYcUdJa/3vv50ne6QeainpcGYQpl878BzL/m6QlF8n83kasizMF2dTFPyxZnOsMTt9ZbFn&#10;E3whHMvbZB/V81Z4q59wvFcpKqrAMIw9NGQUruIwy/hAML5aZTMcLAfxxjw4lpwn7BLkj/0TeDcS&#10;LGKzbu3zfEH1jmeDbbpp7GoXrZCZhK+4InmTgEOZaTw+IGnqj+Vs9frMLf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Dks&#10;5Ge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3.25, 3.24, 3.23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8912" behindDoc="0" locked="0" layoutInCell="1" allowOverlap="1" wp14:anchorId="19953EE4" wp14:editId="0D9A66B4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54" name="Rectangle 16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9953EE4" id="Rectangle 1654" o:spid="_x0000_s1151" style="position:absolute;margin-left:81.1pt;margin-top:2.2pt;width:42pt;height:22.15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0Pphg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cyn1F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Q89nGZg09naNnvsrLcD5YNjK4mBrxGYO/DIcWwHzm28&#10;xUUoi1DYcUdJa/2fz86TPVIPtZR0ODMI0+8teI5l/zRIyu+T2SwNWRZm89MpCv5Qsz7UmK2+tNiz&#10;Cb4QjuVtso/qeSu81U843ssUFVVgGMYeGjIKl3GYZXwgGF8usxkOloN4bR4cS84Tdgnyx/4JvBsJ&#10;FrFZN/Z5vqB6x7PBNt00drmNVshMwldckbxJwKHMNB4fkDT1h3K2en3mFn8B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Ii9D&#10;6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199936" behindDoc="0" locked="0" layoutInCell="1" allowOverlap="1" wp14:anchorId="7762D1DE" wp14:editId="251A209F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55" name="Rectangle 16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762D1DE" id="Rectangle 1655" o:spid="_x0000_s1152" style="position:absolute;margin-left:126.45pt;margin-top:2.3pt;width:42pt;height:22.15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cik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A2&#10;9cik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0960" behindDoc="0" locked="0" layoutInCell="1" allowOverlap="1" wp14:anchorId="766227AF" wp14:editId="2E99600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56" name="Rectangle 16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66227AF" id="Rectangle 1656" o:spid="_x0000_s1153" style="position:absolute;margin-left:171.65pt;margin-top:2.3pt;width:42pt;height:22.15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uYo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JEa5ii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5056" behindDoc="0" locked="0" layoutInCell="1" allowOverlap="1" wp14:anchorId="4D06E01D" wp14:editId="1BD08903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7" name="Rectangle 16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06E01D" id="Rectangle 1657" o:spid="_x0000_s1154" style="position:absolute;margin-left:352.75pt;margin-top:2.25pt;width:42pt;height:22.15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rqK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KEK6io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4032" behindDoc="0" locked="0" layoutInCell="1" allowOverlap="1" wp14:anchorId="2A24EEB7" wp14:editId="65E6A5EA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58" name="Rectangle 16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A24EEB7" id="Rectangle 1658" o:spid="_x0000_s1155" style="position:absolute;margin-left:307.55pt;margin-top:2.25pt;width:42pt;height:22.15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EuY&#10;DgG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3008" behindDoc="0" locked="0" layoutInCell="1" allowOverlap="1" wp14:anchorId="5C77EE21" wp14:editId="7FF745F2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59" name="Rectangle 16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C77EE21" id="Rectangle 1659" o:spid="_x0000_s1156" style="position:absolute;margin-left:262.2pt;margin-top:2.2pt;width:42pt;height:22.15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1984" behindDoc="0" locked="0" layoutInCell="1" allowOverlap="1" wp14:anchorId="4C434C93" wp14:editId="4CDD8063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0" name="Rectangle 16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C434C93" id="Rectangle 1660" o:spid="_x0000_s1157" style="position:absolute;margin-left:217pt;margin-top:2.25pt;width:42pt;height:22.15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kb5hg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KFa&#10;Rvm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3.25, 3.15, 3.05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</w:rPr>
              <w:t>s</w:t>
            </w:r>
            <w:r w:rsidRPr="00B80369">
              <w:rPr>
                <w:rFonts w:ascii="Calibri" w:eastAsia="Calibri" w:hAnsi="Calibri" w:cs="Times New Roman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</w:rPr>
              <w:t xml:space="preserve"> </w:t>
            </w:r>
            <w:r w:rsidRPr="00B80369">
              <w:rPr>
                <w:rFonts w:ascii="Calibri" w:eastAsia="Calibri" w:hAnsi="Calibri" w:cs="Times New Roman"/>
              </w:rPr>
              <w:t xml:space="preserve">numbers, counting </w:t>
            </w:r>
            <w:r>
              <w:rPr>
                <w:rFonts w:ascii="Calibri" w:eastAsia="Calibri" w:hAnsi="Calibri" w:cs="Times New Roman"/>
              </w:rPr>
              <w:t xml:space="preserve">back </w:t>
            </w:r>
            <w:r w:rsidRPr="00B80369">
              <w:rPr>
                <w:rFonts w:ascii="Calibri" w:eastAsia="Calibri" w:hAnsi="Calibri" w:cs="Times New Roman"/>
              </w:rPr>
              <w:t xml:space="preserve">in </w:t>
            </w:r>
            <w:r>
              <w:rPr>
                <w:rFonts w:ascii="Calibri" w:eastAsia="Calibri" w:hAnsi="Calibri" w:cs="Times New Roman"/>
              </w:rPr>
              <w:t>tenths or hundredths</w:t>
            </w:r>
            <w:r w:rsidRPr="00B80369">
              <w:rPr>
                <w:rFonts w:ascii="Calibri" w:eastAsia="Calibri" w:hAnsi="Calibri" w:cs="Times New Roman"/>
              </w:rPr>
              <w:t xml:space="preserve">. </w:t>
            </w: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6080" behindDoc="0" locked="0" layoutInCell="1" allowOverlap="1" wp14:anchorId="5CFCE576" wp14:editId="6CFBD1C1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61" name="Rectangle 16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CFCE576" id="Rectangle 1661" o:spid="_x0000_s1158" style="position:absolute;margin-left:81.1pt;margin-top:2.2pt;width:42pt;height:22.15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M20hQ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7104" behindDoc="0" locked="0" layoutInCell="1" allowOverlap="1" wp14:anchorId="13AADCEA" wp14:editId="1CE9C3F8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62" name="Rectangle 16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AADCEA" id="Rectangle 1662" o:spid="_x0000_s1159" style="position:absolute;margin-left:126.45pt;margin-top:2.3pt;width:42pt;height:22.15p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+M4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cnU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2Sy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BJv&#10;4zi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8128" behindDoc="0" locked="0" layoutInCell="1" allowOverlap="1" wp14:anchorId="4F0FB518" wp14:editId="28A335CF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63" name="Rectangle 16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0FB518" id="Rectangle 1663" o:spid="_x0000_s1160" style="position:absolute;margin-left:171.65pt;margin-top:2.3pt;width:42pt;height:22.15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Nov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cnM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2Ty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nTTaL4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2224" behindDoc="0" locked="0" layoutInCell="1" allowOverlap="1" wp14:anchorId="185402BE" wp14:editId="69FA03DE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4" name="Rectangle 16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85402BE" id="Rectangle 1664" o:spid="_x0000_s1161" style="position:absolute;margin-left:352.75pt;margin-top:2.25pt;width:42pt;height:22.15pt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32h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cnc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WQY2na1ts8fOejtQPji2khj4GoG5A48cx3bg3MZb&#10;XISyCIUdd5S01v/57DzZI/VQS0mHM4Mw/d6C51j2T4Ok/D6Zz9OQZWF+fDpFwR9q1ocas9WXFns2&#10;wRfCsbxN9lE9b4W3+gnHe5miogoMw9hDQ0bhMg6zjA8E48tlNsPBchCvzYNjyXnCLkH+2D+BdyPB&#10;Ijbrxj7PF1TveDbYppvGLrfRCplJ+IorkjcJOJSZxuMDkqb+UM5Wr8/c4i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CG&#10;N32h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1200" behindDoc="0" locked="0" layoutInCell="1" allowOverlap="1" wp14:anchorId="37735B7A" wp14:editId="5F892C83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5" name="Rectangle 16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7735B7A" id="Rectangle 1665" o:spid="_x0000_s1162" style="position:absolute;margin-left:307.55pt;margin-top:2.25pt;width:42pt;height:22.15pt;z-index:25221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JLt&#10;9uy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0176" behindDoc="0" locked="0" layoutInCell="1" allowOverlap="1" wp14:anchorId="2C7D8B96" wp14:editId="6760C5D8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66" name="Rectangle 16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C7D8B96" id="Rectangle 1666" o:spid="_x0000_s1163" style="position:absolute;margin-left:262.2pt;margin-top:2.2pt;width:42pt;height:22.15pt;z-index:25221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NQLYYI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09152" behindDoc="0" locked="0" layoutInCell="1" allowOverlap="1" wp14:anchorId="0692CCD5" wp14:editId="48C8C74B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67" name="Rectangle 16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692CCD5" id="Rectangle 1667" o:spid="_x0000_s1164" style="position:absolute;margin-left:217pt;margin-top:2.25pt;width:42pt;height:22.15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oTC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CM&#10;WoTC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0.24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0.23, 0.22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3248" behindDoc="0" locked="0" layoutInCell="1" allowOverlap="1" wp14:anchorId="59925FC3" wp14:editId="5F709BAC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68" name="Rectangle 16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9925FC3" id="Rectangle 1668" o:spid="_x0000_s1165" style="position:absolute;margin-left:81.1pt;margin-top:2.2pt;width:42pt;height:22.15pt;z-index:25221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DBJhgIAAC4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74Aw&#10;S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4272" behindDoc="0" locked="0" layoutInCell="1" allowOverlap="1" wp14:anchorId="7E10FB89" wp14:editId="6C8E9FBE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69" name="Rectangle 1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E10FB89" id="Rectangle 1669" o:spid="_x0000_s1166" style="position:absolute;margin-left:126.45pt;margin-top:2.3pt;width:42pt;height:22.15p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v6nhgIAAC4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Oii&#10;/qe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5296" behindDoc="0" locked="0" layoutInCell="1" allowOverlap="1" wp14:anchorId="3693284C" wp14:editId="467DB13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70" name="Rectangle 16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693284C" id="Rectangle 1670" o:spid="_x0000_s1167" style="position:absolute;margin-left:171.65pt;margin-top:2.3pt;width:42pt;height:22.15pt;z-index:25221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VaE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S/1WhI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9392" behindDoc="0" locked="0" layoutInCell="1" allowOverlap="1" wp14:anchorId="5F04815E" wp14:editId="4AE3CCB0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1" name="Rectangle 16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F04815E" id="Rectangle 1671" o:spid="_x0000_s1168" style="position:absolute;margin-left:352.75pt;margin-top:2.25pt;width:42pt;height:22.15pt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93J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Bf&#10;J93J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8368" behindDoc="0" locked="0" layoutInCell="1" allowOverlap="1" wp14:anchorId="2030581A" wp14:editId="79B0A0F4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2" name="Rectangle 16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30581A" id="Rectangle 1672" o:spid="_x0000_s1169" style="position:absolute;margin-left:307.55pt;margin-top:2.25pt;width:42pt;height:22.15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PNF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nU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+Sy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PjI&#10;80W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7344" behindDoc="0" locked="0" layoutInCell="1" allowOverlap="1" wp14:anchorId="081BA3BC" wp14:editId="276516C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73" name="Rectangle 16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81BA3BC" id="Rectangle 1673" o:spid="_x0000_s1170" style="position:absolute;margin-left:262.2pt;margin-top:2.2pt;width:42pt;height:22.15pt;z-index:25221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8pS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yenM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+Ty5Smdr2+yxs94OlA+OrSQGvkZg7sAjx7EdOLfx&#10;FhehLEJhxx0lrfV/PjtP9kg91FLS4cwgTL+34DmW/dMgKb9P5vM0ZFmYH59OUfCHmvWhxmz1pcWe&#10;TfCFcCxvk31Uz1vhrX7C8V6mqKgCwzD20JBRuIzDLOMDwfhymc1wsBzEa/PgWHKesEuQP/ZP4N1I&#10;sIjNurHP8wXVO54NtummsctttEJmEr7iiuRNAg5lpvH4gKSpP5Sz1eszt/gL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3&#10;k8pS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16320" behindDoc="0" locked="0" layoutInCell="1" allowOverlap="1" wp14:anchorId="6C277B99" wp14:editId="41BD9C56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4" name="Rectangle 16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277B99" id="Rectangle 1674" o:spid="_x0000_s1171" style="position:absolute;margin-left:217pt;margin-top:2.25pt;width:42pt;height:22.15pt;z-index:25221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G3chgIAAC4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GyQ&#10;bdy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2.07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2.06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  <w:r>
              <w:rPr>
                <w:rFonts w:ascii="Calibri" w:eastAsia="Calibri" w:hAnsi="Calibri" w:cs="Times New Roman"/>
              </w:rPr>
              <w:t>2.05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0416" behindDoc="0" locked="0" layoutInCell="1" allowOverlap="1" wp14:anchorId="22235D8B" wp14:editId="41C87038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75" name="Rectangle 16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2235D8B" id="Rectangle 1675" o:spid="_x0000_s1172" style="position:absolute;margin-left:81.1pt;margin-top:2.2pt;width:42pt;height:22.15pt;z-index:25222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1440" behindDoc="0" locked="0" layoutInCell="1" allowOverlap="1" wp14:anchorId="4185DC33" wp14:editId="475D71C9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76" name="Rectangle 16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185DC33" id="Rectangle 1676" o:spid="_x0000_s1173" style="position:absolute;margin-left:126.45pt;margin-top:2.3pt;width:42pt;height:22.15pt;z-index:25222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cgdhwIAAC4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2464" behindDoc="0" locked="0" layoutInCell="1" allowOverlap="1" wp14:anchorId="66E2FD04" wp14:editId="2D1169D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77" name="Rectangle 16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6E2FD04" id="Rectangle 1677" o:spid="_x0000_s1174" style="position:absolute;margin-left:171.65pt;margin-top:2.3pt;width:42pt;height:22.15pt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6560" behindDoc="0" locked="0" layoutInCell="1" allowOverlap="1" wp14:anchorId="1016C383" wp14:editId="545740F8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8" name="Rectangle 16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016C383" id="Rectangle 1678" o:spid="_x0000_s1175" style="position:absolute;margin-left:352.75pt;margin-top:2.25pt;width:42pt;height:22.15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5536" behindDoc="0" locked="0" layoutInCell="1" allowOverlap="1" wp14:anchorId="326455C4" wp14:editId="4E3B1AB7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79" name="Rectangle 16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26455C4" id="Rectangle 1679" o:spid="_x0000_s1176" style="position:absolute;margin-left:307.55pt;margin-top:2.25pt;width:42pt;height:22.15pt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hJjhgIAAC4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4512" behindDoc="0" locked="0" layoutInCell="1" allowOverlap="1" wp14:anchorId="4C7CC881" wp14:editId="6A24D786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0" name="Rectangle 16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C7CC881" id="Rectangle 1680" o:spid="_x0000_s1177" style="position:absolute;margin-left:262.2pt;margin-top:2.2pt;width:42pt;height:22.15pt;z-index:25222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3488" behindDoc="0" locked="0" layoutInCell="1" allowOverlap="1" wp14:anchorId="226D27A4" wp14:editId="50969100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1" name="Rectangle 16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26D27A4" id="Rectangle 1681" o:spid="_x0000_s1178" style="position:absolute;margin-left:217pt;margin-top:2.25pt;width:42pt;height:22.15p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5.55, 5.54, 5.53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  <w:tr w:rsidR="00BF20D8" w:rsidRPr="00B80369" w:rsidTr="009E4DA6">
        <w:tc>
          <w:tcPr>
            <w:tcW w:w="9016" w:type="dxa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7584" behindDoc="0" locked="0" layoutInCell="1" allowOverlap="1" wp14:anchorId="3B457F59" wp14:editId="743344B5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2" name="Rectangle 16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B457F59" id="Rectangle 1682" o:spid="_x0000_s1179" style="position:absolute;margin-left:81.1pt;margin-top:2.2pt;width:42pt;height:22.15pt;z-index:25222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8608" behindDoc="0" locked="0" layoutInCell="1" allowOverlap="1" wp14:anchorId="6DDFC99D" wp14:editId="3D468199">
                      <wp:simplePos x="0" y="0"/>
                      <wp:positionH relativeFrom="column">
                        <wp:posOffset>1605915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83" name="Rectangle 16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DDFC99D" id="Rectangle 1683" o:spid="_x0000_s1180" style="position:absolute;margin-left:126.45pt;margin-top:2.3pt;width:42pt;height:22.15pt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29632" behindDoc="0" locked="0" layoutInCell="1" allowOverlap="1" wp14:anchorId="54E6A445" wp14:editId="2F38D52B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29210</wp:posOffset>
                      </wp:positionV>
                      <wp:extent cx="533400" cy="281305"/>
                      <wp:effectExtent l="0" t="0" r="19050" b="23495"/>
                      <wp:wrapNone/>
                      <wp:docPr id="1684" name="Rectangle 16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4E6A445" id="Rectangle 1684" o:spid="_x0000_s1181" style="position:absolute;margin-left:171.65pt;margin-top:2.3pt;width:42pt;height:22.15pt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F0Ihg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33728" behindDoc="0" locked="0" layoutInCell="1" allowOverlap="1" wp14:anchorId="32568DE4" wp14:editId="3D8E314E">
                      <wp:simplePos x="0" y="0"/>
                      <wp:positionH relativeFrom="column">
                        <wp:posOffset>4479925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5" name="Rectangle 16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2568DE4" id="Rectangle 1685" o:spid="_x0000_s1182" style="position:absolute;margin-left:352.75pt;margin-top:2.25pt;width:42pt;height:22.15pt;z-index:25223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tZF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32704" behindDoc="0" locked="0" layoutInCell="1" allowOverlap="1" wp14:anchorId="13065023" wp14:editId="743CF72C">
                      <wp:simplePos x="0" y="0"/>
                      <wp:positionH relativeFrom="column">
                        <wp:posOffset>3905885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6" name="Rectangle 16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065023" id="Rectangle 1686" o:spid="_x0000_s1183" style="position:absolute;margin-left:307.55pt;margin-top:2.25pt;width:42pt;height:22.15pt;z-index:25223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fjJ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31680" behindDoc="0" locked="0" layoutInCell="1" allowOverlap="1" wp14:anchorId="61E3567B" wp14:editId="6979A47E">
                      <wp:simplePos x="0" y="0"/>
                      <wp:positionH relativeFrom="column">
                        <wp:posOffset>3329940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687" name="Rectangle 16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1E3567B" id="Rectangle 1687" o:spid="_x0000_s1184" style="position:absolute;margin-left:262.2pt;margin-top:2.2pt;width:42pt;height:22.15pt;z-index:2522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aRrhwIAAC4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30656" behindDoc="0" locked="0" layoutInCell="1" allowOverlap="1" wp14:anchorId="7AA8609E" wp14:editId="288F8E5A">
                      <wp:simplePos x="0" y="0"/>
                      <wp:positionH relativeFrom="column">
                        <wp:posOffset>2755900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688" name="Rectangle 16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AA8609E" id="Rectangle 1688" o:spid="_x0000_s1185" style="position:absolute;margin-left:217pt;margin-top:2.25pt;width:42pt;height:22.15pt;z-index:25223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</w:rPr>
              <w:t>3.66, 3.56, 3.46</w:t>
            </w:r>
            <w:r w:rsidRPr="00B80369">
              <w:rPr>
                <w:rFonts w:ascii="Calibri" w:eastAsia="Calibri" w:hAnsi="Calibri" w:cs="Times New Roman"/>
              </w:rPr>
              <w:t xml:space="preserve">, </w:t>
            </w:r>
          </w:p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Pr="008303DE" w:rsidRDefault="008303DE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lastRenderedPageBreak/>
        <w:t>9</w:t>
      </w:r>
      <w:r w:rsidR="00BF20D8" w:rsidRPr="00366932">
        <w:rPr>
          <w:b/>
          <w:bCs/>
          <w:sz w:val="18"/>
          <w:szCs w:val="18"/>
        </w:rPr>
        <w:t xml:space="preserve"> Locate tenths and hundredths on a number line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795" w:dyaOrig="15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1.05pt;height:43.85pt" o:ole="">
                  <v:imagedata r:id="rId7" o:title=""/>
                </v:shape>
                <o:OLEObject Type="Embed" ProgID="PBrush" ShapeID="_x0000_i1025" DrawAspect="Content" ObjectID="_1654417275" r:id="rId8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3120" behindDoc="1" locked="0" layoutInCell="1" allowOverlap="1" wp14:anchorId="4D5960BF" wp14:editId="78E16DC1">
                      <wp:simplePos x="0" y="0"/>
                      <wp:positionH relativeFrom="column">
                        <wp:posOffset>4250708</wp:posOffset>
                      </wp:positionH>
                      <wp:positionV relativeFrom="page">
                        <wp:posOffset>611678</wp:posOffset>
                      </wp:positionV>
                      <wp:extent cx="514350" cy="339090"/>
                      <wp:effectExtent l="0" t="0" r="19050" b="22860"/>
                      <wp:wrapNone/>
                      <wp:docPr id="1746" name="Rectangle 17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D5960BF" id="Rectangle 1746" o:spid="_x0000_s1186" style="position:absolute;margin-left:334.7pt;margin-top:48.15pt;width:40.5pt;height:26.7pt;z-index:-25102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4144" behindDoc="1" locked="0" layoutInCell="1" allowOverlap="1" wp14:anchorId="7B3C744E" wp14:editId="5946C374">
                      <wp:simplePos x="0" y="0"/>
                      <wp:positionH relativeFrom="column">
                        <wp:posOffset>2866390</wp:posOffset>
                      </wp:positionH>
                      <wp:positionV relativeFrom="page">
                        <wp:posOffset>603456</wp:posOffset>
                      </wp:positionV>
                      <wp:extent cx="514350" cy="339090"/>
                      <wp:effectExtent l="0" t="0" r="19050" b="22860"/>
                      <wp:wrapNone/>
                      <wp:docPr id="1748" name="Rectangle 17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B3C744E" id="Rectangle 1748" o:spid="_x0000_s1187" style="position:absolute;margin-left:225.7pt;margin-top:47.5pt;width:40.5pt;height:26.7pt;z-index:-25102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iY+iAIAAC4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2096" behindDoc="1" locked="0" layoutInCell="1" allowOverlap="1" wp14:anchorId="0AC5215F" wp14:editId="479DE006">
                      <wp:simplePos x="0" y="0"/>
                      <wp:positionH relativeFrom="column">
                        <wp:posOffset>2174567</wp:posOffset>
                      </wp:positionH>
                      <wp:positionV relativeFrom="page">
                        <wp:posOffset>604692</wp:posOffset>
                      </wp:positionV>
                      <wp:extent cx="514350" cy="339090"/>
                      <wp:effectExtent l="0" t="0" r="19050" b="22860"/>
                      <wp:wrapNone/>
                      <wp:docPr id="1745" name="Rectangle 17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C5215F" id="Rectangle 1745" o:spid="_x0000_s1188" style="position:absolute;margin-left:171.25pt;margin-top:47.6pt;width:40.5pt;height:26.7pt;z-index:-25102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5168" behindDoc="1" locked="0" layoutInCell="1" allowOverlap="1" wp14:anchorId="0EA82DF5" wp14:editId="64F7D96F">
                      <wp:simplePos x="0" y="0"/>
                      <wp:positionH relativeFrom="column">
                        <wp:posOffset>561546</wp:posOffset>
                      </wp:positionH>
                      <wp:positionV relativeFrom="page">
                        <wp:posOffset>601980</wp:posOffset>
                      </wp:positionV>
                      <wp:extent cx="514350" cy="339090"/>
                      <wp:effectExtent l="0" t="0" r="19050" b="22860"/>
                      <wp:wrapNone/>
                      <wp:docPr id="1749" name="Rectangle 17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EA82DF5" id="Rectangle 1749" o:spid="_x0000_s1189" style="position:absolute;margin-left:44.2pt;margin-top:47.4pt;width:40.5pt;height:26.7pt;z-index:-25102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885" w:dyaOrig="1575">
                <v:shape id="_x0000_i1026" type="#_x0000_t75" style="width:451.05pt;height:43.85pt" o:ole="">
                  <v:imagedata r:id="rId9" o:title=""/>
                </v:shape>
                <o:OLEObject Type="Embed" ProgID="PBrush" ShapeID="_x0000_i1026" DrawAspect="Content" ObjectID="_1654417276" r:id="rId10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9264" behindDoc="1" locked="0" layoutInCell="1" allowOverlap="1" wp14:anchorId="135D5177" wp14:editId="7E0B0969">
                      <wp:simplePos x="0" y="0"/>
                      <wp:positionH relativeFrom="column">
                        <wp:posOffset>4008120</wp:posOffset>
                      </wp:positionH>
                      <wp:positionV relativeFrom="page">
                        <wp:posOffset>602186</wp:posOffset>
                      </wp:positionV>
                      <wp:extent cx="514350" cy="339090"/>
                      <wp:effectExtent l="0" t="0" r="19050" b="22860"/>
                      <wp:wrapNone/>
                      <wp:docPr id="1753" name="Rectangle 17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35D5177" id="Rectangle 1753" o:spid="_x0000_s1190" style="position:absolute;margin-left:315.6pt;margin-top:47.4pt;width:40.5pt;height:26.7pt;z-index:-25101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nhGiA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7216" behindDoc="1" locked="0" layoutInCell="1" allowOverlap="1" wp14:anchorId="0874F06B" wp14:editId="0937E24F">
                      <wp:simplePos x="0" y="0"/>
                      <wp:positionH relativeFrom="column">
                        <wp:posOffset>3321050</wp:posOffset>
                      </wp:positionH>
                      <wp:positionV relativeFrom="page">
                        <wp:posOffset>602186</wp:posOffset>
                      </wp:positionV>
                      <wp:extent cx="514350" cy="339090"/>
                      <wp:effectExtent l="0" t="0" r="19050" b="22860"/>
                      <wp:wrapNone/>
                      <wp:docPr id="1751" name="Rectangle 17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874F06B" id="Rectangle 1751" o:spid="_x0000_s1191" style="position:absolute;margin-left:261.5pt;margin-top:47.4pt;width:40.5pt;height:26.7pt;z-index:-25101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8240" behindDoc="1" locked="0" layoutInCell="1" allowOverlap="1" wp14:anchorId="3FF1B555" wp14:editId="36C66668">
                      <wp:simplePos x="0" y="0"/>
                      <wp:positionH relativeFrom="column">
                        <wp:posOffset>1940560</wp:posOffset>
                      </wp:positionH>
                      <wp:positionV relativeFrom="page">
                        <wp:posOffset>605996</wp:posOffset>
                      </wp:positionV>
                      <wp:extent cx="514350" cy="339090"/>
                      <wp:effectExtent l="0" t="0" r="19050" b="22860"/>
                      <wp:wrapNone/>
                      <wp:docPr id="1752" name="Rectangle 17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FF1B555" id="Rectangle 1752" o:spid="_x0000_s1192" style="position:absolute;margin-left:152.8pt;margin-top:47.7pt;width:40.5pt;height:26.7pt;z-index:-25101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296192" behindDoc="1" locked="0" layoutInCell="1" allowOverlap="1" wp14:anchorId="7453662A" wp14:editId="3E8356EA">
                      <wp:simplePos x="0" y="0"/>
                      <wp:positionH relativeFrom="column">
                        <wp:posOffset>795020</wp:posOffset>
                      </wp:positionH>
                      <wp:positionV relativeFrom="page">
                        <wp:posOffset>607266</wp:posOffset>
                      </wp:positionV>
                      <wp:extent cx="514350" cy="339090"/>
                      <wp:effectExtent l="0" t="0" r="19050" b="22860"/>
                      <wp:wrapNone/>
                      <wp:docPr id="1750" name="Rectangle 17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53662A" id="Rectangle 1750" o:spid="_x0000_s1193" style="position:absolute;margin-left:62.6pt;margin-top:47.8pt;width:40.5pt;height:26.7pt;z-index:-25102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780" w:dyaOrig="1545">
                <v:shape id="_x0000_i1027" type="#_x0000_t75" style="width:450.2pt;height:43.85pt" o:ole="">
                  <v:imagedata r:id="rId11" o:title=""/>
                </v:shape>
                <o:OLEObject Type="Embed" ProgID="PBrush" ShapeID="_x0000_i1027" DrawAspect="Content" ObjectID="_1654417277" r:id="rId12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0288" behindDoc="1" locked="0" layoutInCell="1" allowOverlap="1" wp14:anchorId="4FAA1A03" wp14:editId="4BB4B81C">
                      <wp:simplePos x="0" y="0"/>
                      <wp:positionH relativeFrom="column">
                        <wp:posOffset>795075</wp:posOffset>
                      </wp:positionH>
                      <wp:positionV relativeFrom="page">
                        <wp:posOffset>600119</wp:posOffset>
                      </wp:positionV>
                      <wp:extent cx="514350" cy="339090"/>
                      <wp:effectExtent l="0" t="0" r="19050" b="22860"/>
                      <wp:wrapNone/>
                      <wp:docPr id="1754" name="Rectangle 17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AA1A03" id="Rectangle 1754" o:spid="_x0000_s1194" style="position:absolute;margin-left:62.6pt;margin-top:47.25pt;width:40.5pt;height:26.7pt;z-index:-25101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1312" behindDoc="1" locked="0" layoutInCell="1" allowOverlap="1" wp14:anchorId="6F07EDE6" wp14:editId="1E3E87B1">
                      <wp:simplePos x="0" y="0"/>
                      <wp:positionH relativeFrom="column">
                        <wp:posOffset>2179008</wp:posOffset>
                      </wp:positionH>
                      <wp:positionV relativeFrom="page">
                        <wp:posOffset>601144</wp:posOffset>
                      </wp:positionV>
                      <wp:extent cx="514350" cy="339090"/>
                      <wp:effectExtent l="0" t="0" r="19050" b="22860"/>
                      <wp:wrapNone/>
                      <wp:docPr id="1755" name="Rectangle 17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F07EDE6" id="Rectangle 1755" o:spid="_x0000_s1195" style="position:absolute;margin-left:171.6pt;margin-top:47.35pt;width:40.5pt;height:26.7pt;z-index:-25101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2336" behindDoc="1" locked="0" layoutInCell="1" allowOverlap="1" wp14:anchorId="5FE863F2" wp14:editId="714F222A">
                      <wp:simplePos x="0" y="0"/>
                      <wp:positionH relativeFrom="column">
                        <wp:posOffset>3103733</wp:posOffset>
                      </wp:positionH>
                      <wp:positionV relativeFrom="page">
                        <wp:posOffset>600898</wp:posOffset>
                      </wp:positionV>
                      <wp:extent cx="514350" cy="339090"/>
                      <wp:effectExtent l="0" t="0" r="19050" b="22860"/>
                      <wp:wrapNone/>
                      <wp:docPr id="1756" name="Rectangle 17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FE863F2" id="Rectangle 1756" o:spid="_x0000_s1196" style="position:absolute;margin-left:244.4pt;margin-top:47.3pt;width:40.5pt;height:26.7pt;z-index:-25101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3360" behindDoc="1" locked="0" layoutInCell="1" allowOverlap="1" wp14:anchorId="03DE8AA4" wp14:editId="0B795FEB">
                      <wp:simplePos x="0" y="0"/>
                      <wp:positionH relativeFrom="column">
                        <wp:posOffset>4477385</wp:posOffset>
                      </wp:positionH>
                      <wp:positionV relativeFrom="page">
                        <wp:posOffset>600281</wp:posOffset>
                      </wp:positionV>
                      <wp:extent cx="514350" cy="339090"/>
                      <wp:effectExtent l="0" t="0" r="19050" b="22860"/>
                      <wp:wrapNone/>
                      <wp:docPr id="1757" name="Rectangle 17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3DE8AA4" id="Rectangle 1757" o:spid="_x0000_s1197" style="position:absolute;margin-left:352.55pt;margin-top:47.25pt;width:40.5pt;height:26.7pt;z-index:-25101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825" w:dyaOrig="1545">
                <v:shape id="_x0000_i1028" type="#_x0000_t75" style="width:451.85pt;height:43.85pt" o:ole="">
                  <v:imagedata r:id="rId13" o:title=""/>
                </v:shape>
                <o:OLEObject Type="Embed" ProgID="PBrush" ShapeID="_x0000_i1028" DrawAspect="Content" ObjectID="_1654417278" r:id="rId14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5408" behindDoc="1" locked="0" layoutInCell="1" allowOverlap="1" wp14:anchorId="4A615F89" wp14:editId="149AE835">
                      <wp:simplePos x="0" y="0"/>
                      <wp:positionH relativeFrom="column">
                        <wp:posOffset>3209290</wp:posOffset>
                      </wp:positionH>
                      <wp:positionV relativeFrom="page">
                        <wp:posOffset>603044</wp:posOffset>
                      </wp:positionV>
                      <wp:extent cx="514350" cy="339090"/>
                      <wp:effectExtent l="0" t="0" r="19050" b="22860"/>
                      <wp:wrapNone/>
                      <wp:docPr id="1759" name="Rectangle 17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A615F89" id="Rectangle 1759" o:spid="_x0000_s1198" style="position:absolute;margin-left:252.7pt;margin-top:47.5pt;width:40.5pt;height:26.7pt;z-index:-25101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6432" behindDoc="1" locked="0" layoutInCell="1" allowOverlap="1" wp14:anchorId="15CB0024" wp14:editId="27D1121D">
                      <wp:simplePos x="0" y="0"/>
                      <wp:positionH relativeFrom="column">
                        <wp:posOffset>2284473</wp:posOffset>
                      </wp:positionH>
                      <wp:positionV relativeFrom="page">
                        <wp:posOffset>598534</wp:posOffset>
                      </wp:positionV>
                      <wp:extent cx="514350" cy="339090"/>
                      <wp:effectExtent l="0" t="0" r="19050" b="22860"/>
                      <wp:wrapNone/>
                      <wp:docPr id="1760" name="Rectangle 17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CB0024" id="Rectangle 1760" o:spid="_x0000_s1199" style="position:absolute;margin-left:179.9pt;margin-top:47.15pt;width:40.5pt;height:26.7pt;z-index:-25101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7456" behindDoc="1" locked="0" layoutInCell="1" allowOverlap="1" wp14:anchorId="1AB09C62" wp14:editId="046C17C6">
                      <wp:simplePos x="0" y="0"/>
                      <wp:positionH relativeFrom="column">
                        <wp:posOffset>1137263</wp:posOffset>
                      </wp:positionH>
                      <wp:positionV relativeFrom="page">
                        <wp:posOffset>598288</wp:posOffset>
                      </wp:positionV>
                      <wp:extent cx="514350" cy="339090"/>
                      <wp:effectExtent l="0" t="0" r="19050" b="22860"/>
                      <wp:wrapNone/>
                      <wp:docPr id="1761" name="Rectangle 17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AB09C62" id="Rectangle 1761" o:spid="_x0000_s1200" style="position:absolute;margin-left:89.55pt;margin-top:47.1pt;width:40.5pt;height:26.7pt;z-index:-25100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8480" behindDoc="1" locked="0" layoutInCell="1" allowOverlap="1" wp14:anchorId="41D8B4F0" wp14:editId="31A222E5">
                      <wp:simplePos x="0" y="0"/>
                      <wp:positionH relativeFrom="column">
                        <wp:posOffset>207396</wp:posOffset>
                      </wp:positionH>
                      <wp:positionV relativeFrom="page">
                        <wp:posOffset>598677</wp:posOffset>
                      </wp:positionV>
                      <wp:extent cx="514350" cy="339090"/>
                      <wp:effectExtent l="0" t="0" r="19050" b="22860"/>
                      <wp:wrapNone/>
                      <wp:docPr id="1762" name="Rectangle 17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1D8B4F0" id="Rectangle 1762" o:spid="_x0000_s1201" style="position:absolute;margin-left:16.35pt;margin-top:47.15pt;width:40.5pt;height:26.7pt;z-index:-25100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8303DE" w:rsidP="009E4DA6">
            <w:pPr>
              <w:pStyle w:val="NoSpacing"/>
            </w:pPr>
            <w:r>
              <w:object w:dxaOrig="15945" w:dyaOrig="1515">
                <v:shape id="_x0000_i1029" type="#_x0000_t75" style="width:367.45pt;height:35.6pt" o:ole="">
                  <v:imagedata r:id="rId15" o:title=""/>
                </v:shape>
                <o:OLEObject Type="Embed" ProgID="PBrush" ShapeID="_x0000_i1029" DrawAspect="Content" ObjectID="_1654417279" r:id="rId16"/>
              </w:object>
            </w:r>
          </w:p>
          <w:p w:rsidR="00BF20D8" w:rsidRDefault="008303DE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11552" behindDoc="1" locked="0" layoutInCell="1" allowOverlap="1" wp14:anchorId="1693825A" wp14:editId="33FC84D9">
                      <wp:simplePos x="0" y="0"/>
                      <wp:positionH relativeFrom="column">
                        <wp:posOffset>3618398</wp:posOffset>
                      </wp:positionH>
                      <wp:positionV relativeFrom="page">
                        <wp:posOffset>484103</wp:posOffset>
                      </wp:positionV>
                      <wp:extent cx="514350" cy="339090"/>
                      <wp:effectExtent l="0" t="0" r="19050" b="22860"/>
                      <wp:wrapNone/>
                      <wp:docPr id="1765" name="Rectangle 17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693825A" id="Rectangle 1765" o:spid="_x0000_s1202" style="position:absolute;margin-left:284.9pt;margin-top:38.1pt;width:40.5pt;height:26.7pt;z-index:-25100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10528" behindDoc="1" locked="0" layoutInCell="1" allowOverlap="1" wp14:anchorId="508EF133" wp14:editId="16C82080">
                      <wp:simplePos x="0" y="0"/>
                      <wp:positionH relativeFrom="column">
                        <wp:posOffset>2216150</wp:posOffset>
                      </wp:positionH>
                      <wp:positionV relativeFrom="page">
                        <wp:posOffset>483455</wp:posOffset>
                      </wp:positionV>
                      <wp:extent cx="514350" cy="339090"/>
                      <wp:effectExtent l="0" t="0" r="19050" b="22860"/>
                      <wp:wrapNone/>
                      <wp:docPr id="1764" name="Rectangle 17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08EF133" id="Rectangle 1764" o:spid="_x0000_s1203" style="position:absolute;margin-left:174.5pt;margin-top:38.05pt;width:40.5pt;height:26.7pt;z-index:-25100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9504" behindDoc="1" locked="0" layoutInCell="1" allowOverlap="1" wp14:anchorId="7266EBAA" wp14:editId="716BD31D">
                      <wp:simplePos x="0" y="0"/>
                      <wp:positionH relativeFrom="column">
                        <wp:posOffset>1628995</wp:posOffset>
                      </wp:positionH>
                      <wp:positionV relativeFrom="page">
                        <wp:posOffset>487680</wp:posOffset>
                      </wp:positionV>
                      <wp:extent cx="514350" cy="339090"/>
                      <wp:effectExtent l="0" t="0" r="19050" b="22860"/>
                      <wp:wrapNone/>
                      <wp:docPr id="1763" name="Rectangle 17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266EBAA" id="Rectangle 1763" o:spid="_x0000_s1204" style="position:absolute;margin-left:128.25pt;margin-top:38.4pt;width:40.5pt;height:26.7pt;z-index:-25100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04384" behindDoc="1" locked="0" layoutInCell="1" allowOverlap="1" wp14:anchorId="34217E83" wp14:editId="03FF40D5">
                      <wp:simplePos x="0" y="0"/>
                      <wp:positionH relativeFrom="column">
                        <wp:posOffset>725390</wp:posOffset>
                      </wp:positionH>
                      <wp:positionV relativeFrom="page">
                        <wp:posOffset>488315</wp:posOffset>
                      </wp:positionV>
                      <wp:extent cx="514350" cy="339090"/>
                      <wp:effectExtent l="0" t="0" r="19050" b="22860"/>
                      <wp:wrapNone/>
                      <wp:docPr id="1758" name="Rectangle 17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4217E83" id="Rectangle 1758" o:spid="_x0000_s1205" style="position:absolute;margin-left:57.1pt;margin-top:38.45pt;width:40.5pt;height:26.7pt;z-index:-25101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 </w:t>
            </w: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BF20D8" w:rsidRPr="008303DE" w:rsidRDefault="00A868B2" w:rsidP="00BF20D8">
      <w:pPr>
        <w:pStyle w:val="NoSpacing"/>
        <w:rPr>
          <w:i/>
          <w:iCs/>
          <w:sz w:val="18"/>
          <w:szCs w:val="18"/>
        </w:rPr>
      </w:pPr>
      <w:hyperlink r:id="rId17" w:history="1">
        <w:r w:rsidR="00BF20D8" w:rsidRPr="0007059C">
          <w:rPr>
            <w:rStyle w:val="Hyperlink"/>
            <w:i/>
            <w:iCs/>
            <w:sz w:val="18"/>
            <w:szCs w:val="18"/>
          </w:rPr>
          <w:t>Your Turn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810" w:dyaOrig="1515">
                <v:shape id="_x0000_i1030" type="#_x0000_t75" style="width:450.2pt;height:43.85pt" o:ole="">
                  <v:imagedata r:id="rId18" o:title=""/>
                </v:shape>
                <o:OLEObject Type="Embed" ProgID="PBrush" ShapeID="_x0000_i1030" DrawAspect="Content" ObjectID="_1654417280" r:id="rId19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33056" behindDoc="1" locked="0" layoutInCell="1" allowOverlap="1" wp14:anchorId="016C0E13" wp14:editId="29648D2D">
                      <wp:simplePos x="0" y="0"/>
                      <wp:positionH relativeFrom="column">
                        <wp:posOffset>4476750</wp:posOffset>
                      </wp:positionH>
                      <wp:positionV relativeFrom="page">
                        <wp:posOffset>595739</wp:posOffset>
                      </wp:positionV>
                      <wp:extent cx="514350" cy="339090"/>
                      <wp:effectExtent l="0" t="0" r="19050" b="22860"/>
                      <wp:wrapNone/>
                      <wp:docPr id="1806" name="Rectangle 1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6C0E13" id="Rectangle 1806" o:spid="_x0000_s1206" style="position:absolute;margin-left:352.5pt;margin-top:46.9pt;width:40.5pt;height:26.7pt;z-index:-25098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34080" behindDoc="1" locked="0" layoutInCell="1" allowOverlap="1" wp14:anchorId="1188B984" wp14:editId="4541A47A">
                      <wp:simplePos x="0" y="0"/>
                      <wp:positionH relativeFrom="column">
                        <wp:posOffset>2642870</wp:posOffset>
                      </wp:positionH>
                      <wp:positionV relativeFrom="page">
                        <wp:posOffset>598914</wp:posOffset>
                      </wp:positionV>
                      <wp:extent cx="514350" cy="339090"/>
                      <wp:effectExtent l="0" t="0" r="19050" b="22860"/>
                      <wp:wrapNone/>
                      <wp:docPr id="1807" name="Rectangle 1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188B984" id="Rectangle 1807" o:spid="_x0000_s1207" style="position:absolute;margin-left:208.1pt;margin-top:47.15pt;width:40.5pt;height:26.7pt;z-index:-25098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35104" behindDoc="1" locked="0" layoutInCell="1" allowOverlap="1" wp14:anchorId="024FC244" wp14:editId="48DC4FB8">
                      <wp:simplePos x="0" y="0"/>
                      <wp:positionH relativeFrom="column">
                        <wp:posOffset>1955740</wp:posOffset>
                      </wp:positionH>
                      <wp:positionV relativeFrom="page">
                        <wp:posOffset>600108</wp:posOffset>
                      </wp:positionV>
                      <wp:extent cx="514350" cy="339090"/>
                      <wp:effectExtent l="0" t="0" r="19050" b="22860"/>
                      <wp:wrapNone/>
                      <wp:docPr id="1808" name="Rectangle 1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24FC244" id="Rectangle 1808" o:spid="_x0000_s1208" style="position:absolute;margin-left:154pt;margin-top:47.25pt;width:40.5pt;height:26.7pt;z-index:-25098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SGbhwIAAC4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36128" behindDoc="1" locked="0" layoutInCell="1" allowOverlap="1" wp14:anchorId="46EB1558" wp14:editId="439EB719">
                      <wp:simplePos x="0" y="0"/>
                      <wp:positionH relativeFrom="column">
                        <wp:posOffset>802248</wp:posOffset>
                      </wp:positionH>
                      <wp:positionV relativeFrom="page">
                        <wp:posOffset>599808</wp:posOffset>
                      </wp:positionV>
                      <wp:extent cx="514350" cy="339090"/>
                      <wp:effectExtent l="0" t="0" r="19050" b="22860"/>
                      <wp:wrapNone/>
                      <wp:docPr id="1809" name="Rectangle 1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EB1558" id="Rectangle 1809" o:spid="_x0000_s1209" style="position:absolute;margin-left:63.15pt;margin-top:47.25pt;width:40.5pt;height:26.7pt;z-index:-25098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840" w:dyaOrig="1455">
                <v:shape id="_x0000_i1031" type="#_x0000_t75" style="width:450.2pt;height:42.2pt" o:ole="">
                  <v:imagedata r:id="rId20" o:title=""/>
                </v:shape>
                <o:OLEObject Type="Embed" ProgID="PBrush" ShapeID="_x0000_i1031" DrawAspect="Content" ObjectID="_1654417281" r:id="rId21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37152" behindDoc="1" locked="0" layoutInCell="1" allowOverlap="1" wp14:anchorId="3AE303AA" wp14:editId="32105279">
                      <wp:simplePos x="0" y="0"/>
                      <wp:positionH relativeFrom="column">
                        <wp:posOffset>4005187</wp:posOffset>
                      </wp:positionH>
                      <wp:positionV relativeFrom="page">
                        <wp:posOffset>568240</wp:posOffset>
                      </wp:positionV>
                      <wp:extent cx="514350" cy="339090"/>
                      <wp:effectExtent l="0" t="0" r="19050" b="22860"/>
                      <wp:wrapNone/>
                      <wp:docPr id="1810" name="Rectangle 1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AE303AA" id="Rectangle 1810" o:spid="_x0000_s1210" style="position:absolute;margin-left:315.35pt;margin-top:44.75pt;width:40.5pt;height:26.7pt;z-index:-25097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bCvhwIAAC4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38176" behindDoc="1" locked="0" layoutInCell="1" allowOverlap="1" wp14:anchorId="3738AAE6" wp14:editId="14010336">
                      <wp:simplePos x="0" y="0"/>
                      <wp:positionH relativeFrom="column">
                        <wp:posOffset>3318619</wp:posOffset>
                      </wp:positionH>
                      <wp:positionV relativeFrom="page">
                        <wp:posOffset>569595</wp:posOffset>
                      </wp:positionV>
                      <wp:extent cx="514350" cy="339090"/>
                      <wp:effectExtent l="0" t="0" r="19050" b="22860"/>
                      <wp:wrapNone/>
                      <wp:docPr id="1811" name="Rectangle 1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738AAE6" id="Rectangle 1811" o:spid="_x0000_s1211" style="position:absolute;margin-left:261.3pt;margin-top:44.85pt;width:40.5pt;height:26.7pt;z-index:-25097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39200" behindDoc="1" locked="0" layoutInCell="1" allowOverlap="1" wp14:anchorId="05E4F74D" wp14:editId="3BEFFFCB">
                      <wp:simplePos x="0" y="0"/>
                      <wp:positionH relativeFrom="column">
                        <wp:posOffset>2164824</wp:posOffset>
                      </wp:positionH>
                      <wp:positionV relativeFrom="page">
                        <wp:posOffset>569595</wp:posOffset>
                      </wp:positionV>
                      <wp:extent cx="514350" cy="339090"/>
                      <wp:effectExtent l="0" t="0" r="19050" b="22860"/>
                      <wp:wrapNone/>
                      <wp:docPr id="1812" name="Rectangle 1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5E4F74D" id="Rectangle 1812" o:spid="_x0000_s1212" style="position:absolute;margin-left:170.45pt;margin-top:44.85pt;width:40.5pt;height:26.7pt;z-index:-25097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0224" behindDoc="1" locked="0" layoutInCell="1" allowOverlap="1" wp14:anchorId="0134D8C8" wp14:editId="636D0F73">
                      <wp:simplePos x="0" y="0"/>
                      <wp:positionH relativeFrom="column">
                        <wp:posOffset>1017743</wp:posOffset>
                      </wp:positionH>
                      <wp:positionV relativeFrom="page">
                        <wp:posOffset>569882</wp:posOffset>
                      </wp:positionV>
                      <wp:extent cx="514350" cy="339090"/>
                      <wp:effectExtent l="0" t="0" r="19050" b="22860"/>
                      <wp:wrapNone/>
                      <wp:docPr id="1813" name="Rectangle 18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134D8C8" id="Rectangle 1813" o:spid="_x0000_s1213" style="position:absolute;margin-left:80.15pt;margin-top:44.85pt;width:40.5pt;height:26.7pt;z-index:-25097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810" w:dyaOrig="1440">
                <v:shape id="_x0000_i1032" type="#_x0000_t75" style="width:450.2pt;height:39.7pt" o:ole="">
                  <v:imagedata r:id="rId22" o:title=""/>
                </v:shape>
                <o:OLEObject Type="Embed" ProgID="PBrush" ShapeID="_x0000_i1032" DrawAspect="Content" ObjectID="_1654417282" r:id="rId23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3296" behindDoc="1" locked="0" layoutInCell="1" allowOverlap="1" wp14:anchorId="69F6A1B7" wp14:editId="35A6E736">
                      <wp:simplePos x="0" y="0"/>
                      <wp:positionH relativeFrom="column">
                        <wp:posOffset>4011315</wp:posOffset>
                      </wp:positionH>
                      <wp:positionV relativeFrom="page">
                        <wp:posOffset>568713</wp:posOffset>
                      </wp:positionV>
                      <wp:extent cx="514350" cy="339090"/>
                      <wp:effectExtent l="0" t="0" r="19050" b="22860"/>
                      <wp:wrapNone/>
                      <wp:docPr id="1816" name="Rectangle 1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9F6A1B7" id="Rectangle 1816" o:spid="_x0000_s1214" style="position:absolute;margin-left:315.85pt;margin-top:44.8pt;width:40.5pt;height:26.7pt;z-index:-25097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2272" behindDoc="1" locked="0" layoutInCell="1" allowOverlap="1" wp14:anchorId="5F00D483" wp14:editId="3DE593E2">
                      <wp:simplePos x="0" y="0"/>
                      <wp:positionH relativeFrom="column">
                        <wp:posOffset>2637470</wp:posOffset>
                      </wp:positionH>
                      <wp:positionV relativeFrom="page">
                        <wp:posOffset>562772</wp:posOffset>
                      </wp:positionV>
                      <wp:extent cx="514350" cy="339090"/>
                      <wp:effectExtent l="0" t="0" r="19050" b="22860"/>
                      <wp:wrapNone/>
                      <wp:docPr id="1815" name="Rectangle 1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F00D483" id="Rectangle 1815" o:spid="_x0000_s1215" style="position:absolute;margin-left:207.65pt;margin-top:44.3pt;width:40.5pt;height:26.7pt;z-index:-25097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1248" behindDoc="1" locked="0" layoutInCell="1" allowOverlap="1" wp14:anchorId="2B672D54" wp14:editId="3042BC65">
                      <wp:simplePos x="0" y="0"/>
                      <wp:positionH relativeFrom="column">
                        <wp:posOffset>1250181</wp:posOffset>
                      </wp:positionH>
                      <wp:positionV relativeFrom="page">
                        <wp:posOffset>566930</wp:posOffset>
                      </wp:positionV>
                      <wp:extent cx="514350" cy="339090"/>
                      <wp:effectExtent l="0" t="0" r="19050" b="22860"/>
                      <wp:wrapNone/>
                      <wp:docPr id="1814" name="Rectangle 1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B672D54" id="Rectangle 1814" o:spid="_x0000_s1216" style="position:absolute;margin-left:98.45pt;margin-top:44.65pt;width:40.5pt;height:26.7pt;z-index:-25097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4320" behindDoc="1" locked="0" layoutInCell="1" allowOverlap="1" wp14:anchorId="0B42301B" wp14:editId="053C453E">
                      <wp:simplePos x="0" y="0"/>
                      <wp:positionH relativeFrom="column">
                        <wp:posOffset>330200</wp:posOffset>
                      </wp:positionH>
                      <wp:positionV relativeFrom="page">
                        <wp:posOffset>568434</wp:posOffset>
                      </wp:positionV>
                      <wp:extent cx="514350" cy="339090"/>
                      <wp:effectExtent l="0" t="0" r="19050" b="22860"/>
                      <wp:wrapNone/>
                      <wp:docPr id="1817" name="Rectangle 1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B42301B" id="Rectangle 1817" o:spid="_x0000_s1217" style="position:absolute;margin-left:26pt;margin-top:44.75pt;width:40.5pt;height:26.7pt;z-index:-25097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BF20D8" w:rsidP="009E4DA6">
            <w:pPr>
              <w:pStyle w:val="NoSpacing"/>
            </w:pPr>
            <w:r>
              <w:object w:dxaOrig="15810" w:dyaOrig="1470">
                <v:shape id="_x0000_i1033" type="#_x0000_t75" style="width:450.2pt;height:42.2pt" o:ole="">
                  <v:imagedata r:id="rId24" o:title=""/>
                </v:shape>
                <o:OLEObject Type="Embed" ProgID="PBrush" ShapeID="_x0000_i1033" DrawAspect="Content" ObjectID="_1654417283" r:id="rId25"/>
              </w:object>
            </w:r>
          </w:p>
          <w:p w:rsidR="00BF20D8" w:rsidRDefault="00BF20D8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5344" behindDoc="1" locked="0" layoutInCell="1" allowOverlap="1" wp14:anchorId="74390F4C" wp14:editId="4C0CC427">
                      <wp:simplePos x="0" y="0"/>
                      <wp:positionH relativeFrom="column">
                        <wp:posOffset>906145</wp:posOffset>
                      </wp:positionH>
                      <wp:positionV relativeFrom="page">
                        <wp:posOffset>585579</wp:posOffset>
                      </wp:positionV>
                      <wp:extent cx="514350" cy="339090"/>
                      <wp:effectExtent l="0" t="0" r="19050" b="22860"/>
                      <wp:wrapNone/>
                      <wp:docPr id="1818" name="Rectangle 18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4390F4C" id="Rectangle 1818" o:spid="_x0000_s1218" style="position:absolute;margin-left:71.35pt;margin-top:46.1pt;width:40.5pt;height:26.7pt;z-index:-25097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c1fiAIAAC4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6368" behindDoc="1" locked="0" layoutInCell="1" allowOverlap="1" wp14:anchorId="20CDFB97" wp14:editId="19398728">
                      <wp:simplePos x="0" y="0"/>
                      <wp:positionH relativeFrom="column">
                        <wp:posOffset>2526811</wp:posOffset>
                      </wp:positionH>
                      <wp:positionV relativeFrom="page">
                        <wp:posOffset>583768</wp:posOffset>
                      </wp:positionV>
                      <wp:extent cx="514350" cy="339090"/>
                      <wp:effectExtent l="0" t="0" r="19050" b="22860"/>
                      <wp:wrapNone/>
                      <wp:docPr id="1819" name="Rectangle 1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CDFB97" id="Rectangle 1819" o:spid="_x0000_s1219" style="position:absolute;margin-left:198.95pt;margin-top:45.95pt;width:40.5pt;height:26.7pt;z-index:-25097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7392" behindDoc="1" locked="0" layoutInCell="1" allowOverlap="1" wp14:anchorId="4F02BEF4" wp14:editId="37648409">
                      <wp:simplePos x="0" y="0"/>
                      <wp:positionH relativeFrom="column">
                        <wp:posOffset>3673879</wp:posOffset>
                      </wp:positionH>
                      <wp:positionV relativeFrom="page">
                        <wp:posOffset>583468</wp:posOffset>
                      </wp:positionV>
                      <wp:extent cx="514350" cy="339090"/>
                      <wp:effectExtent l="0" t="0" r="19050" b="22860"/>
                      <wp:wrapNone/>
                      <wp:docPr id="1820" name="Rectangle 1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02BEF4" id="Rectangle 1820" o:spid="_x0000_s1220" style="position:absolute;margin-left:289.3pt;margin-top:45.95pt;width:40.5pt;height:26.7pt;z-index:-25096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Y7niAIAAC4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8416" behindDoc="1" locked="0" layoutInCell="1" allowOverlap="1" wp14:anchorId="262A2E9A" wp14:editId="3B4AA1E9">
                      <wp:simplePos x="0" y="0"/>
                      <wp:positionH relativeFrom="column">
                        <wp:posOffset>4582156</wp:posOffset>
                      </wp:positionH>
                      <wp:positionV relativeFrom="page">
                        <wp:posOffset>583169</wp:posOffset>
                      </wp:positionV>
                      <wp:extent cx="514350" cy="339090"/>
                      <wp:effectExtent l="0" t="0" r="19050" b="22860"/>
                      <wp:wrapNone/>
                      <wp:docPr id="1821" name="Rectangle 1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62A2E9A" id="Rectangle 1821" o:spid="_x0000_s1221" style="position:absolute;margin-left:360.8pt;margin-top:45.9pt;width:40.5pt;height:26.7pt;z-index:-25096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  <w:tr w:rsidR="00BF20D8" w:rsidTr="009E4DA6">
        <w:tc>
          <w:tcPr>
            <w:tcW w:w="9016" w:type="dxa"/>
          </w:tcPr>
          <w:p w:rsidR="00BF20D8" w:rsidRDefault="008303DE" w:rsidP="009E4DA6">
            <w:pPr>
              <w:pStyle w:val="NoSpacing"/>
            </w:pPr>
            <w:r>
              <w:object w:dxaOrig="15825" w:dyaOrig="1455">
                <v:shape id="_x0000_i1034" type="#_x0000_t75" style="width:361.65pt;height:33.95pt" o:ole="">
                  <v:imagedata r:id="rId26" o:title=""/>
                </v:shape>
                <o:OLEObject Type="Embed" ProgID="PBrush" ShapeID="_x0000_i1034" DrawAspect="Content" ObjectID="_1654417284" r:id="rId27"/>
              </w:object>
            </w:r>
          </w:p>
          <w:p w:rsidR="008303DE" w:rsidRDefault="008303DE" w:rsidP="009E4DA6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51488" behindDoc="1" locked="0" layoutInCell="1" allowOverlap="1" wp14:anchorId="5B5EA96D" wp14:editId="59969303">
                      <wp:simplePos x="0" y="0"/>
                      <wp:positionH relativeFrom="column">
                        <wp:posOffset>1922780</wp:posOffset>
                      </wp:positionH>
                      <wp:positionV relativeFrom="page">
                        <wp:posOffset>452755</wp:posOffset>
                      </wp:positionV>
                      <wp:extent cx="514350" cy="339090"/>
                      <wp:effectExtent l="0" t="0" r="19050" b="22860"/>
                      <wp:wrapNone/>
                      <wp:docPr id="1824" name="Rectangle 18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B5EA96D" id="Rectangle 1824" o:spid="_x0000_s1222" style="position:absolute;margin-left:151.4pt;margin-top:35.65pt;width:40.5pt;height:26.7pt;z-index:-25096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52512" behindDoc="1" locked="0" layoutInCell="1" allowOverlap="1" wp14:anchorId="0092C0D2" wp14:editId="18FBECE4">
                      <wp:simplePos x="0" y="0"/>
                      <wp:positionH relativeFrom="column">
                        <wp:posOffset>3224567</wp:posOffset>
                      </wp:positionH>
                      <wp:positionV relativeFrom="page">
                        <wp:posOffset>457200</wp:posOffset>
                      </wp:positionV>
                      <wp:extent cx="514350" cy="339090"/>
                      <wp:effectExtent l="0" t="0" r="19050" b="22860"/>
                      <wp:wrapNone/>
                      <wp:docPr id="1825" name="Rectangle 18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092C0D2" id="Rectangle 1825" o:spid="_x0000_s1223" style="position:absolute;margin-left:253.9pt;margin-top:36pt;width:40.5pt;height:26.7pt;z-index:-25096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50464" behindDoc="1" locked="0" layoutInCell="1" allowOverlap="1" wp14:anchorId="66CEA174" wp14:editId="2014DC93">
                      <wp:simplePos x="0" y="0"/>
                      <wp:positionH relativeFrom="column">
                        <wp:posOffset>1299882</wp:posOffset>
                      </wp:positionH>
                      <wp:positionV relativeFrom="page">
                        <wp:posOffset>456565</wp:posOffset>
                      </wp:positionV>
                      <wp:extent cx="514350" cy="339090"/>
                      <wp:effectExtent l="0" t="0" r="19050" b="22860"/>
                      <wp:wrapNone/>
                      <wp:docPr id="1823" name="Rectangle 18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6CEA174" id="Rectangle 1823" o:spid="_x0000_s1224" style="position:absolute;margin-left:102.35pt;margin-top:35.95pt;width:40.5pt;height:26.7pt;z-index:-25096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49440" behindDoc="1" locked="0" layoutInCell="1" allowOverlap="1" wp14:anchorId="39324AED" wp14:editId="5971336C">
                      <wp:simplePos x="0" y="0"/>
                      <wp:positionH relativeFrom="column">
                        <wp:posOffset>363257</wp:posOffset>
                      </wp:positionH>
                      <wp:positionV relativeFrom="page">
                        <wp:posOffset>454287</wp:posOffset>
                      </wp:positionV>
                      <wp:extent cx="514350" cy="339090"/>
                      <wp:effectExtent l="0" t="0" r="19050" b="22860"/>
                      <wp:wrapNone/>
                      <wp:docPr id="1822" name="Rectangle 1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9324AED" id="Rectangle 1822" o:spid="_x0000_s1225" style="position:absolute;margin-left:28.6pt;margin-top:35.75pt;width:40.5pt;height:26.7pt;z-index:-25096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</w:p>
          <w:p w:rsidR="00BF20D8" w:rsidRPr="00CC05F3" w:rsidRDefault="00BF20D8" w:rsidP="009E4DA6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lastRenderedPageBreak/>
        <w:t>10</w:t>
      </w:r>
      <w:r w:rsidR="00BF20D8" w:rsidRPr="00366932">
        <w:rPr>
          <w:b/>
          <w:bCs/>
          <w:sz w:val="18"/>
          <w:szCs w:val="18"/>
        </w:rPr>
        <w:t xml:space="preserve"> Compare numbers with tenths or hundredths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RPr="00B80369" w:rsidTr="009E4DA6">
        <w:tc>
          <w:tcPr>
            <w:tcW w:w="9016" w:type="dxa"/>
            <w:gridSpan w:val="4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BF20D8" w:rsidTr="009E4DA6"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74016" behindDoc="0" locked="0" layoutInCell="1" allowOverlap="1" wp14:anchorId="6E0EB168" wp14:editId="44B8DA84">
                      <wp:simplePos x="0" y="0"/>
                      <wp:positionH relativeFrom="column">
                        <wp:posOffset>225279</wp:posOffset>
                      </wp:positionH>
                      <wp:positionV relativeFrom="paragraph">
                        <wp:posOffset>75282</wp:posOffset>
                      </wp:positionV>
                      <wp:extent cx="237090" cy="237080"/>
                      <wp:effectExtent l="0" t="0" r="10795" b="10795"/>
                      <wp:wrapNone/>
                      <wp:docPr id="1846" name="Rectangle 1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E0EB168" id="Rectangle 1846" o:spid="_x0000_s1226" style="position:absolute;margin-left:17.75pt;margin-top:5.95pt;width:18.65pt;height:18.65pt;z-index:25237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0.2          0.33</w:t>
            </w:r>
          </w:p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75040" behindDoc="0" locked="0" layoutInCell="1" allowOverlap="1" wp14:anchorId="02A3DDFD" wp14:editId="6387D2D4">
                      <wp:simplePos x="0" y="0"/>
                      <wp:positionH relativeFrom="column">
                        <wp:posOffset>221890</wp:posOffset>
                      </wp:positionH>
                      <wp:positionV relativeFrom="paragraph">
                        <wp:posOffset>76888</wp:posOffset>
                      </wp:positionV>
                      <wp:extent cx="237090" cy="237080"/>
                      <wp:effectExtent l="0" t="0" r="10795" b="10795"/>
                      <wp:wrapNone/>
                      <wp:docPr id="1847" name="Rectangle 1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2A3DDFD" id="Rectangle 1847" o:spid="_x0000_s1227" style="position:absolute;margin-left:17.45pt;margin-top:6.05pt;width:18.65pt;height:18.65pt;z-index:25237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0.9          0.99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76064" behindDoc="0" locked="0" layoutInCell="1" allowOverlap="1" wp14:anchorId="6CAFF764" wp14:editId="35B2A925">
                      <wp:simplePos x="0" y="0"/>
                      <wp:positionH relativeFrom="column">
                        <wp:posOffset>246352</wp:posOffset>
                      </wp:positionH>
                      <wp:positionV relativeFrom="paragraph">
                        <wp:posOffset>76588</wp:posOffset>
                      </wp:positionV>
                      <wp:extent cx="237090" cy="237080"/>
                      <wp:effectExtent l="0" t="0" r="10795" b="10795"/>
                      <wp:wrapNone/>
                      <wp:docPr id="1848" name="Rectangle 1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AFF764" id="Rectangle 1848" o:spid="_x0000_s1228" style="position:absolute;margin-left:19.4pt;margin-top:6.05pt;width:18.65pt;height:18.65pt;z-index:25237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0.5           0.45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77088" behindDoc="0" locked="0" layoutInCell="1" allowOverlap="1" wp14:anchorId="220FC6FC" wp14:editId="52518385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49" name="Rectangle 18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20FC6FC" id="Rectangle 1849" o:spid="_x0000_s1229" style="position:absolute;margin-left:22.7pt;margin-top:6.5pt;width:18.65pt;height:18.65pt;z-index:25237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lxARyY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0.55          0.7</w:t>
            </w:r>
          </w:p>
        </w:tc>
      </w:tr>
      <w:tr w:rsidR="00BF20D8" w:rsidTr="009E4DA6"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78112" behindDoc="0" locked="0" layoutInCell="1" allowOverlap="1" wp14:anchorId="1C2F5438" wp14:editId="5EBEA615">
                      <wp:simplePos x="0" y="0"/>
                      <wp:positionH relativeFrom="column">
                        <wp:posOffset>276334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1850" name="Rectangle 18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C2F5438" id="Rectangle 1850" o:spid="_x0000_s1230" style="position:absolute;margin-left:21.75pt;margin-top:5.9pt;width:18.65pt;height:18.65pt;z-index:25237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7.65          7.69</w:t>
            </w:r>
          </w:p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79136" behindDoc="0" locked="0" layoutInCell="1" allowOverlap="1" wp14:anchorId="52F6673E" wp14:editId="51E399C7">
                      <wp:simplePos x="0" y="0"/>
                      <wp:positionH relativeFrom="column">
                        <wp:posOffset>273159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1851" name="Rectangle 18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2F6673E" id="Rectangle 1851" o:spid="_x0000_s1231" style="position:absolute;margin-left:21.5pt;margin-top:6.05pt;width:18.65pt;height:18.65pt;z-index:25237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4.71          4.69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80160" behindDoc="0" locked="0" layoutInCell="1" allowOverlap="1" wp14:anchorId="238F427C" wp14:editId="49F644B2">
                      <wp:simplePos x="0" y="0"/>
                      <wp:positionH relativeFrom="column">
                        <wp:posOffset>297071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1852" name="Rectangle 18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38F427C" id="Rectangle 1852" o:spid="_x0000_s1232" style="position:absolute;margin-left:23.4pt;margin-top:6pt;width:18.65pt;height:18.65pt;z-index:25238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6.01           5.99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81184" behindDoc="0" locked="0" layoutInCell="1" allowOverlap="1" wp14:anchorId="07B63C9B" wp14:editId="753FB4E9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53" name="Rectangle 18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7B63C9B" id="Rectangle 1853" o:spid="_x0000_s1233" style="position:absolute;margin-left:22.7pt;margin-top:6.5pt;width:18.65pt;height:18.65pt;z-index:25238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CCElPI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5.45          5.5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F20D8" w:rsidRPr="00B80369" w:rsidTr="009E4DA6">
        <w:tc>
          <w:tcPr>
            <w:tcW w:w="9016" w:type="dxa"/>
            <w:gridSpan w:val="4"/>
          </w:tcPr>
          <w:p w:rsidR="00BF20D8" w:rsidRPr="00B80369" w:rsidRDefault="00BF20D8" w:rsidP="009E4DA6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</w:t>
            </w:r>
            <w:r w:rsidRPr="00B80369">
              <w:rPr>
                <w:rFonts w:ascii="Calibri" w:eastAsia="Calibri" w:hAnsi="Calibri" w:cs="Times New Roman"/>
                <w:b/>
              </w:rPr>
              <w:t>&gt;</w:t>
            </w:r>
            <w:r w:rsidRPr="00B80369">
              <w:rPr>
                <w:rFonts w:ascii="Calibri" w:eastAsia="Calibri" w:hAnsi="Calibri" w:cs="Times New Roman"/>
              </w:rPr>
              <w:t xml:space="preserve"> or </w:t>
            </w:r>
            <w:r w:rsidRPr="00B80369">
              <w:rPr>
                <w:rFonts w:ascii="Calibri" w:eastAsia="Calibri" w:hAnsi="Calibri" w:cs="Times New Roman"/>
                <w:b/>
              </w:rPr>
              <w:t>&lt;</w:t>
            </w:r>
            <w:r w:rsidRPr="00B80369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BF20D8" w:rsidTr="009E4DA6"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0400" behindDoc="0" locked="0" layoutInCell="1" allowOverlap="1" wp14:anchorId="67B93DB3" wp14:editId="4880EE71">
                      <wp:simplePos x="0" y="0"/>
                      <wp:positionH relativeFrom="column">
                        <wp:posOffset>225279</wp:posOffset>
                      </wp:positionH>
                      <wp:positionV relativeFrom="paragraph">
                        <wp:posOffset>75282</wp:posOffset>
                      </wp:positionV>
                      <wp:extent cx="237090" cy="237080"/>
                      <wp:effectExtent l="0" t="0" r="10795" b="10795"/>
                      <wp:wrapNone/>
                      <wp:docPr id="1862" name="Rectangle 1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7B93DB3" id="Rectangle 1862" o:spid="_x0000_s1234" style="position:absolute;margin-left:17.75pt;margin-top:5.95pt;width:18.65pt;height:18.65pt;z-index:25239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0.5          0.54</w:t>
            </w:r>
          </w:p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1424" behindDoc="0" locked="0" layoutInCell="1" allowOverlap="1" wp14:anchorId="15484CE8" wp14:editId="11BB0A52">
                      <wp:simplePos x="0" y="0"/>
                      <wp:positionH relativeFrom="column">
                        <wp:posOffset>221890</wp:posOffset>
                      </wp:positionH>
                      <wp:positionV relativeFrom="paragraph">
                        <wp:posOffset>76888</wp:posOffset>
                      </wp:positionV>
                      <wp:extent cx="237090" cy="237080"/>
                      <wp:effectExtent l="0" t="0" r="10795" b="10795"/>
                      <wp:wrapNone/>
                      <wp:docPr id="1863" name="Rectangle 1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5484CE8" id="Rectangle 1863" o:spid="_x0000_s1235" style="position:absolute;margin-left:17.45pt;margin-top:6.05pt;width:18.65pt;height:18.65pt;z-index:2523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0.7          0.56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2448" behindDoc="0" locked="0" layoutInCell="1" allowOverlap="1" wp14:anchorId="4F879B71" wp14:editId="20632BF9">
                      <wp:simplePos x="0" y="0"/>
                      <wp:positionH relativeFrom="column">
                        <wp:posOffset>246352</wp:posOffset>
                      </wp:positionH>
                      <wp:positionV relativeFrom="paragraph">
                        <wp:posOffset>76588</wp:posOffset>
                      </wp:positionV>
                      <wp:extent cx="237090" cy="237080"/>
                      <wp:effectExtent l="0" t="0" r="10795" b="10795"/>
                      <wp:wrapNone/>
                      <wp:docPr id="1864" name="Rectangle 1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F879B71" id="Rectangle 1864" o:spid="_x0000_s1236" style="position:absolute;margin-left:19.4pt;margin-top:6.05pt;width:18.65pt;height:18.65pt;z-index:2523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0.8           0.91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3472" behindDoc="0" locked="0" layoutInCell="1" allowOverlap="1" wp14:anchorId="179AB4D8" wp14:editId="25187D97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65" name="Rectangle 18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79AB4D8" id="Rectangle 1865" o:spid="_x0000_s1237" style="position:absolute;margin-left:22.7pt;margin-top:6.5pt;width:18.65pt;height:18.65pt;z-index:2523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OGGF7Y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0.75          0.6</w:t>
            </w:r>
          </w:p>
        </w:tc>
      </w:tr>
      <w:tr w:rsidR="00BF20D8" w:rsidTr="009E4DA6"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4496" behindDoc="0" locked="0" layoutInCell="1" allowOverlap="1" wp14:anchorId="3796C965" wp14:editId="2EB902BB">
                      <wp:simplePos x="0" y="0"/>
                      <wp:positionH relativeFrom="column">
                        <wp:posOffset>276334</wp:posOffset>
                      </wp:positionH>
                      <wp:positionV relativeFrom="paragraph">
                        <wp:posOffset>74930</wp:posOffset>
                      </wp:positionV>
                      <wp:extent cx="237090" cy="237080"/>
                      <wp:effectExtent l="0" t="0" r="10795" b="10795"/>
                      <wp:wrapNone/>
                      <wp:docPr id="1866" name="Rectangle 18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796C965" id="Rectangle 1866" o:spid="_x0000_s1238" style="position:absolute;margin-left:21.75pt;margin-top:5.9pt;width:18.65pt;height:18.65pt;z-index:2523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7.05          7.44</w:t>
            </w:r>
          </w:p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5520" behindDoc="0" locked="0" layoutInCell="1" allowOverlap="1" wp14:anchorId="0AAA8E03" wp14:editId="4C16C6E8">
                      <wp:simplePos x="0" y="0"/>
                      <wp:positionH relativeFrom="column">
                        <wp:posOffset>273159</wp:posOffset>
                      </wp:positionH>
                      <wp:positionV relativeFrom="paragraph">
                        <wp:posOffset>76835</wp:posOffset>
                      </wp:positionV>
                      <wp:extent cx="237090" cy="237080"/>
                      <wp:effectExtent l="0" t="0" r="10795" b="10795"/>
                      <wp:wrapNone/>
                      <wp:docPr id="1867" name="Rectangle 18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AAA8E03" id="Rectangle 1867" o:spid="_x0000_s1239" style="position:absolute;margin-left:21.5pt;margin-top:6.05pt;width:18.65pt;height:18.65pt;z-index:2523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5.72          4.73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6544" behindDoc="0" locked="0" layoutInCell="1" allowOverlap="1" wp14:anchorId="20D98681" wp14:editId="5409BCA2">
                      <wp:simplePos x="0" y="0"/>
                      <wp:positionH relativeFrom="column">
                        <wp:posOffset>233571</wp:posOffset>
                      </wp:positionH>
                      <wp:positionV relativeFrom="paragraph">
                        <wp:posOffset>76200</wp:posOffset>
                      </wp:positionV>
                      <wp:extent cx="237090" cy="237080"/>
                      <wp:effectExtent l="0" t="0" r="10795" b="10795"/>
                      <wp:wrapNone/>
                      <wp:docPr id="1868" name="Rectangle 18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20D98681" id="Rectangle 1868" o:spid="_x0000_s1240" style="position:absolute;margin-left:18.4pt;margin-top:6pt;width:18.65pt;height:18.65pt;z-index:2523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6.1           6.09</w:t>
            </w:r>
          </w:p>
        </w:tc>
        <w:tc>
          <w:tcPr>
            <w:tcW w:w="2254" w:type="dxa"/>
          </w:tcPr>
          <w:p w:rsidR="00BF20D8" w:rsidRPr="00B138C9" w:rsidRDefault="00BF20D8" w:rsidP="009E4DA6">
            <w:pPr>
              <w:pStyle w:val="NoSpacing"/>
              <w:rPr>
                <w:sz w:val="14"/>
                <w:szCs w:val="14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397568" behindDoc="0" locked="0" layoutInCell="1" allowOverlap="1" wp14:anchorId="14966E6B" wp14:editId="6A16B0FF">
                      <wp:simplePos x="0" y="0"/>
                      <wp:positionH relativeFrom="column">
                        <wp:posOffset>288286</wp:posOffset>
                      </wp:positionH>
                      <wp:positionV relativeFrom="paragraph">
                        <wp:posOffset>82748</wp:posOffset>
                      </wp:positionV>
                      <wp:extent cx="237090" cy="237080"/>
                      <wp:effectExtent l="0" t="0" r="10795" b="10795"/>
                      <wp:wrapNone/>
                      <wp:docPr id="1869" name="Rectangle 18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6353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4966E6B" id="Rectangle 1869" o:spid="_x0000_s1241" style="position:absolute;margin-left:22.7pt;margin-top:6.5pt;width:18.65pt;height:18.65pt;z-index:2523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" fillcolor="window" strokecolor="windowText" strokeweight="1pt">
                      <v:textbox>
                        <w:txbxContent>
                          <w:p w:rsidR="00BF20D8" w:rsidRPr="0066353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>5.79          5.9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BF20D8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</w:t>
      </w:r>
      <w:r w:rsidR="000E18D2" w:rsidRPr="00366932">
        <w:rPr>
          <w:b/>
          <w:bCs/>
          <w:sz w:val="18"/>
          <w:szCs w:val="18"/>
        </w:rPr>
        <w:t>1</w:t>
      </w:r>
      <w:r w:rsidRPr="00366932">
        <w:rPr>
          <w:b/>
          <w:bCs/>
          <w:sz w:val="18"/>
          <w:szCs w:val="18"/>
        </w:rPr>
        <w:t xml:space="preserve"> Add numbers with one or two decimal places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6.1 + 2.35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5.3 + 1.95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56.38 + 24.7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6.9 + 6.15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16.3 + 1.87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48.26 + 12.8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12</w:t>
      </w:r>
      <w:r w:rsidR="00BF20D8" w:rsidRPr="00366932">
        <w:rPr>
          <w:b/>
          <w:bCs/>
          <w:sz w:val="18"/>
          <w:szCs w:val="18"/>
        </w:rPr>
        <w:t xml:space="preserve"> Subtract numbers with one or two decimal places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31.8 – 6.45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26.8 – 6.12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125.48 – 72.3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52.4 – 6.67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>3</w:t>
            </w:r>
            <w:r w:rsidR="0022669D">
              <w:t>9</w:t>
            </w:r>
            <w:r>
              <w:t>.</w:t>
            </w:r>
            <w:r w:rsidR="0022669D">
              <w:t>1</w:t>
            </w:r>
            <w:r>
              <w:t xml:space="preserve"> – 6.09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118.72 – 91.3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13</w:t>
      </w:r>
      <w:r w:rsidR="00BF20D8" w:rsidRPr="00366932">
        <w:rPr>
          <w:b/>
          <w:bCs/>
          <w:sz w:val="18"/>
          <w:szCs w:val="18"/>
        </w:rPr>
        <w:t xml:space="preserve"> Subtract numbers with one or two decimal places from whole numbers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5 – 1.35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8 – 4.65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11 – 4.01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4 – 1.15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7 – 2.25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12 – 6.01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</w:t>
      </w:r>
      <w:r w:rsidR="00BF20D8" w:rsidRPr="00366932">
        <w:rPr>
          <w:b/>
          <w:bCs/>
          <w:sz w:val="18"/>
          <w:szCs w:val="18"/>
        </w:rPr>
        <w:t>4 Multiply numbers with hundredths by 10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5 x 10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0.5 x 10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0.05 x 10 = </w:t>
            </w:r>
          </w:p>
        </w:tc>
      </w:tr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0.09 x 10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0.43 x 10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4.03 x 10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6 x 10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0.6 x 10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0.06 x 10 = </w:t>
            </w:r>
          </w:p>
        </w:tc>
      </w:tr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0.07 x 10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0.67 x 10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6.07 x 10 = </w:t>
            </w:r>
          </w:p>
        </w:tc>
      </w:tr>
    </w:tbl>
    <w:p w:rsidR="00BF20D8" w:rsidRDefault="00BF20D8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366932" w:rsidRDefault="00366932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Default="008303DE" w:rsidP="00BF20D8">
      <w:pPr>
        <w:pStyle w:val="NoSpacing"/>
        <w:rPr>
          <w:sz w:val="18"/>
          <w:szCs w:val="18"/>
        </w:rPr>
      </w:pPr>
    </w:p>
    <w:p w:rsidR="008303DE" w:rsidRPr="008303DE" w:rsidRDefault="008303DE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lastRenderedPageBreak/>
        <w:t>1</w:t>
      </w:r>
      <w:r w:rsidR="00BF20D8" w:rsidRPr="00366932">
        <w:rPr>
          <w:b/>
          <w:bCs/>
          <w:sz w:val="18"/>
          <w:szCs w:val="18"/>
        </w:rPr>
        <w:t>5 Divide one-, two- or three-digit numbers by 100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4 </w:t>
            </w:r>
            <w:r w:rsidRPr="00F42B0D">
              <w:t>÷</w:t>
            </w:r>
            <w:r>
              <w:t xml:space="preserve"> 100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Pr="007F4D01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40 </w:t>
            </w:r>
            <w:r w:rsidRPr="00F42B0D">
              <w:t>÷</w:t>
            </w:r>
            <w:r>
              <w:t xml:space="preserve"> 100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67 </w:t>
            </w:r>
            <w:r w:rsidRPr="00F42B0D">
              <w:t>÷</w:t>
            </w:r>
            <w:r>
              <w:t xml:space="preserve"> 100 =</w:t>
            </w:r>
          </w:p>
        </w:tc>
      </w:tr>
      <w:tr w:rsidR="00BF20D8" w:rsidTr="009E4DA6">
        <w:tc>
          <w:tcPr>
            <w:tcW w:w="3005" w:type="dxa"/>
          </w:tcPr>
          <w:p w:rsidR="00BF20D8" w:rsidRPr="007F4D01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400 </w:t>
            </w:r>
            <w:r w:rsidRPr="00F42B0D">
              <w:t>÷</w:t>
            </w:r>
            <w:r>
              <w:t xml:space="preserve"> 100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399 </w:t>
            </w:r>
            <w:r w:rsidRPr="00F42B0D">
              <w:t>÷</w:t>
            </w:r>
            <w:r>
              <w:t xml:space="preserve"> 100 = </w:t>
            </w:r>
          </w:p>
        </w:tc>
        <w:tc>
          <w:tcPr>
            <w:tcW w:w="3006" w:type="dxa"/>
          </w:tcPr>
          <w:p w:rsidR="00BF20D8" w:rsidRPr="007F4D01" w:rsidRDefault="00BF20D8" w:rsidP="009E4DA6">
            <w:pPr>
              <w:pStyle w:val="NoSpacing"/>
              <w:rPr>
                <w:b/>
                <w:bCs/>
              </w:rPr>
            </w:pPr>
            <w:r>
              <w:t xml:space="preserve">401 </w:t>
            </w:r>
            <w:r w:rsidRPr="00F42B0D">
              <w:t>÷</w:t>
            </w:r>
            <w:r>
              <w:t xml:space="preserve"> 100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RPr="000634CE" w:rsidTr="009E4DA6">
        <w:tc>
          <w:tcPr>
            <w:tcW w:w="3005" w:type="dxa"/>
          </w:tcPr>
          <w:p w:rsidR="00BF20D8" w:rsidRPr="000634CE" w:rsidRDefault="00BF20D8" w:rsidP="009E4DA6">
            <w:pPr>
              <w:pStyle w:val="NoSpacing"/>
            </w:pPr>
            <w:r>
              <w:t>2</w:t>
            </w:r>
            <w:r w:rsidRPr="000634CE">
              <w:t xml:space="preserve"> ÷ 100 = </w:t>
            </w:r>
          </w:p>
          <w:p w:rsidR="00BF20D8" w:rsidRPr="000634CE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Pr="000634CE" w:rsidRDefault="00BF20D8" w:rsidP="009E4DA6">
            <w:pPr>
              <w:pStyle w:val="NoSpacing"/>
              <w:rPr>
                <w:b/>
                <w:bCs/>
              </w:rPr>
            </w:pPr>
            <w:r>
              <w:t>3</w:t>
            </w:r>
            <w:r w:rsidRPr="000634CE">
              <w:t xml:space="preserve">0 ÷ 100 = </w:t>
            </w:r>
          </w:p>
        </w:tc>
        <w:tc>
          <w:tcPr>
            <w:tcW w:w="3006" w:type="dxa"/>
          </w:tcPr>
          <w:p w:rsidR="00BF20D8" w:rsidRPr="000634CE" w:rsidRDefault="00BF20D8" w:rsidP="009E4DA6">
            <w:pPr>
              <w:pStyle w:val="NoSpacing"/>
            </w:pPr>
            <w:r>
              <w:t>32</w:t>
            </w:r>
            <w:r w:rsidRPr="000634CE">
              <w:t xml:space="preserve"> ÷ 100 =</w:t>
            </w:r>
          </w:p>
        </w:tc>
      </w:tr>
      <w:tr w:rsidR="00BF20D8" w:rsidRPr="000634CE" w:rsidTr="009E4DA6">
        <w:tc>
          <w:tcPr>
            <w:tcW w:w="3005" w:type="dxa"/>
          </w:tcPr>
          <w:p w:rsidR="00BF20D8" w:rsidRPr="000634CE" w:rsidRDefault="00BF20D8" w:rsidP="009E4DA6">
            <w:pPr>
              <w:pStyle w:val="NoSpacing"/>
              <w:rPr>
                <w:b/>
                <w:bCs/>
              </w:rPr>
            </w:pPr>
            <w:r>
              <w:t>3</w:t>
            </w:r>
            <w:r w:rsidRPr="000634CE">
              <w:t xml:space="preserve">00 ÷ 100 = </w:t>
            </w:r>
          </w:p>
          <w:p w:rsidR="00BF20D8" w:rsidRPr="000634CE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Pr="000634CE" w:rsidRDefault="00BF20D8" w:rsidP="009E4DA6">
            <w:pPr>
              <w:pStyle w:val="NoSpacing"/>
            </w:pPr>
            <w:r w:rsidRPr="000634CE">
              <w:t>3</w:t>
            </w:r>
            <w:r>
              <w:t>02</w:t>
            </w:r>
            <w:r w:rsidRPr="000634CE">
              <w:t xml:space="preserve"> ÷ 100 = </w:t>
            </w:r>
          </w:p>
        </w:tc>
        <w:tc>
          <w:tcPr>
            <w:tcW w:w="3006" w:type="dxa"/>
          </w:tcPr>
          <w:p w:rsidR="00BF20D8" w:rsidRPr="000634CE" w:rsidRDefault="00BF20D8" w:rsidP="009E4DA6">
            <w:pPr>
              <w:pStyle w:val="NoSpacing"/>
              <w:rPr>
                <w:b/>
                <w:bCs/>
              </w:rPr>
            </w:pPr>
            <w:r>
              <w:t>332</w:t>
            </w:r>
            <w:r w:rsidRPr="000634CE">
              <w:t xml:space="preserve"> ÷ 100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</w:t>
      </w:r>
      <w:r w:rsidR="00BF20D8" w:rsidRPr="00366932">
        <w:rPr>
          <w:b/>
          <w:bCs/>
          <w:sz w:val="18"/>
          <w:szCs w:val="18"/>
        </w:rPr>
        <w:t>6 Multiply decimals by 100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0.5 x 100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0.04 x 100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0.54 x 100 = </w:t>
            </w:r>
          </w:p>
        </w:tc>
      </w:tr>
      <w:tr w:rsidR="00BF20D8" w:rsidTr="009E4DA6"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5.4 x 100 = </w:t>
            </w:r>
          </w:p>
          <w:p w:rsidR="00BF20D8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Default="00BF20D8" w:rsidP="009E4DA6">
            <w:pPr>
              <w:pStyle w:val="NoSpacing"/>
            </w:pPr>
            <w:r>
              <w:t xml:space="preserve">5.04 x 100 = </w:t>
            </w:r>
          </w:p>
        </w:tc>
        <w:tc>
          <w:tcPr>
            <w:tcW w:w="3006" w:type="dxa"/>
          </w:tcPr>
          <w:p w:rsidR="00BF20D8" w:rsidRDefault="00BF20D8" w:rsidP="009E4DA6">
            <w:pPr>
              <w:pStyle w:val="NoSpacing"/>
            </w:pPr>
            <w:r>
              <w:t xml:space="preserve">50.4 x 100 = </w:t>
            </w: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RPr="000634CE" w:rsidTr="009E4DA6">
        <w:tc>
          <w:tcPr>
            <w:tcW w:w="3005" w:type="dxa"/>
          </w:tcPr>
          <w:p w:rsidR="00BF20D8" w:rsidRPr="000634CE" w:rsidRDefault="00BF20D8" w:rsidP="009E4DA6">
            <w:pPr>
              <w:pStyle w:val="NoSpacing"/>
            </w:pPr>
            <w:r w:rsidRPr="000634CE">
              <w:t>0.</w:t>
            </w:r>
            <w:r>
              <w:t>8</w:t>
            </w:r>
            <w:r w:rsidRPr="000634CE">
              <w:t xml:space="preserve"> x 100 = </w:t>
            </w:r>
          </w:p>
          <w:p w:rsidR="00BF20D8" w:rsidRPr="000634CE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Pr="000634CE" w:rsidRDefault="00BF20D8" w:rsidP="009E4DA6">
            <w:pPr>
              <w:pStyle w:val="NoSpacing"/>
            </w:pPr>
            <w:r w:rsidRPr="000634CE">
              <w:t>0.0</w:t>
            </w:r>
            <w:r>
              <w:t>6</w:t>
            </w:r>
            <w:r w:rsidRPr="000634CE">
              <w:t xml:space="preserve"> x 100 = </w:t>
            </w:r>
          </w:p>
        </w:tc>
        <w:tc>
          <w:tcPr>
            <w:tcW w:w="3006" w:type="dxa"/>
          </w:tcPr>
          <w:p w:rsidR="00BF20D8" w:rsidRPr="000634CE" w:rsidRDefault="00BF20D8" w:rsidP="009E4DA6">
            <w:pPr>
              <w:pStyle w:val="NoSpacing"/>
            </w:pPr>
            <w:r w:rsidRPr="000634CE">
              <w:t>0.</w:t>
            </w:r>
            <w:r>
              <w:t>86</w:t>
            </w:r>
            <w:r w:rsidRPr="000634CE">
              <w:t xml:space="preserve"> x 100 = </w:t>
            </w:r>
          </w:p>
        </w:tc>
      </w:tr>
      <w:tr w:rsidR="00BF20D8" w:rsidRPr="000634CE" w:rsidTr="009E4DA6">
        <w:tc>
          <w:tcPr>
            <w:tcW w:w="3005" w:type="dxa"/>
          </w:tcPr>
          <w:p w:rsidR="00BF20D8" w:rsidRPr="000634CE" w:rsidRDefault="00BF20D8" w:rsidP="009E4DA6">
            <w:pPr>
              <w:pStyle w:val="NoSpacing"/>
            </w:pPr>
            <w:r>
              <w:t>6.8</w:t>
            </w:r>
            <w:r w:rsidRPr="000634CE">
              <w:t xml:space="preserve"> x 100 = </w:t>
            </w:r>
          </w:p>
          <w:p w:rsidR="00BF20D8" w:rsidRPr="000634CE" w:rsidRDefault="00BF20D8" w:rsidP="009E4DA6">
            <w:pPr>
              <w:pStyle w:val="NoSpacing"/>
            </w:pPr>
          </w:p>
        </w:tc>
        <w:tc>
          <w:tcPr>
            <w:tcW w:w="3005" w:type="dxa"/>
          </w:tcPr>
          <w:p w:rsidR="00BF20D8" w:rsidRPr="000634CE" w:rsidRDefault="00BF20D8" w:rsidP="009E4DA6">
            <w:pPr>
              <w:pStyle w:val="NoSpacing"/>
            </w:pPr>
            <w:r>
              <w:t>8</w:t>
            </w:r>
            <w:r w:rsidRPr="000634CE">
              <w:t>.0</w:t>
            </w:r>
            <w:r>
              <w:t>6</w:t>
            </w:r>
            <w:r w:rsidRPr="000634CE">
              <w:t xml:space="preserve"> x 100 = </w:t>
            </w:r>
          </w:p>
        </w:tc>
        <w:tc>
          <w:tcPr>
            <w:tcW w:w="3006" w:type="dxa"/>
          </w:tcPr>
          <w:p w:rsidR="00BF20D8" w:rsidRPr="000634CE" w:rsidRDefault="00BF20D8" w:rsidP="009E4DA6">
            <w:pPr>
              <w:pStyle w:val="NoSpacing"/>
            </w:pPr>
            <w:r>
              <w:t>8</w:t>
            </w:r>
            <w:r w:rsidRPr="000634CE">
              <w:t>0.</w:t>
            </w:r>
            <w:r>
              <w:t>6</w:t>
            </w:r>
            <w:r w:rsidRPr="000634CE">
              <w:t xml:space="preserve"> x 100 = </w:t>
            </w: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BF20D8" w:rsidRPr="00366932" w:rsidRDefault="000E18D2" w:rsidP="00BF20D8">
      <w:pPr>
        <w:pStyle w:val="NoSpacing"/>
        <w:rPr>
          <w:b/>
          <w:bCs/>
          <w:sz w:val="18"/>
          <w:szCs w:val="18"/>
        </w:rPr>
      </w:pPr>
      <w:r w:rsidRPr="00366932">
        <w:rPr>
          <w:b/>
          <w:bCs/>
          <w:sz w:val="18"/>
          <w:szCs w:val="18"/>
        </w:rPr>
        <w:t>1</w:t>
      </w:r>
      <w:r w:rsidR="00BF20D8" w:rsidRPr="00366932">
        <w:rPr>
          <w:b/>
          <w:bCs/>
          <w:sz w:val="18"/>
          <w:szCs w:val="18"/>
        </w:rPr>
        <w:t>7 Solve missing number problems for multiplication and division of decimals by 10 or 100</w:t>
      </w:r>
    </w:p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Tr="009E4DA6">
        <w:tc>
          <w:tcPr>
            <w:tcW w:w="3005" w:type="dxa"/>
          </w:tcPr>
          <w:p w:rsidR="00BF20D8" w:rsidRPr="00B10D61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1440" behindDoc="1" locked="0" layoutInCell="1" allowOverlap="1" wp14:anchorId="6CF21B8D" wp14:editId="1F17EB08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814" name="Rectangle 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F21B8D" id="Rectangle 814" o:spid="_x0000_s1242" style="position:absolute;margin-left:26.55pt;margin-top:4.35pt;width:41.25pt;height:26.7pt;z-index:-25045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8.3 x                    = 830 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BF20D8" w:rsidRPr="00B10D61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2464" behindDoc="1" locked="0" layoutInCell="1" allowOverlap="1" wp14:anchorId="73A060A7" wp14:editId="6AA8E332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815" name="Rectangle 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3A060A7" id="Rectangle 815" o:spid="_x0000_s1243" style="position:absolute;margin-left:31.05pt;margin-top:4.3pt;width:41.25pt;height:26.7pt;z-index:-25045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KBoRbOKAgAALA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0.08 x                    = 0.8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BF20D8" w:rsidRPr="00B10D61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3488" behindDoc="1" locked="0" layoutInCell="1" allowOverlap="1" wp14:anchorId="6C20F12B" wp14:editId="46D0F010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47" name="Rectangle 17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C20F12B" id="Rectangle 1747" o:spid="_x0000_s1244" style="position:absolute;margin-left:31.05pt;margin-top:4.3pt;width:41.25pt;height:26.7pt;z-index:-25045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LgpSmiKAgAALg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0.83 x                    = 83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</w:tr>
      <w:tr w:rsidR="00BF20D8" w:rsidTr="009E4DA6">
        <w:tc>
          <w:tcPr>
            <w:tcW w:w="3005" w:type="dxa"/>
          </w:tcPr>
          <w:p w:rsidR="00BF20D8" w:rsidRPr="00B10D61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4512" behindDoc="1" locked="0" layoutInCell="1" allowOverlap="1" wp14:anchorId="58966FF3" wp14:editId="1E51AAD3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1789" name="Rectangle 1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58966FF3" id="Rectangle 1789" o:spid="_x0000_s1245" style="position:absolute;margin-left:26.55pt;margin-top:4.35pt;width:41.25pt;height:26.7pt;z-index:-25045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8.3 </w:t>
            </w:r>
            <w:r w:rsidRPr="00F42B0D">
              <w:t>÷</w:t>
            </w:r>
            <w:r>
              <w:t xml:space="preserve">                    = 0.83 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BF20D8" w:rsidRPr="00B10D61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5536" behindDoc="1" locked="0" layoutInCell="1" allowOverlap="1" wp14:anchorId="3E13298F" wp14:editId="002E22AD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0" name="Rectangle 1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E13298F" id="Rectangle 1790" o:spid="_x0000_s1246" style="position:absolute;margin-left:22.6pt;margin-top:4.3pt;width:41.25pt;height:26.7pt;z-index:-25045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83 </w:t>
            </w:r>
            <w:r w:rsidRPr="00F42B0D">
              <w:t>÷</w:t>
            </w:r>
            <w:r>
              <w:t xml:space="preserve">                    = 8.3 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BF20D8" w:rsidRPr="00B10D61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B10D61">
              <w:rPr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66560" behindDoc="1" locked="0" layoutInCell="1" allowOverlap="1" wp14:anchorId="04F50484" wp14:editId="46BB023D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1" name="Rectangle 1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04F50484" id="Rectangle 1791" o:spid="_x0000_s1247" style="position:absolute;margin-left:22.6pt;margin-top:4.3pt;width:41.25pt;height:26.7pt;z-index:-25044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Default="00BF20D8" w:rsidP="009E4DA6">
            <w:pPr>
              <w:pStyle w:val="NoSpacing"/>
            </w:pPr>
            <w:r>
              <w:t xml:space="preserve">83 </w:t>
            </w:r>
            <w:r w:rsidRPr="00F42B0D">
              <w:t>÷</w:t>
            </w:r>
            <w:r>
              <w:t xml:space="preserve">                    = 0.83 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BF20D8" w:rsidRPr="008303DE" w:rsidRDefault="00BF20D8" w:rsidP="00BF20D8">
      <w:pPr>
        <w:pStyle w:val="NoSpacing"/>
        <w:rPr>
          <w:i/>
          <w:iCs/>
          <w:sz w:val="18"/>
          <w:szCs w:val="18"/>
        </w:rPr>
      </w:pPr>
      <w:r w:rsidRPr="00366932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F20D8" w:rsidRPr="000634CE" w:rsidTr="009E4DA6">
        <w:tc>
          <w:tcPr>
            <w:tcW w:w="3005" w:type="dxa"/>
          </w:tcPr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3728" behindDoc="1" locked="0" layoutInCell="1" allowOverlap="1" wp14:anchorId="78FF3AA4" wp14:editId="727998F7">
                      <wp:simplePos x="0" y="0"/>
                      <wp:positionH relativeFrom="column">
                        <wp:posOffset>337319</wp:posOffset>
                      </wp:positionH>
                      <wp:positionV relativeFrom="page">
                        <wp:posOffset>54978</wp:posOffset>
                      </wp:positionV>
                      <wp:extent cx="524042" cy="339090"/>
                      <wp:effectExtent l="0" t="0" r="28575" b="22860"/>
                      <wp:wrapNone/>
                      <wp:docPr id="816" name="Rectangle 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78FF3AA4" id="Rectangle 816" o:spid="_x0000_s1248" style="position:absolute;margin-left:26.55pt;margin-top:4.35pt;width:41.25pt;height:26.7pt;z-index:-25044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0634CE" w:rsidRDefault="00BF20D8" w:rsidP="009E4DA6">
            <w:pPr>
              <w:pStyle w:val="NoSpacing"/>
            </w:pPr>
            <w:r>
              <w:t>6.5</w:t>
            </w:r>
            <w:r w:rsidRPr="000634CE">
              <w:t xml:space="preserve"> x                    = </w:t>
            </w:r>
            <w:r>
              <w:t>65</w:t>
            </w:r>
            <w:r w:rsidRPr="000634CE">
              <w:t xml:space="preserve">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4752" behindDoc="1" locked="0" layoutInCell="1" allowOverlap="1" wp14:anchorId="3DEE3CFB" wp14:editId="77A64FC2">
                      <wp:simplePos x="0" y="0"/>
                      <wp:positionH relativeFrom="column">
                        <wp:posOffset>394538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817" name="Rectangle 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3DEE3CFB" id="Rectangle 817" o:spid="_x0000_s1249" style="position:absolute;margin-left:31.05pt;margin-top:4.3pt;width:41.25pt;height:26.7pt;z-index:-25044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0634CE" w:rsidRDefault="00BF20D8" w:rsidP="009E4DA6">
            <w:pPr>
              <w:pStyle w:val="NoSpacing"/>
            </w:pPr>
            <w:r w:rsidRPr="000634CE">
              <w:t>0.</w:t>
            </w:r>
            <w:r>
              <w:t>65</w:t>
            </w:r>
            <w:r w:rsidRPr="000634CE">
              <w:t xml:space="preserve"> x                    = </w:t>
            </w:r>
            <w:r>
              <w:t>6.5</w:t>
            </w:r>
            <w:r w:rsidRPr="000634CE">
              <w:t xml:space="preserve">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5776" behindDoc="1" locked="0" layoutInCell="1" allowOverlap="1" wp14:anchorId="424EB8DE" wp14:editId="6116EBFF">
                      <wp:simplePos x="0" y="0"/>
                      <wp:positionH relativeFrom="column">
                        <wp:posOffset>318555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8" name="Rectangle 17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24EB8DE" id="Rectangle 1798" o:spid="_x0000_s1250" style="position:absolute;margin-left:25.1pt;margin-top:4.3pt;width:41.25pt;height:26.7pt;z-index:-25044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0634CE" w:rsidRDefault="00BF20D8" w:rsidP="009E4DA6">
            <w:pPr>
              <w:pStyle w:val="NoSpacing"/>
            </w:pPr>
            <w:r w:rsidRPr="000634CE">
              <w:t>0.</w:t>
            </w:r>
            <w:r>
              <w:t>6</w:t>
            </w:r>
            <w:r w:rsidRPr="000634CE">
              <w:t xml:space="preserve"> x                    = </w:t>
            </w:r>
            <w:r>
              <w:t>60</w:t>
            </w:r>
            <w:r w:rsidRPr="000634CE">
              <w:t xml:space="preserve">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</w:tr>
      <w:tr w:rsidR="00BF20D8" w:rsidRPr="000634CE" w:rsidTr="009E4DA6">
        <w:tc>
          <w:tcPr>
            <w:tcW w:w="3005" w:type="dxa"/>
          </w:tcPr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6800" behindDoc="1" locked="0" layoutInCell="1" allowOverlap="1" wp14:anchorId="47687D30" wp14:editId="0E977554">
                      <wp:simplePos x="0" y="0"/>
                      <wp:positionH relativeFrom="column">
                        <wp:posOffset>223305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799" name="Rectangle 17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7687D30" id="Rectangle 1799" o:spid="_x0000_s1251" style="position:absolute;margin-left:17.6pt;margin-top:4.3pt;width:41.25pt;height:26.7pt;z-index:-2504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0634CE" w:rsidRDefault="00BF20D8" w:rsidP="009E4DA6">
            <w:pPr>
              <w:pStyle w:val="NoSpacing"/>
            </w:pPr>
            <w:r>
              <w:t>6</w:t>
            </w:r>
            <w:r w:rsidRPr="000634CE">
              <w:t xml:space="preserve"> ÷                    = 0.</w:t>
            </w:r>
            <w:r>
              <w:t>06</w:t>
            </w:r>
            <w:r w:rsidRPr="000634CE">
              <w:t xml:space="preserve"> 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5" w:type="dxa"/>
          </w:tcPr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7824" behindDoc="1" locked="0" layoutInCell="1" allowOverlap="1" wp14:anchorId="637CD7A7" wp14:editId="476A0E17">
                      <wp:simplePos x="0" y="0"/>
                      <wp:positionH relativeFrom="column">
                        <wp:posOffset>286817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00" name="Rectangle 18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637CD7A7" id="Rectangle 1800" o:spid="_x0000_s1252" style="position:absolute;margin-left:22.6pt;margin-top:4.3pt;width:41.25pt;height:26.7pt;z-index:-25043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0634CE" w:rsidRDefault="00BF20D8" w:rsidP="009E4DA6">
            <w:pPr>
              <w:pStyle w:val="NoSpacing"/>
            </w:pPr>
            <w:r>
              <w:t>65</w:t>
            </w:r>
            <w:r w:rsidRPr="000634CE">
              <w:t xml:space="preserve"> ÷                    = </w:t>
            </w:r>
            <w:r>
              <w:t>0.65</w:t>
            </w:r>
            <w:r w:rsidRPr="000634CE">
              <w:t xml:space="preserve"> 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3006" w:type="dxa"/>
          </w:tcPr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  <w:r w:rsidRPr="000634CE">
              <w:rPr>
                <w:bCs/>
                <w:noProof/>
                <w:sz w:val="18"/>
                <w:szCs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2878848" behindDoc="1" locked="0" layoutInCell="1" allowOverlap="1" wp14:anchorId="4AAB5BD3" wp14:editId="2AEE94D5">
                      <wp:simplePos x="0" y="0"/>
                      <wp:positionH relativeFrom="column">
                        <wp:posOffset>402375</wp:posOffset>
                      </wp:positionH>
                      <wp:positionV relativeFrom="page">
                        <wp:posOffset>54610</wp:posOffset>
                      </wp:positionV>
                      <wp:extent cx="524042" cy="339090"/>
                      <wp:effectExtent l="0" t="0" r="28575" b="22860"/>
                      <wp:wrapNone/>
                      <wp:docPr id="1801" name="Rectangle 18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24042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BF20D8" w:rsidRPr="006A1478" w:rsidRDefault="00BF20D8" w:rsidP="00BF20D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AAB5BD3" id="Rectangle 1801" o:spid="_x0000_s1253" style="position:absolute;margin-left:31.7pt;margin-top:4.3pt;width:41.25pt;height:26.7pt;z-index:-25043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" fillcolor="window" strokecolor="windowText" strokeweight="1pt">
                      <v:textbox>
                        <w:txbxContent>
                          <w:p w:rsidR="00BF20D8" w:rsidRPr="006A1478" w:rsidRDefault="00BF20D8" w:rsidP="00BF20D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BF20D8" w:rsidRPr="000634CE" w:rsidRDefault="00BF20D8" w:rsidP="009E4DA6">
            <w:pPr>
              <w:pStyle w:val="NoSpacing"/>
            </w:pPr>
            <w:r>
              <w:t>60.5</w:t>
            </w:r>
            <w:r w:rsidRPr="000634CE">
              <w:t xml:space="preserve"> ÷                    = </w:t>
            </w:r>
            <w:r>
              <w:t>6.05</w:t>
            </w:r>
            <w:r w:rsidRPr="000634CE">
              <w:t xml:space="preserve">              </w:t>
            </w:r>
          </w:p>
          <w:p w:rsidR="00BF20D8" w:rsidRPr="000634CE" w:rsidRDefault="00BF20D8" w:rsidP="009E4DA6">
            <w:pPr>
              <w:pStyle w:val="NoSpacing"/>
              <w:rPr>
                <w:sz w:val="18"/>
                <w:szCs w:val="18"/>
              </w:rPr>
            </w:pPr>
          </w:p>
        </w:tc>
      </w:tr>
    </w:tbl>
    <w:p w:rsidR="00BF20D8" w:rsidRPr="008303DE" w:rsidRDefault="00BF20D8" w:rsidP="00BF20D8">
      <w:pPr>
        <w:pStyle w:val="NoSpacing"/>
        <w:rPr>
          <w:sz w:val="18"/>
          <w:szCs w:val="18"/>
        </w:rPr>
      </w:pPr>
    </w:p>
    <w:p w:rsidR="008303DE" w:rsidRPr="008303DE" w:rsidRDefault="008303DE" w:rsidP="00BF20D8">
      <w:pPr>
        <w:pStyle w:val="NoSpacing"/>
        <w:rPr>
          <w:sz w:val="18"/>
          <w:szCs w:val="18"/>
        </w:rPr>
      </w:pPr>
      <w:bookmarkStart w:id="0" w:name="_GoBack"/>
      <w:bookmarkEnd w:id="0"/>
    </w:p>
    <w:sectPr w:rsidR="008303DE" w:rsidRPr="008303DE" w:rsidSect="0068211C">
      <w:headerReference w:type="default" r:id="rId28"/>
      <w:footerReference w:type="default" r:id="rId29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68B2" w:rsidRDefault="00A868B2" w:rsidP="0068211C">
      <w:pPr>
        <w:spacing w:after="0" w:line="240" w:lineRule="auto"/>
      </w:pPr>
      <w:r>
        <w:separator/>
      </w:r>
    </w:p>
  </w:endnote>
  <w:endnote w:type="continuationSeparator" w:id="0">
    <w:p w:rsidR="00A868B2" w:rsidRDefault="00A868B2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86175"/>
      <w:docPartObj>
        <w:docPartGallery w:val="Page Numbers (Bottom of Page)"/>
        <w:docPartUnique/>
      </w:docPartObj>
    </w:sdtPr>
    <w:sdtEndPr/>
    <w:sdtContent>
      <w:p w:rsidR="00C55E7C" w:rsidRDefault="00EF2259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5E7C" w:rsidRPr="0068211C" w:rsidRDefault="00A868B2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<w:pict>
                <v:rect w14:anchorId="4E1E460D" id="Rectangle 544" o:spid="_x0000_s1255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677F81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68B2" w:rsidRDefault="00A868B2" w:rsidP="0068211C">
      <w:pPr>
        <w:spacing w:after="0" w:line="240" w:lineRule="auto"/>
      </w:pPr>
      <w:r>
        <w:separator/>
      </w:r>
    </w:p>
  </w:footnote>
  <w:footnote w:type="continuationSeparator" w:id="0">
    <w:p w:rsidR="00A868B2" w:rsidRDefault="00A868B2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12EC" w:rsidRDefault="00EF225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F02F1" w:rsidRPr="000A6522" w:rsidRDefault="00A868B2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3D39E0">
                            <w:rPr>
                              <w:b/>
                            </w:rPr>
                            <w:t>Decimals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8303DE">
                            <w:rPr>
                              <w:b/>
                            </w:rPr>
                            <w:t>Year 4</w:t>
                          </w:r>
                        </w:p>
                        <w:p w:rsidR="001F03EF" w:rsidRPr="003F02F1" w:rsidRDefault="00A868B2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A868B2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254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3F02F1" w:rsidRPr="000A6522" w:rsidRDefault="00677F81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3D39E0">
                      <w:rPr>
                        <w:b/>
                      </w:rPr>
                      <w:t>Decimals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</w:r>
                    <w:r w:rsidR="008303DE">
                      <w:rPr>
                        <w:b/>
                      </w:rPr>
                      <w:t>Year 4</w:t>
                    </w:r>
                  </w:p>
                  <w:p w:rsidR="001F03EF" w:rsidRPr="003F02F1" w:rsidRDefault="00677F81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677F81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1C"/>
    <w:rsid w:val="00057924"/>
    <w:rsid w:val="0007059C"/>
    <w:rsid w:val="000E18D2"/>
    <w:rsid w:val="0022669D"/>
    <w:rsid w:val="00326E81"/>
    <w:rsid w:val="00351389"/>
    <w:rsid w:val="00366932"/>
    <w:rsid w:val="003B796C"/>
    <w:rsid w:val="003D39E0"/>
    <w:rsid w:val="00433CCD"/>
    <w:rsid w:val="004A69E4"/>
    <w:rsid w:val="0055377E"/>
    <w:rsid w:val="006743F9"/>
    <w:rsid w:val="00677F81"/>
    <w:rsid w:val="0068211C"/>
    <w:rsid w:val="008303DE"/>
    <w:rsid w:val="008527C0"/>
    <w:rsid w:val="008A4125"/>
    <w:rsid w:val="009616FE"/>
    <w:rsid w:val="00966F04"/>
    <w:rsid w:val="009B2210"/>
    <w:rsid w:val="00A83F64"/>
    <w:rsid w:val="00A868B2"/>
    <w:rsid w:val="00BF20D8"/>
    <w:rsid w:val="00D169A6"/>
    <w:rsid w:val="00D43E4E"/>
    <w:rsid w:val="00DB7DF3"/>
    <w:rsid w:val="00E23956"/>
    <w:rsid w:val="00EC5A11"/>
    <w:rsid w:val="00EF2259"/>
    <w:rsid w:val="00F03511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97063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customStyle="1" w:styleId="UnresolvedMention">
    <w:name w:val="Unresolved Mention"/>
    <w:basedOn w:val="DefaultParagraphFont"/>
    <w:uiPriority w:val="99"/>
    <w:semiHidden/>
    <w:unhideWhenUsed/>
    <w:rsid w:val="0007059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705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059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05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05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059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05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5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hyperlink" Target="https://www.youtube.com/watch?v=3K9cz3CtP1E" TargetMode="External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7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9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oleObject" Target="embeddings/oleObject8.bin"/><Relationship Id="rId28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image" Target="media/image8.png"/><Relationship Id="rId27" Type="http://schemas.openxmlformats.org/officeDocument/2006/relationships/oleObject" Target="embeddings/oleObject10.bin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342A6DF8</Template>
  <TotalTime>66</TotalTime>
  <Pages>5</Pages>
  <Words>808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15</cp:revision>
  <dcterms:created xsi:type="dcterms:W3CDTF">2019-12-08T15:56:00Z</dcterms:created>
  <dcterms:modified xsi:type="dcterms:W3CDTF">2020-06-23T10:34:00Z</dcterms:modified>
</cp:coreProperties>
</file>