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11C" w:rsidRPr="00200021" w:rsidRDefault="00A66FBD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E23956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8211C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Recognise pairs of fractions that add up to 1</w:t>
      </w:r>
    </w:p>
    <w:p w:rsidR="004A69E4" w:rsidRPr="00FB7901" w:rsidRDefault="004A69E4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8211C" w:rsidRPr="0068211C" w:rsidTr="00822628"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7CB65980" wp14:editId="7A946D4C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E9F7BC" id="Rectangle 140" o:spid="_x0000_s1026" style="position:absolute;margin-left:19.75pt;margin-top:1.5pt;width:34.5pt;height:35.4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Yg5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dBmIO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2B31E8BC" wp14:editId="34BA2BF8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A9E99CD" id="Rectangle 144" o:spid="_x0000_s1026" style="position:absolute;margin-left:19.75pt;margin-top:1.5pt;width:34.5pt;height:35.4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Elx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IhRJc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6535A15B" wp14:editId="557C1F36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42F5BC" id="Rectangle 145" o:spid="_x0000_s1026" style="position:absolute;margin-left:19.75pt;margin-top:1.5pt;width:34.5pt;height:35.4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MGO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O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FfUwY5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1" locked="0" layoutInCell="1" allowOverlap="1" wp14:anchorId="15C63DD3" wp14:editId="713E8E02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C6867B" id="Rectangle 146" o:spid="_x0000_s1026" style="position:absolute;margin-left:19.75pt;margin-top:1.5pt;width:34.5pt;height:35.4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lVfQ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ImSKVV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4A69E4" w:rsidRPr="00FB7901" w:rsidRDefault="004A69E4" w:rsidP="004A69E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616FE" w:rsidRPr="00B11839" w:rsidTr="00006F7B">
        <w:tc>
          <w:tcPr>
            <w:tcW w:w="2254" w:type="dxa"/>
          </w:tcPr>
          <w:p w:rsidR="009616FE" w:rsidRPr="00B11839" w:rsidRDefault="009616FE" w:rsidP="00006F7B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60AC7FA8" wp14:editId="54AA2812">
                      <wp:simplePos x="0" y="0"/>
                      <wp:positionH relativeFrom="column">
                        <wp:posOffset>250974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6" name="Rectangle 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Pr="00E92D3E" w:rsidRDefault="009616FE" w:rsidP="009616F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0AC7FA8" id="Rectangle 626" o:spid="_x0000_s1026" style="position:absolute;margin-left:19.75pt;margin-top:1.4pt;width:34.5pt;height:35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6CVhQIAACMFAAAOAAAAZHJzL2Uyb0RvYy54bWysVE1PGzEQvVfqf7B8L5ukAc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" fillcolor="window" strokecolor="windowText" strokeweight="1pt">
                      <v:textbox>
                        <w:txbxContent>
                          <w:p w:rsidR="009616FE" w:rsidRPr="00E92D3E" w:rsidRDefault="009616FE" w:rsidP="009616F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9616FE" w:rsidRPr="00B11839" w:rsidRDefault="009616FE" w:rsidP="00006F7B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9616FE" w:rsidRPr="00B11839" w:rsidRDefault="009616FE" w:rsidP="00006F7B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9616FE" w:rsidRPr="00B11839" w:rsidRDefault="009616FE" w:rsidP="00006F7B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1ED024CA" wp14:editId="32202297">
                      <wp:simplePos x="0" y="0"/>
                      <wp:positionH relativeFrom="column">
                        <wp:posOffset>249555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7" name="Rectangle 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Pr="00E92D3E" w:rsidRDefault="009616FE" w:rsidP="009616F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ED024CA" id="Rectangle 627" o:spid="_x0000_s1027" style="position:absolute;margin-left:19.65pt;margin-top:1.4pt;width:34.5pt;height:35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JeHiAIAACoFAAAOAAAAZHJzL2Uyb0RvYy54bWysVE1PGzEQvVfqf7B8L5ukAc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" fillcolor="window" strokecolor="windowText" strokeweight="1pt">
                      <v:textbox>
                        <w:txbxContent>
                          <w:p w:rsidR="009616FE" w:rsidRPr="00E92D3E" w:rsidRDefault="009616FE" w:rsidP="009616F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9616FE" w:rsidRPr="00B11839" w:rsidRDefault="009616FE" w:rsidP="00006F7B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9616FE" w:rsidRPr="00B11839" w:rsidRDefault="009616FE" w:rsidP="00006F7B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15DBC018" wp14:editId="2A6505E7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8" name="Rectangle 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Pr="00E92D3E" w:rsidRDefault="009616FE" w:rsidP="009616F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DBC018" id="Rectangle 628" o:spid="_x0000_s1028" style="position:absolute;margin-left:19.9pt;margin-top:1.4pt;width:34.5pt;height:35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" fillcolor="window" strokecolor="windowText" strokeweight="1pt">
                      <v:textbox>
                        <w:txbxContent>
                          <w:p w:rsidR="009616FE" w:rsidRPr="00E92D3E" w:rsidRDefault="009616FE" w:rsidP="009616F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9616FE" w:rsidRPr="00B11839" w:rsidRDefault="009616FE" w:rsidP="00006F7B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9616FE" w:rsidRPr="00B11839" w:rsidRDefault="009616FE" w:rsidP="00006F7B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00A036B4" wp14:editId="1D5F4B52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9" name="Rectangle 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Pr="00E92D3E" w:rsidRDefault="009616FE" w:rsidP="009616F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A036B4" id="Rectangle 629" o:spid="_x0000_s1029" style="position:absolute;margin-left:19.8pt;margin-top:1.4pt;width:34.5pt;height:35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" fillcolor="window" strokecolor="windowText" strokeweight="1pt">
                      <v:textbox>
                        <w:txbxContent>
                          <w:p w:rsidR="009616FE" w:rsidRPr="00E92D3E" w:rsidRDefault="009616FE" w:rsidP="009616F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9616FE" w:rsidRPr="00B11839" w:rsidRDefault="009616FE" w:rsidP="00006F7B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8211C" w:rsidRPr="00FB7901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200021" w:rsidRDefault="00A66FBD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FB7901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up in halves, thirds and quarters beyond 1</w:t>
      </w:r>
    </w:p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FB7901" w:rsidRPr="0068211C" w:rsidTr="008B556B">
        <w:tc>
          <w:tcPr>
            <w:tcW w:w="9016" w:type="dxa"/>
            <w:gridSpan w:val="2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FB7901" w:rsidRPr="0068211C" w:rsidTr="008B556B">
        <w:tc>
          <w:tcPr>
            <w:tcW w:w="4522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7312" behindDoc="1" locked="0" layoutInCell="1" allowOverlap="1" wp14:anchorId="020374DC" wp14:editId="59A6CA27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22645</wp:posOffset>
                      </wp:positionV>
                      <wp:extent cx="438150" cy="449580"/>
                      <wp:effectExtent l="0" t="0" r="19050" b="26670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521423F" id="Rectangle 501" o:spid="_x0000_s1026" style="position:absolute;margin-left:62.6pt;margin-top:1.8pt;width:34.5pt;height:35.4pt;z-index:-25139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5.15pt;height:31.45pt" o:ole="">
                  <v:imagedata r:id="rId7" o:title=""/>
                </v:shape>
                <o:OLEObject Type="Embed" ProgID="PBrush" ShapeID="_x0000_i1025" DrawAspect="Content" ObjectID="_1654417105" r:id="rId8"/>
              </w:object>
            </w:r>
          </w:p>
        </w:tc>
        <w:tc>
          <w:tcPr>
            <w:tcW w:w="4494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8336" behindDoc="1" locked="0" layoutInCell="1" allowOverlap="1" wp14:anchorId="6EA616C7" wp14:editId="74C4D49D">
                      <wp:simplePos x="0" y="0"/>
                      <wp:positionH relativeFrom="column">
                        <wp:posOffset>920750</wp:posOffset>
                      </wp:positionH>
                      <wp:positionV relativeFrom="page">
                        <wp:posOffset>28155</wp:posOffset>
                      </wp:positionV>
                      <wp:extent cx="438150" cy="449580"/>
                      <wp:effectExtent l="0" t="0" r="19050" b="26670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2A09576" id="Rectangle 502" o:spid="_x0000_s1026" style="position:absolute;margin-left:72.5pt;margin-top:2.2pt;width:34.5pt;height:35.4pt;z-index:-25139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PgN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q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2025">
                <v:shape id="_x0000_i1026" type="#_x0000_t75" style="width:213.5pt;height:28.95pt" o:ole="">
                  <v:imagedata r:id="rId9" o:title=""/>
                </v:shape>
                <o:OLEObject Type="Embed" ProgID="PBrush" ShapeID="_x0000_i1026" DrawAspect="Content" ObjectID="_1654417106" r:id="rId10"/>
              </w:object>
            </w:r>
          </w:p>
        </w:tc>
      </w:tr>
      <w:tr w:rsidR="00FB7901" w:rsidRPr="0068211C" w:rsidTr="008B556B">
        <w:tc>
          <w:tcPr>
            <w:tcW w:w="4522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9360" behindDoc="1" locked="0" layoutInCell="1" allowOverlap="1" wp14:anchorId="3E1D82D9" wp14:editId="0D318365">
                      <wp:simplePos x="0" y="0"/>
                      <wp:positionH relativeFrom="column">
                        <wp:posOffset>957580</wp:posOffset>
                      </wp:positionH>
                      <wp:positionV relativeFrom="page">
                        <wp:posOffset>18835</wp:posOffset>
                      </wp:positionV>
                      <wp:extent cx="438150" cy="449580"/>
                      <wp:effectExtent l="0" t="0" r="19050" b="26670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8C191A" id="Rectangle 503" o:spid="_x0000_s1026" style="position:absolute;margin-left:75.4pt;margin-top:1.5pt;width:34.5pt;height:35.4pt;z-index:-25139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15" w:dyaOrig="2025">
                <v:shape id="_x0000_i1027" type="#_x0000_t75" style="width:214.35pt;height:28.95pt" o:ole="">
                  <v:imagedata r:id="rId11" o:title=""/>
                </v:shape>
                <o:OLEObject Type="Embed" ProgID="PBrush" ShapeID="_x0000_i1027" DrawAspect="Content" ObjectID="_1654417107" r:id="rId12"/>
              </w:object>
            </w:r>
          </w:p>
        </w:tc>
        <w:tc>
          <w:tcPr>
            <w:tcW w:w="4494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0384" behindDoc="1" locked="0" layoutInCell="1" allowOverlap="1" wp14:anchorId="3F8A74E3" wp14:editId="3DB2EEF9">
                      <wp:simplePos x="0" y="0"/>
                      <wp:positionH relativeFrom="column">
                        <wp:posOffset>2134235</wp:posOffset>
                      </wp:positionH>
                      <wp:positionV relativeFrom="page">
                        <wp:posOffset>388835</wp:posOffset>
                      </wp:positionV>
                      <wp:extent cx="438150" cy="449580"/>
                      <wp:effectExtent l="0" t="0" r="19050" b="26670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C86B93" id="Rectangle 505" o:spid="_x0000_s1026" style="position:absolute;margin-left:168.05pt;margin-top:30.6pt;width:34.5pt;height:35.4pt;z-index:-25139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9Ge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p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25">
                <v:shape id="_x0000_i1028" type="#_x0000_t75" style="width:212.7pt;height:28.95pt" o:ole="">
                  <v:imagedata r:id="rId13" o:title=""/>
                </v:shape>
                <o:OLEObject Type="Embed" ProgID="PBrush" ShapeID="_x0000_i1028" DrawAspect="Content" ObjectID="_1654417108" r:id="rId14"/>
              </w:object>
            </w:r>
          </w:p>
        </w:tc>
      </w:tr>
      <w:tr w:rsidR="00FB7901" w:rsidRPr="0068211C" w:rsidTr="008B556B">
        <w:tc>
          <w:tcPr>
            <w:tcW w:w="4522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685" w:dyaOrig="1980">
                <v:shape id="_x0000_i1029" type="#_x0000_t75" style="width:215.15pt;height:28.95pt" o:ole="">
                  <v:imagedata r:id="rId15" o:title=""/>
                </v:shape>
                <o:OLEObject Type="Embed" ProgID="PBrush" ShapeID="_x0000_i1029" DrawAspect="Content" ObjectID="_1654417109" r:id="rId16"/>
              </w:objec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1408" behindDoc="1" locked="0" layoutInCell="1" allowOverlap="1" wp14:anchorId="14869D60" wp14:editId="0B503A54">
                      <wp:simplePos x="0" y="0"/>
                      <wp:positionH relativeFrom="column">
                        <wp:posOffset>1387690</wp:posOffset>
                      </wp:positionH>
                      <wp:positionV relativeFrom="page">
                        <wp:posOffset>385445</wp:posOffset>
                      </wp:positionV>
                      <wp:extent cx="438150" cy="449580"/>
                      <wp:effectExtent l="0" t="0" r="19050" b="26670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056B667" id="Rectangle 506" o:spid="_x0000_s1026" style="position:absolute;margin-left:109.25pt;margin-top:30.35pt;width:34.5pt;height:35.4pt;z-index:-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4" w:type="dxa"/>
          </w:tcPr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1965">
                <v:shape id="_x0000_i1030" type="#_x0000_t75" style="width:213.5pt;height:27.3pt" o:ole="">
                  <v:imagedata r:id="rId17" o:title=""/>
                </v:shape>
                <o:OLEObject Type="Embed" ProgID="PBrush" ShapeID="_x0000_i1030" DrawAspect="Content" ObjectID="_1654417110" r:id="rId18"/>
              </w:objec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2432" behindDoc="1" locked="0" layoutInCell="1" allowOverlap="1" wp14:anchorId="1FDA62D0" wp14:editId="180D852E">
                      <wp:simplePos x="0" y="0"/>
                      <wp:positionH relativeFrom="column">
                        <wp:posOffset>1987550</wp:posOffset>
                      </wp:positionH>
                      <wp:positionV relativeFrom="page">
                        <wp:posOffset>388200</wp:posOffset>
                      </wp:positionV>
                      <wp:extent cx="438150" cy="449580"/>
                      <wp:effectExtent l="0" t="0" r="19050" b="26670"/>
                      <wp:wrapNone/>
                      <wp:docPr id="510" name="Rectangle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9570C" id="Rectangle 510" o:spid="_x0000_s1026" style="position:absolute;margin-left:156.5pt;margin-top:30.55pt;width:34.5pt;height:35.4pt;z-index:-25139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wgJ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FB7901" w:rsidRPr="0068211C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4"/>
        <w:gridCol w:w="4472"/>
      </w:tblGrid>
      <w:tr w:rsidR="00FB7901" w:rsidRPr="00B11839" w:rsidTr="008B556B">
        <w:tc>
          <w:tcPr>
            <w:tcW w:w="9016" w:type="dxa"/>
            <w:gridSpan w:val="2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FB7901" w:rsidRPr="00B11839" w:rsidTr="008B556B">
        <w:tc>
          <w:tcPr>
            <w:tcW w:w="4526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59BAF15A" wp14:editId="73C9FA03">
                      <wp:simplePos x="0" y="0"/>
                      <wp:positionH relativeFrom="column">
                        <wp:posOffset>1475169</wp:posOffset>
                      </wp:positionH>
                      <wp:positionV relativeFrom="page">
                        <wp:posOffset>22860</wp:posOffset>
                      </wp:positionV>
                      <wp:extent cx="438150" cy="449580"/>
                      <wp:effectExtent l="0" t="0" r="19050" b="26670"/>
                      <wp:wrapNone/>
                      <wp:docPr id="630" name="Rectangle 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BAF15A" id="Rectangle 630" o:spid="_x0000_s1030" style="position:absolute;margin-left:116.15pt;margin-top:1.8pt;width:34.5pt;height:35.4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jThwIAACo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205">
                <v:shape id="_x0000_i1031" type="#_x0000_t75" style="width:214.35pt;height:32.3pt" o:ole="">
                  <v:imagedata r:id="rId19" o:title=""/>
                </v:shape>
                <o:OLEObject Type="Embed" ProgID="PBrush" ShapeID="_x0000_i1031" DrawAspect="Content" ObjectID="_1654417111" r:id="rId20"/>
              </w:object>
            </w:r>
          </w:p>
        </w:tc>
        <w:tc>
          <w:tcPr>
            <w:tcW w:w="4490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268929A5" wp14:editId="770F6FC9">
                      <wp:simplePos x="0" y="0"/>
                      <wp:positionH relativeFrom="column">
                        <wp:posOffset>1364679</wp:posOffset>
                      </wp:positionH>
                      <wp:positionV relativeFrom="page">
                        <wp:posOffset>27940</wp:posOffset>
                      </wp:positionV>
                      <wp:extent cx="438150" cy="449580"/>
                      <wp:effectExtent l="0" t="0" r="19050" b="26670"/>
                      <wp:wrapNone/>
                      <wp:docPr id="631" name="Rectangle 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8929A5" id="Rectangle 631" o:spid="_x0000_s1031" style="position:absolute;margin-left:107.45pt;margin-top:2.2pt;width:34.5pt;height:35.4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880" w:dyaOrig="2190">
                <v:shape id="_x0000_i1032" type="#_x0000_t75" style="width:214.35pt;height:30.6pt" o:ole="">
                  <v:imagedata r:id="rId21" o:title=""/>
                </v:shape>
                <o:OLEObject Type="Embed" ProgID="PBrush" ShapeID="_x0000_i1032" DrawAspect="Content" ObjectID="_1654417112" r:id="rId22"/>
              </w:object>
            </w:r>
          </w:p>
        </w:tc>
      </w:tr>
      <w:tr w:rsidR="00FB7901" w:rsidRPr="00B11839" w:rsidTr="008B556B">
        <w:tc>
          <w:tcPr>
            <w:tcW w:w="4526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264071D9" wp14:editId="115C672E">
                      <wp:simplePos x="0" y="0"/>
                      <wp:positionH relativeFrom="column">
                        <wp:posOffset>1950149</wp:posOffset>
                      </wp:positionH>
                      <wp:positionV relativeFrom="page">
                        <wp:posOffset>17780</wp:posOffset>
                      </wp:positionV>
                      <wp:extent cx="438150" cy="449580"/>
                      <wp:effectExtent l="0" t="0" r="19050" b="26670"/>
                      <wp:wrapNone/>
                      <wp:docPr id="632" name="Rectangle 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4071D9" id="Rectangle 632" o:spid="_x0000_s1032" style="position:absolute;margin-left:153.55pt;margin-top:1.4pt;width:34.5pt;height:35.4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D8339F" w:rsidRDefault="00FB7901" w:rsidP="008B556B">
            <w:pPr>
              <w:rPr>
                <w:rFonts w:ascii="Calibri" w:eastAsia="Times New Roman" w:hAnsi="Calibri" w:cs="Times New Roman"/>
                <w:sz w:val="16"/>
                <w:szCs w:val="16"/>
                <w:lang w:val="en-US"/>
              </w:rPr>
            </w:pPr>
          </w:p>
          <w:p w:rsidR="00FB7901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175">
                <v:shape id="_x0000_i1033" type="#_x0000_t75" style="width:213.5pt;height:30.6pt" o:ole="">
                  <v:imagedata r:id="rId23" o:title=""/>
                </v:shape>
                <o:OLEObject Type="Embed" ProgID="PBrush" ShapeID="_x0000_i1033" DrawAspect="Content" ObjectID="_1654417113" r:id="rId24"/>
              </w:object>
            </w:r>
          </w:p>
        </w:tc>
        <w:tc>
          <w:tcPr>
            <w:tcW w:w="4490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20EEFEEB" wp14:editId="0BB6417C">
                      <wp:simplePos x="0" y="0"/>
                      <wp:positionH relativeFrom="column">
                        <wp:posOffset>798131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633" name="Rectangle 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EEFEEB" id="Rectangle 633" o:spid="_x0000_s1033" style="position:absolute;margin-left:62.85pt;margin-top:30.6pt;width:34.5pt;height:35.4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70" w:dyaOrig="2145">
                <v:shape id="_x0000_i1034" type="#_x0000_t75" style="width:213.5pt;height:30.6pt" o:ole="">
                  <v:imagedata r:id="rId25" o:title=""/>
                </v:shape>
                <o:OLEObject Type="Embed" ProgID="PBrush" ShapeID="_x0000_i1034" DrawAspect="Content" ObjectID="_1654417114" r:id="rId26"/>
              </w:object>
            </w:r>
          </w:p>
        </w:tc>
      </w:tr>
      <w:tr w:rsidR="00FB7901" w:rsidRPr="00B11839" w:rsidTr="008B556B">
        <w:tc>
          <w:tcPr>
            <w:tcW w:w="4526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69FAE9CB" wp14:editId="59E7EFFB">
                      <wp:simplePos x="0" y="0"/>
                      <wp:positionH relativeFrom="column">
                        <wp:posOffset>936689</wp:posOffset>
                      </wp:positionH>
                      <wp:positionV relativeFrom="page">
                        <wp:posOffset>383540</wp:posOffset>
                      </wp:positionV>
                      <wp:extent cx="438150" cy="449580"/>
                      <wp:effectExtent l="0" t="0" r="19050" b="26670"/>
                      <wp:wrapNone/>
                      <wp:docPr id="634" name="Rectangle 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9FAE9CB" id="Rectangle 634" o:spid="_x0000_s1034" style="position:absolute;margin-left:73.75pt;margin-top:30.2pt;width:34.5pt;height:35.4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SptiAIAACo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15">
                <v:shape id="_x0000_i1035" type="#_x0000_t75" style="width:217.65pt;height:31.45pt" o:ole="">
                  <v:imagedata r:id="rId27" o:title=""/>
                </v:shape>
                <o:OLEObject Type="Embed" ProgID="PBrush" ShapeID="_x0000_i1035" DrawAspect="Content" ObjectID="_1654417115" r:id="rId28"/>
              </w:object>
            </w: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31EE44DB" wp14:editId="1CD442C7">
                      <wp:simplePos x="0" y="0"/>
                      <wp:positionH relativeFrom="column">
                        <wp:posOffset>1627377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635" name="Rectangle 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Default="00FB7901" w:rsidP="00FB790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</w:p>
                                <w:p w:rsidR="00FB7901" w:rsidRDefault="00FB7901" w:rsidP="00FB79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1EE44DB" id="Rectangle 635" o:spid="_x0000_s1035" style="position:absolute;margin-left:128.15pt;margin-top:30.6pt;width:34.5pt;height:35.4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wcZiAIAACo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" fillcolor="window" strokecolor="windowText" strokeweight="1pt">
                      <v:textbox>
                        <w:txbxContent>
                          <w:p w:rsidR="00FB7901" w:rsidRDefault="00FB7901" w:rsidP="00FB790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:rsidR="00FB7901" w:rsidRDefault="00FB7901" w:rsidP="00FB790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00">
                <v:shape id="_x0000_i1036" type="#_x0000_t75" style="width:213.5pt;height:31.45pt" o:ole="">
                  <v:imagedata r:id="rId29" o:title=""/>
                </v:shape>
                <o:OLEObject Type="Embed" ProgID="PBrush" ShapeID="_x0000_i1036" DrawAspect="Content" ObjectID="_1654417116" r:id="rId30"/>
              </w:object>
            </w: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FB7901" w:rsidRPr="00B11839" w:rsidRDefault="00FB7901" w:rsidP="008B556B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FB7901" w:rsidRDefault="00FB7901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200021" w:rsidRDefault="00A66FBD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3</w:t>
      </w:r>
      <w:r w:rsidR="00FB7901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equivalent fractions to a half</w:t>
      </w:r>
    </w:p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7901" w:rsidRPr="0068211C" w:rsidTr="00D412B3">
        <w:tc>
          <w:tcPr>
            <w:tcW w:w="9016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4784" behindDoc="1" locked="0" layoutInCell="1" allowOverlap="1" wp14:anchorId="6A844912" wp14:editId="6FF417F8">
                      <wp:simplePos x="0" y="0"/>
                      <wp:positionH relativeFrom="column">
                        <wp:posOffset>2416091</wp:posOffset>
                      </wp:positionH>
                      <wp:positionV relativeFrom="page">
                        <wp:posOffset>15351</wp:posOffset>
                      </wp:positionV>
                      <wp:extent cx="262647" cy="282103"/>
                      <wp:effectExtent l="0" t="0" r="23495" b="22860"/>
                      <wp:wrapNone/>
                      <wp:docPr id="487" name="Rectangl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88C12A2" id="Rectangle 487" o:spid="_x0000_s1026" style="position:absolute;margin-left:190.25pt;margin-top:1.2pt;width:20.7pt;height:22.2pt;z-index:-25142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3760" behindDoc="1" locked="0" layoutInCell="1" allowOverlap="1" wp14:anchorId="02487C89" wp14:editId="31DE3590">
                      <wp:simplePos x="0" y="0"/>
                      <wp:positionH relativeFrom="column">
                        <wp:posOffset>1861306</wp:posOffset>
                      </wp:positionH>
                      <wp:positionV relativeFrom="page">
                        <wp:posOffset>12950</wp:posOffset>
                      </wp:positionV>
                      <wp:extent cx="262647" cy="282103"/>
                      <wp:effectExtent l="0" t="0" r="23495" b="22860"/>
                      <wp:wrapNone/>
                      <wp:docPr id="486" name="Rectangle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E3619B" id="Rectangle 486" o:spid="_x0000_s1026" style="position:absolute;margin-left:146.55pt;margin-top:1pt;width:20.7pt;height:22.2pt;z-index:-25142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0688" behindDoc="1" locked="0" layoutInCell="1" allowOverlap="1" wp14:anchorId="34B9AC15" wp14:editId="520B7925">
                      <wp:simplePos x="0" y="0"/>
                      <wp:positionH relativeFrom="column">
                        <wp:posOffset>365125</wp:posOffset>
                      </wp:positionH>
                      <wp:positionV relativeFrom="page">
                        <wp:posOffset>15343</wp:posOffset>
                      </wp:positionV>
                      <wp:extent cx="262255" cy="281940"/>
                      <wp:effectExtent l="0" t="0" r="23495" b="22860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3C444E" id="Rectangle 483" o:spid="_x0000_s1026" style="position:absolute;margin-left:28.75pt;margin-top:1.2pt;width:20.65pt;height:22.2pt;z-index:-25142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2736" behindDoc="1" locked="0" layoutInCell="1" allowOverlap="1" wp14:anchorId="1D336047" wp14:editId="5701437B">
                      <wp:simplePos x="0" y="0"/>
                      <wp:positionH relativeFrom="column">
                        <wp:posOffset>1337945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5" name="Rectangle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E8CE31" id="Rectangle 485" o:spid="_x0000_s1026" style="position:absolute;margin-left:105.35pt;margin-top:1.2pt;width:20.7pt;height:22.2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1712" behindDoc="1" locked="0" layoutInCell="1" allowOverlap="1" wp14:anchorId="6686AEA8" wp14:editId="57E74F3A">
                      <wp:simplePos x="0" y="0"/>
                      <wp:positionH relativeFrom="column">
                        <wp:posOffset>851535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4" name="Rectangle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1201B8" id="Rectangle 484" o:spid="_x0000_s1026" style="position:absolute;margin-left:67.05pt;margin-top:1.2pt;width:20.7pt;height:22.2pt;z-index:-25142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200021" w:rsidRDefault="00A66FBD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FB7901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Use multiplication to find equivalent fractions</w:t>
      </w:r>
    </w:p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FB7901" w:rsidRPr="0068211C" w:rsidTr="00D412B3"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5808" behindDoc="1" locked="0" layoutInCell="1" allowOverlap="1" wp14:anchorId="5FD748FF" wp14:editId="6118522D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8" name="Rectangle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F804F9" id="Rectangle 488" o:spid="_x0000_s1026" style="position:absolute;margin-left:18.9pt;margin-top:1.15pt;width:20.65pt;height:22.2pt;z-index:-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uuvfg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B+Kuuv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6832" behindDoc="1" locked="0" layoutInCell="1" allowOverlap="1" wp14:anchorId="7D1565A1" wp14:editId="38E8D729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9" name="Rectangle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BAAC84" id="Rectangle 489" o:spid="_x0000_s1026" style="position:absolute;margin-left:21.3pt;margin-top:1.15pt;width:20.65pt;height:22.2pt;z-index:-2514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mNQfw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7856" behindDoc="1" locked="0" layoutInCell="1" allowOverlap="1" wp14:anchorId="57931B88" wp14:editId="41940FDD">
                      <wp:simplePos x="0" y="0"/>
                      <wp:positionH relativeFrom="column">
                        <wp:posOffset>269939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0" name="Rectangle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5A09E3" id="Rectangle 490" o:spid="_x0000_s1026" style="position:absolute;margin-left:21.25pt;margin-top:1.15pt;width:20.65pt;height:22.2pt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ke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8880" behindDoc="1" locked="0" layoutInCell="1" allowOverlap="1" wp14:anchorId="68317ADB" wp14:editId="4D432123">
                      <wp:simplePos x="0" y="0"/>
                      <wp:positionH relativeFrom="column">
                        <wp:posOffset>269875</wp:posOffset>
                      </wp:positionH>
                      <wp:positionV relativeFrom="page">
                        <wp:posOffset>198120</wp:posOffset>
                      </wp:positionV>
                      <wp:extent cx="262255" cy="281940"/>
                      <wp:effectExtent l="0" t="0" r="23495" b="22860"/>
                      <wp:wrapNone/>
                      <wp:docPr id="491" name="Rectangle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6788FF" id="Rectangle 491" o:spid="_x0000_s1026" style="position:absolute;margin-left:21.25pt;margin-top:15.6pt;width:20.65pt;height:22.2pt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XHh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c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99904" behindDoc="1" locked="0" layoutInCell="1" allowOverlap="1" wp14:anchorId="235B260A" wp14:editId="7ACF1DCE">
                      <wp:simplePos x="0" y="0"/>
                      <wp:positionH relativeFrom="column">
                        <wp:posOffset>269240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493" name="Rectangle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AFF647D" id="Rectangle 493" o:spid="_x0000_s1026" style="position:absolute;margin-left:21.2pt;margin-top:15.75pt;width:20.65pt;height:22.2pt;z-index:-25141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\F(9,)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FB7901" w:rsidRPr="00B11839" w:rsidTr="00D412B3"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6048" behindDoc="1" locked="0" layoutInCell="1" allowOverlap="1" wp14:anchorId="76B74F4F" wp14:editId="716A840E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39" name="Rectangle 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B74F4F" id="Rectangle 639" o:spid="_x0000_s1036" style="position:absolute;margin-left:18.9pt;margin-top:1.15pt;width:20.65pt;height:22.2pt;z-index:-25141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7072" behindDoc="1" locked="0" layoutInCell="1" allowOverlap="1" wp14:anchorId="1E58FEC1" wp14:editId="5731FAB8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0" name="Rectangle 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E58FEC1" id="Rectangle 640" o:spid="_x0000_s1037" style="position:absolute;margin-left:21.3pt;margin-top:1.15pt;width:20.65pt;height:22.2pt;z-index:-25140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8096" behindDoc="1" locked="0" layoutInCell="1" allowOverlap="1" wp14:anchorId="336C3F0F" wp14:editId="5ABBF099">
                      <wp:simplePos x="0" y="0"/>
                      <wp:positionH relativeFrom="column">
                        <wp:posOffset>242364</wp:posOffset>
                      </wp:positionH>
                      <wp:positionV relativeFrom="page">
                        <wp:posOffset>16510</wp:posOffset>
                      </wp:positionV>
                      <wp:extent cx="338276" cy="281940"/>
                      <wp:effectExtent l="0" t="0" r="24130" b="22860"/>
                      <wp:wrapNone/>
                      <wp:docPr id="641" name="Rectangle 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276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6C3F0F" id="Rectangle 641" o:spid="_x0000_s1038" style="position:absolute;margin-left:19.1pt;margin-top:1.3pt;width:26.65pt;height:22.2pt;z-index:-25140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hwAiQIAACs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9120" behindDoc="1" locked="0" layoutInCell="1" allowOverlap="1" wp14:anchorId="770A08BA" wp14:editId="56FDBE08">
                      <wp:simplePos x="0" y="0"/>
                      <wp:positionH relativeFrom="column">
                        <wp:posOffset>267299</wp:posOffset>
                      </wp:positionH>
                      <wp:positionV relativeFrom="page">
                        <wp:posOffset>208460</wp:posOffset>
                      </wp:positionV>
                      <wp:extent cx="344385" cy="281940"/>
                      <wp:effectExtent l="0" t="0" r="17780" b="22860"/>
                      <wp:wrapNone/>
                      <wp:docPr id="642" name="Rectangle 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0A08BA" id="Rectangle 642" o:spid="_x0000_s1039" style="position:absolute;margin-left:21.05pt;margin-top:16.4pt;width:27.1pt;height:22.2pt;z-index:-25140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0144" behindDoc="1" locked="0" layoutInCell="1" allowOverlap="1" wp14:anchorId="5F70197D" wp14:editId="6A8EAF6B">
                      <wp:simplePos x="0" y="0"/>
                      <wp:positionH relativeFrom="column">
                        <wp:posOffset>262890</wp:posOffset>
                      </wp:positionH>
                      <wp:positionV relativeFrom="page">
                        <wp:posOffset>206169</wp:posOffset>
                      </wp:positionV>
                      <wp:extent cx="344384" cy="281940"/>
                      <wp:effectExtent l="0" t="0" r="17780" b="22860"/>
                      <wp:wrapNone/>
                      <wp:docPr id="643" name="Rectangle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70197D" id="Rectangle 643" o:spid="_x0000_s1040" style="position:absolute;margin-left:20.7pt;margin-top:16.25pt;width:27.1pt;height:22.2pt;z-index:-25140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rEFigIAACsFAAAOAAAAZHJzL2Uyb0RvYy54bWysVE1v2zAMvQ/YfxB0X52kX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B7901" w:rsidRPr="00200021" w:rsidRDefault="00A66FBD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FB7901"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Use division to find equivalent fractions</w:t>
      </w:r>
    </w:p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FB7901" w:rsidRPr="0068211C" w:rsidTr="00D412B3"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0928" behindDoc="1" locked="0" layoutInCell="1" allowOverlap="1" wp14:anchorId="7EEC81FF" wp14:editId="52440394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4" name="Rectangle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9A1EB5E" id="Rectangle 494" o:spid="_x0000_s1026" style="position:absolute;margin-left:18.9pt;margin-top:1.15pt;width:20.65pt;height:22.2pt;z-index:-25141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Dh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o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D3MDhW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1952" behindDoc="1" locked="0" layoutInCell="1" allowOverlap="1" wp14:anchorId="164A2CFE" wp14:editId="36ACD927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5" name="Rectangle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0E0AD8" id="Rectangle 495" o:spid="_x0000_s1026" style="position:absolute;margin-left:24.95pt;margin-top:1.15pt;width:20.65pt;height:22.2pt;z-index:-25141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LCp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\F( 4,12)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2976" behindDoc="1" locked="0" layoutInCell="1" allowOverlap="1" wp14:anchorId="20136E95" wp14:editId="24861390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6" name="Rectangl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7A73446" id="Rectangle 496" o:spid="_x0000_s1026" style="position:absolute;margin-left:24.45pt;margin-top:1.15pt;width:20.65pt;height:22.2pt;z-index:-2514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hyfw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4000" behindDoc="1" locked="0" layoutInCell="1" allowOverlap="1" wp14:anchorId="46A92F16" wp14:editId="63804C89">
                      <wp:simplePos x="0" y="0"/>
                      <wp:positionH relativeFrom="column">
                        <wp:posOffset>337185</wp:posOffset>
                      </wp:positionH>
                      <wp:positionV relativeFrom="page">
                        <wp:posOffset>202401</wp:posOffset>
                      </wp:positionV>
                      <wp:extent cx="262255" cy="281940"/>
                      <wp:effectExtent l="0" t="0" r="23495" b="22860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4A7E8F2" id="Rectangle 499" o:spid="_x0000_s1026" style="position:absolute;margin-left:26.55pt;margin-top:15.95pt;width:20.65pt;height:22.2pt;z-index:-25141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/N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68211C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05024" behindDoc="1" locked="0" layoutInCell="1" allowOverlap="1" wp14:anchorId="4C05130A" wp14:editId="79B8365A">
                      <wp:simplePos x="0" y="0"/>
                      <wp:positionH relativeFrom="column">
                        <wp:posOffset>341630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A0EA9D" id="Rectangle 500" o:spid="_x0000_s1026" style="position:absolute;margin-left:26.9pt;margin-top:15.75pt;width:20.65pt;height:22.2pt;z-index:-25141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\F(10,20)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FB7901" w:rsidRPr="00FB7901" w:rsidRDefault="00FB7901" w:rsidP="00FB790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FB7901" w:rsidRPr="00B11839" w:rsidTr="00D412B3"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1168" behindDoc="1" locked="0" layoutInCell="1" allowOverlap="1" wp14:anchorId="2B0A2517" wp14:editId="3F3DA9B7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4" name="Rectangle 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0A2517" id="Rectangle 644" o:spid="_x0000_s1041" style="position:absolute;margin-left:18.9pt;margin-top:1.15pt;width:20.65pt;height:22.2pt;z-index:-25140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2192" behindDoc="1" locked="0" layoutInCell="1" allowOverlap="1" wp14:anchorId="3BA49A76" wp14:editId="34C6778F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5" name="Rectangle 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A49A76" id="Rectangle 645" o:spid="_x0000_s1042" style="position:absolute;margin-left:24.95pt;margin-top:1.15pt;width:20.65pt;height:22.2pt;z-index:-2514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\F( 4,20)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3216" behindDoc="1" locked="0" layoutInCell="1" allowOverlap="1" wp14:anchorId="3CE588DC" wp14:editId="4CC02694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6" name="Rectangle 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E588DC" id="Rectangle 646" o:spid="_x0000_s1043" style="position:absolute;margin-left:24.45pt;margin-top:1.15pt;width:20.65pt;height:22.2pt;z-index:-2514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\F(16,28)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4240" behindDoc="1" locked="0" layoutInCell="1" allowOverlap="1" wp14:anchorId="0294E0A0" wp14:editId="2479F9F9">
                      <wp:simplePos x="0" y="0"/>
                      <wp:positionH relativeFrom="page">
                        <wp:posOffset>411480</wp:posOffset>
                      </wp:positionH>
                      <wp:positionV relativeFrom="page">
                        <wp:posOffset>206169</wp:posOffset>
                      </wp:positionV>
                      <wp:extent cx="262255" cy="281940"/>
                      <wp:effectExtent l="0" t="0" r="23495" b="22860"/>
                      <wp:wrapNone/>
                      <wp:docPr id="647" name="Rectangle 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294E0A0" id="Rectangle 647" o:spid="_x0000_s1044" style="position:absolute;margin-left:32.4pt;margin-top:16.25pt;width:20.65pt;height:22.2pt;z-index:-25140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FB7901" w:rsidRPr="00B11839" w:rsidRDefault="00FB7901" w:rsidP="00D412B3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5264" behindDoc="1" locked="0" layoutInCell="1" allowOverlap="1" wp14:anchorId="76778080" wp14:editId="6189A46F">
                      <wp:simplePos x="0" y="0"/>
                      <wp:positionH relativeFrom="column">
                        <wp:posOffset>335915</wp:posOffset>
                      </wp:positionH>
                      <wp:positionV relativeFrom="page">
                        <wp:posOffset>204264</wp:posOffset>
                      </wp:positionV>
                      <wp:extent cx="262255" cy="281940"/>
                      <wp:effectExtent l="0" t="0" r="23495" b="22860"/>
                      <wp:wrapNone/>
                      <wp:docPr id="648" name="Rectangle 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B7901" w:rsidRPr="006A1478" w:rsidRDefault="00FB7901" w:rsidP="00FB790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778080" id="Rectangle 648" o:spid="_x0000_s1045" style="position:absolute;margin-left:26.45pt;margin-top:16.1pt;width:20.65pt;height:22.2pt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" fillcolor="window" strokecolor="windowText" strokeweight="1pt">
                      <v:textbox>
                        <w:txbxContent>
                          <w:p w:rsidR="00FB7901" w:rsidRPr="006A1478" w:rsidRDefault="00FB7901" w:rsidP="00FB790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\F( 9,27)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68211C" w:rsidRPr="00FB7901" w:rsidRDefault="0068211C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8211C" w:rsidRPr="00200021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6 </w:t>
      </w:r>
      <w:r w:rsidR="0068211C"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Find a non-unit fraction of a number</w:t>
      </w:r>
    </w:p>
    <w:p w:rsidR="004A69E4" w:rsidRPr="00FB7901" w:rsidRDefault="004A69E4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30 = 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24 = </w:t>
            </w:r>
          </w:p>
        </w:tc>
        <w:tc>
          <w:tcPr>
            <w:tcW w:w="3006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</w:tr>
    </w:tbl>
    <w:p w:rsidR="004A69E4" w:rsidRPr="00FB7901" w:rsidRDefault="004A69E4" w:rsidP="004A69E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616FE" w:rsidRPr="00B11839" w:rsidTr="00006F7B">
        <w:tc>
          <w:tcPr>
            <w:tcW w:w="3005" w:type="dxa"/>
          </w:tcPr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45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2 = </w:t>
            </w:r>
          </w:p>
        </w:tc>
      </w:tr>
    </w:tbl>
    <w:p w:rsidR="0068211C" w:rsidRPr="00FB7901" w:rsidRDefault="0068211C" w:rsidP="00E2395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68211C" w:rsidRPr="00200021" w:rsidRDefault="00E23956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7 </w:t>
      </w:r>
      <w:r w:rsidR="0068211C"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Find a whole quantity give the quantity represented by a non-unit fraction</w:t>
      </w:r>
    </w:p>
    <w:p w:rsidR="004A69E4" w:rsidRPr="00FB7901" w:rsidRDefault="004A69E4" w:rsidP="00E23956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8211C" w:rsidRPr="0068211C" w:rsidTr="00822628"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A1748BA" wp14:editId="6A4E0646">
                      <wp:simplePos x="0" y="0"/>
                      <wp:positionH relativeFrom="column">
                        <wp:posOffset>296355</wp:posOffset>
                      </wp:positionH>
                      <wp:positionV relativeFrom="page">
                        <wp:posOffset>29263</wp:posOffset>
                      </wp:positionV>
                      <wp:extent cx="438150" cy="298087"/>
                      <wp:effectExtent l="0" t="0" r="19050" b="2603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1748BA" id="Rectangle 524" o:spid="_x0000_s1046" style="position:absolute;margin-left:23.35pt;margin-top:2.3pt;width:34.5pt;height:23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10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E538B43" wp14:editId="76126F64">
                      <wp:simplePos x="0" y="0"/>
                      <wp:positionH relativeFrom="column">
                        <wp:posOffset>303004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538B43" id="Rectangle 525" o:spid="_x0000_s1047" style="position:absolute;margin-left:23.85pt;margin-top:2.35pt;width:34.5pt;height:23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  <w:tc>
          <w:tcPr>
            <w:tcW w:w="3005" w:type="dxa"/>
          </w:tcPr>
          <w:p w:rsidR="0068211C" w:rsidRPr="0068211C" w:rsidRDefault="0068211C" w:rsidP="00E23956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C48384E" wp14:editId="39A4CE3F">
                      <wp:simplePos x="0" y="0"/>
                      <wp:positionH relativeFrom="column">
                        <wp:posOffset>308084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8211C" w:rsidRDefault="0068211C" w:rsidP="0068211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48384E" id="Rectangle 526" o:spid="_x0000_s1048" style="position:absolute;margin-left:24.25pt;margin-top:2.35pt;width:34.5pt;height:23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" fillcolor="window" strokecolor="windowText" strokeweight="1pt">
                      <v:textbox>
                        <w:txbxContent>
                          <w:p w:rsidR="0068211C" w:rsidRDefault="0068211C" w:rsidP="0068211C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</w:tr>
    </w:tbl>
    <w:p w:rsidR="004A69E4" w:rsidRPr="00FB7901" w:rsidRDefault="004A69E4" w:rsidP="004A69E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 xml:space="preserve">Your </w:t>
      </w:r>
      <w:bookmarkStart w:id="0" w:name="_GoBack"/>
      <w:bookmarkEnd w:id="0"/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616FE" w:rsidRPr="00B11839" w:rsidTr="00006F7B">
        <w:tc>
          <w:tcPr>
            <w:tcW w:w="3005" w:type="dxa"/>
          </w:tcPr>
          <w:p w:rsidR="009616FE" w:rsidRPr="00B11839" w:rsidRDefault="009616FE" w:rsidP="00006F7B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743DC3E7" wp14:editId="00915953">
                      <wp:simplePos x="0" y="0"/>
                      <wp:positionH relativeFrom="column">
                        <wp:posOffset>308753</wp:posOffset>
                      </wp:positionH>
                      <wp:positionV relativeFrom="page">
                        <wp:posOffset>41704</wp:posOffset>
                      </wp:positionV>
                      <wp:extent cx="438150" cy="298087"/>
                      <wp:effectExtent l="0" t="0" r="19050" b="26035"/>
                      <wp:wrapNone/>
                      <wp:docPr id="673" name="Rectangle 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Default="009616FE" w:rsidP="009616F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3DC3E7" id="Rectangle 673" o:spid="_x0000_s1049" style="position:absolute;margin-left:24.3pt;margin-top:3.3pt;width:34.5pt;height:23.4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" fillcolor="window" strokecolor="windowText" strokeweight="1pt">
                      <v:textbox>
                        <w:txbxContent>
                          <w:p w:rsidR="009616FE" w:rsidRDefault="009616FE" w:rsidP="009616FE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631C87E9" wp14:editId="5896EFC7">
                      <wp:simplePos x="0" y="0"/>
                      <wp:positionH relativeFrom="column">
                        <wp:posOffset>302305</wp:posOffset>
                      </wp:positionH>
                      <wp:positionV relativeFrom="page">
                        <wp:posOffset>43064</wp:posOffset>
                      </wp:positionV>
                      <wp:extent cx="438150" cy="298087"/>
                      <wp:effectExtent l="0" t="0" r="19050" b="26035"/>
                      <wp:wrapNone/>
                      <wp:docPr id="674" name="Rectangle 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Default="009616FE" w:rsidP="009616F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1C87E9" id="Rectangle 674" o:spid="_x0000_s1050" style="position:absolute;margin-left:23.8pt;margin-top:3.4pt;width:34.5pt;height:23.4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" fillcolor="window" strokecolor="windowText" strokeweight="1pt">
                      <v:textbox>
                        <w:txbxContent>
                          <w:p w:rsidR="009616FE" w:rsidRDefault="009616FE" w:rsidP="009616FE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27</w:t>
            </w:r>
          </w:p>
        </w:tc>
        <w:tc>
          <w:tcPr>
            <w:tcW w:w="3005" w:type="dxa"/>
          </w:tcPr>
          <w:p w:rsidR="009616FE" w:rsidRPr="00B11839" w:rsidRDefault="009616FE" w:rsidP="00006F7B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31798D72" wp14:editId="1F341453">
                      <wp:simplePos x="0" y="0"/>
                      <wp:positionH relativeFrom="column">
                        <wp:posOffset>294917</wp:posOffset>
                      </wp:positionH>
                      <wp:positionV relativeFrom="page">
                        <wp:posOffset>42429</wp:posOffset>
                      </wp:positionV>
                      <wp:extent cx="438150" cy="298087"/>
                      <wp:effectExtent l="0" t="0" r="19050" b="26035"/>
                      <wp:wrapNone/>
                      <wp:docPr id="675" name="Rectangle 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616FE" w:rsidRDefault="009616FE" w:rsidP="009616F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1798D72" id="Rectangle 675" o:spid="_x0000_s1051" style="position:absolute;margin-left:23.2pt;margin-top:3.35pt;width:34.5pt;height:23.4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" fillcolor="window" strokecolor="windowText" strokeweight="1pt">
                      <v:textbox>
                        <w:txbxContent>
                          <w:p w:rsidR="009616FE" w:rsidRDefault="009616FE" w:rsidP="009616FE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</w:tr>
    </w:tbl>
    <w:p w:rsidR="0068211C" w:rsidRPr="0068211C" w:rsidRDefault="0068211C" w:rsidP="00E23956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sectPr w:rsidR="0068211C" w:rsidRPr="0068211C" w:rsidSect="0068211C">
      <w:headerReference w:type="default" r:id="rId31"/>
      <w:footerReference w:type="default" r:id="rId32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0B5" w:rsidRDefault="00DA30B5" w:rsidP="0068211C">
      <w:pPr>
        <w:spacing w:after="0" w:line="240" w:lineRule="auto"/>
      </w:pPr>
      <w:r>
        <w:separator/>
      </w:r>
    </w:p>
  </w:endnote>
  <w:endnote w:type="continuationSeparator" w:id="0">
    <w:p w:rsidR="00DA30B5" w:rsidRDefault="00DA30B5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DA30B5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rect w14:anchorId="4E1E460D" id="Rectangle 544" o:spid="_x0000_s1053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400937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0B5" w:rsidRDefault="00DA30B5" w:rsidP="0068211C">
      <w:pPr>
        <w:spacing w:after="0" w:line="240" w:lineRule="auto"/>
      </w:pPr>
      <w:r>
        <w:separator/>
      </w:r>
    </w:p>
  </w:footnote>
  <w:footnote w:type="continuationSeparator" w:id="0">
    <w:p w:rsidR="00DA30B5" w:rsidRDefault="00DA30B5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DA30B5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>Fractions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1707AF">
                            <w:rPr>
                              <w:b/>
                            </w:rPr>
                            <w:t>Year 4</w:t>
                          </w:r>
                        </w:p>
                        <w:p w:rsidR="001F03EF" w:rsidRPr="003F02F1" w:rsidRDefault="00DA30B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DA30B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2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400937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>Fractions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1707AF">
                      <w:rPr>
                        <w:b/>
                      </w:rPr>
                      <w:t>Year 4</w:t>
                    </w:r>
                  </w:p>
                  <w:p w:rsidR="001F03EF" w:rsidRPr="003F02F1" w:rsidRDefault="00400937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400937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84444"/>
    <w:rsid w:val="001707AF"/>
    <w:rsid w:val="00200021"/>
    <w:rsid w:val="00400937"/>
    <w:rsid w:val="00403CE0"/>
    <w:rsid w:val="00433CCD"/>
    <w:rsid w:val="004A69E4"/>
    <w:rsid w:val="0055377E"/>
    <w:rsid w:val="006743F9"/>
    <w:rsid w:val="0068211C"/>
    <w:rsid w:val="008527C0"/>
    <w:rsid w:val="009616FE"/>
    <w:rsid w:val="00966F04"/>
    <w:rsid w:val="009B2210"/>
    <w:rsid w:val="00A66FBD"/>
    <w:rsid w:val="00A70617"/>
    <w:rsid w:val="00B61886"/>
    <w:rsid w:val="00BF20D8"/>
    <w:rsid w:val="00CE61A8"/>
    <w:rsid w:val="00D169A6"/>
    <w:rsid w:val="00DA30B5"/>
    <w:rsid w:val="00DB7DF3"/>
    <w:rsid w:val="00E23956"/>
    <w:rsid w:val="00EC5A11"/>
    <w:rsid w:val="00EF2259"/>
    <w:rsid w:val="00FB7901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E6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342A6DF8</Template>
  <TotalTime>39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13</cp:revision>
  <dcterms:created xsi:type="dcterms:W3CDTF">2019-12-08T15:56:00Z</dcterms:created>
  <dcterms:modified xsi:type="dcterms:W3CDTF">2020-06-23T10:32:00Z</dcterms:modified>
</cp:coreProperties>
</file>