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0D8" w:rsidRPr="00055C44" w:rsidRDefault="004A5E7F" w:rsidP="00BF20D8">
      <w:pPr>
        <w:pStyle w:val="NoSpacing"/>
        <w:rPr>
          <w:b/>
          <w:bCs/>
          <w:sz w:val="18"/>
          <w:szCs w:val="18"/>
        </w:rPr>
      </w:pPr>
      <w:r w:rsidRPr="00055C44">
        <w:rPr>
          <w:b/>
          <w:bCs/>
          <w:sz w:val="18"/>
          <w:szCs w:val="18"/>
        </w:rPr>
        <w:t>1</w:t>
      </w:r>
      <w:r w:rsidR="00BF20D8" w:rsidRPr="00055C44">
        <w:rPr>
          <w:b/>
          <w:bCs/>
          <w:sz w:val="18"/>
          <w:szCs w:val="18"/>
        </w:rPr>
        <w:t xml:space="preserve"> Write unit fractions as decimals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Tr="00E71413">
        <w:tc>
          <w:tcPr>
            <w:tcW w:w="9016" w:type="dxa"/>
            <w:gridSpan w:val="4"/>
          </w:tcPr>
          <w:p w:rsidR="00BF20D8" w:rsidRDefault="00BF20D8" w:rsidP="00E71413">
            <w:pPr>
              <w:pStyle w:val="NoSpacing"/>
            </w:pPr>
            <w:r>
              <w:t>Write each fraction as a decimal</w:t>
            </w:r>
          </w:p>
        </w:tc>
      </w:tr>
      <w:tr w:rsidR="00BF20D8" w:rsidTr="00E71413"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2</w:t>
      </w:r>
      <w:r w:rsidR="00BF20D8" w:rsidRPr="008206B4">
        <w:rPr>
          <w:b/>
          <w:bCs/>
          <w:sz w:val="18"/>
          <w:szCs w:val="18"/>
        </w:rPr>
        <w:t xml:space="preserve"> Write non-unit fractions as decimals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Tr="00E71413">
        <w:tc>
          <w:tcPr>
            <w:tcW w:w="9016" w:type="dxa"/>
            <w:gridSpan w:val="4"/>
          </w:tcPr>
          <w:p w:rsidR="00BF20D8" w:rsidRDefault="00BF20D8" w:rsidP="00E71413">
            <w:pPr>
              <w:pStyle w:val="NoSpacing"/>
            </w:pPr>
            <w:r>
              <w:t>Write each fraction as a decimal</w:t>
            </w:r>
          </w:p>
        </w:tc>
      </w:tr>
      <w:tr w:rsidR="00BF20D8" w:rsidTr="00E71413"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\F(4,25)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\F(12,50)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Tr="00E71413">
        <w:tc>
          <w:tcPr>
            <w:tcW w:w="9016" w:type="dxa"/>
            <w:gridSpan w:val="4"/>
          </w:tcPr>
          <w:p w:rsidR="00BF20D8" w:rsidRDefault="00BF20D8" w:rsidP="00E71413">
            <w:pPr>
              <w:pStyle w:val="NoSpacing"/>
            </w:pPr>
            <w:r>
              <w:t>Write each fraction as a decimal</w:t>
            </w:r>
          </w:p>
        </w:tc>
      </w:tr>
      <w:tr w:rsidR="00BF20D8" w:rsidTr="00E71413"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\F(7,25)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  <w:tc>
          <w:tcPr>
            <w:tcW w:w="2254" w:type="dxa"/>
          </w:tcPr>
          <w:p w:rsidR="00BF20D8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>=</w: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3</w:t>
      </w:r>
      <w:r w:rsidR="00BF20D8" w:rsidRPr="008206B4">
        <w:rPr>
          <w:b/>
          <w:bCs/>
          <w:sz w:val="18"/>
          <w:szCs w:val="18"/>
        </w:rPr>
        <w:t xml:space="preserve"> Locate decimals on fractional number lines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Tr="00E71413">
        <w:tc>
          <w:tcPr>
            <w:tcW w:w="9016" w:type="dxa"/>
          </w:tcPr>
          <w:p w:rsidR="00BF20D8" w:rsidRPr="00D34A2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1904" behindDoc="1" locked="0" layoutInCell="1" allowOverlap="1" wp14:anchorId="36A0D216" wp14:editId="52A868A3">
                      <wp:simplePos x="0" y="0"/>
                      <wp:positionH relativeFrom="column">
                        <wp:posOffset>568960</wp:posOffset>
                      </wp:positionH>
                      <wp:positionV relativeFrom="page">
                        <wp:posOffset>48895</wp:posOffset>
                      </wp:positionV>
                      <wp:extent cx="514350" cy="339090"/>
                      <wp:effectExtent l="0" t="0" r="19050" b="22860"/>
                      <wp:wrapNone/>
                      <wp:docPr id="1883" name="Rectangle 18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6A0D216" id="Rectangle 1883" o:spid="_x0000_s1026" style="position:absolute;margin-left:44.8pt;margin-top:3.85pt;width:40.5pt;height:26.7pt;z-index:-25090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09856" behindDoc="1" locked="0" layoutInCell="1" allowOverlap="1" wp14:anchorId="21C31C78" wp14:editId="5527E69C">
                      <wp:simplePos x="0" y="0"/>
                      <wp:positionH relativeFrom="column">
                        <wp:posOffset>2041937</wp:posOffset>
                      </wp:positionH>
                      <wp:positionV relativeFrom="page">
                        <wp:posOffset>45085</wp:posOffset>
                      </wp:positionV>
                      <wp:extent cx="514350" cy="339090"/>
                      <wp:effectExtent l="0" t="0" r="19050" b="22860"/>
                      <wp:wrapNone/>
                      <wp:docPr id="1881" name="Rectangle 18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1C31C78" id="Rectangle 1881" o:spid="_x0000_s1027" style="position:absolute;margin-left:160.8pt;margin-top:3.55pt;width:40.5pt;height:26.7pt;z-index:-25090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0880" behindDoc="1" locked="0" layoutInCell="1" allowOverlap="1" wp14:anchorId="76C6BF4B" wp14:editId="41A58B2B">
                      <wp:simplePos x="0" y="0"/>
                      <wp:positionH relativeFrom="column">
                        <wp:posOffset>1299622</wp:posOffset>
                      </wp:positionH>
                      <wp:positionV relativeFrom="page">
                        <wp:posOffset>52070</wp:posOffset>
                      </wp:positionV>
                      <wp:extent cx="514350" cy="339090"/>
                      <wp:effectExtent l="0" t="0" r="19050" b="22860"/>
                      <wp:wrapNone/>
                      <wp:docPr id="1882" name="Rectangle 18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C6BF4B" id="Rectangle 1882" o:spid="_x0000_s1028" style="position:absolute;margin-left:102.35pt;margin-top:4.1pt;width:40.5pt;height:26.7pt;z-index:-25090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06784" behindDoc="1" locked="0" layoutInCell="1" allowOverlap="1" wp14:anchorId="06D8D242" wp14:editId="4706D517">
                      <wp:simplePos x="0" y="0"/>
                      <wp:positionH relativeFrom="column">
                        <wp:posOffset>30703</wp:posOffset>
                      </wp:positionH>
                      <wp:positionV relativeFrom="page">
                        <wp:posOffset>48260</wp:posOffset>
                      </wp:positionV>
                      <wp:extent cx="514350" cy="339090"/>
                      <wp:effectExtent l="0" t="0" r="19050" b="22860"/>
                      <wp:wrapNone/>
                      <wp:docPr id="1878" name="Rectangle 18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6D8D242" id="Rectangle 1878" o:spid="_x0000_s1029" style="position:absolute;margin-left:2.4pt;margin-top:3.8pt;width:40.5pt;height:26.7pt;z-index:-25090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10155" w:dyaOrig="20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0.9pt;height:46.35pt" o:ole="">
                  <v:imagedata r:id="rId7" o:title=""/>
                </v:shape>
                <o:OLEObject Type="Embed" ProgID="PBrush" ShapeID="_x0000_i1025" DrawAspect="Content" ObjectID="_1654419239" r:id="rId8"/>
              </w:object>
            </w:r>
          </w:p>
        </w:tc>
      </w:tr>
      <w:tr w:rsidR="00BF20D8" w:rsidTr="00E71413">
        <w:trPr>
          <w:trHeight w:val="1515"/>
        </w:trPr>
        <w:tc>
          <w:tcPr>
            <w:tcW w:w="9016" w:type="dxa"/>
          </w:tcPr>
          <w:p w:rsidR="00BF20D8" w:rsidRPr="00D34A2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07808" behindDoc="1" locked="0" layoutInCell="1" allowOverlap="1" wp14:anchorId="6C29A626" wp14:editId="14D7F4FF">
                      <wp:simplePos x="0" y="0"/>
                      <wp:positionH relativeFrom="column">
                        <wp:posOffset>2786380</wp:posOffset>
                      </wp:positionH>
                      <wp:positionV relativeFrom="page">
                        <wp:posOffset>46181</wp:posOffset>
                      </wp:positionV>
                      <wp:extent cx="514350" cy="339090"/>
                      <wp:effectExtent l="0" t="0" r="19050" b="22860"/>
                      <wp:wrapNone/>
                      <wp:docPr id="1879" name="Rectangle 18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29A626" id="Rectangle 1879" o:spid="_x0000_s1030" style="position:absolute;margin-left:219.4pt;margin-top:3.65pt;width:40.5pt;height:26.7pt;z-index:-25090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08832" behindDoc="1" locked="0" layoutInCell="1" allowOverlap="1" wp14:anchorId="3BDE9169" wp14:editId="647D3A84">
                      <wp:simplePos x="0" y="0"/>
                      <wp:positionH relativeFrom="column">
                        <wp:posOffset>2014855</wp:posOffset>
                      </wp:positionH>
                      <wp:positionV relativeFrom="page">
                        <wp:posOffset>46529</wp:posOffset>
                      </wp:positionV>
                      <wp:extent cx="514350" cy="339090"/>
                      <wp:effectExtent l="0" t="0" r="19050" b="22860"/>
                      <wp:wrapNone/>
                      <wp:docPr id="1880" name="Rectangle 18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BDE9169" id="Rectangle 1880" o:spid="_x0000_s1031" style="position:absolute;margin-left:158.65pt;margin-top:3.65pt;width:40.5pt;height:26.7pt;z-index:-25090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2928" behindDoc="1" locked="0" layoutInCell="1" allowOverlap="1" wp14:anchorId="333ABDD5" wp14:editId="6F917316">
                      <wp:simplePos x="0" y="0"/>
                      <wp:positionH relativeFrom="column">
                        <wp:posOffset>1232428</wp:posOffset>
                      </wp:positionH>
                      <wp:positionV relativeFrom="page">
                        <wp:posOffset>47856</wp:posOffset>
                      </wp:positionV>
                      <wp:extent cx="514350" cy="339090"/>
                      <wp:effectExtent l="0" t="0" r="19050" b="22860"/>
                      <wp:wrapNone/>
                      <wp:docPr id="1884" name="Rectangle 18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33ABDD5" id="Rectangle 1884" o:spid="_x0000_s1032" style="position:absolute;margin-left:97.05pt;margin-top:3.75pt;width:40.5pt;height:26.7pt;z-index:-25090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3952" behindDoc="1" locked="0" layoutInCell="1" allowOverlap="1" wp14:anchorId="39F9039C" wp14:editId="210C51D0">
                      <wp:simplePos x="0" y="0"/>
                      <wp:positionH relativeFrom="column">
                        <wp:posOffset>146578</wp:posOffset>
                      </wp:positionH>
                      <wp:positionV relativeFrom="page">
                        <wp:posOffset>45720</wp:posOffset>
                      </wp:positionV>
                      <wp:extent cx="514350" cy="339090"/>
                      <wp:effectExtent l="0" t="0" r="19050" b="22860"/>
                      <wp:wrapNone/>
                      <wp:docPr id="1885" name="Rectangle 18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9F9039C" id="Rectangle 1885" o:spid="_x0000_s1033" style="position:absolute;margin-left:11.55pt;margin-top:3.6pt;width:40.5pt;height:26.7pt;z-index:-25090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10635" w:dyaOrig="2055">
                <v:shape id="_x0000_i1026" type="#_x0000_t75" style="width:255.7pt;height:48.85pt" o:ole="">
                  <v:imagedata r:id="rId9" o:title=""/>
                </v:shape>
                <o:OLEObject Type="Embed" ProgID="PBrush" ShapeID="_x0000_i1026" DrawAspect="Content" ObjectID="_1654419240" r:id="rId10"/>
              </w:object>
            </w:r>
          </w:p>
        </w:tc>
      </w:tr>
      <w:tr w:rsidR="00BF20D8" w:rsidTr="00E71413">
        <w:tc>
          <w:tcPr>
            <w:tcW w:w="9016" w:type="dxa"/>
          </w:tcPr>
          <w:p w:rsidR="00BF20D8" w:rsidRPr="00D34A2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6000" behindDoc="1" locked="0" layoutInCell="1" allowOverlap="1" wp14:anchorId="70AB5FBE" wp14:editId="7984EB4A">
                      <wp:simplePos x="0" y="0"/>
                      <wp:positionH relativeFrom="column">
                        <wp:posOffset>2190115</wp:posOffset>
                      </wp:positionH>
                      <wp:positionV relativeFrom="page">
                        <wp:posOffset>46990</wp:posOffset>
                      </wp:positionV>
                      <wp:extent cx="514350" cy="339090"/>
                      <wp:effectExtent l="0" t="0" r="19050" b="22860"/>
                      <wp:wrapNone/>
                      <wp:docPr id="1887" name="Rectangle 18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0AB5FBE" id="Rectangle 1887" o:spid="_x0000_s1034" style="position:absolute;margin-left:172.45pt;margin-top:3.7pt;width:40.5pt;height:26.7pt;z-index:-25090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4976" behindDoc="1" locked="0" layoutInCell="1" allowOverlap="1" wp14:anchorId="7B436C0B" wp14:editId="6494CD11">
                      <wp:simplePos x="0" y="0"/>
                      <wp:positionH relativeFrom="column">
                        <wp:posOffset>2752502</wp:posOffset>
                      </wp:positionH>
                      <wp:positionV relativeFrom="page">
                        <wp:posOffset>46355</wp:posOffset>
                      </wp:positionV>
                      <wp:extent cx="514350" cy="339090"/>
                      <wp:effectExtent l="0" t="0" r="19050" b="22860"/>
                      <wp:wrapNone/>
                      <wp:docPr id="1886" name="Rectangle 18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436C0B" id="Rectangle 1886" o:spid="_x0000_s1035" style="position:absolute;margin-left:216.75pt;margin-top:3.65pt;width:40.5pt;height:26.7pt;z-index:-25090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7024" behindDoc="1" locked="0" layoutInCell="1" allowOverlap="1" wp14:anchorId="3B8BF4BF" wp14:editId="033908A0">
                      <wp:simplePos x="0" y="0"/>
                      <wp:positionH relativeFrom="column">
                        <wp:posOffset>1676944</wp:posOffset>
                      </wp:positionH>
                      <wp:positionV relativeFrom="page">
                        <wp:posOffset>46990</wp:posOffset>
                      </wp:positionV>
                      <wp:extent cx="514350" cy="339090"/>
                      <wp:effectExtent l="0" t="0" r="19050" b="22860"/>
                      <wp:wrapNone/>
                      <wp:docPr id="1888" name="Rectangle 18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B8BF4BF" id="Rectangle 1888" o:spid="_x0000_s1036" style="position:absolute;margin-left:132.05pt;margin-top:3.7pt;width:40.5pt;height:26.7pt;z-index:-25089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8048" behindDoc="1" locked="0" layoutInCell="1" allowOverlap="1" wp14:anchorId="3E0C8F4F" wp14:editId="02E2917D">
                      <wp:simplePos x="0" y="0"/>
                      <wp:positionH relativeFrom="column">
                        <wp:posOffset>448385</wp:posOffset>
                      </wp:positionH>
                      <wp:positionV relativeFrom="page">
                        <wp:posOffset>46545</wp:posOffset>
                      </wp:positionV>
                      <wp:extent cx="514350" cy="339090"/>
                      <wp:effectExtent l="0" t="0" r="19050" b="22860"/>
                      <wp:wrapNone/>
                      <wp:docPr id="1889" name="Rectangle 18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E0C8F4F" id="Rectangle 1889" o:spid="_x0000_s1037" style="position:absolute;margin-left:35.3pt;margin-top:3.65pt;width:40.5pt;height:26.7pt;z-index:-25089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10950" w:dyaOrig="2205">
                <v:shape id="_x0000_i1027" type="#_x0000_t75" style="width:259.05pt;height:51.3pt" o:ole="">
                  <v:imagedata r:id="rId11" o:title=""/>
                </v:shape>
                <o:OLEObject Type="Embed" ProgID="PBrush" ShapeID="_x0000_i1027" DrawAspect="Content" ObjectID="_1654419241" r:id="rId12"/>
              </w:objec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Tr="00E71413">
        <w:tc>
          <w:tcPr>
            <w:tcW w:w="9016" w:type="dxa"/>
          </w:tcPr>
          <w:p w:rsidR="00BF20D8" w:rsidRPr="00D34A2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2144" behindDoc="1" locked="0" layoutInCell="1" allowOverlap="1" wp14:anchorId="426E0CD6" wp14:editId="12EF4E7A">
                      <wp:simplePos x="0" y="0"/>
                      <wp:positionH relativeFrom="column">
                        <wp:posOffset>2062026</wp:posOffset>
                      </wp:positionH>
                      <wp:positionV relativeFrom="page">
                        <wp:posOffset>52977</wp:posOffset>
                      </wp:positionV>
                      <wp:extent cx="514350" cy="339090"/>
                      <wp:effectExtent l="0" t="0" r="19050" b="22860"/>
                      <wp:wrapNone/>
                      <wp:docPr id="1905" name="Rectangle 19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6E0CD6" id="Rectangle 1905" o:spid="_x0000_s1038" style="position:absolute;margin-left:162.35pt;margin-top:4.15pt;width:40.5pt;height:26.7pt;z-index:-25089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1120" behindDoc="1" locked="0" layoutInCell="1" allowOverlap="1" wp14:anchorId="01A264E8" wp14:editId="4E05CFCD">
                      <wp:simplePos x="0" y="0"/>
                      <wp:positionH relativeFrom="column">
                        <wp:posOffset>1366429</wp:posOffset>
                      </wp:positionH>
                      <wp:positionV relativeFrom="page">
                        <wp:posOffset>52705</wp:posOffset>
                      </wp:positionV>
                      <wp:extent cx="514350" cy="339090"/>
                      <wp:effectExtent l="0" t="0" r="19050" b="22860"/>
                      <wp:wrapNone/>
                      <wp:docPr id="1904" name="Rectangle 19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A264E8" id="Rectangle 1904" o:spid="_x0000_s1039" style="position:absolute;margin-left:107.6pt;margin-top:4.15pt;width:40.5pt;height:26.7pt;z-index:-25089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0096" behindDoc="1" locked="0" layoutInCell="1" allowOverlap="1" wp14:anchorId="5001DC2A" wp14:editId="726823C0">
                      <wp:simplePos x="0" y="0"/>
                      <wp:positionH relativeFrom="column">
                        <wp:posOffset>852865</wp:posOffset>
                      </wp:positionH>
                      <wp:positionV relativeFrom="page">
                        <wp:posOffset>53356</wp:posOffset>
                      </wp:positionV>
                      <wp:extent cx="514350" cy="339090"/>
                      <wp:effectExtent l="0" t="0" r="19050" b="22860"/>
                      <wp:wrapNone/>
                      <wp:docPr id="1903" name="Rectangle 19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001DC2A" id="Rectangle 1903" o:spid="_x0000_s1040" style="position:absolute;margin-left:67.15pt;margin-top:4.2pt;width:40.5pt;height:26.7pt;z-index:-25089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19072" behindDoc="1" locked="0" layoutInCell="1" allowOverlap="1" wp14:anchorId="20307D8E" wp14:editId="7F4D6D59">
                      <wp:simplePos x="0" y="0"/>
                      <wp:positionH relativeFrom="column">
                        <wp:posOffset>173464</wp:posOffset>
                      </wp:positionH>
                      <wp:positionV relativeFrom="page">
                        <wp:posOffset>53340</wp:posOffset>
                      </wp:positionV>
                      <wp:extent cx="514350" cy="339090"/>
                      <wp:effectExtent l="0" t="0" r="19050" b="22860"/>
                      <wp:wrapNone/>
                      <wp:docPr id="1902" name="Rectangle 19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307D8E" id="Rectangle 1902" o:spid="_x0000_s1041" style="position:absolute;margin-left:13.65pt;margin-top:4.2pt;width:40.5pt;height:26.7pt;z-index:-25089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10065" w:dyaOrig="2055">
                <v:shape id="_x0000_i1028" type="#_x0000_t75" style="width:3in;height:44.7pt" o:ole="">
                  <v:imagedata r:id="rId13" o:title=""/>
                </v:shape>
                <o:OLEObject Type="Embed" ProgID="PBrush" ShapeID="_x0000_i1028" DrawAspect="Content" ObjectID="_1654419242" r:id="rId14"/>
              </w:object>
            </w:r>
          </w:p>
        </w:tc>
      </w:tr>
      <w:tr w:rsidR="00BF20D8" w:rsidTr="00E71413">
        <w:tc>
          <w:tcPr>
            <w:tcW w:w="9016" w:type="dxa"/>
          </w:tcPr>
          <w:p w:rsidR="00BF20D8" w:rsidRPr="00D34A2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3168" behindDoc="1" locked="0" layoutInCell="1" allowOverlap="1" wp14:anchorId="5868FB72" wp14:editId="4E833807">
                      <wp:simplePos x="0" y="0"/>
                      <wp:positionH relativeFrom="column">
                        <wp:posOffset>-12065</wp:posOffset>
                      </wp:positionH>
                      <wp:positionV relativeFrom="page">
                        <wp:posOffset>46899</wp:posOffset>
                      </wp:positionV>
                      <wp:extent cx="514350" cy="339090"/>
                      <wp:effectExtent l="0" t="0" r="19050" b="22860"/>
                      <wp:wrapNone/>
                      <wp:docPr id="1906" name="Rectangle 19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868FB72" id="Rectangle 1906" o:spid="_x0000_s1042" style="position:absolute;margin-left:-.95pt;margin-top:3.7pt;width:40.5pt;height:26.7pt;z-index:-25089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6240" behindDoc="1" locked="0" layoutInCell="1" allowOverlap="1" wp14:anchorId="1B0948CD" wp14:editId="4E3A954C">
                      <wp:simplePos x="0" y="0"/>
                      <wp:positionH relativeFrom="column">
                        <wp:posOffset>2503170</wp:posOffset>
                      </wp:positionH>
                      <wp:positionV relativeFrom="page">
                        <wp:posOffset>48351</wp:posOffset>
                      </wp:positionV>
                      <wp:extent cx="514350" cy="339090"/>
                      <wp:effectExtent l="0" t="0" r="19050" b="22860"/>
                      <wp:wrapNone/>
                      <wp:docPr id="1909" name="Rectangle 19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B0948CD" id="Rectangle 1909" o:spid="_x0000_s1043" style="position:absolute;margin-left:197.1pt;margin-top:3.8pt;width:40.5pt;height:26.7pt;z-index:-25089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5216" behindDoc="1" locked="0" layoutInCell="1" allowOverlap="1" wp14:anchorId="387E609F" wp14:editId="634D8FB2">
                      <wp:simplePos x="0" y="0"/>
                      <wp:positionH relativeFrom="column">
                        <wp:posOffset>1557020</wp:posOffset>
                      </wp:positionH>
                      <wp:positionV relativeFrom="page">
                        <wp:posOffset>51979</wp:posOffset>
                      </wp:positionV>
                      <wp:extent cx="514350" cy="339090"/>
                      <wp:effectExtent l="0" t="0" r="19050" b="22860"/>
                      <wp:wrapNone/>
                      <wp:docPr id="1908" name="Rectangle 19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87E609F" id="Rectangle 1908" o:spid="_x0000_s1044" style="position:absolute;margin-left:122.6pt;margin-top:4.1pt;width:40.5pt;height:26.7pt;z-index:-25089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ZCphwIAAC0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4192" behindDoc="1" locked="0" layoutInCell="1" allowOverlap="1" wp14:anchorId="318E9AFF" wp14:editId="46DD01BA">
                      <wp:simplePos x="0" y="0"/>
                      <wp:positionH relativeFrom="column">
                        <wp:posOffset>775154</wp:posOffset>
                      </wp:positionH>
                      <wp:positionV relativeFrom="page">
                        <wp:posOffset>54610</wp:posOffset>
                      </wp:positionV>
                      <wp:extent cx="514350" cy="339090"/>
                      <wp:effectExtent l="0" t="0" r="19050" b="22860"/>
                      <wp:wrapNone/>
                      <wp:docPr id="1907" name="Rectangle 19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18E9AFF" id="Rectangle 1907" o:spid="_x0000_s1045" style="position:absolute;margin-left:61.05pt;margin-top:4.3pt;width:40.5pt;height:26.7pt;z-index:-25089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VXuhwIAAC0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10605" w:dyaOrig="2070">
                <v:shape id="_x0000_i1029" type="#_x0000_t75" style="width:258.2pt;height:50.5pt" o:ole="">
                  <v:imagedata r:id="rId15" o:title=""/>
                </v:shape>
                <o:OLEObject Type="Embed" ProgID="PBrush" ShapeID="_x0000_i1029" DrawAspect="Content" ObjectID="_1654419243" r:id="rId16"/>
              </w:object>
            </w:r>
          </w:p>
        </w:tc>
      </w:tr>
      <w:tr w:rsidR="00BF20D8" w:rsidTr="00E71413">
        <w:tc>
          <w:tcPr>
            <w:tcW w:w="9016" w:type="dxa"/>
          </w:tcPr>
          <w:p w:rsidR="00BF20D8" w:rsidRPr="00D34A2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0336" behindDoc="1" locked="0" layoutInCell="1" allowOverlap="1" wp14:anchorId="2798154A" wp14:editId="10756DC2">
                      <wp:simplePos x="0" y="0"/>
                      <wp:positionH relativeFrom="column">
                        <wp:posOffset>2181860</wp:posOffset>
                      </wp:positionH>
                      <wp:positionV relativeFrom="page">
                        <wp:posOffset>43271</wp:posOffset>
                      </wp:positionV>
                      <wp:extent cx="514350" cy="339090"/>
                      <wp:effectExtent l="0" t="0" r="19050" b="22860"/>
                      <wp:wrapNone/>
                      <wp:docPr id="1913" name="Rectangle 19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798154A" id="Rectangle 1913" o:spid="_x0000_s1046" style="position:absolute;margin-left:171.8pt;margin-top:3.4pt;width:40.5pt;height:26.7pt;z-index:-25088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9312" behindDoc="1" locked="0" layoutInCell="1" allowOverlap="1" wp14:anchorId="040075F6" wp14:editId="20BA009D">
                      <wp:simplePos x="0" y="0"/>
                      <wp:positionH relativeFrom="column">
                        <wp:posOffset>1546225</wp:posOffset>
                      </wp:positionH>
                      <wp:positionV relativeFrom="page">
                        <wp:posOffset>43724</wp:posOffset>
                      </wp:positionV>
                      <wp:extent cx="514350" cy="339090"/>
                      <wp:effectExtent l="0" t="0" r="19050" b="22860"/>
                      <wp:wrapNone/>
                      <wp:docPr id="1912" name="Rectangle 19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40075F6" id="Rectangle 1912" o:spid="_x0000_s1047" style="position:absolute;margin-left:121.75pt;margin-top:3.45pt;width:40.5pt;height:26.7pt;z-index:-25088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8288" behindDoc="1" locked="0" layoutInCell="1" allowOverlap="1" wp14:anchorId="1AB63AE3" wp14:editId="5BFDE49D">
                      <wp:simplePos x="0" y="0"/>
                      <wp:positionH relativeFrom="column">
                        <wp:posOffset>769529</wp:posOffset>
                      </wp:positionH>
                      <wp:positionV relativeFrom="page">
                        <wp:posOffset>47625</wp:posOffset>
                      </wp:positionV>
                      <wp:extent cx="514350" cy="339090"/>
                      <wp:effectExtent l="0" t="0" r="19050" b="22860"/>
                      <wp:wrapNone/>
                      <wp:docPr id="1911" name="Rectangle 19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AB63AE3" id="Rectangle 1911" o:spid="_x0000_s1048" style="position:absolute;margin-left:60.6pt;margin-top:3.75pt;width:40.5pt;height:26.7pt;z-index:-25088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27264" behindDoc="1" locked="0" layoutInCell="1" allowOverlap="1" wp14:anchorId="3638462F" wp14:editId="27E9492D">
                      <wp:simplePos x="0" y="0"/>
                      <wp:positionH relativeFrom="column">
                        <wp:posOffset>-12156</wp:posOffset>
                      </wp:positionH>
                      <wp:positionV relativeFrom="page">
                        <wp:posOffset>43815</wp:posOffset>
                      </wp:positionV>
                      <wp:extent cx="514350" cy="339090"/>
                      <wp:effectExtent l="0" t="0" r="19050" b="22860"/>
                      <wp:wrapNone/>
                      <wp:docPr id="1910" name="Rectangle 19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638462F" id="Rectangle 1910" o:spid="_x0000_s1049" style="position:absolute;margin-left:-.95pt;margin-top:3.45pt;width:40.5pt;height:26.7pt;z-index:-25088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10920" w:dyaOrig="2205">
                <v:shape id="_x0000_i1030" type="#_x0000_t75" style="width:265.65pt;height:52.15pt" o:ole="">
                  <v:imagedata r:id="rId17" o:title=""/>
                </v:shape>
                <o:OLEObject Type="Embed" ProgID="PBrush" ShapeID="_x0000_i1030" DrawAspect="Content" ObjectID="_1654419244" r:id="rId18"/>
              </w:object>
            </w: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B53362" w:rsidRDefault="00B53362" w:rsidP="00BF20D8">
      <w:pPr>
        <w:pStyle w:val="NoSpacing"/>
        <w:rPr>
          <w:sz w:val="18"/>
          <w:szCs w:val="18"/>
        </w:rPr>
      </w:pPr>
    </w:p>
    <w:p w:rsidR="00B53362" w:rsidRDefault="00B53362" w:rsidP="00BF20D8">
      <w:pPr>
        <w:pStyle w:val="NoSpacing"/>
        <w:rPr>
          <w:sz w:val="18"/>
          <w:szCs w:val="18"/>
        </w:rPr>
      </w:pPr>
    </w:p>
    <w:p w:rsidR="00B53362" w:rsidRPr="00B53362" w:rsidRDefault="00B53362" w:rsidP="00BF20D8">
      <w:pPr>
        <w:pStyle w:val="NoSpacing"/>
        <w:rPr>
          <w:sz w:val="18"/>
          <w:szCs w:val="18"/>
        </w:rPr>
      </w:pPr>
    </w:p>
    <w:p w:rsidR="00BF20D8" w:rsidRPr="008206B4" w:rsidRDefault="00B13B91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lastRenderedPageBreak/>
        <w:t>4</w:t>
      </w:r>
      <w:r w:rsidR="00BF20D8" w:rsidRPr="008206B4">
        <w:rPr>
          <w:b/>
          <w:bCs/>
          <w:sz w:val="18"/>
          <w:szCs w:val="18"/>
        </w:rPr>
        <w:t xml:space="preserve"> Recognise tenths, hundredths and thousandths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4508" w:type="dxa"/>
          </w:tcPr>
          <w:p w:rsidR="00BF20D8" w:rsidRDefault="00BF20D8" w:rsidP="00E71413">
            <w:pPr>
              <w:pStyle w:val="NoSpacing"/>
            </w:pPr>
            <w:r>
              <w:t>Look at this number: 294.35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5456" behindDoc="1" locked="0" layoutInCell="1" allowOverlap="1" wp14:anchorId="2DC4A824" wp14:editId="6C733289">
                      <wp:simplePos x="0" y="0"/>
                      <wp:positionH relativeFrom="column">
                        <wp:posOffset>1509657</wp:posOffset>
                      </wp:positionH>
                      <wp:positionV relativeFrom="page">
                        <wp:posOffset>363338</wp:posOffset>
                      </wp:positionV>
                      <wp:extent cx="837560" cy="339090"/>
                      <wp:effectExtent l="0" t="0" r="20320" b="22860"/>
                      <wp:wrapNone/>
                      <wp:docPr id="1931" name="Rectangle 19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DC4A824" id="Rectangle 1931" o:spid="_x0000_s1050" style="position:absolute;margin-left:118.85pt;margin-top:28.6pt;width:65.95pt;height:26.7pt;z-index:-25088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BF20D8" w:rsidRDefault="00BF20D8" w:rsidP="00E71413">
            <w:pPr>
              <w:pStyle w:val="NoSpacing"/>
            </w:pPr>
            <w:r w:rsidRPr="0071018C">
              <w:rPr>
                <w:b/>
                <w:bCs/>
              </w:rPr>
              <w:t>tens</w:t>
            </w:r>
            <w:r>
              <w:t xml:space="preserve"> place.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6480" behindDoc="1" locked="0" layoutInCell="1" allowOverlap="1" wp14:anchorId="1A669A39" wp14:editId="6D373846">
                      <wp:simplePos x="0" y="0"/>
                      <wp:positionH relativeFrom="column">
                        <wp:posOffset>1509646</wp:posOffset>
                      </wp:positionH>
                      <wp:positionV relativeFrom="page">
                        <wp:posOffset>885841</wp:posOffset>
                      </wp:positionV>
                      <wp:extent cx="837560" cy="339090"/>
                      <wp:effectExtent l="0" t="0" r="20320" b="22860"/>
                      <wp:wrapNone/>
                      <wp:docPr id="1932" name="Rectangle 19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A669A39" id="Rectangle 1932" o:spid="_x0000_s1051" style="position:absolute;margin-left:118.85pt;margin-top:69.75pt;width:65.95pt;height:26.7pt;z-index:-25088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BF20D8" w:rsidRDefault="00BF20D8" w:rsidP="00E71413">
            <w:pPr>
              <w:pStyle w:val="NoSpacing"/>
            </w:pPr>
            <w:r w:rsidRPr="0071018C">
              <w:rPr>
                <w:b/>
                <w:bCs/>
              </w:rPr>
              <w:t>tenths</w:t>
            </w:r>
            <w:r>
              <w:t xml:space="preserve"> place.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4432" behindDoc="1" locked="0" layoutInCell="1" allowOverlap="1" wp14:anchorId="7A76BEC7" wp14:editId="3881C11E">
                      <wp:simplePos x="0" y="0"/>
                      <wp:positionH relativeFrom="column">
                        <wp:posOffset>1509395</wp:posOffset>
                      </wp:positionH>
                      <wp:positionV relativeFrom="page">
                        <wp:posOffset>1410183</wp:posOffset>
                      </wp:positionV>
                      <wp:extent cx="837560" cy="339090"/>
                      <wp:effectExtent l="0" t="0" r="20320" b="22860"/>
                      <wp:wrapNone/>
                      <wp:docPr id="1930" name="Rectangle 19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76BEC7" id="Rectangle 1930" o:spid="_x0000_s1052" style="position:absolute;margin-left:118.85pt;margin-top:111.05pt;width:65.95pt;height:26.7pt;z-index:-25088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:rsidR="00BF20D8" w:rsidRDefault="00BF20D8" w:rsidP="00E71413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5.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4508" w:type="dxa"/>
          </w:tcPr>
          <w:p w:rsidR="00BF20D8" w:rsidRDefault="00BF20D8" w:rsidP="00E71413">
            <w:pPr>
              <w:pStyle w:val="NoSpacing"/>
            </w:pPr>
            <w:r>
              <w:t xml:space="preserve">Look at this number: 813.465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2384" behindDoc="1" locked="0" layoutInCell="1" allowOverlap="1" wp14:anchorId="64DA7A3B" wp14:editId="2C901D93">
                      <wp:simplePos x="0" y="0"/>
                      <wp:positionH relativeFrom="column">
                        <wp:posOffset>1483360</wp:posOffset>
                      </wp:positionH>
                      <wp:positionV relativeFrom="page">
                        <wp:posOffset>361467</wp:posOffset>
                      </wp:positionV>
                      <wp:extent cx="837560" cy="339090"/>
                      <wp:effectExtent l="0" t="0" r="20320" b="22860"/>
                      <wp:wrapNone/>
                      <wp:docPr id="1928" name="Rectangle 1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4DA7A3B" id="Rectangle 1928" o:spid="_x0000_s1053" style="position:absolute;margin-left:116.8pt;margin-top:28.45pt;width:65.95pt;height:26.7pt;z-index:-25088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BF20D8" w:rsidRDefault="00BF20D8" w:rsidP="00E71413">
            <w:pPr>
              <w:pStyle w:val="NoSpacing"/>
            </w:pPr>
            <w:r w:rsidRPr="0071018C">
              <w:rPr>
                <w:b/>
                <w:bCs/>
              </w:rPr>
              <w:t>hundredths</w:t>
            </w:r>
            <w:r>
              <w:t xml:space="preserve"> place.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3408" behindDoc="1" locked="0" layoutInCell="1" allowOverlap="1" wp14:anchorId="2FCB58B6" wp14:editId="2716FC76">
                      <wp:simplePos x="0" y="0"/>
                      <wp:positionH relativeFrom="column">
                        <wp:posOffset>1482511</wp:posOffset>
                      </wp:positionH>
                      <wp:positionV relativeFrom="page">
                        <wp:posOffset>885414</wp:posOffset>
                      </wp:positionV>
                      <wp:extent cx="837560" cy="339090"/>
                      <wp:effectExtent l="0" t="0" r="20320" b="22860"/>
                      <wp:wrapNone/>
                      <wp:docPr id="1929" name="Rectangle 19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FCB58B6" id="Rectangle 1929" o:spid="_x0000_s1054" style="position:absolute;margin-left:116.75pt;margin-top:69.7pt;width:65.95pt;height:26.7pt;z-index:-25088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BF20D8" w:rsidRDefault="00BF20D8" w:rsidP="00E71413">
            <w:pPr>
              <w:pStyle w:val="NoSpacing"/>
            </w:pPr>
            <w:r w:rsidRPr="0071018C">
              <w:rPr>
                <w:b/>
                <w:bCs/>
              </w:rPr>
              <w:t>hundreds</w:t>
            </w:r>
            <w:r>
              <w:t xml:space="preserve"> place.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31360" behindDoc="1" locked="0" layoutInCell="1" allowOverlap="1" wp14:anchorId="37DFF324" wp14:editId="257F6F5E">
                      <wp:simplePos x="0" y="0"/>
                      <wp:positionH relativeFrom="column">
                        <wp:posOffset>1483984</wp:posOffset>
                      </wp:positionH>
                      <wp:positionV relativeFrom="page">
                        <wp:posOffset>1409711</wp:posOffset>
                      </wp:positionV>
                      <wp:extent cx="837560" cy="339090"/>
                      <wp:effectExtent l="0" t="0" r="20320" b="22860"/>
                      <wp:wrapNone/>
                      <wp:docPr id="1927" name="Rectangle 19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7DFF324" id="Rectangle 1927" o:spid="_x0000_s1055" style="position:absolute;margin-left:116.85pt;margin-top:111pt;width:65.95pt;height:26.7pt;z-index:-25088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:rsidR="00BF20D8" w:rsidRDefault="00BF20D8" w:rsidP="00E71413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5. </w:t>
            </w:r>
          </w:p>
          <w:p w:rsidR="00BF20D8" w:rsidRDefault="00BF20D8" w:rsidP="00E71413">
            <w:pPr>
              <w:pStyle w:val="NoSpacing"/>
            </w:pP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4508" w:type="dxa"/>
          </w:tcPr>
          <w:p w:rsidR="00BF20D8" w:rsidRDefault="00BF20D8" w:rsidP="00E71413">
            <w:pPr>
              <w:pStyle w:val="NoSpacing"/>
            </w:pPr>
            <w:r>
              <w:t>Look at this number: 394.512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7744" behindDoc="1" locked="0" layoutInCell="1" allowOverlap="1" wp14:anchorId="7AFBA82A" wp14:editId="236F406E">
                      <wp:simplePos x="0" y="0"/>
                      <wp:positionH relativeFrom="column">
                        <wp:posOffset>1509657</wp:posOffset>
                      </wp:positionH>
                      <wp:positionV relativeFrom="page">
                        <wp:posOffset>363338</wp:posOffset>
                      </wp:positionV>
                      <wp:extent cx="837560" cy="339090"/>
                      <wp:effectExtent l="0" t="0" r="20320" b="22860"/>
                      <wp:wrapNone/>
                      <wp:docPr id="1939" name="Rectangle 19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FBA82A" id="Rectangle 1939" o:spid="_x0000_s1056" style="position:absolute;margin-left:118.85pt;margin-top:28.6pt;width:65.95pt;height:26.7pt;z-index:-25086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BF20D8" w:rsidRDefault="00BF20D8" w:rsidP="00E71413">
            <w:pPr>
              <w:pStyle w:val="NoSpacing"/>
            </w:pPr>
            <w:r>
              <w:rPr>
                <w:b/>
                <w:bCs/>
              </w:rPr>
              <w:t>ones</w:t>
            </w:r>
            <w:r>
              <w:t xml:space="preserve"> place.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8768" behindDoc="1" locked="0" layoutInCell="1" allowOverlap="1" wp14:anchorId="7E078876" wp14:editId="020B022B">
                      <wp:simplePos x="0" y="0"/>
                      <wp:positionH relativeFrom="column">
                        <wp:posOffset>1509646</wp:posOffset>
                      </wp:positionH>
                      <wp:positionV relativeFrom="page">
                        <wp:posOffset>885841</wp:posOffset>
                      </wp:positionV>
                      <wp:extent cx="837560" cy="339090"/>
                      <wp:effectExtent l="0" t="0" r="20320" b="22860"/>
                      <wp:wrapNone/>
                      <wp:docPr id="1940" name="Rectangle 19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E078876" id="Rectangle 1940" o:spid="_x0000_s1057" style="position:absolute;margin-left:118.85pt;margin-top:69.75pt;width:65.95pt;height:26.7pt;z-index:-25086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BF20D8" w:rsidRDefault="00BF20D8" w:rsidP="00E71413">
            <w:pPr>
              <w:pStyle w:val="NoSpacing"/>
            </w:pPr>
            <w:r>
              <w:rPr>
                <w:b/>
                <w:bCs/>
              </w:rPr>
              <w:t>thousandths</w:t>
            </w:r>
            <w:r>
              <w:t xml:space="preserve"> place.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6720" behindDoc="1" locked="0" layoutInCell="1" allowOverlap="1" wp14:anchorId="7B5EE34A" wp14:editId="02428C85">
                      <wp:simplePos x="0" y="0"/>
                      <wp:positionH relativeFrom="column">
                        <wp:posOffset>1509395</wp:posOffset>
                      </wp:positionH>
                      <wp:positionV relativeFrom="page">
                        <wp:posOffset>1410183</wp:posOffset>
                      </wp:positionV>
                      <wp:extent cx="837560" cy="339090"/>
                      <wp:effectExtent l="0" t="0" r="20320" b="22860"/>
                      <wp:wrapNone/>
                      <wp:docPr id="1941" name="Rectangle 19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5EE34A" id="Rectangle 1941" o:spid="_x0000_s1058" style="position:absolute;margin-left:118.85pt;margin-top:111.05pt;width:65.95pt;height:26.7pt;z-index:-25086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:rsidR="00BF20D8" w:rsidRDefault="00BF20D8" w:rsidP="00E71413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9.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4508" w:type="dxa"/>
          </w:tcPr>
          <w:p w:rsidR="00BF20D8" w:rsidRDefault="00BF20D8" w:rsidP="00E71413">
            <w:pPr>
              <w:pStyle w:val="NoSpacing"/>
            </w:pPr>
            <w:r>
              <w:t>Look at this number: 1432.587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4672" behindDoc="1" locked="0" layoutInCell="1" allowOverlap="1" wp14:anchorId="4E156D75" wp14:editId="2715029D">
                      <wp:simplePos x="0" y="0"/>
                      <wp:positionH relativeFrom="column">
                        <wp:posOffset>1483360</wp:posOffset>
                      </wp:positionH>
                      <wp:positionV relativeFrom="page">
                        <wp:posOffset>361467</wp:posOffset>
                      </wp:positionV>
                      <wp:extent cx="837560" cy="339090"/>
                      <wp:effectExtent l="0" t="0" r="20320" b="22860"/>
                      <wp:wrapNone/>
                      <wp:docPr id="1942" name="Rectangle 19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E156D75" id="Rectangle 1942" o:spid="_x0000_s1059" style="position:absolute;margin-left:116.8pt;margin-top:28.45pt;width:65.95pt;height:26.7pt;z-index:-25087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dmi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OqZ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BF20D8" w:rsidRDefault="00BF20D8" w:rsidP="00E71413">
            <w:pPr>
              <w:pStyle w:val="NoSpacing"/>
            </w:pPr>
            <w:r>
              <w:rPr>
                <w:b/>
                <w:bCs/>
              </w:rPr>
              <w:t>tenths</w:t>
            </w:r>
            <w:r>
              <w:t xml:space="preserve"> place.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5696" behindDoc="1" locked="0" layoutInCell="1" allowOverlap="1" wp14:anchorId="6C121B19" wp14:editId="0DA674AA">
                      <wp:simplePos x="0" y="0"/>
                      <wp:positionH relativeFrom="column">
                        <wp:posOffset>1482511</wp:posOffset>
                      </wp:positionH>
                      <wp:positionV relativeFrom="page">
                        <wp:posOffset>885414</wp:posOffset>
                      </wp:positionV>
                      <wp:extent cx="837560" cy="339090"/>
                      <wp:effectExtent l="0" t="0" r="20320" b="22860"/>
                      <wp:wrapNone/>
                      <wp:docPr id="1943" name="Rectangle 19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121B19" id="Rectangle 1943" o:spid="_x0000_s1060" style="position:absolute;margin-left:116.75pt;margin-top:69.7pt;width:65.95pt;height:26.7pt;z-index:-25087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jkX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OqF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:rsidR="00BF20D8" w:rsidRDefault="00BF20D8" w:rsidP="00E71413">
            <w:pPr>
              <w:pStyle w:val="NoSpacing"/>
            </w:pPr>
            <w:r>
              <w:rPr>
                <w:b/>
                <w:bCs/>
              </w:rPr>
              <w:t>thousands</w:t>
            </w:r>
            <w:r>
              <w:t xml:space="preserve"> place.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43648" behindDoc="1" locked="0" layoutInCell="1" allowOverlap="1" wp14:anchorId="45D6447F" wp14:editId="480E9274">
                      <wp:simplePos x="0" y="0"/>
                      <wp:positionH relativeFrom="column">
                        <wp:posOffset>1483984</wp:posOffset>
                      </wp:positionH>
                      <wp:positionV relativeFrom="page">
                        <wp:posOffset>1409711</wp:posOffset>
                      </wp:positionV>
                      <wp:extent cx="837560" cy="339090"/>
                      <wp:effectExtent l="0" t="0" r="20320" b="22860"/>
                      <wp:wrapNone/>
                      <wp:docPr id="1944" name="Rectangle 19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5D6447F" id="Rectangle 1944" o:spid="_x0000_s1061" style="position:absolute;margin-left:116.85pt;margin-top:111pt;width:65.95pt;height:26.7pt;z-index:-25087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XJD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OqV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:rsidR="00BF20D8" w:rsidRDefault="00BF20D8" w:rsidP="00E71413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8. </w:t>
            </w:r>
          </w:p>
          <w:p w:rsidR="00BF20D8" w:rsidRDefault="00BF20D8" w:rsidP="00E71413">
            <w:pPr>
              <w:pStyle w:val="NoSpacing"/>
            </w:pP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B13B91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5</w:t>
      </w:r>
      <w:r w:rsidR="00BF20D8" w:rsidRPr="008206B4">
        <w:rPr>
          <w:b/>
          <w:bCs/>
          <w:sz w:val="18"/>
          <w:szCs w:val="18"/>
        </w:rPr>
        <w:t xml:space="preserve"> Convert decimal tenths, hundredths and thousandths to fractions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BF20D8" w:rsidTr="00E71413">
        <w:tc>
          <w:tcPr>
            <w:tcW w:w="9016" w:type="dxa"/>
            <w:gridSpan w:val="6"/>
          </w:tcPr>
          <w:p w:rsidR="00BF20D8" w:rsidRDefault="00BF20D8" w:rsidP="00E71413">
            <w:pPr>
              <w:pStyle w:val="NoSpacing"/>
            </w:pPr>
            <w:r>
              <w:t xml:space="preserve">Write these decimals as fractions. </w:t>
            </w:r>
          </w:p>
        </w:tc>
      </w:tr>
      <w:tr w:rsidR="00BF20D8" w:rsidTr="00E71413">
        <w:tc>
          <w:tcPr>
            <w:tcW w:w="1502" w:type="dxa"/>
          </w:tcPr>
          <w:p w:rsidR="00BF20D8" w:rsidRDefault="00BF20D8" w:rsidP="00E71413">
            <w:pPr>
              <w:pStyle w:val="NoSpacing"/>
            </w:pPr>
            <w:r>
              <w:t>0.9 =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1502" w:type="dxa"/>
          </w:tcPr>
          <w:p w:rsidR="00BF20D8" w:rsidRDefault="00BF20D8" w:rsidP="00E71413">
            <w:pPr>
              <w:pStyle w:val="NoSpacing"/>
            </w:pPr>
            <w:r>
              <w:t xml:space="preserve">0.09 = </w:t>
            </w:r>
          </w:p>
        </w:tc>
        <w:tc>
          <w:tcPr>
            <w:tcW w:w="1503" w:type="dxa"/>
          </w:tcPr>
          <w:p w:rsidR="00BF20D8" w:rsidRDefault="00BF20D8" w:rsidP="00E71413">
            <w:pPr>
              <w:pStyle w:val="NoSpacing"/>
            </w:pPr>
            <w:r>
              <w:t xml:space="preserve">0.009 = </w:t>
            </w:r>
          </w:p>
        </w:tc>
        <w:tc>
          <w:tcPr>
            <w:tcW w:w="1503" w:type="dxa"/>
          </w:tcPr>
          <w:p w:rsidR="00BF20D8" w:rsidRDefault="00BF20D8" w:rsidP="00E71413">
            <w:pPr>
              <w:pStyle w:val="NoSpacing"/>
            </w:pPr>
            <w:r>
              <w:t xml:space="preserve">0.89 = </w:t>
            </w:r>
          </w:p>
        </w:tc>
        <w:tc>
          <w:tcPr>
            <w:tcW w:w="1503" w:type="dxa"/>
          </w:tcPr>
          <w:p w:rsidR="00BF20D8" w:rsidRDefault="00BF20D8" w:rsidP="00E71413">
            <w:pPr>
              <w:pStyle w:val="NoSpacing"/>
            </w:pPr>
            <w:r>
              <w:t xml:space="preserve">0.089 = </w:t>
            </w:r>
          </w:p>
        </w:tc>
        <w:tc>
          <w:tcPr>
            <w:tcW w:w="1503" w:type="dxa"/>
          </w:tcPr>
          <w:p w:rsidR="00BF20D8" w:rsidRDefault="00BF20D8" w:rsidP="00E71413">
            <w:pPr>
              <w:pStyle w:val="NoSpacing"/>
            </w:pPr>
            <w:r>
              <w:t xml:space="preserve">0.389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BF20D8" w:rsidTr="00E71413">
        <w:tc>
          <w:tcPr>
            <w:tcW w:w="9016" w:type="dxa"/>
            <w:gridSpan w:val="6"/>
          </w:tcPr>
          <w:p w:rsidR="00BF20D8" w:rsidRDefault="00BF20D8" w:rsidP="00E71413">
            <w:pPr>
              <w:pStyle w:val="NoSpacing"/>
            </w:pPr>
            <w:r>
              <w:t xml:space="preserve">Write these decimals as fractions. </w:t>
            </w:r>
          </w:p>
        </w:tc>
      </w:tr>
      <w:tr w:rsidR="00BF20D8" w:rsidTr="00E71413">
        <w:tc>
          <w:tcPr>
            <w:tcW w:w="1502" w:type="dxa"/>
          </w:tcPr>
          <w:p w:rsidR="00BF20D8" w:rsidRDefault="00BF20D8" w:rsidP="00E71413">
            <w:pPr>
              <w:pStyle w:val="NoSpacing"/>
            </w:pPr>
            <w:r>
              <w:t xml:space="preserve">0.7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1502" w:type="dxa"/>
          </w:tcPr>
          <w:p w:rsidR="00BF20D8" w:rsidRDefault="00BF20D8" w:rsidP="00E71413">
            <w:pPr>
              <w:pStyle w:val="NoSpacing"/>
            </w:pPr>
            <w:r>
              <w:t xml:space="preserve">0.07 = </w:t>
            </w:r>
          </w:p>
        </w:tc>
        <w:tc>
          <w:tcPr>
            <w:tcW w:w="1503" w:type="dxa"/>
          </w:tcPr>
          <w:p w:rsidR="00BF20D8" w:rsidRDefault="00BF20D8" w:rsidP="00E71413">
            <w:pPr>
              <w:pStyle w:val="NoSpacing"/>
            </w:pPr>
            <w:r>
              <w:t xml:space="preserve">0.007 = </w:t>
            </w:r>
          </w:p>
        </w:tc>
        <w:tc>
          <w:tcPr>
            <w:tcW w:w="1503" w:type="dxa"/>
          </w:tcPr>
          <w:p w:rsidR="00BF20D8" w:rsidRDefault="00BF20D8" w:rsidP="00E71413">
            <w:pPr>
              <w:pStyle w:val="NoSpacing"/>
            </w:pPr>
            <w:r>
              <w:t xml:space="preserve">0.45 = </w:t>
            </w:r>
          </w:p>
        </w:tc>
        <w:tc>
          <w:tcPr>
            <w:tcW w:w="1503" w:type="dxa"/>
          </w:tcPr>
          <w:p w:rsidR="00BF20D8" w:rsidRDefault="00BF20D8" w:rsidP="00E71413">
            <w:pPr>
              <w:pStyle w:val="NoSpacing"/>
            </w:pPr>
            <w:r>
              <w:t xml:space="preserve">0.045 = </w:t>
            </w:r>
          </w:p>
        </w:tc>
        <w:tc>
          <w:tcPr>
            <w:tcW w:w="1503" w:type="dxa"/>
          </w:tcPr>
          <w:p w:rsidR="00BF20D8" w:rsidRDefault="00BF20D8" w:rsidP="00E71413">
            <w:pPr>
              <w:pStyle w:val="NoSpacing"/>
            </w:pPr>
            <w:r>
              <w:t xml:space="preserve">0.456 = </w:t>
            </w:r>
          </w:p>
        </w:tc>
      </w:tr>
    </w:tbl>
    <w:p w:rsidR="00B53362" w:rsidRDefault="00B53362" w:rsidP="00BF20D8">
      <w:pPr>
        <w:pStyle w:val="NoSpacing"/>
        <w:rPr>
          <w:sz w:val="18"/>
          <w:szCs w:val="18"/>
        </w:rPr>
      </w:pPr>
    </w:p>
    <w:p w:rsidR="00BF20D8" w:rsidRPr="008206B4" w:rsidRDefault="00B13B91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6</w:t>
      </w:r>
      <w:r w:rsidR="00BF20D8" w:rsidRPr="008206B4">
        <w:rPr>
          <w:b/>
          <w:bCs/>
          <w:sz w:val="18"/>
          <w:szCs w:val="18"/>
        </w:rPr>
        <w:t xml:space="preserve"> Convert fractional tenths, hundredths and thousandths to decimals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BF20D8" w:rsidTr="00E71413">
        <w:tc>
          <w:tcPr>
            <w:tcW w:w="9016" w:type="dxa"/>
            <w:gridSpan w:val="6"/>
          </w:tcPr>
          <w:p w:rsidR="00BF20D8" w:rsidRDefault="00BF20D8" w:rsidP="00E71413">
            <w:pPr>
              <w:pStyle w:val="NoSpacing"/>
            </w:pPr>
            <w:r>
              <w:t xml:space="preserve">Write these fractions as decimals. </w:t>
            </w:r>
          </w:p>
        </w:tc>
      </w:tr>
      <w:tr w:rsidR="00BF20D8" w:rsidRPr="0071018C" w:rsidTr="00E71413">
        <w:tc>
          <w:tcPr>
            <w:tcW w:w="1502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2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3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3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3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3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\F(543,1000)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BF20D8" w:rsidTr="00E71413">
        <w:tc>
          <w:tcPr>
            <w:tcW w:w="9016" w:type="dxa"/>
            <w:gridSpan w:val="6"/>
          </w:tcPr>
          <w:p w:rsidR="00BF20D8" w:rsidRDefault="00BF20D8" w:rsidP="00E71413">
            <w:pPr>
              <w:pStyle w:val="NoSpacing"/>
            </w:pPr>
            <w:r>
              <w:t xml:space="preserve">Write these fractions as decimals. </w:t>
            </w:r>
          </w:p>
        </w:tc>
      </w:tr>
      <w:tr w:rsidR="00BF20D8" w:rsidRPr="0071018C" w:rsidTr="00E71413">
        <w:tc>
          <w:tcPr>
            <w:tcW w:w="1502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2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3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3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\F(76,100)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3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\F(76,1000)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503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\F(176,1000)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B13B91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7</w:t>
      </w:r>
      <w:r w:rsidR="00BF20D8" w:rsidRPr="008206B4">
        <w:rPr>
          <w:b/>
          <w:bCs/>
          <w:sz w:val="18"/>
          <w:szCs w:val="18"/>
        </w:rPr>
        <w:t xml:space="preserve"> Recognise equivalent fractions with tenths, hundredths and thousandths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9016" w:type="dxa"/>
            <w:gridSpan w:val="2"/>
          </w:tcPr>
          <w:p w:rsidR="00BF20D8" w:rsidRDefault="00BF20D8" w:rsidP="00E71413">
            <w:pPr>
              <w:pStyle w:val="NoSpacing"/>
            </w:pPr>
            <w:r>
              <w:t xml:space="preserve">Write the equivalent number of tenths and hundredths and in decimal form.  </w:t>
            </w:r>
          </w:p>
        </w:tc>
      </w:tr>
      <w:tr w:rsidR="00BF20D8" w:rsidTr="00E71413">
        <w:tc>
          <w:tcPr>
            <w:tcW w:w="4508" w:type="dxa"/>
          </w:tcPr>
          <w:p w:rsidR="00BF20D8" w:rsidRPr="00101669" w:rsidRDefault="00BF20D8" w:rsidP="00E71413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2080" behindDoc="1" locked="0" layoutInCell="1" allowOverlap="1" wp14:anchorId="7260D2E8" wp14:editId="078812C2">
                      <wp:simplePos x="0" y="0"/>
                      <wp:positionH relativeFrom="margin">
                        <wp:posOffset>1657573</wp:posOffset>
                      </wp:positionH>
                      <wp:positionV relativeFrom="page">
                        <wp:posOffset>135890</wp:posOffset>
                      </wp:positionV>
                      <wp:extent cx="633730" cy="343535"/>
                      <wp:effectExtent l="0" t="0" r="13970" b="18415"/>
                      <wp:wrapNone/>
                      <wp:docPr id="1961" name="Rectangle 19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260D2E8" id="Rectangle 1961" o:spid="_x0000_s1062" style="position:absolute;margin-left:130.5pt;margin-top:10.7pt;width:49.9pt;height:27.05pt;z-index:-250854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3104" behindDoc="1" locked="0" layoutInCell="1" allowOverlap="1" wp14:anchorId="0A44555A" wp14:editId="7A8B0BFF">
                      <wp:simplePos x="0" y="0"/>
                      <wp:positionH relativeFrom="column">
                        <wp:posOffset>1103218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962" name="Rectangle 19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44555A" id="Rectangle 1962" o:spid="_x0000_s1063" style="position:absolute;margin-left:86.85pt;margin-top:2.9pt;width:32.05pt;height:22.2pt;z-index:-25085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1056" behindDoc="1" locked="0" layoutInCell="1" allowOverlap="1" wp14:anchorId="43583F94" wp14:editId="2B8BFA0B">
                      <wp:simplePos x="0" y="0"/>
                      <wp:positionH relativeFrom="column">
                        <wp:posOffset>529128</wp:posOffset>
                      </wp:positionH>
                      <wp:positionV relativeFrom="page">
                        <wp:posOffset>37465</wp:posOffset>
                      </wp:positionV>
                      <wp:extent cx="407035" cy="281940"/>
                      <wp:effectExtent l="0" t="0" r="12065" b="22860"/>
                      <wp:wrapNone/>
                      <wp:docPr id="1963" name="Rectangle 19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3583F94" id="Rectangle 1963" o:spid="_x0000_s1064" style="position:absolute;margin-left:41.65pt;margin-top:2.95pt;width:32.05pt;height:22.2pt;z-index:-25085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B53362" w:rsidRDefault="00BF20D8" w:rsidP="00E71413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  <w:tc>
          <w:tcPr>
            <w:tcW w:w="4508" w:type="dxa"/>
          </w:tcPr>
          <w:p w:rsidR="00BF20D8" w:rsidRPr="00101669" w:rsidRDefault="00BF20D8" w:rsidP="00E71413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4128" behindDoc="1" locked="0" layoutInCell="1" allowOverlap="1" wp14:anchorId="34043357" wp14:editId="2032650D">
                      <wp:simplePos x="0" y="0"/>
                      <wp:positionH relativeFrom="margin">
                        <wp:posOffset>1126267</wp:posOffset>
                      </wp:positionH>
                      <wp:positionV relativeFrom="page">
                        <wp:posOffset>133350</wp:posOffset>
                      </wp:positionV>
                      <wp:extent cx="633730" cy="343535"/>
                      <wp:effectExtent l="0" t="0" r="13970" b="18415"/>
                      <wp:wrapNone/>
                      <wp:docPr id="1964" name="Rectangle 19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4043357" id="Rectangle 1964" o:spid="_x0000_s1065" style="position:absolute;margin-left:88.7pt;margin-top:10.5pt;width:49.9pt;height:27.05pt;z-index:-250852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5152" behindDoc="1" locked="0" layoutInCell="1" allowOverlap="1" wp14:anchorId="485B7266" wp14:editId="77408240">
                      <wp:simplePos x="0" y="0"/>
                      <wp:positionH relativeFrom="column">
                        <wp:posOffset>545877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965" name="Rectangle 19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85B7266" id="Rectangle 1965" o:spid="_x0000_s1066" style="position:absolute;margin-left:43pt;margin-top:2.9pt;width:32.05pt;height:22.2pt;z-index:-25085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B53362" w:rsidRDefault="00BF20D8" w:rsidP="00E71413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9016" w:type="dxa"/>
            <w:gridSpan w:val="2"/>
          </w:tcPr>
          <w:p w:rsidR="00BF20D8" w:rsidRDefault="00BF20D8" w:rsidP="00E71413">
            <w:pPr>
              <w:pStyle w:val="NoSpacing"/>
            </w:pPr>
            <w:r>
              <w:t xml:space="preserve">Write the equivalent number of tenths and hundredths and in decimal form.  </w:t>
            </w:r>
          </w:p>
        </w:tc>
      </w:tr>
      <w:tr w:rsidR="00BF20D8" w:rsidTr="00E71413">
        <w:tc>
          <w:tcPr>
            <w:tcW w:w="4508" w:type="dxa"/>
          </w:tcPr>
          <w:p w:rsidR="00BF20D8" w:rsidRPr="00101669" w:rsidRDefault="00BF20D8" w:rsidP="00E71413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7200" behindDoc="1" locked="0" layoutInCell="1" allowOverlap="1" wp14:anchorId="4D7C52A4" wp14:editId="357B2B21">
                      <wp:simplePos x="0" y="0"/>
                      <wp:positionH relativeFrom="margin">
                        <wp:posOffset>1657573</wp:posOffset>
                      </wp:positionH>
                      <wp:positionV relativeFrom="page">
                        <wp:posOffset>135890</wp:posOffset>
                      </wp:positionV>
                      <wp:extent cx="633730" cy="343535"/>
                      <wp:effectExtent l="0" t="0" r="13970" b="18415"/>
                      <wp:wrapNone/>
                      <wp:docPr id="1966" name="Rectangle 19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7C52A4" id="Rectangle 1966" o:spid="_x0000_s1067" style="position:absolute;margin-left:130.5pt;margin-top:10.7pt;width:49.9pt;height:27.05pt;z-index:-250849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8224" behindDoc="1" locked="0" layoutInCell="1" allowOverlap="1" wp14:anchorId="51326AC0" wp14:editId="163638D2">
                      <wp:simplePos x="0" y="0"/>
                      <wp:positionH relativeFrom="column">
                        <wp:posOffset>1103218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967" name="Rectangle 19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1326AC0" id="Rectangle 1967" o:spid="_x0000_s1068" style="position:absolute;margin-left:86.85pt;margin-top:2.9pt;width:32.05pt;height:22.2pt;z-index:-25084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6176" behindDoc="1" locked="0" layoutInCell="1" allowOverlap="1" wp14:anchorId="392E8770" wp14:editId="490EA18A">
                      <wp:simplePos x="0" y="0"/>
                      <wp:positionH relativeFrom="column">
                        <wp:posOffset>529128</wp:posOffset>
                      </wp:positionH>
                      <wp:positionV relativeFrom="page">
                        <wp:posOffset>37465</wp:posOffset>
                      </wp:positionV>
                      <wp:extent cx="407035" cy="281940"/>
                      <wp:effectExtent l="0" t="0" r="12065" b="22860"/>
                      <wp:wrapNone/>
                      <wp:docPr id="1968" name="Rectangle 19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92E8770" id="Rectangle 1968" o:spid="_x0000_s1069" style="position:absolute;margin-left:41.65pt;margin-top:2.95pt;width:32.05pt;height:22.2pt;z-index:-25085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3c/iQIAAC0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  <w:p w:rsidR="00BF20D8" w:rsidRPr="00101669" w:rsidRDefault="00BF20D8" w:rsidP="00E71413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:rsidR="00BF20D8" w:rsidRPr="00101669" w:rsidRDefault="00BF20D8" w:rsidP="00E71413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69248" behindDoc="1" locked="0" layoutInCell="1" allowOverlap="1" wp14:anchorId="5157FA68" wp14:editId="372E485D">
                      <wp:simplePos x="0" y="0"/>
                      <wp:positionH relativeFrom="margin">
                        <wp:posOffset>1126267</wp:posOffset>
                      </wp:positionH>
                      <wp:positionV relativeFrom="page">
                        <wp:posOffset>133350</wp:posOffset>
                      </wp:positionV>
                      <wp:extent cx="633730" cy="343535"/>
                      <wp:effectExtent l="0" t="0" r="13970" b="18415"/>
                      <wp:wrapNone/>
                      <wp:docPr id="1969" name="Rectangle 19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157FA68" id="Rectangle 1969" o:spid="_x0000_s1070" style="position:absolute;margin-left:88.7pt;margin-top:10.5pt;width:49.9pt;height:27.05pt;z-index:-25084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0272" behindDoc="1" locked="0" layoutInCell="1" allowOverlap="1" wp14:anchorId="059AF6CC" wp14:editId="24FAAFE0">
                      <wp:simplePos x="0" y="0"/>
                      <wp:positionH relativeFrom="column">
                        <wp:posOffset>545877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970" name="Rectangle 19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59AF6CC" id="Rectangle 1970" o:spid="_x0000_s1071" style="position:absolute;margin-left:43pt;margin-top:2.9pt;width:32.05pt;height:22.2pt;z-index:-25084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B53362" w:rsidRDefault="00BF20D8" w:rsidP="00E71413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Pr="00B53362" w:rsidRDefault="00B13B91" w:rsidP="00BF20D8">
      <w:pPr>
        <w:pStyle w:val="NoSpacing"/>
        <w:rPr>
          <w:sz w:val="18"/>
          <w:szCs w:val="18"/>
        </w:rPr>
      </w:pPr>
    </w:p>
    <w:p w:rsidR="00B53362" w:rsidRPr="008206B4" w:rsidRDefault="00B13B91" w:rsidP="00B53362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lastRenderedPageBreak/>
        <w:t>8</w:t>
      </w:r>
      <w:r w:rsidR="00B53362" w:rsidRPr="008206B4">
        <w:rPr>
          <w:b/>
          <w:bCs/>
          <w:sz w:val="18"/>
          <w:szCs w:val="18"/>
        </w:rPr>
        <w:t xml:space="preserve"> Partition numbers with up to three decimal places</w:t>
      </w:r>
    </w:p>
    <w:p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53362" w:rsidTr="00E71413">
        <w:tc>
          <w:tcPr>
            <w:tcW w:w="9016" w:type="dxa"/>
            <w:gridSpan w:val="2"/>
          </w:tcPr>
          <w:p w:rsidR="00B53362" w:rsidRDefault="00B53362" w:rsidP="00E71413">
            <w:pPr>
              <w:pStyle w:val="NoSpacing"/>
            </w:pPr>
            <w:r>
              <w:t xml:space="preserve">Partition each decimal into tenths, hundredths and thousandths. </w:t>
            </w:r>
          </w:p>
        </w:tc>
      </w:tr>
      <w:tr w:rsidR="00B53362" w:rsidTr="00E71413">
        <w:tc>
          <w:tcPr>
            <w:tcW w:w="4508" w:type="dxa"/>
          </w:tcPr>
          <w:p w:rsidR="00B53362" w:rsidRDefault="00B53362" w:rsidP="00E71413">
            <w:pPr>
              <w:pStyle w:val="NoSpacing"/>
            </w:pPr>
            <w:r>
              <w:t xml:space="preserve">0.158 = </w:t>
            </w:r>
          </w:p>
          <w:p w:rsidR="00B53362" w:rsidRDefault="00B53362" w:rsidP="00E71413">
            <w:pPr>
              <w:pStyle w:val="NoSpacing"/>
            </w:pPr>
          </w:p>
        </w:tc>
        <w:tc>
          <w:tcPr>
            <w:tcW w:w="4508" w:type="dxa"/>
          </w:tcPr>
          <w:p w:rsidR="00B53362" w:rsidRDefault="00B53362" w:rsidP="00E71413">
            <w:pPr>
              <w:pStyle w:val="NoSpacing"/>
            </w:pPr>
            <w:r>
              <w:t xml:space="preserve">0.629 = </w:t>
            </w:r>
          </w:p>
        </w:tc>
      </w:tr>
    </w:tbl>
    <w:p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53362" w:rsidTr="00E71413">
        <w:tc>
          <w:tcPr>
            <w:tcW w:w="9016" w:type="dxa"/>
            <w:gridSpan w:val="2"/>
          </w:tcPr>
          <w:p w:rsidR="00B53362" w:rsidRDefault="00B53362" w:rsidP="00E71413">
            <w:pPr>
              <w:pStyle w:val="NoSpacing"/>
            </w:pPr>
            <w:r>
              <w:t xml:space="preserve">Partition each decimal into tenths, hundredths and thousandths. </w:t>
            </w:r>
          </w:p>
        </w:tc>
      </w:tr>
      <w:tr w:rsidR="00B53362" w:rsidTr="00E71413">
        <w:tc>
          <w:tcPr>
            <w:tcW w:w="4508" w:type="dxa"/>
          </w:tcPr>
          <w:p w:rsidR="00B53362" w:rsidRDefault="00B53362" w:rsidP="00E71413">
            <w:pPr>
              <w:pStyle w:val="NoSpacing"/>
            </w:pPr>
            <w:r>
              <w:t xml:space="preserve">0.629 = </w:t>
            </w:r>
          </w:p>
          <w:p w:rsidR="00B53362" w:rsidRPr="00E018FA" w:rsidRDefault="00B53362" w:rsidP="00E71413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B53362" w:rsidRPr="00E018FA" w:rsidRDefault="00B53362" w:rsidP="00E71413">
            <w:pPr>
              <w:pStyle w:val="NoSpacing"/>
              <w:rPr>
                <w:b/>
                <w:bCs/>
              </w:rPr>
            </w:pPr>
            <w:r>
              <w:t xml:space="preserve">0.801 = </w:t>
            </w:r>
          </w:p>
        </w:tc>
      </w:tr>
    </w:tbl>
    <w:p w:rsidR="00B53362" w:rsidRPr="00B53362" w:rsidRDefault="00B53362" w:rsidP="00BF20D8">
      <w:pPr>
        <w:pStyle w:val="NoSpacing"/>
        <w:rPr>
          <w:sz w:val="18"/>
          <w:szCs w:val="18"/>
        </w:rPr>
      </w:pPr>
    </w:p>
    <w:p w:rsidR="00BF20D8" w:rsidRPr="008206B4" w:rsidRDefault="00B13B91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9</w:t>
      </w:r>
      <w:r w:rsidR="00BF20D8" w:rsidRPr="008206B4">
        <w:rPr>
          <w:b/>
          <w:bCs/>
          <w:sz w:val="18"/>
          <w:szCs w:val="18"/>
        </w:rPr>
        <w:t xml:space="preserve"> Convert decimals to mixed numbers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9016" w:type="dxa"/>
            <w:gridSpan w:val="3"/>
          </w:tcPr>
          <w:p w:rsidR="00BF20D8" w:rsidRDefault="00BF20D8" w:rsidP="00E71413">
            <w:pPr>
              <w:pStyle w:val="NoSpacing"/>
            </w:pPr>
            <w:r>
              <w:t xml:space="preserve">Write these decimals as mixed numbers. </w:t>
            </w:r>
          </w:p>
        </w:tc>
      </w:tr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5.4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5.04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5.004 = </w:t>
            </w:r>
          </w:p>
        </w:tc>
      </w:tr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6.24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7.024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7.124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9016" w:type="dxa"/>
            <w:gridSpan w:val="3"/>
          </w:tcPr>
          <w:p w:rsidR="00BF20D8" w:rsidRDefault="00BF20D8" w:rsidP="00E71413">
            <w:pPr>
              <w:pStyle w:val="NoSpacing"/>
            </w:pPr>
            <w:r>
              <w:t xml:space="preserve">Write these decimals as mixed numbers. </w:t>
            </w:r>
          </w:p>
        </w:tc>
      </w:tr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2.2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2.02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2.002 = </w:t>
            </w:r>
          </w:p>
        </w:tc>
      </w:tr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5.55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5.055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5.555 = </w:t>
            </w:r>
          </w:p>
        </w:tc>
      </w:tr>
    </w:tbl>
    <w:p w:rsidR="00B53362" w:rsidRPr="00B53362" w:rsidRDefault="00B53362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1</w:t>
      </w:r>
      <w:r w:rsidR="00B13B91" w:rsidRPr="008206B4">
        <w:rPr>
          <w:b/>
          <w:bCs/>
          <w:sz w:val="18"/>
          <w:szCs w:val="18"/>
        </w:rPr>
        <w:t>0</w:t>
      </w:r>
      <w:r w:rsidR="00BF20D8" w:rsidRPr="008206B4">
        <w:rPr>
          <w:b/>
          <w:bCs/>
          <w:sz w:val="18"/>
          <w:szCs w:val="18"/>
        </w:rPr>
        <w:t xml:space="preserve"> Convert mixed numbers to decimals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9016" w:type="dxa"/>
            <w:gridSpan w:val="3"/>
          </w:tcPr>
          <w:p w:rsidR="00BF20D8" w:rsidRDefault="00BF20D8" w:rsidP="00E71413">
            <w:pPr>
              <w:pStyle w:val="NoSpacing"/>
            </w:pPr>
            <w:r>
              <w:t xml:space="preserve">Write these mixed numbers as decimals. </w:t>
            </w:r>
          </w:p>
        </w:tc>
      </w:tr>
      <w:tr w:rsidR="00BF20D8" w:rsidRPr="0071018C" w:rsidTr="00E71413">
        <w:tc>
          <w:tcPr>
            <w:tcW w:w="3005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3005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3006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\F(2,1000)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BF20D8" w:rsidRPr="0071018C" w:rsidTr="00E71413">
        <w:tc>
          <w:tcPr>
            <w:tcW w:w="3005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3005" w:type="dxa"/>
          </w:tcPr>
          <w:p w:rsidR="00BF20D8" w:rsidRPr="0071018C" w:rsidRDefault="00BF20D8" w:rsidP="00E71413">
            <w:pPr>
              <w:pStyle w:val="NoSpacing"/>
            </w:pPr>
            <w:r w:rsidRPr="0071018C">
              <w:t>5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3006" w:type="dxa"/>
          </w:tcPr>
          <w:p w:rsidR="00BF20D8" w:rsidRPr="0071018C" w:rsidRDefault="00BF20D8" w:rsidP="00E71413">
            <w:pPr>
              <w:pStyle w:val="NoSpacing"/>
            </w:pPr>
            <w:r>
              <w:t>6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\F(321,1000)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9016" w:type="dxa"/>
            <w:gridSpan w:val="3"/>
          </w:tcPr>
          <w:p w:rsidR="00BF20D8" w:rsidRDefault="00BF20D8" w:rsidP="00E71413">
            <w:pPr>
              <w:pStyle w:val="NoSpacing"/>
            </w:pPr>
            <w:r>
              <w:t xml:space="preserve">Write these mixed numbers as decimals. </w:t>
            </w:r>
          </w:p>
        </w:tc>
      </w:tr>
      <w:tr w:rsidR="00BF20D8" w:rsidRPr="0071018C" w:rsidTr="00E71413">
        <w:tc>
          <w:tcPr>
            <w:tcW w:w="3005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3005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3006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BF20D8" w:rsidRPr="0071018C" w:rsidTr="00E71413">
        <w:tc>
          <w:tcPr>
            <w:tcW w:w="3005" w:type="dxa"/>
          </w:tcPr>
          <w:p w:rsidR="00BF20D8" w:rsidRPr="0071018C" w:rsidRDefault="00BF20D8" w:rsidP="00E71413">
            <w:pPr>
              <w:pStyle w:val="NoSpacing"/>
            </w:pPr>
            <w:r>
              <w:rPr>
                <w:rFonts w:ascii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3005" w:type="dxa"/>
          </w:tcPr>
          <w:p w:rsidR="00BF20D8" w:rsidRPr="0071018C" w:rsidRDefault="00BF20D8" w:rsidP="00E71413">
            <w:pPr>
              <w:pStyle w:val="NoSpacing"/>
            </w:pPr>
            <w: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3006" w:type="dxa"/>
          </w:tcPr>
          <w:p w:rsidR="00BF20D8" w:rsidRPr="0071018C" w:rsidRDefault="00BF20D8" w:rsidP="00E71413">
            <w:pPr>
              <w:pStyle w:val="NoSpacing"/>
            </w:pPr>
            <w: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1</w:t>
      </w:r>
      <w:r w:rsidR="00B13B91" w:rsidRPr="008206B4">
        <w:rPr>
          <w:b/>
          <w:bCs/>
          <w:sz w:val="18"/>
          <w:szCs w:val="18"/>
        </w:rPr>
        <w:t>1</w:t>
      </w:r>
      <w:r w:rsidR="00BF20D8" w:rsidRPr="008206B4">
        <w:rPr>
          <w:b/>
          <w:bCs/>
          <w:sz w:val="18"/>
          <w:szCs w:val="18"/>
        </w:rPr>
        <w:t xml:space="preserve"> Understand zeros as placeholders in decimals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9016" w:type="dxa"/>
            <w:gridSpan w:val="2"/>
          </w:tcPr>
          <w:p w:rsidR="00BF20D8" w:rsidRDefault="00BF20D8" w:rsidP="00E71413">
            <w:pPr>
              <w:pStyle w:val="NoSpacing"/>
            </w:pPr>
            <w:r>
              <w:t xml:space="preserve">Write each number. </w:t>
            </w:r>
          </w:p>
        </w:tc>
      </w:tr>
      <w:tr w:rsidR="00BF20D8" w:rsidRPr="00E018FA" w:rsidTr="00E71413">
        <w:trPr>
          <w:trHeight w:val="164"/>
        </w:trPr>
        <w:tc>
          <w:tcPr>
            <w:tcW w:w="4508" w:type="dxa"/>
          </w:tcPr>
          <w:p w:rsidR="00BF20D8" w:rsidRDefault="00BF20D8" w:rsidP="00E71413">
            <w:pPr>
              <w:pStyle w:val="NoSpacing"/>
            </w:pPr>
          </w:p>
          <w:p w:rsidR="00BF20D8" w:rsidRPr="00E018FA" w:rsidRDefault="00BF20D8" w:rsidP="00E71413">
            <w:pPr>
              <w:pStyle w:val="NoSpacing"/>
            </w:pPr>
            <w:r w:rsidRPr="00E018FA">
              <w:t xml:space="preserve">3 tens and 3 hundredths = </w:t>
            </w:r>
          </w:p>
        </w:tc>
        <w:tc>
          <w:tcPr>
            <w:tcW w:w="4508" w:type="dxa"/>
          </w:tcPr>
          <w:p w:rsidR="00BF20D8" w:rsidRDefault="00BF20D8" w:rsidP="00E71413">
            <w:pPr>
              <w:pStyle w:val="NoSpacing"/>
            </w:pPr>
            <w:r w:rsidRPr="00E018FA">
              <w:t xml:space="preserve">3 thousands, 3 tens, </w:t>
            </w:r>
          </w:p>
          <w:p w:rsidR="00BF20D8" w:rsidRPr="00E018FA" w:rsidRDefault="00BF20D8" w:rsidP="00E71413">
            <w:pPr>
              <w:pStyle w:val="NoSpacing"/>
            </w:pPr>
            <w:r w:rsidRPr="00E018FA">
              <w:t xml:space="preserve">3 tenths and 3 thousandths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9016" w:type="dxa"/>
            <w:gridSpan w:val="2"/>
          </w:tcPr>
          <w:p w:rsidR="00BF20D8" w:rsidRDefault="00BF20D8" w:rsidP="00E71413">
            <w:pPr>
              <w:pStyle w:val="NoSpacing"/>
            </w:pPr>
            <w:r>
              <w:t xml:space="preserve">Write each number. </w:t>
            </w:r>
          </w:p>
        </w:tc>
      </w:tr>
      <w:tr w:rsidR="00BF20D8" w:rsidRPr="00E018FA" w:rsidTr="00E71413">
        <w:trPr>
          <w:trHeight w:val="164"/>
        </w:trPr>
        <w:tc>
          <w:tcPr>
            <w:tcW w:w="4508" w:type="dxa"/>
          </w:tcPr>
          <w:p w:rsidR="00BF20D8" w:rsidRDefault="00BF20D8" w:rsidP="00E71413">
            <w:pPr>
              <w:pStyle w:val="NoSpacing"/>
            </w:pPr>
          </w:p>
          <w:p w:rsidR="00BF20D8" w:rsidRPr="00E018FA" w:rsidRDefault="00BF20D8" w:rsidP="00E71413">
            <w:pPr>
              <w:pStyle w:val="NoSpacing"/>
              <w:rPr>
                <w:b/>
                <w:bCs/>
              </w:rPr>
            </w:pPr>
            <w:r>
              <w:t>4</w:t>
            </w:r>
            <w:r w:rsidRPr="00E018FA">
              <w:t xml:space="preserve"> tens and </w:t>
            </w:r>
            <w:r>
              <w:t>4</w:t>
            </w:r>
            <w:r w:rsidRPr="00E018FA">
              <w:t xml:space="preserve"> hundredths = </w:t>
            </w:r>
          </w:p>
        </w:tc>
        <w:tc>
          <w:tcPr>
            <w:tcW w:w="4508" w:type="dxa"/>
          </w:tcPr>
          <w:p w:rsidR="00BF20D8" w:rsidRDefault="00BF20D8" w:rsidP="00E71413">
            <w:pPr>
              <w:pStyle w:val="NoSpacing"/>
            </w:pPr>
            <w:r>
              <w:t>4</w:t>
            </w:r>
            <w:r w:rsidRPr="00E018FA">
              <w:t xml:space="preserve"> thousands, </w:t>
            </w:r>
            <w:r>
              <w:t>4</w:t>
            </w:r>
            <w:r w:rsidRPr="00E018FA">
              <w:t xml:space="preserve"> tens, </w:t>
            </w:r>
          </w:p>
          <w:p w:rsidR="00BF20D8" w:rsidRPr="00E018FA" w:rsidRDefault="00BF20D8" w:rsidP="00E71413">
            <w:pPr>
              <w:pStyle w:val="NoSpacing"/>
              <w:rPr>
                <w:b/>
                <w:bCs/>
              </w:rPr>
            </w:pPr>
            <w:r>
              <w:t>4</w:t>
            </w:r>
            <w:r w:rsidRPr="00E018FA">
              <w:t xml:space="preserve"> tenths and </w:t>
            </w:r>
            <w:r>
              <w:t>4</w:t>
            </w:r>
            <w:r w:rsidRPr="00E018FA">
              <w:t xml:space="preserve"> thousandths = </w:t>
            </w: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Pr="00B53362" w:rsidRDefault="00B13B91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lastRenderedPageBreak/>
        <w:t>1</w:t>
      </w:r>
      <w:r w:rsidR="00B13B91" w:rsidRPr="008206B4">
        <w:rPr>
          <w:b/>
          <w:bCs/>
          <w:sz w:val="18"/>
          <w:szCs w:val="18"/>
        </w:rPr>
        <w:t>2</w:t>
      </w:r>
      <w:r w:rsidR="00BF20D8" w:rsidRPr="008206B4">
        <w:rPr>
          <w:b/>
          <w:bCs/>
          <w:sz w:val="18"/>
          <w:szCs w:val="18"/>
        </w:rPr>
        <w:t xml:space="preserve"> Count on in thousandths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6416" behindDoc="0" locked="0" layoutInCell="1" allowOverlap="1" wp14:anchorId="47DC5210" wp14:editId="6A450873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76" name="Rectangle 19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DC5210" id="Rectangle 1976" o:spid="_x0000_s1072" style="position:absolute;margin-left:93.15pt;margin-top:2.2pt;width:42pt;height:22.15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kw8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7440" behindDoc="0" locked="0" layoutInCell="1" allowOverlap="1" wp14:anchorId="75621F68" wp14:editId="505BCDBE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77" name="Rectangle 19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5621F68" id="Rectangle 1977" o:spid="_x0000_s1073" style="position:absolute;margin-left:138.5pt;margin-top:2.3pt;width:42pt;height:22.15pt;z-index:25247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/8ThwIAAC0FAAAOAAAAZHJzL2Uyb0RvYy54bWysVEtPGzEQvlfqf7B8L7sJo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Hy//E4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8464" behindDoc="0" locked="0" layoutInCell="1" allowOverlap="1" wp14:anchorId="6CF0E0B1" wp14:editId="6FE8CB00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78" name="Rectangle 19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F0E0B1" id="Rectangle 1978" o:spid="_x0000_s1074" style="position:absolute;margin-left:183.7pt;margin-top:2.3pt;width:42pt;height:22.15pt;z-index:25247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zKYMe4YCAAAt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2560" behindDoc="0" locked="0" layoutInCell="1" allowOverlap="1" wp14:anchorId="50C0C3FF" wp14:editId="0E2BF75D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79" name="Rectangle 19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0C0C3FF" id="Rectangle 1979" o:spid="_x0000_s1075" style="position:absolute;margin-left:364.8pt;margin-top:2.25pt;width:42pt;height:22.15pt;z-index:25248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Guu/VI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1536" behindDoc="0" locked="0" layoutInCell="1" allowOverlap="1" wp14:anchorId="47BD6993" wp14:editId="48880E7C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80" name="Rectangle 19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BD6993" id="Rectangle 1980" o:spid="_x0000_s1076" style="position:absolute;margin-left:319.6pt;margin-top:2.25pt;width:42pt;height:22.15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aa0hgIAAC0FAAAOAAAAZHJzL2Uyb0RvYy54bWysVMlu2zAQvRfoPxC8N5Idu3WE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0512" behindDoc="0" locked="0" layoutInCell="1" allowOverlap="1" wp14:anchorId="26A07BF9" wp14:editId="75C0B986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81" name="Rectangle 19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6A07BF9" id="Rectangle 1981" o:spid="_x0000_s1077" style="position:absolute;margin-left:274.25pt;margin-top:2.2pt;width:42pt;height:22.15pt;z-index:25248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BWbhgIAAC0FAAAOAAAAZHJzL2Uyb0RvYy54bWysVMlu2zAQvRfoPxC8N5Idu3WE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Dd&#10;hBWb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79488" behindDoc="0" locked="0" layoutInCell="1" allowOverlap="1" wp14:anchorId="7D9A411D" wp14:editId="21C0E40E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82" name="Rectangle 19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D9A411D" id="Rectangle 1982" o:spid="_x0000_s1078" style="position:absolute;margin-left:229.1pt;margin-top:2.25pt;width:42pt;height:22.15pt;z-index:25247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KdS&#10;wOu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0.623, 0.624, 0.625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3584" behindDoc="0" locked="0" layoutInCell="1" allowOverlap="1" wp14:anchorId="7FF9C3ED" wp14:editId="2BDE48F2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83" name="Rectangle 19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FF9C3ED" id="Rectangle 1983" o:spid="_x0000_s1079" style="position:absolute;margin-left:93.15pt;margin-top:2.2pt;width:42pt;height:22.15pt;z-index:25248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4608" behindDoc="0" locked="0" layoutInCell="1" allowOverlap="1" wp14:anchorId="09A12A7C" wp14:editId="06E77DDD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84" name="Rectangle 19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9A12A7C" id="Rectangle 1984" o:spid="_x0000_s1080" style="position:absolute;margin-left:138.5pt;margin-top:2.3pt;width:42pt;height:22.15pt;z-index:25248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msKhwIAAC0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U/5rCo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5632" behindDoc="0" locked="0" layoutInCell="1" allowOverlap="1" wp14:anchorId="79D43E34" wp14:editId="5E635690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85" name="Rectangle 19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9D43E34" id="Rectangle 1985" o:spid="_x0000_s1081" style="position:absolute;margin-left:183.7pt;margin-top:2.3pt;width:42pt;height:22.15pt;z-index:25248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9glhgIAAC0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hbPYJYYCAAAt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9728" behindDoc="0" locked="0" layoutInCell="1" allowOverlap="1" wp14:anchorId="23FCADF4" wp14:editId="2FAA22BD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86" name="Rectangle 19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3FCADF4" id="Rectangle 1986" o:spid="_x0000_s1082" style="position:absolute;margin-left:364.8pt;margin-top:2.25pt;width:42pt;height:22.15pt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/2UNVY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8704" behindDoc="0" locked="0" layoutInCell="1" allowOverlap="1" wp14:anchorId="2D036FDF" wp14:editId="77E7953A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87" name="Rectangle 19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D036FDF" id="Rectangle 1987" o:spid="_x0000_s1083" style="position:absolute;margin-left:319.6pt;margin-top:2.25pt;width:42pt;height:22.15pt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KSi+eo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7680" behindDoc="0" locked="0" layoutInCell="1" allowOverlap="1" wp14:anchorId="0A54BC66" wp14:editId="6FCC3EF0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88" name="Rectangle 19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54BC66" id="Rectangle 1988" o:spid="_x0000_s1084" style="position:absolute;margin-left:274.25pt;margin-top:2.2pt;width:42pt;height:22.15pt;z-index:25248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U0ShgIAAC0FAAAOAAAAZHJzL2Uyb0RvYy54bWysVMlu2zAQvRfoPxC8N5Idu3WE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D6&#10;oU0S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86656" behindDoc="0" locked="0" layoutInCell="1" allowOverlap="1" wp14:anchorId="09976BA3" wp14:editId="1108F5CE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89" name="Rectangle 19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9976BA3" id="Rectangle 1989" o:spid="_x0000_s1085" style="position:absolute;margin-left:229.1pt;margin-top:2.25pt;width:42pt;height:22.15pt;z-index:25248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Czs&#10;/j2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0.795, 0.796, 0.797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0752" behindDoc="0" locked="0" layoutInCell="1" allowOverlap="1" wp14:anchorId="1FCA8C0C" wp14:editId="386B6248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90" name="Rectangle 19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FCA8C0C" id="Rectangle 1990" o:spid="_x0000_s1086" style="position:absolute;margin-left:93.15pt;margin-top:2.2pt;width:42pt;height:22.15pt;z-index:25249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kIFhQIAAC0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1776" behindDoc="0" locked="0" layoutInCell="1" allowOverlap="1" wp14:anchorId="0AA6274C" wp14:editId="233E387F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91" name="Rectangle 19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A6274C" id="Rectangle 1991" o:spid="_x0000_s1087" style="position:absolute;margin-left:138.5pt;margin-top:2.3pt;width:42pt;height:22.15pt;z-index:25249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/EqhQIAAC0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2800" behindDoc="0" locked="0" layoutInCell="1" allowOverlap="1" wp14:anchorId="250A2838" wp14:editId="11B5BC25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92" name="Rectangle 19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50A2838" id="Rectangle 1992" o:spid="_x0000_s1088" style="position:absolute;margin-left:183.7pt;margin-top:2.3pt;width:42pt;height:22.15pt;z-index:25249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A3pJFq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6896" behindDoc="0" locked="0" layoutInCell="1" allowOverlap="1" wp14:anchorId="03FF9C14" wp14:editId="00136D6E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93" name="Rectangle 19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3FF9C14" id="Rectangle 1993" o:spid="_x0000_s1089" style="position:absolute;margin-left:364.8pt;margin-top:2.25pt;width:42pt;height:22.15pt;z-index:25249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Jd1hgIAAC0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vx8R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n3t4Mkue0tHaNntsrLcD44NjK4lxbxCXe/BIcewGjm28&#10;w0Uoi0jYcUdJa/2fz86TPTIPtZR0ODKI0u8teI5V/zDIyfPJfJ5mLAvz49MpCv5Qsz7UmK2+stiy&#10;CT4QjuVtso/qeSu81U843csUFVVgGMYe+jEKV3EYZXwfGF8usxnOlYN4Yx4cS84TdAnxx/4JvBv5&#10;FbFXt/Z5vKB6R7PBNt00drmNVsjMwVdckbtJwJnMLB7fjzT0h3K2en3lFn8B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Db&#10;pJd1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5872" behindDoc="0" locked="0" layoutInCell="1" allowOverlap="1" wp14:anchorId="0459D75A" wp14:editId="05A748A1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94" name="Rectangle 19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459D75A" id="Rectangle 1994" o:spid="_x0000_s1090" style="position:absolute;margin-left:319.6pt;margin-top:2.25pt;width:42pt;height:22.15pt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Y+7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4848" behindDoc="0" locked="0" layoutInCell="1" allowOverlap="1" wp14:anchorId="7D99FAB5" wp14:editId="1733DE92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95" name="Rectangle 19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D99FAB5" id="Rectangle 1995" o:spid="_x0000_s1091" style="position:absolute;margin-left:274.25pt;margin-top:2.2pt;width:42pt;height:22.15pt;z-index:2524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DyUhg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/n1N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PMm4pqO1bfbYWG8HxgfHVhLj3iAu9+CR4tgNHNt4&#10;h4tQFpGw446S1vo/n50ne2QeainpcGQQpd9b8Byr/mGQk+eT2SzNWBZm89MpCv5Qsz7UmK2+stiy&#10;CT4QjuVtso/qeSu81U843csUFVVgGMYe+jEKV3EYZXwfGF8usxnOlYN4Yx4cS84TdAnxx/4JvBv5&#10;FbFXt/Z5vKB6R7PBNt00drmNVsjMwVdckbtJwJnMLB7fjzT0h3K2en3lFn8B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Av&#10;CDyU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3824" behindDoc="0" locked="0" layoutInCell="1" allowOverlap="1" wp14:anchorId="3BEE4F32" wp14:editId="406107EE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96" name="Rectangle 19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BEE4F32" id="Rectangle 1996" o:spid="_x0000_s1092" style="position:absolute;margin-left:229.1pt;margin-top:2.25pt;width:42pt;height:22.15pt;z-index:25249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FXe&#10;6eS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2.593, 2.594, 2.595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7920" behindDoc="0" locked="0" layoutInCell="1" allowOverlap="1" wp14:anchorId="657A1C56" wp14:editId="189DF825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97" name="Rectangle 19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57A1C56" id="Rectangle 1997" o:spid="_x0000_s1093" style="position:absolute;margin-left:93.15pt;margin-top:2.2pt;width:42pt;height:22.15pt;z-index:25249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IOT&#10;Wsu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8944" behindDoc="0" locked="0" layoutInCell="1" allowOverlap="1" wp14:anchorId="7F45624D" wp14:editId="23D93363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98" name="Rectangle 19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F45624D" id="Rectangle 1998" o:spid="_x0000_s1094" style="position:absolute;margin-left:138.5pt;margin-top:2.3pt;width:42pt;height:22.15pt;z-index:25249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BQ&#10;Gqmj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499968" behindDoc="0" locked="0" layoutInCell="1" allowOverlap="1" wp14:anchorId="5E9529EA" wp14:editId="1B75E4C1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99" name="Rectangle 19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E9529EA" id="Rectangle 1999" o:spid="_x0000_s1095" style="position:absolute;margin-left:183.7pt;margin-top:2.3pt;width:42pt;height:22.15pt;z-index:25249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IZXGoy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04064" behindDoc="0" locked="0" layoutInCell="1" allowOverlap="1" wp14:anchorId="14D5856D" wp14:editId="5E6C5ABF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0" name="Rectangle 20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4D5856D" id="Rectangle 2000" o:spid="_x0000_s1096" style="position:absolute;margin-left:364.8pt;margin-top:2.25pt;width:42pt;height:22.15pt;z-index:25250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TKzpP4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03040" behindDoc="0" locked="0" layoutInCell="1" allowOverlap="1" wp14:anchorId="7DE23B68" wp14:editId="6B0E05CE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1" name="Rectangle 20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DE23B68" id="Rectangle 2001" o:spid="_x0000_s1097" style="position:absolute;margin-left:319.6pt;margin-top:2.25pt;width:42pt;height:22.15pt;z-index:25250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VoQhQ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02016" behindDoc="0" locked="0" layoutInCell="1" allowOverlap="1" wp14:anchorId="1401A7F3" wp14:editId="1E94CF59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02" name="Rectangle 20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401A7F3" id="Rectangle 2002" o:spid="_x0000_s1098" style="position:absolute;margin-left:274.25pt;margin-top:2.2pt;width:42pt;height:22.15pt;z-index:25250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49ghgIAAC0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Dg&#10;N49g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00992" behindDoc="0" locked="0" layoutInCell="1" allowOverlap="1" wp14:anchorId="4DE35A67" wp14:editId="26100FCA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3" name="Rectangle 20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E35A67" id="Rectangle 2003" o:spid="_x0000_s1099" style="position:absolute;margin-left:229.1pt;margin-top:2.25pt;width:42pt;height:22.15pt;z-index:25250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jxP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Nno8&#10;T4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1.995, 1.996, 1.997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33760" behindDoc="0" locked="0" layoutInCell="1" allowOverlap="1" wp14:anchorId="4A68904F" wp14:editId="287501E4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32" name="Rectangle 2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A68904F" id="Rectangle 2032" o:spid="_x0000_s1100" style="position:absolute;margin-left:93.15pt;margin-top:2.2pt;width:42pt;height:22.15pt;z-index:25253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Dr7hw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Of4&#10;Ovu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34784" behindDoc="0" locked="0" layoutInCell="1" allowOverlap="1" wp14:anchorId="2BD63D7A" wp14:editId="55014D42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33" name="Rectangle 2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BD63D7A" id="Rectangle 2033" o:spid="_x0000_s1101" style="position:absolute;margin-left:138.5pt;margin-top:2.3pt;width:42pt;height:22.15pt;z-index:25253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YnU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Ax&#10;tYnU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35808" behindDoc="0" locked="0" layoutInCell="1" allowOverlap="1" wp14:anchorId="2DFDB1F2" wp14:editId="78A06A00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34" name="Rectangle 2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DFDB1F2" id="Rectangle 2034" o:spid="_x0000_s1102" style="position:absolute;margin-left:183.7pt;margin-top:2.3pt;width:42pt;height:22.15pt;z-index:25253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SNAhw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IjVI0C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39904" behindDoc="0" locked="0" layoutInCell="1" allowOverlap="1" wp14:anchorId="3D0F8114" wp14:editId="16D7B881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35" name="Rectangle 2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D0F8114" id="Rectangle 2035" o:spid="_x0000_s1103" style="position:absolute;margin-left:364.8pt;margin-top:2.25pt;width:42pt;height:22.15pt;z-index:25253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Be&#10;mJBv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38880" behindDoc="0" locked="0" layoutInCell="1" allowOverlap="1" wp14:anchorId="6CCDF757" wp14:editId="3496B393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36" name="Rectangle 2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CDF757" id="Rectangle 2036" o:spid="_x0000_s1104" style="position:absolute;margin-left:319.6pt;margin-top:2.25pt;width:42pt;height:22.15pt;z-index:25253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JLwhwIAAC0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icyS8I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37856" behindDoc="0" locked="0" layoutInCell="1" allowOverlap="1" wp14:anchorId="1473E8B2" wp14:editId="3DB2A36B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37" name="Rectangle 2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473E8B2" id="Rectangle 2037" o:spid="_x0000_s1105" style="position:absolute;margin-left:274.25pt;margin-top:2.2pt;width:42pt;height:22.15pt;z-index:25253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SHfhwIAAC0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X4Eh34cCAAAt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36832" behindDoc="0" locked="0" layoutInCell="1" allowOverlap="1" wp14:anchorId="093426E7" wp14:editId="30C51607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38" name="Rectangle 2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93426E7" id="Rectangle 2038" o:spid="_x0000_s1106" style="position:absolute;margin-left:229.1pt;margin-top:2.25pt;width:42pt;height:22.15pt;z-index:25253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k80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qIJP&#10;NI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0.504, 0.505, 0.506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0928" behindDoc="0" locked="0" layoutInCell="1" allowOverlap="1" wp14:anchorId="13EAE788" wp14:editId="35C10FD8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39" name="Rectangle 2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EAE788" id="Rectangle 2039" o:spid="_x0000_s1107" style="position:absolute;margin-left:93.15pt;margin-top:2.2pt;width:42pt;height:22.15pt;z-index:25254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/wbhwIAAC0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H7P&#10;/Bu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1952" behindDoc="0" locked="0" layoutInCell="1" allowOverlap="1" wp14:anchorId="4A89973A" wp14:editId="1B7B6A08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40" name="Rectangle 20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A89973A" id="Rectangle 2040" o:spid="_x0000_s1108" style="position:absolute;margin-left:138.5pt;margin-top:2.3pt;width:42pt;height:22.15pt;z-index:25254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0/khgIAAC0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BP&#10;S0/k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2976" behindDoc="0" locked="0" layoutInCell="1" allowOverlap="1" wp14:anchorId="689F8634" wp14:editId="4AEC55CD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41" name="Rectangle 20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89F8634" id="Rectangle 2041" o:spid="_x0000_s1109" style="position:absolute;margin-left:183.7pt;margin-top:2.3pt;width:42pt;height:22.15pt;z-index:25254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vzL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mQb8y4YCAAAt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7072" behindDoc="0" locked="0" layoutInCell="1" allowOverlap="1" wp14:anchorId="67A47C4D" wp14:editId="2C418637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2" name="Rectangle 20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7A47C4D" id="Rectangle 2042" o:spid="_x0000_s1110" style="position:absolute;margin-left:364.8pt;margin-top:2.25pt;width:42pt;height:22.15pt;z-index:25254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ZvhhwIAAC0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eFGb4Y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6048" behindDoc="0" locked="0" layoutInCell="1" allowOverlap="1" wp14:anchorId="68C6C990" wp14:editId="2D2F947F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3" name="Rectangle 20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8C6C990" id="Rectangle 2043" o:spid="_x0000_s1111" style="position:absolute;margin-left:319.6pt;margin-top:2.25pt;width:42pt;height:22.15pt;z-index:25254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CjO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5024" behindDoc="0" locked="0" layoutInCell="1" allowOverlap="1" wp14:anchorId="1560974B" wp14:editId="3598D2D7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44" name="Rectangle 20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560974B" id="Rectangle 2044" o:spid="_x0000_s1112" style="position:absolute;margin-left:274.25pt;margin-top:2.2pt;width:42pt;height:22.15pt;z-index:25254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IJahw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F3yCWocCAAAt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4000" behindDoc="0" locked="0" layoutInCell="1" allowOverlap="1" wp14:anchorId="42DD5D98" wp14:editId="415C61BE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5" name="Rectangle 20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DD5D98" id="Rectangle 2045" o:spid="_x0000_s1113" style="position:absolute;margin-left:229.1pt;margin-top:2.25pt;width:42pt;height:22.15pt;z-index:25254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TF1hwIAAC0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MEx&#10;MXW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0.893, 0.894, 0.895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8096" behindDoc="0" locked="0" layoutInCell="1" allowOverlap="1" wp14:anchorId="101E817B" wp14:editId="7D59FBC9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46" name="Rectangle 20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01E817B" id="Rectangle 2046" o:spid="_x0000_s1114" style="position:absolute;margin-left:93.15pt;margin-top:2.2pt;width:42pt;height:22.15pt;z-index:25254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TPqhw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BZl&#10;M+q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9120" behindDoc="0" locked="0" layoutInCell="1" allowOverlap="1" wp14:anchorId="001D3F64" wp14:editId="7D158C0F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47" name="Rectangle 20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01D3F64" id="Rectangle 2047" o:spid="_x0000_s1115" style="position:absolute;margin-left:138.5pt;margin-top:2.3pt;width:42pt;height:22.15pt;z-index:25254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IDFhw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wCiAxY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0144" behindDoc="0" locked="0" layoutInCell="1" allowOverlap="1" wp14:anchorId="3EAB0626" wp14:editId="4217BAD8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48" name="Rectangle 20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EAB0626" id="Rectangle 2048" o:spid="_x0000_s1116" style="position:absolute;margin-left:183.7pt;margin-top:2.3pt;width:42pt;height:22.15pt;z-index:25255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B1Yhg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5lwdWIYCAAAt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4240" behindDoc="0" locked="0" layoutInCell="1" allowOverlap="1" wp14:anchorId="2367BE8C" wp14:editId="5E05BEAC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9" name="Rectangle 20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367BE8C" id="Rectangle 2049" o:spid="_x0000_s1117" style="position:absolute;margin-left:364.8pt;margin-top:2.25pt;width:42pt;height:22.15pt;z-index:25255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a53hwIAAC0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MBGud4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3216" behindDoc="0" locked="0" layoutInCell="1" allowOverlap="1" wp14:anchorId="1D70C712" wp14:editId="0A91B750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0" name="Rectangle 20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D70C712" id="Rectangle 2050" o:spid="_x0000_s1118" style="position:absolute;margin-left:319.6pt;margin-top:2.25pt;width:42pt;height:22.15pt;z-index:25255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9CLhwIAAC0FAAAOAAAAZHJzL2Uyb0RvYy54bWysVEtv2zAMvg/YfxB0X+24y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44/Qi4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2192" behindDoc="0" locked="0" layoutInCell="1" allowOverlap="1" wp14:anchorId="13322D44" wp14:editId="06FF3BD5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1" name="Rectangle 20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322D44" id="Rectangle 2051" o:spid="_x0000_s1119" style="position:absolute;margin-left:274.25pt;margin-top:2.2pt;width:42pt;height:22.15pt;z-index:25255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mOkhgIAAC0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A1&#10;wmOk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1168" behindDoc="0" locked="0" layoutInCell="1" allowOverlap="1" wp14:anchorId="08A721B7" wp14:editId="0EC519F6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2" name="Rectangle 20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8A721B7" id="Rectangle 2052" o:spid="_x0000_s1120" style="position:absolute;margin-left:229.1pt;margin-top:2.25pt;width:42pt;height:22.15pt;z-index:25255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QSOhwIAAC0FAAAOAAAAZHJzL2Uyb0RvYy54bWysVEtv2zAMvg/YfxB0X+24y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NSV&#10;BI6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1.293, 1.294, 1.295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5264" behindDoc="0" locked="0" layoutInCell="1" allowOverlap="1" wp14:anchorId="3A81B9D9" wp14:editId="1DC39E9D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3" name="Rectangle 20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A81B9D9" id="Rectangle 2053" o:spid="_x0000_s1121" style="position:absolute;margin-left:93.15pt;margin-top:2.2pt;width:42pt;height:22.15pt;z-index:25255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LehhgIAAC0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6288" behindDoc="0" locked="0" layoutInCell="1" allowOverlap="1" wp14:anchorId="74A8AC46" wp14:editId="05E5DEF6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54" name="Rectangle 20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A8AC46" id="Rectangle 2054" o:spid="_x0000_s1122" style="position:absolute;margin-left:138.5pt;margin-top:2.3pt;width:42pt;height:22.15pt;z-index:25255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B01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u7gdNY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7312" behindDoc="0" locked="0" layoutInCell="1" allowOverlap="1" wp14:anchorId="5EA73BA3" wp14:editId="50A7C5DD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55" name="Rectangle 20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EA73BA3" id="Rectangle 2055" o:spid="_x0000_s1123" style="position:absolute;margin-left:183.7pt;margin-top:2.3pt;width:42pt;height:22.15pt;z-index:25255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a4ahw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G31rhq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1408" behindDoc="0" locked="0" layoutInCell="1" allowOverlap="1" wp14:anchorId="4F5E8D78" wp14:editId="79661ACB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6" name="Rectangle 20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5E8D78" id="Rectangle 2056" o:spid="_x0000_s1124" style="position:absolute;margin-left:364.8pt;margin-top:2.25pt;width:42pt;height:22.15pt;z-index:25256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uqGshY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0384" behindDoc="0" locked="0" layoutInCell="1" allowOverlap="1" wp14:anchorId="5D1ED4A8" wp14:editId="02D11511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7" name="Rectangle 20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D1ED4A8" id="Rectangle 2057" o:spid="_x0000_s1125" style="position:absolute;margin-left:319.6pt;margin-top:2.25pt;width:42pt;height:22.15pt;z-index:25256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B+qhw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bOwfqo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9360" behindDoc="0" locked="0" layoutInCell="1" allowOverlap="1" wp14:anchorId="2A21CD19" wp14:editId="6DC5FA18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8" name="Rectangle 20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A21CD19" id="Rectangle 2058" o:spid="_x0000_s1126" style="position:absolute;margin-left:274.25pt;margin-top:2.2pt;width:42pt;height:22.15pt;z-index:25255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oXkiA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8336" behindDoc="0" locked="0" layoutInCell="1" allowOverlap="1" wp14:anchorId="5F185C89" wp14:editId="44A2CA50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9" name="Rectangle 20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F185C89" id="Rectangle 2059" o:spid="_x0000_s1127" style="position:absolute;margin-left:229.1pt;margin-top:2.25pt;width:42pt;height:22.15pt;z-index:25255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+9piAIAAC4FAAAOAAAAZHJzL2Uyb0RvYy54bWysVEtv2zAMvg/YfxB0X22ny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Cg&#10;V+9p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0.995, 0.996, 0.997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1</w:t>
      </w:r>
      <w:r w:rsidR="00B13B91" w:rsidRPr="008206B4">
        <w:rPr>
          <w:b/>
          <w:bCs/>
          <w:sz w:val="18"/>
          <w:szCs w:val="18"/>
        </w:rPr>
        <w:t>3</w:t>
      </w:r>
      <w:r w:rsidR="00BF20D8" w:rsidRPr="008206B4">
        <w:rPr>
          <w:b/>
          <w:bCs/>
          <w:sz w:val="18"/>
          <w:szCs w:val="18"/>
        </w:rPr>
        <w:t xml:space="preserve"> Count back in thousandths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1104" behindDoc="0" locked="0" layoutInCell="1" allowOverlap="1" wp14:anchorId="73EA731E" wp14:editId="044F43A2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8" name="Rectangle 20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3EA731E" id="Rectangle 2088" o:spid="_x0000_s1128" style="position:absolute;margin-left:93.15pt;margin-top:2.2pt;width:42pt;height:22.15pt;z-index:25259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rsThwIAAC4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AqO&#10;uxO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2128" behindDoc="0" locked="0" layoutInCell="1" allowOverlap="1" wp14:anchorId="6FE24988" wp14:editId="572BE2A3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9" name="Rectangle 20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E24988" id="Rectangle 2089" o:spid="_x0000_s1129" style="position:absolute;margin-left:138.5pt;margin-top:2.3pt;width:42pt;height:22.15pt;z-index:25259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9GeiAIAAC4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3152" behindDoc="0" locked="0" layoutInCell="1" allowOverlap="1" wp14:anchorId="49A26759" wp14:editId="76639CE4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90" name="Rectangle 20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9A26759" id="Rectangle 2090" o:spid="_x0000_s1130" style="position:absolute;margin-left:183.7pt;margin-top:2.3pt;width:42pt;height:22.15pt;z-index:25259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ionhw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CaKKie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7248" behindDoc="0" locked="0" layoutInCell="1" allowOverlap="1" wp14:anchorId="6686D5AE" wp14:editId="5DC061FB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1" name="Rectangle 20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686D5AE" id="Rectangle 2091" o:spid="_x0000_s1131" style="position:absolute;margin-left:364.8pt;margin-top:2.25pt;width:42pt;height:22.15pt;z-index:25259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0Cqhg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Df&#10;k0CqhgIAAC4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6224" behindDoc="0" locked="0" layoutInCell="1" allowOverlap="1" wp14:anchorId="387BB7FF" wp14:editId="7D4E74FE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2" name="Rectangle 20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87BB7FF" id="Rectangle 2092" o:spid="_x0000_s1132" style="position:absolute;margin-left:319.6pt;margin-top:2.25pt;width:42pt;height:22.15pt;z-index:25259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lb+P5o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5200" behindDoc="0" locked="0" layoutInCell="1" allowOverlap="1" wp14:anchorId="45EB3FCA" wp14:editId="6CFB0A9D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93" name="Rectangle 20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5EB3FCA" id="Rectangle 2093" o:spid="_x0000_s1133" style="position:absolute;margin-left:274.25pt;margin-top:2.2pt;width:42pt;height:22.15pt;z-index:25259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Vrhw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bKbla4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4176" behindDoc="0" locked="0" layoutInCell="1" allowOverlap="1" wp14:anchorId="75D307E4" wp14:editId="3BE2B488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4" name="Rectangle 20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5D307E4" id="Rectangle 2094" o:spid="_x0000_s1134" style="position:absolute;margin-left:229.1pt;margin-top:2.25pt;width:42pt;height:22.15pt;z-index:25259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HTKiA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A3&#10;5HTK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0.537, 0.536, 0.535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8272" behindDoc="0" locked="0" layoutInCell="1" allowOverlap="1" wp14:anchorId="0334A53E" wp14:editId="15B3FB37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95" name="Rectangle 20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334A53E" id="Rectangle 2095" o:spid="_x0000_s1135" style="position:absolute;margin-left:93.15pt;margin-top:2.2pt;width:42pt;height:22.15pt;z-index:25259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R5HiA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9296" behindDoc="0" locked="0" layoutInCell="1" allowOverlap="1" wp14:anchorId="34B92F98" wp14:editId="3F63B70E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96" name="Rectangle 20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4B92F98" id="Rectangle 2096" o:spid="_x0000_s1136" style="position:absolute;margin-left:138.5pt;margin-top:2.3pt;width:42pt;height:22.15pt;z-index:25259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3K5oEY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0320" behindDoc="0" locked="0" layoutInCell="1" allowOverlap="1" wp14:anchorId="6F726FF2" wp14:editId="143D8B48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97" name="Rectangle 20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726FF2" id="Rectangle 2097" o:spid="_x0000_s1137" style="position:absolute;margin-left:183.7pt;margin-top:2.3pt;width:42pt;height:22.15pt;z-index:25260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AltwKc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4416" behindDoc="0" locked="0" layoutInCell="1" allowOverlap="1" wp14:anchorId="18150015" wp14:editId="78B0DE92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8" name="Rectangle 20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8150015" id="Rectangle 2098" o:spid="_x0000_s1138" style="position:absolute;margin-left:364.8pt;margin-top:2.25pt;width:42pt;height:22.15pt;z-index:25260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q65X14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3392" behindDoc="0" locked="0" layoutInCell="1" allowOverlap="1" wp14:anchorId="3457890A" wp14:editId="1D31242B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9" name="Rectangle 20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457890A" id="Rectangle 2099" o:spid="_x0000_s1139" style="position:absolute;margin-left:319.6pt;margin-top:2.25pt;width:42pt;height:22.15pt;z-index:25260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FK3PVq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2368" behindDoc="0" locked="0" layoutInCell="1" allowOverlap="1" wp14:anchorId="01454FCE" wp14:editId="5B133E91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00" name="Rectangle 2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454FCE" id="Rectangle 2100" o:spid="_x0000_s1140" style="position:absolute;margin-left:274.25pt;margin-top:2.2pt;width:42pt;height:22.15pt;z-index:25260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Ar&#10;0NZohgIAAC4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1344" behindDoc="0" locked="0" layoutInCell="1" allowOverlap="1" wp14:anchorId="0C542B61" wp14:editId="1410D9FE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01" name="Rectangle 2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C542B61" id="Rectangle 2101" o:spid="_x0000_s1141" style="position:absolute;margin-left:229.1pt;margin-top:2.25pt;width:42pt;height:22.15pt;z-index:25260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0sm8&#10;5YYCAAAu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0.905, 0.904, 0.903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5440" behindDoc="0" locked="0" layoutInCell="1" allowOverlap="1" wp14:anchorId="6587B020" wp14:editId="217CA713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02" name="Rectangle 2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587B020" id="Rectangle 2102" o:spid="_x0000_s1142" style="position:absolute;margin-left:93.15pt;margin-top:2.2pt;width:42pt;height:22.15pt;z-index:25260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XOphwIAAC4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Jjl&#10;c6m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6464" behindDoc="0" locked="0" layoutInCell="1" allowOverlap="1" wp14:anchorId="46224983" wp14:editId="2C6AF69D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03" name="Rectangle 2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224983" id="Rectangle 2103" o:spid="_x0000_s1143" style="position:absolute;margin-left:138.5pt;margin-top:2.3pt;width:42pt;height:22.15pt;z-index:25260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BkkiA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7488" behindDoc="0" locked="0" layoutInCell="1" allowOverlap="1" wp14:anchorId="1E83BE94" wp14:editId="3F32E991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04" name="Rectangle 2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E83BE94" id="Rectangle 2104" o:spid="_x0000_s1144" style="position:absolute;margin-left:183.7pt;margin-top:2.3pt;width:42pt;height:22.15pt;z-index:25260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A6voiF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1584" behindDoc="0" locked="0" layoutInCell="1" allowOverlap="1" wp14:anchorId="1F372330" wp14:editId="214DB52B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05" name="Rectangle 2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F372330" id="Rectangle 2105" o:spid="_x0000_s1145" style="position:absolute;margin-left:364.8pt;margin-top:2.25pt;width:42pt;height:22.15pt;z-index:25261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w6fiCI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0560" behindDoc="0" locked="0" layoutInCell="1" allowOverlap="1" wp14:anchorId="3D2BE619" wp14:editId="58271EC1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06" name="Rectangle 2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D2BE619" id="Rectangle 2106" o:spid="_x0000_s1146" style="position:absolute;margin-left:319.6pt;margin-top:2.25pt;width:42pt;height:22.15pt;z-index:25261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++AhwIAAC4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14vvgI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9536" behindDoc="0" locked="0" layoutInCell="1" allowOverlap="1" wp14:anchorId="6FD3AB80" wp14:editId="26674217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07" name="Rectangle 2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D3AB80" id="Rectangle 2107" o:spid="_x0000_s1147" style="position:absolute;margin-left:274.25pt;margin-top:2.2pt;width:42pt;height:22.15pt;z-index:25260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oUN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LpKFDY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8512" behindDoc="0" locked="0" layoutInCell="1" allowOverlap="1" wp14:anchorId="625F381B" wp14:editId="79F85625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08" name="Rectangle 2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25F381B" id="Rectangle 2108" o:spid="_x0000_s1148" style="position:absolute;margin-left:229.1pt;margin-top:2.25pt;width:42pt;height:22.15pt;z-index:25260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9BG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KCL&#10;0Ea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3.507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 xml:space="preserve">3.506, 3.505,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2608" behindDoc="0" locked="0" layoutInCell="1" allowOverlap="1" wp14:anchorId="470DD0B0" wp14:editId="780BC487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09" name="Rectangle 2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0DD0B0" id="Rectangle 2109" o:spid="_x0000_s1149" style="position:absolute;margin-left:93.15pt;margin-top:2.2pt;width:42pt;height:22.15pt;z-index:25261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rrLhwIAAC4FAAAOAAAAZHJzL2Uyb0RvYy54bWysVEtP3DAQvlfqf7B8L3nsUi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FmS&#10;usu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3632" behindDoc="0" locked="0" layoutInCell="1" allowOverlap="1" wp14:anchorId="767F7204" wp14:editId="1245F0C7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0" name="Rectangle 2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7F7204" id="Rectangle 2110" o:spid="_x0000_s1150" style="position:absolute;margin-left:138.5pt;margin-top:2.3pt;width:42pt;height:22.15pt;z-index:25261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0Fy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jI9Bco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4656" behindDoc="0" locked="0" layoutInCell="1" allowOverlap="1" wp14:anchorId="2032B65F" wp14:editId="548B1734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1" name="Rectangle 2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32B65F" id="Rectangle 2111" o:spid="_x0000_s1151" style="position:absolute;margin-left:183.7pt;margin-top:2.3pt;width:42pt;height:22.15pt;z-index:25261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iv/hg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dZYr/4YCAAAu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8752" behindDoc="0" locked="0" layoutInCell="1" allowOverlap="1" wp14:anchorId="770604AC" wp14:editId="3CEE3212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2" name="Rectangle 2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70604AC" id="Rectangle 2112" o:spid="_x0000_s1152" style="position:absolute;margin-left:364.8pt;margin-top:2.25pt;width:42pt;height:22.15pt;z-index:25261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uSzhwIAAC4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P7rks4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7728" behindDoc="0" locked="0" layoutInCell="1" allowOverlap="1" wp14:anchorId="1903B27C" wp14:editId="3DE2FFA3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3" name="Rectangle 2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903B27C" id="Rectangle 2113" o:spid="_x0000_s1153" style="position:absolute;margin-left:319.6pt;margin-top:2.25pt;width:42pt;height:22.15pt;z-index:25261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44+hw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xqOOPo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6704" behindDoc="0" locked="0" layoutInCell="1" allowOverlap="1" wp14:anchorId="4875D9B8" wp14:editId="6C2E48F3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4" name="Rectangle 2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875D9B8" id="Rectangle 2114" o:spid="_x0000_s1154" style="position:absolute;margin-left:274.25pt;margin-top:2.2pt;width:42pt;height:22.15pt;z-index:25261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R+f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neEfn4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5680" behindDoc="0" locked="0" layoutInCell="1" allowOverlap="1" wp14:anchorId="46B17BB4" wp14:editId="21E371BF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5" name="Rectangle 2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B17BB4" id="Rectangle 2115" o:spid="_x0000_s1155" style="position:absolute;margin-left:229.1pt;margin-top:2.25pt;width:42pt;height:22.15pt;z-index:25261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HUShwIAAC4FAAAOAAAAZHJzL2Uyb0RvYy54bWysVEtP3DAQvlfqf7B8L3mwWy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GT4&#10;dRK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1.005, 1.004, 1.003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8448" behindDoc="0" locked="0" layoutInCell="1" allowOverlap="1" wp14:anchorId="463306A8" wp14:editId="2E934415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44" name="Rectangle 2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3306A8" id="Rectangle 2144" o:spid="_x0000_s1156" style="position:absolute;margin-left:93.15pt;margin-top:2.2pt;width:42pt;height:22.15pt;z-index:25264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EMshg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9472" behindDoc="0" locked="0" layoutInCell="1" allowOverlap="1" wp14:anchorId="62A7A66E" wp14:editId="54A8AAC4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45" name="Rectangle 2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2A7A66E" id="Rectangle 2145" o:spid="_x0000_s1157" style="position:absolute;margin-left:138.5pt;margin-top:2.3pt;width:42pt;height:22.15pt;z-index:25264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Smhhw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uK0poY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0496" behindDoc="0" locked="0" layoutInCell="1" allowOverlap="1" wp14:anchorId="65AC151D" wp14:editId="15B2F9AA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46" name="Rectangle 2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5AC151D" id="Rectangle 2146" o:spid="_x0000_s1158" style="position:absolute;margin-left:183.7pt;margin-top:2.3pt;width:42pt;height:22.15pt;z-index:25265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KB5u2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4592" behindDoc="0" locked="0" layoutInCell="1" allowOverlap="1" wp14:anchorId="0E20B977" wp14:editId="1877C161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47" name="Rectangle 2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E20B977" id="Rectangle 2147" o:spid="_x0000_s1159" style="position:absolute;margin-left:364.8pt;margin-top:2.25pt;width:42pt;height:22.15pt;z-index:25265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IxgiA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AuYjGC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3568" behindDoc="0" locked="0" layoutInCell="1" allowOverlap="1" wp14:anchorId="45427417" wp14:editId="216C65A2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48" name="Rectangle 2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5427417" id="Rectangle 2148" o:spid="_x0000_s1160" style="position:absolute;margin-left:319.6pt;margin-top:2.25pt;width:42pt;height:22.15pt;z-index:25265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GtxiA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B4Aa3G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2544" behindDoc="0" locked="0" layoutInCell="1" allowOverlap="1" wp14:anchorId="5683B212" wp14:editId="15533B8D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49" name="Rectangle 2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683B212" id="Rectangle 2149" o:spid="_x0000_s1161" style="position:absolute;margin-left:274.25pt;margin-top:2.2pt;width:42pt;height:22.15pt;z-index:25265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QH8hwIAAC4FAAAOAAAAZHJzL2Uyb0RvYy54bWysVEtv2zAMvg/YfxB0X20n6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5xkB/I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1520" behindDoc="0" locked="0" layoutInCell="1" allowOverlap="1" wp14:anchorId="35204FFD" wp14:editId="33A9667E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50" name="Rectangle 2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5204FFD" id="Rectangle 2150" o:spid="_x0000_s1162" style="position:absolute;margin-left:229.1pt;margin-top:2.25pt;width:42pt;height:22.15pt;z-index:25265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KmF&#10;SB+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0.616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0.615, 0.614,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5616" behindDoc="0" locked="0" layoutInCell="1" allowOverlap="1" wp14:anchorId="04CDB17D" wp14:editId="621EC759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51" name="Rectangle 2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4CDB17D" id="Rectangle 2151" o:spid="_x0000_s1163" style="position:absolute;margin-left:93.15pt;margin-top:2.2pt;width:42pt;height:22.15pt;z-index:25265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CKShw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FCc&#10;IpK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6640" behindDoc="0" locked="0" layoutInCell="1" allowOverlap="1" wp14:anchorId="51D29159" wp14:editId="161EF261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52" name="Rectangle 2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1D29159" id="Rectangle 2152" o:spid="_x0000_s1164" style="position:absolute;margin-left:138.5pt;margin-top:2.3pt;width:42pt;height:22.15pt;z-index:25265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7664" behindDoc="0" locked="0" layoutInCell="1" allowOverlap="1" wp14:anchorId="3C452E0F" wp14:editId="4504BF7A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53" name="Rectangle 2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C452E0F" id="Rectangle 2153" o:spid="_x0000_s1165" style="position:absolute;margin-left:183.7pt;margin-top:2.3pt;width:42pt;height:22.15pt;z-index:25265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BOK1C8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1760" behindDoc="0" locked="0" layoutInCell="1" allowOverlap="1" wp14:anchorId="623296D7" wp14:editId="49D1A90C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54" name="Rectangle 2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23296D7" id="Rectangle 2154" o:spid="_x0000_s1166" style="position:absolute;margin-left:364.8pt;margin-top:2.25pt;width:42pt;height:22.15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1NRhwIAAC4FAAAOAAAAZHJzL2Uyb0RvYy54bWysVEtv2zAMvg/YfxB0X22ny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qxNTUY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0736" behindDoc="0" locked="0" layoutInCell="1" allowOverlap="1" wp14:anchorId="0B4EFD44" wp14:editId="7056CD40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55" name="Rectangle 2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B4EFD44" id="Rectangle 2155" o:spid="_x0000_s1167" style="position:absolute;margin-left:319.6pt;margin-top:2.25pt;width:42pt;height:22.15pt;z-index:25266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jnciAIAAC4FAAAOAAAAZHJzL2Uyb0RvYy54bWysVEtv2zAMvg/YfxB0X22ny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FIKOdy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9712" behindDoc="0" locked="0" layoutInCell="1" allowOverlap="1" wp14:anchorId="4D0D0F41" wp14:editId="090F05F6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56" name="Rectangle 2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0D0F41" id="Rectangle 2156" o:spid="_x0000_s1168" style="position:absolute;margin-left:274.25pt;margin-top:2.2pt;width:42pt;height:22.15pt;z-index:25265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GCb2kI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8688" behindDoc="0" locked="0" layoutInCell="1" allowOverlap="1" wp14:anchorId="20645D93" wp14:editId="45669483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57" name="Rectangle 2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645D93" id="Rectangle 2157" o:spid="_x0000_s1169" style="position:absolute;margin-left:229.1pt;margin-top:2.25pt;width:42pt;height:22.15pt;z-index:25265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5wdiA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Dh&#10;P5wd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0.107, 0.106, 0.105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2784" behindDoc="0" locked="0" layoutInCell="1" allowOverlap="1" wp14:anchorId="0B5C43B4" wp14:editId="6D9E0942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58" name="Rectangle 2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B5C43B4" id="Rectangle 2158" o:spid="_x0000_s1170" style="position:absolute;margin-left:93.15pt;margin-top:2.2pt;width:42pt;height:22.15pt;z-index:252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3sMhw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PSn&#10;ewy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3808" behindDoc="0" locked="0" layoutInCell="1" allowOverlap="1" wp14:anchorId="62D62402" wp14:editId="4C304475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59" name="Rectangle 2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2D62402" id="Rectangle 2159" o:spid="_x0000_s1171" style="position:absolute;margin-left:138.5pt;margin-top:2.3pt;width:42pt;height:22.15pt;z-index:25266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hGBhwIAAC4FAAAOAAAAZHJzL2Uyb0RvYy54bWysVEtv2zAMvg/YfxB0X22ny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Db4RgY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4832" behindDoc="0" locked="0" layoutInCell="1" allowOverlap="1" wp14:anchorId="72BF0D46" wp14:editId="266D2F4A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60" name="Rectangle 2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2BF0D46" id="Rectangle 2160" o:spid="_x0000_s1172" style="position:absolute;margin-left:183.7pt;margin-top:2.3pt;width:42pt;height:22.15pt;z-index:25266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oruhwIAAC4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EYaiu6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8928" behindDoc="0" locked="0" layoutInCell="1" allowOverlap="1" wp14:anchorId="45BC0346" wp14:editId="58D662A7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61" name="Rectangle 2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5BC0346" id="Rectangle 2161" o:spid="_x0000_s1173" style="position:absolute;margin-left:364.8pt;margin-top:2.25pt;width:42pt;height:22.15pt;z-index:25266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+BjhwIAAC4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vwPgY4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7904" behindDoc="0" locked="0" layoutInCell="1" allowOverlap="1" wp14:anchorId="339392C9" wp14:editId="3F72F4FF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62" name="Rectangle 2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39392C9" id="Rectangle 2162" o:spid="_x0000_s1174" style="position:absolute;margin-left:319.6pt;margin-top:2.25pt;width:42pt;height:22.15pt;z-index:25266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WK34wI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6880" behindDoc="0" locked="0" layoutInCell="1" allowOverlap="1" wp14:anchorId="382DBB85" wp14:editId="4D7FB1D6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63" name="Rectangle 2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82DBB85" id="Rectangle 2163" o:spid="_x0000_s1175" style="position:absolute;margin-left:274.25pt;margin-top:2.2pt;width:42pt;height:22.15pt;z-index:25266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5856" behindDoc="0" locked="0" layoutInCell="1" allowOverlap="1" wp14:anchorId="36D63463" wp14:editId="52A4850B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64" name="Rectangle 2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6D63463" id="Rectangle 2164" o:spid="_x0000_s1176" style="position:absolute;margin-left:229.1pt;margin-top:2.25pt;width:42pt;height:22.15pt;z-index:25266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A8L&#10;bRm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1.627, 1.626, 1.625,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9952" behindDoc="0" locked="0" layoutInCell="1" allowOverlap="1" wp14:anchorId="0C90D0FD" wp14:editId="2AAE3328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65" name="Rectangle 2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C90D0FD" id="Rectangle 2165" o:spid="_x0000_s1177" style="position:absolute;margin-left:93.15pt;margin-top:2.2pt;width:42pt;height:22.15pt;z-index:25266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0976" behindDoc="0" locked="0" layoutInCell="1" allowOverlap="1" wp14:anchorId="77ED56AD" wp14:editId="6723202F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66" name="Rectangle 2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7ED56AD" id="Rectangle 2166" o:spid="_x0000_s1178" style="position:absolute;margin-left:138.5pt;margin-top:2.3pt;width:42pt;height:22.15pt;z-index:25267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2000" behindDoc="0" locked="0" layoutInCell="1" allowOverlap="1" wp14:anchorId="4996964C" wp14:editId="3110B8AD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67" name="Rectangle 2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996964C" id="Rectangle 2167" o:spid="_x0000_s1179" style="position:absolute;margin-left:183.7pt;margin-top:2.3pt;width:42pt;height:22.15pt;z-index:25267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BFJ6JV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6096" behindDoc="0" locked="0" layoutInCell="1" allowOverlap="1" wp14:anchorId="6989A13B" wp14:editId="5FFB5336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68" name="Rectangle 2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989A13B" id="Rectangle 2168" o:spid="_x0000_s1180" style="position:absolute;margin-left:364.8pt;margin-top:2.25pt;width:42pt;height:22.15pt;z-index:25267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FC/RUS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5072" behindDoc="0" locked="0" layoutInCell="1" allowOverlap="1" wp14:anchorId="47B42558" wp14:editId="65097BEE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69" name="Rectangle 2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B42558" id="Rectangle 2169" o:spid="_x0000_s1181" style="position:absolute;margin-left:319.6pt;margin-top:2.25pt;width:42pt;height:22.15pt;z-index:25267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qaYvyY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4048" behindDoc="0" locked="0" layoutInCell="1" allowOverlap="1" wp14:anchorId="37E446EF" wp14:editId="4B8200C3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70" name="Rectangle 2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7E446EF" id="Rectangle 2170" o:spid="_x0000_s1182" style="position:absolute;margin-left:274.25pt;margin-top:2.2pt;width:42pt;height:22.15pt;z-index:25267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3024" behindDoc="0" locked="0" layoutInCell="1" allowOverlap="1" wp14:anchorId="55640CAF" wp14:editId="7A47793A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71" name="Rectangle 2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5640CAF" id="Rectangle 2171" o:spid="_x0000_s1183" style="position:absolute;margin-left:229.1pt;margin-top:2.25pt;width:42pt;height:22.15pt;z-index:25267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B4j&#10;DKe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3.004, 3.003, 3.002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53362" w:rsidRPr="00B53362" w:rsidRDefault="00B53362" w:rsidP="00BF20D8">
      <w:pPr>
        <w:pStyle w:val="NoSpacing"/>
        <w:rPr>
          <w:sz w:val="18"/>
          <w:szCs w:val="18"/>
        </w:rPr>
      </w:pPr>
    </w:p>
    <w:p w:rsidR="00B53362" w:rsidRPr="00B53362" w:rsidRDefault="00B53362" w:rsidP="00BF20D8">
      <w:pPr>
        <w:pStyle w:val="NoSpacing"/>
        <w:rPr>
          <w:sz w:val="18"/>
          <w:szCs w:val="18"/>
        </w:rPr>
      </w:pPr>
    </w:p>
    <w:p w:rsidR="00B53362" w:rsidRPr="00B53362" w:rsidRDefault="00B53362" w:rsidP="00BF20D8">
      <w:pPr>
        <w:pStyle w:val="NoSpacing"/>
        <w:rPr>
          <w:sz w:val="18"/>
          <w:szCs w:val="18"/>
        </w:rPr>
      </w:pPr>
    </w:p>
    <w:p w:rsidR="00B53362" w:rsidRDefault="00B53362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13B91" w:rsidRDefault="00B13B91" w:rsidP="00BF20D8">
      <w:pPr>
        <w:pStyle w:val="NoSpacing"/>
        <w:rPr>
          <w:sz w:val="18"/>
          <w:szCs w:val="18"/>
        </w:rPr>
      </w:pPr>
    </w:p>
    <w:p w:rsidR="00B53362" w:rsidRPr="00B53362" w:rsidRDefault="00B53362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lastRenderedPageBreak/>
        <w:t>1</w:t>
      </w:r>
      <w:r w:rsidR="00B13B91" w:rsidRPr="008206B4">
        <w:rPr>
          <w:b/>
          <w:bCs/>
          <w:sz w:val="18"/>
          <w:szCs w:val="18"/>
        </w:rPr>
        <w:t>4</w:t>
      </w:r>
      <w:r w:rsidR="00BF20D8" w:rsidRPr="008206B4">
        <w:rPr>
          <w:b/>
          <w:bCs/>
          <w:sz w:val="18"/>
          <w:szCs w:val="18"/>
        </w:rPr>
        <w:t xml:space="preserve"> Locate thousandths on a number line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Tr="00E71413">
        <w:tc>
          <w:tcPr>
            <w:tcW w:w="9016" w:type="dxa"/>
          </w:tcPr>
          <w:p w:rsidR="00BF20D8" w:rsidRPr="009F143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3440" behindDoc="1" locked="0" layoutInCell="1" allowOverlap="1" wp14:anchorId="469B5F34" wp14:editId="51A03524">
                      <wp:simplePos x="0" y="0"/>
                      <wp:positionH relativeFrom="column">
                        <wp:posOffset>3357245</wp:posOffset>
                      </wp:positionH>
                      <wp:positionV relativeFrom="page">
                        <wp:posOffset>49530</wp:posOffset>
                      </wp:positionV>
                      <wp:extent cx="589280" cy="339090"/>
                      <wp:effectExtent l="0" t="0" r="20320" b="22860"/>
                      <wp:wrapNone/>
                      <wp:docPr id="2229" name="Rectangle 2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928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9B5F34" id="Rectangle 2229" o:spid="_x0000_s1184" style="position:absolute;margin-left:264.35pt;margin-top:3.9pt;width:46.4pt;height:26.7pt;z-index:-25058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2416" behindDoc="1" locked="0" layoutInCell="1" allowOverlap="1" wp14:anchorId="0A238B76" wp14:editId="10A9D821">
                      <wp:simplePos x="0" y="0"/>
                      <wp:positionH relativeFrom="column">
                        <wp:posOffset>2732405</wp:posOffset>
                      </wp:positionH>
                      <wp:positionV relativeFrom="page">
                        <wp:posOffset>49530</wp:posOffset>
                      </wp:positionV>
                      <wp:extent cx="629920" cy="339090"/>
                      <wp:effectExtent l="0" t="0" r="17780" b="22860"/>
                      <wp:wrapNone/>
                      <wp:docPr id="2228" name="Rectangle 2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238B76" id="Rectangle 2228" o:spid="_x0000_s1185" style="position:absolute;margin-left:215.15pt;margin-top:3.9pt;width:49.6pt;height:26.7pt;z-index:-25058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1392" behindDoc="1" locked="0" layoutInCell="1" allowOverlap="1" wp14:anchorId="5ED52E8C" wp14:editId="3367926B">
                      <wp:simplePos x="0" y="0"/>
                      <wp:positionH relativeFrom="column">
                        <wp:posOffset>2000885</wp:posOffset>
                      </wp:positionH>
                      <wp:positionV relativeFrom="page">
                        <wp:posOffset>49530</wp:posOffset>
                      </wp:positionV>
                      <wp:extent cx="629920" cy="339090"/>
                      <wp:effectExtent l="0" t="0" r="17780" b="22860"/>
                      <wp:wrapNone/>
                      <wp:docPr id="2227" name="Rectangle 2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ED52E8C" id="Rectangle 2227" o:spid="_x0000_s1186" style="position:absolute;margin-left:157.55pt;margin-top:3.9pt;width:49.6pt;height:26.7pt;z-index:-25058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0368" behindDoc="1" locked="0" layoutInCell="1" allowOverlap="1" wp14:anchorId="2768D961" wp14:editId="7C683527">
                      <wp:simplePos x="0" y="0"/>
                      <wp:positionH relativeFrom="column">
                        <wp:posOffset>553085</wp:posOffset>
                      </wp:positionH>
                      <wp:positionV relativeFrom="page">
                        <wp:posOffset>49530</wp:posOffset>
                      </wp:positionV>
                      <wp:extent cx="599440" cy="339090"/>
                      <wp:effectExtent l="0" t="0" r="10160" b="22860"/>
                      <wp:wrapNone/>
                      <wp:docPr id="2225" name="Rectangle 2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44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768D961" id="Rectangle 2225" o:spid="_x0000_s1187" style="position:absolute;margin-left:43.55pt;margin-top:3.9pt;width:47.2pt;height:26.7pt;z-index:-25058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 </w: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9870" w:dyaOrig="1875">
                <v:shape id="_x0000_i1031" type="#_x0000_t75" style="width:335.15pt;height:64.55pt" o:ole="">
                  <v:imagedata r:id="rId19" o:title=""/>
                </v:shape>
                <o:OLEObject Type="Embed" ProgID="PBrush" ShapeID="_x0000_i1031" DrawAspect="Content" ObjectID="_1654419245" r:id="rId20"/>
              </w:object>
            </w:r>
          </w:p>
        </w:tc>
      </w:tr>
      <w:tr w:rsidR="00BF20D8" w:rsidTr="00E71413">
        <w:tc>
          <w:tcPr>
            <w:tcW w:w="9016" w:type="dxa"/>
          </w:tcPr>
          <w:p w:rsidR="00BF20D8" w:rsidRPr="009F143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5488" behindDoc="1" locked="0" layoutInCell="1" allowOverlap="1" wp14:anchorId="44CC0DFB" wp14:editId="634136EA">
                      <wp:simplePos x="0" y="0"/>
                      <wp:positionH relativeFrom="column">
                        <wp:posOffset>3463925</wp:posOffset>
                      </wp:positionH>
                      <wp:positionV relativeFrom="page">
                        <wp:posOffset>48895</wp:posOffset>
                      </wp:positionV>
                      <wp:extent cx="685800" cy="339090"/>
                      <wp:effectExtent l="0" t="0" r="19050" b="22860"/>
                      <wp:wrapNone/>
                      <wp:docPr id="2231" name="Rectangle 2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4CC0DFB" id="Rectangle 2231" o:spid="_x0000_s1188" style="position:absolute;margin-left:272.75pt;margin-top:3.85pt;width:54pt;height:26.7pt;z-index:-25058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7536" behindDoc="1" locked="0" layoutInCell="1" allowOverlap="1" wp14:anchorId="57E49BF4" wp14:editId="783FBD86">
                      <wp:simplePos x="0" y="0"/>
                      <wp:positionH relativeFrom="column">
                        <wp:posOffset>2625725</wp:posOffset>
                      </wp:positionH>
                      <wp:positionV relativeFrom="page">
                        <wp:posOffset>48895</wp:posOffset>
                      </wp:positionV>
                      <wp:extent cx="594360" cy="339090"/>
                      <wp:effectExtent l="0" t="0" r="15240" b="22860"/>
                      <wp:wrapNone/>
                      <wp:docPr id="2233" name="Rectangle 2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3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7E49BF4" id="Rectangle 2233" o:spid="_x0000_s1189" style="position:absolute;margin-left:206.75pt;margin-top:3.85pt;width:46.8pt;height:26.7pt;z-index:-25057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j1IigIAAC4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6512" behindDoc="1" locked="0" layoutInCell="1" allowOverlap="1" wp14:anchorId="4056AE5F" wp14:editId="586C538B">
                      <wp:simplePos x="0" y="0"/>
                      <wp:positionH relativeFrom="column">
                        <wp:posOffset>2000885</wp:posOffset>
                      </wp:positionH>
                      <wp:positionV relativeFrom="page">
                        <wp:posOffset>48895</wp:posOffset>
                      </wp:positionV>
                      <wp:extent cx="629920" cy="339090"/>
                      <wp:effectExtent l="0" t="0" r="17780" b="22860"/>
                      <wp:wrapNone/>
                      <wp:docPr id="2232" name="Rectangle 2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056AE5F" id="Rectangle 2232" o:spid="_x0000_s1190" style="position:absolute;margin-left:157.55pt;margin-top:3.85pt;width:49.6pt;height:26.7pt;z-index:-25057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4464" behindDoc="1" locked="0" layoutInCell="1" allowOverlap="1" wp14:anchorId="4ECDDDF4" wp14:editId="4AC8A70B">
                      <wp:simplePos x="0" y="0"/>
                      <wp:positionH relativeFrom="column">
                        <wp:posOffset>725805</wp:posOffset>
                      </wp:positionH>
                      <wp:positionV relativeFrom="page">
                        <wp:posOffset>48895</wp:posOffset>
                      </wp:positionV>
                      <wp:extent cx="619760" cy="339090"/>
                      <wp:effectExtent l="0" t="0" r="27940" b="22860"/>
                      <wp:wrapNone/>
                      <wp:docPr id="2230" name="Rectangle 2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97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ECDDDF4" id="Rectangle 2230" o:spid="_x0000_s1191" style="position:absolute;margin-left:57.15pt;margin-top:3.85pt;width:48.8pt;height:26.7pt;z-index:-25058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9750" w:dyaOrig="1950">
                <v:shape id="_x0000_i1032" type="#_x0000_t75" style="width:334.35pt;height:67.05pt" o:ole="">
                  <v:imagedata r:id="rId21" o:title=""/>
                </v:shape>
                <o:OLEObject Type="Embed" ProgID="PBrush" ShapeID="_x0000_i1032" DrawAspect="Content" ObjectID="_1654419246" r:id="rId22"/>
              </w:object>
            </w:r>
          </w:p>
        </w:tc>
      </w:tr>
      <w:tr w:rsidR="00BF20D8" w:rsidTr="00E71413">
        <w:tc>
          <w:tcPr>
            <w:tcW w:w="9016" w:type="dxa"/>
          </w:tcPr>
          <w:p w:rsidR="00BF20D8" w:rsidRPr="009F143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1632" behindDoc="1" locked="0" layoutInCell="1" allowOverlap="1" wp14:anchorId="0EBD1CD4" wp14:editId="08079D9A">
                      <wp:simplePos x="0" y="0"/>
                      <wp:positionH relativeFrom="column">
                        <wp:posOffset>3494405</wp:posOffset>
                      </wp:positionH>
                      <wp:positionV relativeFrom="page">
                        <wp:posOffset>57150</wp:posOffset>
                      </wp:positionV>
                      <wp:extent cx="685800" cy="339090"/>
                      <wp:effectExtent l="0" t="0" r="19050" b="22860"/>
                      <wp:wrapNone/>
                      <wp:docPr id="2237" name="Rectangle 2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EBD1CD4" id="Rectangle 2237" o:spid="_x0000_s1192" style="position:absolute;margin-left:275.15pt;margin-top:4.5pt;width:54pt;height:26.7pt;z-index:-25057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0608" behindDoc="1" locked="0" layoutInCell="1" allowOverlap="1" wp14:anchorId="2735D358" wp14:editId="56F9ABDD">
                      <wp:simplePos x="0" y="0"/>
                      <wp:positionH relativeFrom="column">
                        <wp:posOffset>2366645</wp:posOffset>
                      </wp:positionH>
                      <wp:positionV relativeFrom="page">
                        <wp:posOffset>57150</wp:posOffset>
                      </wp:positionV>
                      <wp:extent cx="645160" cy="339090"/>
                      <wp:effectExtent l="0" t="0" r="21590" b="22860"/>
                      <wp:wrapNone/>
                      <wp:docPr id="2236" name="Rectangle 2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51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735D358" id="Rectangle 2236" o:spid="_x0000_s1193" style="position:absolute;margin-left:186.35pt;margin-top:4.5pt;width:50.8pt;height:26.7pt;z-index:-25057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9584" behindDoc="1" locked="0" layoutInCell="1" allowOverlap="1" wp14:anchorId="43430F68" wp14:editId="7EB2E59D">
                      <wp:simplePos x="0" y="0"/>
                      <wp:positionH relativeFrom="column">
                        <wp:posOffset>1584325</wp:posOffset>
                      </wp:positionH>
                      <wp:positionV relativeFrom="page">
                        <wp:posOffset>52070</wp:posOffset>
                      </wp:positionV>
                      <wp:extent cx="701040" cy="339090"/>
                      <wp:effectExtent l="0" t="0" r="22860" b="22860"/>
                      <wp:wrapNone/>
                      <wp:docPr id="2235" name="Rectangle 2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104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3430F68" id="Rectangle 2235" o:spid="_x0000_s1194" style="position:absolute;margin-left:124.75pt;margin-top:4.1pt;width:55.2pt;height:26.7pt;z-index:-25057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8560" behindDoc="1" locked="0" layoutInCell="1" allowOverlap="1" wp14:anchorId="301FBA43" wp14:editId="4C396A7D">
                      <wp:simplePos x="0" y="0"/>
                      <wp:positionH relativeFrom="column">
                        <wp:posOffset>466725</wp:posOffset>
                      </wp:positionH>
                      <wp:positionV relativeFrom="page">
                        <wp:posOffset>57150</wp:posOffset>
                      </wp:positionV>
                      <wp:extent cx="670560" cy="339090"/>
                      <wp:effectExtent l="0" t="0" r="15240" b="22860"/>
                      <wp:wrapNone/>
                      <wp:docPr id="2234" name="Rectangle 2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0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01FBA43" id="Rectangle 2234" o:spid="_x0000_s1195" style="position:absolute;margin-left:36.75pt;margin-top:4.5pt;width:52.8pt;height:26.7pt;z-index:-25057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9675" w:dyaOrig="1965">
                <v:shape id="_x0000_i1033" type="#_x0000_t75" style="width:340.95pt;height:69.5pt" o:ole="">
                  <v:imagedata r:id="rId23" o:title=""/>
                </v:shape>
                <o:OLEObject Type="Embed" ProgID="PBrush" ShapeID="_x0000_i1033" DrawAspect="Content" ObjectID="_1654419247" r:id="rId24"/>
              </w:objec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Tr="00E71413">
        <w:tc>
          <w:tcPr>
            <w:tcW w:w="9016" w:type="dxa"/>
          </w:tcPr>
          <w:p w:rsidR="00BF20D8" w:rsidRPr="009F143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5728" behindDoc="1" locked="0" layoutInCell="1" allowOverlap="1" wp14:anchorId="28E215BD" wp14:editId="0468CF27">
                      <wp:simplePos x="0" y="0"/>
                      <wp:positionH relativeFrom="column">
                        <wp:posOffset>3464249</wp:posOffset>
                      </wp:positionH>
                      <wp:positionV relativeFrom="page">
                        <wp:posOffset>46450</wp:posOffset>
                      </wp:positionV>
                      <wp:extent cx="685800" cy="339090"/>
                      <wp:effectExtent l="0" t="0" r="19050" b="22860"/>
                      <wp:wrapNone/>
                      <wp:docPr id="2241" name="Rectangle 2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8E215BD" id="Rectangle 2241" o:spid="_x0000_s1196" style="position:absolute;margin-left:272.8pt;margin-top:3.65pt;width:54pt;height:26.7pt;z-index:-25057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4704" behindDoc="1" locked="0" layoutInCell="1" allowOverlap="1" wp14:anchorId="43DFB654" wp14:editId="78627FF7">
                      <wp:simplePos x="0" y="0"/>
                      <wp:positionH relativeFrom="column">
                        <wp:posOffset>2365024</wp:posOffset>
                      </wp:positionH>
                      <wp:positionV relativeFrom="page">
                        <wp:posOffset>46450</wp:posOffset>
                      </wp:positionV>
                      <wp:extent cx="661481" cy="339090"/>
                      <wp:effectExtent l="0" t="0" r="24765" b="22860"/>
                      <wp:wrapNone/>
                      <wp:docPr id="2240" name="Rectangle 2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481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3DFB654" id="Rectangle 2240" o:spid="_x0000_s1197" style="position:absolute;margin-left:186.2pt;margin-top:3.65pt;width:52.1pt;height:26.7pt;z-index:-25057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3680" behindDoc="1" locked="0" layoutInCell="1" allowOverlap="1" wp14:anchorId="75D4238F" wp14:editId="66651677">
                      <wp:simplePos x="0" y="0"/>
                      <wp:positionH relativeFrom="column">
                        <wp:posOffset>1635449</wp:posOffset>
                      </wp:positionH>
                      <wp:positionV relativeFrom="page">
                        <wp:posOffset>46450</wp:posOffset>
                      </wp:positionV>
                      <wp:extent cx="637162" cy="339090"/>
                      <wp:effectExtent l="0" t="0" r="10795" b="22860"/>
                      <wp:wrapNone/>
                      <wp:docPr id="2239" name="Rectangle 2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716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5D4238F" id="Rectangle 2239" o:spid="_x0000_s1198" style="position:absolute;margin-left:128.8pt;margin-top:3.65pt;width:50.15pt;height:26.7pt;z-index:-25057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2656" behindDoc="1" locked="0" layoutInCell="1" allowOverlap="1" wp14:anchorId="4F1BB443" wp14:editId="74DF50CB">
                      <wp:simplePos x="0" y="0"/>
                      <wp:positionH relativeFrom="column">
                        <wp:posOffset>327079</wp:posOffset>
                      </wp:positionH>
                      <wp:positionV relativeFrom="page">
                        <wp:posOffset>46450</wp:posOffset>
                      </wp:positionV>
                      <wp:extent cx="656617" cy="339090"/>
                      <wp:effectExtent l="0" t="0" r="10160" b="22860"/>
                      <wp:wrapNone/>
                      <wp:docPr id="2238" name="Rectangle 2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61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1BB443" id="Rectangle 2238" o:spid="_x0000_s1199" style="position:absolute;margin-left:25.75pt;margin-top:3.65pt;width:51.7pt;height:26.7pt;z-index:-25057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9735" w:dyaOrig="1965">
                <v:shape id="_x0000_i1034" type="#_x0000_t75" style="width:334.35pt;height:67.05pt" o:ole="">
                  <v:imagedata r:id="rId25" o:title=""/>
                </v:shape>
                <o:OLEObject Type="Embed" ProgID="PBrush" ShapeID="_x0000_i1034" DrawAspect="Content" ObjectID="_1654419248" r:id="rId26"/>
              </w:object>
            </w:r>
          </w:p>
        </w:tc>
      </w:tr>
      <w:tr w:rsidR="00BF20D8" w:rsidTr="00E71413">
        <w:tc>
          <w:tcPr>
            <w:tcW w:w="9016" w:type="dxa"/>
          </w:tcPr>
          <w:p w:rsidR="00BF20D8" w:rsidRPr="009F143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9824" behindDoc="1" locked="0" layoutInCell="1" allowOverlap="1" wp14:anchorId="362B6F83" wp14:editId="3B61C07E">
                      <wp:simplePos x="0" y="0"/>
                      <wp:positionH relativeFrom="column">
                        <wp:posOffset>3148100</wp:posOffset>
                      </wp:positionH>
                      <wp:positionV relativeFrom="page">
                        <wp:posOffset>45896</wp:posOffset>
                      </wp:positionV>
                      <wp:extent cx="637162" cy="339090"/>
                      <wp:effectExtent l="0" t="0" r="10795" b="22860"/>
                      <wp:wrapNone/>
                      <wp:docPr id="2245" name="Rectangle 2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716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62B6F83" id="Rectangle 2245" o:spid="_x0000_s1200" style="position:absolute;margin-left:247.9pt;margin-top:3.6pt;width:50.15pt;height:26.7pt;z-index:-25056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8800" behindDoc="1" locked="0" layoutInCell="1" allowOverlap="1" wp14:anchorId="30227BB0" wp14:editId="35EFE794">
                      <wp:simplePos x="0" y="0"/>
                      <wp:positionH relativeFrom="column">
                        <wp:posOffset>2510938</wp:posOffset>
                      </wp:positionH>
                      <wp:positionV relativeFrom="page">
                        <wp:posOffset>45896</wp:posOffset>
                      </wp:positionV>
                      <wp:extent cx="642025" cy="339090"/>
                      <wp:effectExtent l="0" t="0" r="24765" b="22860"/>
                      <wp:wrapNone/>
                      <wp:docPr id="2244" name="Rectangle 2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2025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0227BB0" id="Rectangle 2244" o:spid="_x0000_s1201" style="position:absolute;margin-left:197.7pt;margin-top:3.6pt;width:50.55pt;height:26.7pt;z-index:-25056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7776" behindDoc="1" locked="0" layoutInCell="1" allowOverlap="1" wp14:anchorId="4F93EE09" wp14:editId="791F9DDE">
                      <wp:simplePos x="0" y="0"/>
                      <wp:positionH relativeFrom="column">
                        <wp:posOffset>1596174</wp:posOffset>
                      </wp:positionH>
                      <wp:positionV relativeFrom="page">
                        <wp:posOffset>40640</wp:posOffset>
                      </wp:positionV>
                      <wp:extent cx="651753" cy="339090"/>
                      <wp:effectExtent l="0" t="0" r="15240" b="22860"/>
                      <wp:wrapNone/>
                      <wp:docPr id="2243" name="Rectangle 2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3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93EE09" id="Rectangle 2243" o:spid="_x0000_s1202" style="position:absolute;margin-left:125.7pt;margin-top:3.2pt;width:51.3pt;height:26.7pt;z-index:-25056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6752" behindDoc="1" locked="0" layoutInCell="1" allowOverlap="1" wp14:anchorId="4CF83C3E" wp14:editId="6A2BF442">
                      <wp:simplePos x="0" y="0"/>
                      <wp:positionH relativeFrom="column">
                        <wp:posOffset>662089</wp:posOffset>
                      </wp:positionH>
                      <wp:positionV relativeFrom="page">
                        <wp:posOffset>40640</wp:posOffset>
                      </wp:positionV>
                      <wp:extent cx="651753" cy="339090"/>
                      <wp:effectExtent l="0" t="0" r="15240" b="22860"/>
                      <wp:wrapNone/>
                      <wp:docPr id="2242" name="Rectangle 2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3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CF83C3E" id="Rectangle 2242" o:spid="_x0000_s1203" style="position:absolute;margin-left:52.15pt;margin-top:3.2pt;width:51.3pt;height:26.7pt;z-index:-25056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t xml:space="preserve">   </w:t>
            </w:r>
            <w:r>
              <w:object w:dxaOrig="9480" w:dyaOrig="1965">
                <v:shape id="_x0000_i1035" type="#_x0000_t75" style="width:327.7pt;height:67.05pt" o:ole="">
                  <v:imagedata r:id="rId27" o:title=""/>
                </v:shape>
                <o:OLEObject Type="Embed" ProgID="PBrush" ShapeID="_x0000_i1035" DrawAspect="Content" ObjectID="_1654419249" r:id="rId28"/>
              </w:object>
            </w:r>
          </w:p>
        </w:tc>
      </w:tr>
      <w:tr w:rsidR="00BF20D8" w:rsidTr="00E71413">
        <w:tc>
          <w:tcPr>
            <w:tcW w:w="9016" w:type="dxa"/>
          </w:tcPr>
          <w:p w:rsidR="00BF20D8" w:rsidRPr="009F1430" w:rsidRDefault="00BF20D8" w:rsidP="00E71413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3920" behindDoc="1" locked="0" layoutInCell="1" allowOverlap="1" wp14:anchorId="33466ABC" wp14:editId="2F797136">
                      <wp:simplePos x="0" y="0"/>
                      <wp:positionH relativeFrom="column">
                        <wp:posOffset>3284288</wp:posOffset>
                      </wp:positionH>
                      <wp:positionV relativeFrom="page">
                        <wp:posOffset>45126</wp:posOffset>
                      </wp:positionV>
                      <wp:extent cx="661480" cy="339090"/>
                      <wp:effectExtent l="0" t="0" r="24765" b="22860"/>
                      <wp:wrapNone/>
                      <wp:docPr id="2249" name="Rectangle 2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48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3466ABC" id="Rectangle 2249" o:spid="_x0000_s1204" style="position:absolute;margin-left:258.6pt;margin-top:3.55pt;width:52.1pt;height:26.7pt;z-index:-25056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2896" behindDoc="1" locked="0" layoutInCell="1" allowOverlap="1" wp14:anchorId="60F8DFF5" wp14:editId="46B4B4D0">
                      <wp:simplePos x="0" y="0"/>
                      <wp:positionH relativeFrom="column">
                        <wp:posOffset>2175334</wp:posOffset>
                      </wp:positionH>
                      <wp:positionV relativeFrom="page">
                        <wp:posOffset>40262</wp:posOffset>
                      </wp:positionV>
                      <wp:extent cx="651754" cy="339090"/>
                      <wp:effectExtent l="0" t="0" r="15240" b="22860"/>
                      <wp:wrapNone/>
                      <wp:docPr id="2248" name="Rectangle 2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4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0F8DFF5" id="Rectangle 2248" o:spid="_x0000_s1205" style="position:absolute;margin-left:171.3pt;margin-top:3.15pt;width:51.3pt;height:26.7pt;z-index:-25056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1872" behindDoc="1" locked="0" layoutInCell="1" allowOverlap="1" wp14:anchorId="1D895E3D" wp14:editId="39F1195C">
                      <wp:simplePos x="0" y="0"/>
                      <wp:positionH relativeFrom="column">
                        <wp:posOffset>1436032</wp:posOffset>
                      </wp:positionH>
                      <wp:positionV relativeFrom="page">
                        <wp:posOffset>40262</wp:posOffset>
                      </wp:positionV>
                      <wp:extent cx="642026" cy="339090"/>
                      <wp:effectExtent l="0" t="0" r="24765" b="22860"/>
                      <wp:wrapNone/>
                      <wp:docPr id="2247" name="Rectangle 2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2026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D895E3D" id="Rectangle 2247" o:spid="_x0000_s1206" style="position:absolute;margin-left:113.05pt;margin-top:3.15pt;width:50.55pt;height:26.7pt;z-index:-25056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0848" behindDoc="1" locked="0" layoutInCell="1" allowOverlap="1" wp14:anchorId="7166B809" wp14:editId="0CAF1467">
                      <wp:simplePos x="0" y="0"/>
                      <wp:positionH relativeFrom="column">
                        <wp:posOffset>336807</wp:posOffset>
                      </wp:positionH>
                      <wp:positionV relativeFrom="page">
                        <wp:posOffset>40262</wp:posOffset>
                      </wp:positionV>
                      <wp:extent cx="622570" cy="339090"/>
                      <wp:effectExtent l="0" t="0" r="25400" b="22860"/>
                      <wp:wrapNone/>
                      <wp:docPr id="2246" name="Rectangle 2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57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166B809" id="Rectangle 2246" o:spid="_x0000_s1207" style="position:absolute;margin-left:26.5pt;margin-top:3.15pt;width:49pt;height:26.7pt;z-index:-25056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</w:p>
          <w:p w:rsidR="00BF20D8" w:rsidRDefault="00BF20D8" w:rsidP="00E71413">
            <w:pPr>
              <w:pStyle w:val="NoSpacing"/>
            </w:pPr>
            <w:r>
              <w:object w:dxaOrig="9705" w:dyaOrig="1995">
                <v:shape id="_x0000_i1036" type="#_x0000_t75" style="width:335.15pt;height:69.5pt" o:ole="">
                  <v:imagedata r:id="rId29" o:title=""/>
                </v:shape>
                <o:OLEObject Type="Embed" ProgID="PBrush" ShapeID="_x0000_i1036" DrawAspect="Content" ObjectID="_1654419250" r:id="rId30"/>
              </w:objec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1</w:t>
      </w:r>
      <w:r w:rsidR="00B13B91" w:rsidRPr="008206B4">
        <w:rPr>
          <w:b/>
          <w:bCs/>
          <w:sz w:val="18"/>
          <w:szCs w:val="18"/>
        </w:rPr>
        <w:t>5</w:t>
      </w:r>
      <w:r w:rsidR="00BF20D8" w:rsidRPr="008206B4">
        <w:rPr>
          <w:b/>
          <w:bCs/>
          <w:sz w:val="18"/>
          <w:szCs w:val="18"/>
        </w:rPr>
        <w:t xml:space="preserve"> Compare numbers with up to three decimal places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RPr="00B80369" w:rsidTr="00E71413">
        <w:tc>
          <w:tcPr>
            <w:tcW w:w="9016" w:type="dxa"/>
            <w:gridSpan w:val="4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BF20D8" w:rsidTr="00E71413">
        <w:tc>
          <w:tcPr>
            <w:tcW w:w="2254" w:type="dxa"/>
          </w:tcPr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9520" behindDoc="0" locked="0" layoutInCell="1" allowOverlap="1" wp14:anchorId="77E37392" wp14:editId="6BD59249">
                      <wp:simplePos x="0" y="0"/>
                      <wp:positionH relativeFrom="column">
                        <wp:posOffset>364267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2290" name="Rectangle 2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7E37392" id="Rectangle 2290" o:spid="_x0000_s1208" style="position:absolute;margin-left:28.7pt;margin-top:5.9pt;width:18.65pt;height:18.65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5.298          5.289</w:t>
            </w:r>
          </w:p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0544" behindDoc="0" locked="0" layoutInCell="1" allowOverlap="1" wp14:anchorId="7B59EA3C" wp14:editId="437BF968">
                      <wp:simplePos x="0" y="0"/>
                      <wp:positionH relativeFrom="column">
                        <wp:posOffset>284703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2291" name="Rectangle 2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59EA3C" id="Rectangle 2291" o:spid="_x0000_s1209" style="position:absolute;margin-left:22.4pt;margin-top:6.05pt;width:18.65pt;height:18.65pt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34.2          30.993</w:t>
            </w:r>
          </w:p>
        </w:tc>
        <w:tc>
          <w:tcPr>
            <w:tcW w:w="2254" w:type="dxa"/>
          </w:tcPr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1568" behindDoc="0" locked="0" layoutInCell="1" allowOverlap="1" wp14:anchorId="061BDD22" wp14:editId="75FF065D">
                      <wp:simplePos x="0" y="0"/>
                      <wp:positionH relativeFrom="column">
                        <wp:posOffset>371063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2292" name="Rectangle 2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61BDD22" id="Rectangle 2292" o:spid="_x0000_s1210" style="position:absolute;margin-left:29.2pt;margin-top:6pt;width:18.65pt;height:18.65pt;z-index:25278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1.405           1.44</w:t>
            </w:r>
          </w:p>
        </w:tc>
        <w:tc>
          <w:tcPr>
            <w:tcW w:w="2254" w:type="dxa"/>
          </w:tcPr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2592" behindDoc="0" locked="0" layoutInCell="1" allowOverlap="1" wp14:anchorId="53A413A6" wp14:editId="58929681">
                      <wp:simplePos x="0" y="0"/>
                      <wp:positionH relativeFrom="column">
                        <wp:posOffset>218217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2293" name="Rectangle 2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3A413A6" id="Rectangle 2293" o:spid="_x0000_s1211" style="position:absolute;margin-left:17.2pt;margin-top:6.5pt;width:18.65pt;height:18.65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2.9          2.099</w:t>
            </w:r>
          </w:p>
        </w:tc>
      </w:tr>
    </w:tbl>
    <w:p w:rsidR="00BF20D8" w:rsidRPr="00E71413" w:rsidRDefault="00BF20D8" w:rsidP="00BF20D8">
      <w:pPr>
        <w:pStyle w:val="NoSpacing"/>
        <w:rPr>
          <w:i/>
          <w:iCs/>
          <w:sz w:val="18"/>
        </w:rPr>
      </w:pPr>
      <w:r w:rsidRPr="008206B4">
        <w:rPr>
          <w:i/>
          <w:iCs/>
          <w:sz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RPr="00B80369" w:rsidTr="00E71413">
        <w:tc>
          <w:tcPr>
            <w:tcW w:w="9016" w:type="dxa"/>
            <w:gridSpan w:val="4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BF20D8" w:rsidTr="00E71413">
        <w:tc>
          <w:tcPr>
            <w:tcW w:w="2254" w:type="dxa"/>
          </w:tcPr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7712" behindDoc="0" locked="0" layoutInCell="1" allowOverlap="1" wp14:anchorId="1ED0903C" wp14:editId="423A2324">
                      <wp:simplePos x="0" y="0"/>
                      <wp:positionH relativeFrom="column">
                        <wp:posOffset>364267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2298" name="Rectangle 2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ED0903C" id="Rectangle 2298" o:spid="_x0000_s1212" style="position:absolute;margin-left:28.7pt;margin-top:5.9pt;width:18.65pt;height:18.65pt;z-index:25278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0.362          0.236</w:t>
            </w:r>
          </w:p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8736" behindDoc="0" locked="0" layoutInCell="1" allowOverlap="1" wp14:anchorId="4B62F1A5" wp14:editId="2DDD316A">
                      <wp:simplePos x="0" y="0"/>
                      <wp:positionH relativeFrom="column">
                        <wp:posOffset>347568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2299" name="Rectangle 2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B62F1A5" id="Rectangle 2299" o:spid="_x0000_s1213" style="position:absolute;margin-left:27.35pt;margin-top:6.05pt;width:18.65pt;height:18.65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1.292          30.9</w:t>
            </w:r>
          </w:p>
        </w:tc>
        <w:tc>
          <w:tcPr>
            <w:tcW w:w="2254" w:type="dxa"/>
          </w:tcPr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9760" behindDoc="0" locked="0" layoutInCell="1" allowOverlap="1" wp14:anchorId="19BD8D9F" wp14:editId="17EEC5A3">
                      <wp:simplePos x="0" y="0"/>
                      <wp:positionH relativeFrom="column">
                        <wp:posOffset>371063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2300" name="Rectangle 2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9BD8D9F" id="Rectangle 2300" o:spid="_x0000_s1214" style="position:absolute;margin-left:29.2pt;margin-top:6pt;width:18.65pt;height:18.65pt;z-index:2527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0.605           0.65</w:t>
            </w:r>
          </w:p>
        </w:tc>
        <w:tc>
          <w:tcPr>
            <w:tcW w:w="2254" w:type="dxa"/>
          </w:tcPr>
          <w:p w:rsidR="00BF20D8" w:rsidRPr="00B138C9" w:rsidRDefault="00BF20D8" w:rsidP="00E71413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0784" behindDoc="0" locked="0" layoutInCell="1" allowOverlap="1" wp14:anchorId="3E20AC85" wp14:editId="06874DE6">
                      <wp:simplePos x="0" y="0"/>
                      <wp:positionH relativeFrom="column">
                        <wp:posOffset>349473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2301" name="Rectangle 2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6353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E20AC85" id="Rectangle 2301" o:spid="_x0000_s1215" style="position:absolute;margin-left:27.5pt;margin-top:6.5pt;width:18.65pt;height:18.65pt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" fillcolor="window" strokecolor="windowText" strokeweight="1pt">
                      <v:textbox>
                        <w:txbxContent>
                          <w:p w:rsidR="00E71413" w:rsidRPr="0066353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3.099          3.8</w: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lastRenderedPageBreak/>
        <w:t>1</w:t>
      </w:r>
      <w:r w:rsidR="00B13B91" w:rsidRPr="008206B4">
        <w:rPr>
          <w:b/>
          <w:bCs/>
          <w:sz w:val="18"/>
          <w:szCs w:val="18"/>
        </w:rPr>
        <w:t>6</w:t>
      </w:r>
      <w:r w:rsidR="00BF20D8" w:rsidRPr="008206B4">
        <w:rPr>
          <w:b/>
          <w:bCs/>
          <w:sz w:val="18"/>
          <w:szCs w:val="18"/>
        </w:rPr>
        <w:t xml:space="preserve"> Order decimals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0.34          0.3          0.403          0.344          0.43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5904" behindDoc="0" locked="0" layoutInCell="1" allowOverlap="1" wp14:anchorId="570B21B6" wp14:editId="61193A8D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06" name="Rectangle 2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70B21B6" id="Rectangle 2306" o:spid="_x0000_s1216" style="position:absolute;margin-left:1.95pt;margin-top:1.75pt;width:69.45pt;height:22.15pt;z-index:25279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hC1hwIAAC4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7952" behindDoc="0" locked="0" layoutInCell="1" allowOverlap="1" wp14:anchorId="1FE82198" wp14:editId="275D8D0D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307" name="Rectangle 2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FE82198" id="Rectangle 2307" o:spid="_x0000_s1217" style="position:absolute;margin-left:149.35pt;margin-top:1.8pt;width:69.45pt;height:22.1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0000" behindDoc="0" locked="0" layoutInCell="1" allowOverlap="1" wp14:anchorId="4AF8F47A" wp14:editId="4BC7D478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308" name="Rectangle 2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AF8F47A" id="Rectangle 2308" o:spid="_x0000_s1218" style="position:absolute;margin-left:296.9pt;margin-top:2.3pt;width:69.45pt;height:22.15pt;z-index:25280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i9zhwIAAC4FAAAOAAAAZHJzL2Uyb0RvYy54bWysVE1v2zAMvQ/YfxB0X+247ZYa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AJ2L3OHAgAALg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8976" behindDoc="0" locked="0" layoutInCell="1" allowOverlap="1" wp14:anchorId="4C2EEBDD" wp14:editId="3F1B692F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309" name="Rectangle 2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C2EEBDD" id="Rectangle 2309" o:spid="_x0000_s1219" style="position:absolute;margin-left:223.25pt;margin-top:2.05pt;width:69.45pt;height:22.15pt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0X+iAIAAC4FAAAOAAAAZHJzL2Uyb0RvYy54bWysVE1v2zAMvQ/YfxB0X+2k7ZYa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6928" behindDoc="0" locked="0" layoutInCell="1" allowOverlap="1" wp14:anchorId="199EF922" wp14:editId="02C844A7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2310" name="Rectangle 2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99EF922" id="Rectangle 2310" o:spid="_x0000_s1220" style="position:absolute;margin-left:75.65pt;margin-top:1.9pt;width:69.45pt;height:22.15pt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4          3.94          4.03          4.004          3.499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1024" behindDoc="0" locked="0" layoutInCell="1" allowOverlap="1" wp14:anchorId="57FE7017" wp14:editId="571F0FC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11" name="Rectangle 2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7FE7017" id="Rectangle 2311" o:spid="_x0000_s1221" style="position:absolute;margin-left:1.95pt;margin-top:1.7pt;width:69.45pt;height:22.15pt;z-index:25280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Ndr&#10;1MqGAgAALg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4096" behindDoc="0" locked="0" layoutInCell="1" allowOverlap="1" wp14:anchorId="5DAC3115" wp14:editId="31E3E7E5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12" name="Rectangle 2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DAC3115" id="Rectangle 2312" o:spid="_x0000_s1222" style="position:absolute;margin-left:223.2pt;margin-top:1.75pt;width:69.45pt;height:22.15pt;z-index:25280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J1HG4aHAgAALg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5120" behindDoc="0" locked="0" layoutInCell="1" allowOverlap="1" wp14:anchorId="0F43F9F0" wp14:editId="3DD81313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13" name="Rectangle 2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F43F9F0" id="Rectangle 2313" o:spid="_x0000_s1223" style="position:absolute;margin-left:296.9pt;margin-top:1.7pt;width:69.45pt;height:22.15pt;z-index:25280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3072" behindDoc="0" locked="0" layoutInCell="1" allowOverlap="1" wp14:anchorId="2560A429" wp14:editId="07866DB9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314" name="Rectangle 2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560A429" id="Rectangle 2314" o:spid="_x0000_s1224" style="position:absolute;margin-left:149.35pt;margin-top:1.65pt;width:69.45pt;height:22.15pt;z-index:25280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2048" behindDoc="0" locked="0" layoutInCell="1" allowOverlap="1" wp14:anchorId="4B2C07DB" wp14:editId="7336387E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15" name="Rectangle 2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B2C07DB" id="Rectangle 2315" o:spid="_x0000_s1225" style="position:absolute;margin-left:75.65pt;margin-top:1.7pt;width:69.45pt;height:22.15pt;z-index:25280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MYFiieHAgAALg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BF20D8" w:rsidRPr="00B80369" w:rsidTr="00E71413">
        <w:tc>
          <w:tcPr>
            <w:tcW w:w="9016" w:type="dxa"/>
          </w:tcPr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0.5          0.505          0.055          0.05          0.55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6384" behindDoc="0" locked="0" layoutInCell="1" allowOverlap="1" wp14:anchorId="3B8815D0" wp14:editId="6EB99504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26" name="Rectangle 2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B8815D0" id="Rectangle 2326" o:spid="_x0000_s1226" style="position:absolute;margin-left:1.95pt;margin-top:1.75pt;width:69.45pt;height:22.15pt;z-index:252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8432" behindDoc="0" locked="0" layoutInCell="1" allowOverlap="1" wp14:anchorId="6096AD17" wp14:editId="0F7B4844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327" name="Rectangle 2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096AD17" id="Rectangle 2327" o:spid="_x0000_s1227" style="position:absolute;margin-left:149.35pt;margin-top:1.8pt;width:69.45pt;height:22.15pt;z-index:25281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fmJhwIAAC4FAAAOAAAAZHJzL2Uyb0RvYy54bWysVE1v2zAMvQ/YfxB0X+247ZoZ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P8p+YmHAgAALg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0480" behindDoc="0" locked="0" layoutInCell="1" allowOverlap="1" wp14:anchorId="07900451" wp14:editId="3B023FF6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328" name="Rectangle 2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7900451" id="Rectangle 2328" o:spid="_x0000_s1228" style="position:absolute;margin-left:296.9pt;margin-top:2.3pt;width:69.45pt;height:22.15pt;z-index:25282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KzChgIAAC4FAAAOAAAAZHJzL2Uyb0RvYy54bWysVE1v2zAMvQ/YfxB0X+247ZoZ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9456" behindDoc="0" locked="0" layoutInCell="1" allowOverlap="1" wp14:anchorId="605CA478" wp14:editId="5D1E8335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329" name="Rectangle 2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05CA478" id="Rectangle 2329" o:spid="_x0000_s1229" style="position:absolute;margin-left:223.25pt;margin-top:2.05pt;width:69.45pt;height:22.15pt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cZPhwIAAC4FAAAOAAAAZHJzL2Uyb0RvYy54bWysVE1v2zAMvQ/YfxB0X+247ZYa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7408" behindDoc="0" locked="0" layoutInCell="1" allowOverlap="1" wp14:anchorId="769C6C81" wp14:editId="69FB9269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2330" name="Rectangle 2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9C6C81" id="Rectangle 2330" o:spid="_x0000_s1230" style="position:absolute;margin-left:75.65pt;margin-top:1.9pt;width:69.45pt;height:22.15pt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2XO4W4cCAAAu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F20D8" w:rsidRPr="00B80369" w:rsidTr="00E71413">
        <w:tc>
          <w:tcPr>
            <w:tcW w:w="9016" w:type="dxa"/>
          </w:tcPr>
          <w:p w:rsidR="00BF20D8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4.4          4.34          4.034          4.04          4.434</w: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1504" behindDoc="0" locked="0" layoutInCell="1" allowOverlap="1" wp14:anchorId="732CC898" wp14:editId="18185220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31" name="Rectangle 2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32CC898" id="Rectangle 2331" o:spid="_x0000_s1231" style="position:absolute;margin-left:1.95pt;margin-top:1.7pt;width:69.45pt;height:22.15pt;z-index:25282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4576" behindDoc="0" locked="0" layoutInCell="1" allowOverlap="1" wp14:anchorId="78136678" wp14:editId="1B4F096D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32" name="Rectangle 2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8136678" id="Rectangle 2332" o:spid="_x0000_s1232" style="position:absolute;margin-left:223.2pt;margin-top:1.75pt;width:69.45pt;height:22.15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O4BmDeHAgAALg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5600" behindDoc="0" locked="0" layoutInCell="1" allowOverlap="1" wp14:anchorId="42294994" wp14:editId="44F88855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33" name="Rectangle 2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294994" id="Rectangle 2333" o:spid="_x0000_s1233" style="position:absolute;margin-left:296.9pt;margin-top:1.7pt;width:69.45pt;height:22.15pt;z-index:25282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PK6hwIAAC4FAAAOAAAAZHJzL2Uyb0RvYy54bWysVE1v2zAMvQ/YfxB0X+0k7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3552" behindDoc="0" locked="0" layoutInCell="1" allowOverlap="1" wp14:anchorId="0D930F5B" wp14:editId="5DC0CDCE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334" name="Rectangle 2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D930F5B" id="Rectangle 2334" o:spid="_x0000_s1234" style="position:absolute;margin-left:149.35pt;margin-top:1.65pt;width:69.45pt;height:22.15pt;z-index:25282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mMbhw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2528" behindDoc="0" locked="0" layoutInCell="1" allowOverlap="1" wp14:anchorId="48A43712" wp14:editId="5EE18235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35" name="Rectangle 2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AF4B00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8A43712" id="Rectangle 2335" o:spid="_x0000_s1235" style="position:absolute;margin-left:75.65pt;margin-top:1.7pt;width:69.45pt;height:22.15pt;z-index:2528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wmWhwIAAC4FAAAOAAAAZHJzL2Uyb0RvYy54bWysVE1v2zAMvQ/YfxB0X+2k7ZYa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LVDCZaHAgAALg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E71413" w:rsidRPr="00AF4B00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Pr="00B80369" w:rsidRDefault="00BF20D8" w:rsidP="00E71413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1</w:t>
      </w:r>
      <w:r w:rsidR="00B13B91" w:rsidRPr="008206B4">
        <w:rPr>
          <w:b/>
          <w:bCs/>
          <w:sz w:val="18"/>
          <w:szCs w:val="18"/>
        </w:rPr>
        <w:t>7</w:t>
      </w:r>
      <w:r w:rsidR="00BF20D8" w:rsidRPr="008206B4">
        <w:rPr>
          <w:b/>
          <w:bCs/>
          <w:sz w:val="18"/>
          <w:szCs w:val="18"/>
        </w:rPr>
        <w:t xml:space="preserve"> Add numbers with up to three decimal places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5.87 + 3.123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19.36 + 35.816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5.871 + 3.2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3.8 + 2.155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17.765 + 13.44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7.709 + 0.7 = </w: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B13B91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18</w:t>
      </w:r>
      <w:r w:rsidR="00BF20D8" w:rsidRPr="008206B4">
        <w:rPr>
          <w:b/>
          <w:bCs/>
          <w:sz w:val="18"/>
          <w:szCs w:val="18"/>
        </w:rPr>
        <w:t xml:space="preserve"> Subtract numbers with up to three decimal places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37.8 – 14.671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36.909 – 20.67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6 – 5.738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45.9 – 13.363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25.159 – 10.9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7 – 6.519 = </w: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1</w:t>
      </w:r>
      <w:r w:rsidR="00B13B91" w:rsidRPr="008206B4">
        <w:rPr>
          <w:b/>
          <w:bCs/>
          <w:sz w:val="18"/>
          <w:szCs w:val="18"/>
        </w:rPr>
        <w:t>9</w:t>
      </w:r>
      <w:r w:rsidR="00BF20D8" w:rsidRPr="008206B4">
        <w:rPr>
          <w:b/>
          <w:bCs/>
          <w:sz w:val="18"/>
          <w:szCs w:val="18"/>
        </w:rPr>
        <w:t xml:space="preserve"> Make decimal number bonds to 1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4508" w:type="dxa"/>
          </w:tcPr>
          <w:p w:rsidR="00BF20D8" w:rsidRPr="00B10D61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6864" behindDoc="1" locked="0" layoutInCell="1" allowOverlap="1" wp14:anchorId="28154B94" wp14:editId="54014734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46" name="Rectangle 2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8154B94" id="Rectangle 2346" o:spid="_x0000_s1236" style="position:absolute;margin-left:36.9pt;margin-top:4.45pt;width:68.75pt;height:26.7pt;z-index:-25047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0.294 +                               = 1               </w:t>
            </w:r>
          </w:p>
          <w:p w:rsidR="00BF20D8" w:rsidRPr="00B10D61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BF20D8" w:rsidRPr="00B10D61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7888" behindDoc="1" locked="0" layoutInCell="1" allowOverlap="1" wp14:anchorId="501578F2" wp14:editId="62CDBAB2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47" name="Rectangle 2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01578F2" id="Rectangle 2347" o:spid="_x0000_s1237" style="position:absolute;margin-left:36.9pt;margin-top:4.45pt;width:68.75pt;height:26.7pt;z-index:-25047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0.538 +                               = 1               </w:t>
            </w:r>
          </w:p>
          <w:p w:rsidR="00BF20D8" w:rsidRDefault="00BF20D8" w:rsidP="00E71413">
            <w:pPr>
              <w:pStyle w:val="NoSpacing"/>
            </w:pP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4508" w:type="dxa"/>
          </w:tcPr>
          <w:p w:rsidR="00BF20D8" w:rsidRPr="00B10D61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0960" behindDoc="1" locked="0" layoutInCell="1" allowOverlap="1" wp14:anchorId="1BD23482" wp14:editId="6A352249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50" name="Rectangle 2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BD23482" id="Rectangle 2350" o:spid="_x0000_s1238" style="position:absolute;margin-left:36.9pt;margin-top:4.45pt;width:68.75pt;height:26.7pt;z-index:-25047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0.891 +                               = 1               </w:t>
            </w:r>
          </w:p>
          <w:p w:rsidR="00BF20D8" w:rsidRPr="00B10D61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BF20D8" w:rsidRPr="00B10D61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1984" behindDoc="1" locked="0" layoutInCell="1" allowOverlap="1" wp14:anchorId="13713A2A" wp14:editId="79D12975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51" name="Rectangle 2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713A2A" id="Rectangle 2351" o:spid="_x0000_s1239" style="position:absolute;margin-left:36.9pt;margin-top:4.45pt;width:68.75pt;height:26.7pt;z-index:-25047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0.277 +                               = 1               </w:t>
            </w:r>
          </w:p>
          <w:p w:rsidR="00BF20D8" w:rsidRDefault="00BF20D8" w:rsidP="00E71413">
            <w:pPr>
              <w:pStyle w:val="NoSpacing"/>
            </w:pP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2</w:t>
      </w:r>
      <w:r w:rsidR="00B13B91" w:rsidRPr="008206B4">
        <w:rPr>
          <w:b/>
          <w:bCs/>
          <w:sz w:val="18"/>
          <w:szCs w:val="18"/>
        </w:rPr>
        <w:t>0</w:t>
      </w:r>
      <w:r w:rsidR="00BF20D8" w:rsidRPr="008206B4">
        <w:rPr>
          <w:b/>
          <w:bCs/>
          <w:sz w:val="18"/>
          <w:szCs w:val="18"/>
        </w:rPr>
        <w:t xml:space="preserve"> Solve missing number decimal addition and subtraction problems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4508" w:type="dxa"/>
          </w:tcPr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5056" behindDoc="1" locked="0" layoutInCell="1" allowOverlap="1" wp14:anchorId="1BCCC22E" wp14:editId="19421D94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54" name="Rectangle 2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BCCC22E" id="Rectangle 2354" o:spid="_x0000_s1240" style="position:absolute;margin-left:-.5pt;margin-top:4.6pt;width:96.3pt;height:26.7pt;z-index:-25047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Bk0BWz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                                        = 29.5 + 9.453</w:t>
            </w:r>
          </w:p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6080" behindDoc="1" locked="0" layoutInCell="1" allowOverlap="1" wp14:anchorId="18757974" wp14:editId="6DC123F1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55" name="Rectangle 2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8757974" id="Rectangle 2355" o:spid="_x0000_s1241" style="position:absolute;margin-left:-.5pt;margin-top:4.6pt;width:96.3pt;height:26.7pt;z-index:-25047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CQLQyV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                                        + 2.704 = 14.5</w:t>
            </w:r>
          </w:p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</w:tr>
      <w:tr w:rsidR="00BF20D8" w:rsidTr="00E71413">
        <w:tc>
          <w:tcPr>
            <w:tcW w:w="4508" w:type="dxa"/>
          </w:tcPr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7104" behindDoc="1" locked="0" layoutInCell="1" allowOverlap="1" wp14:anchorId="258CB55C" wp14:editId="221657FA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56" name="Rectangle 2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58CB55C" id="Rectangle 2356" o:spid="_x0000_s1242" style="position:absolute;margin-left:-.5pt;margin-top:4.6pt;width:96.3pt;height:26.7pt;z-index:-25046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CMKyb/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                                        – 1.082 = 3.82 </w:t>
            </w:r>
          </w:p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8128" behindDoc="1" locked="0" layoutInCell="1" allowOverlap="1" wp14:anchorId="4E39C538" wp14:editId="194FE66A">
                      <wp:simplePos x="0" y="0"/>
                      <wp:positionH relativeFrom="margin">
                        <wp:posOffset>394558</wp:posOffset>
                      </wp:positionH>
                      <wp:positionV relativeFrom="page">
                        <wp:posOffset>57785</wp:posOffset>
                      </wp:positionV>
                      <wp:extent cx="1223159" cy="339090"/>
                      <wp:effectExtent l="0" t="0" r="15240" b="22860"/>
                      <wp:wrapNone/>
                      <wp:docPr id="2357" name="Rectangle 23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E39C538" id="Rectangle 2357" o:spid="_x0000_s1243" style="position:absolute;margin-left:31.05pt;margin-top:4.55pt;width:96.3pt;height:26.7pt;z-index:-25046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4.04 –                                          = 3.978</w:t>
            </w:r>
          </w:p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E71413">
        <w:tc>
          <w:tcPr>
            <w:tcW w:w="4508" w:type="dxa"/>
          </w:tcPr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3248" behindDoc="1" locked="0" layoutInCell="1" allowOverlap="1" wp14:anchorId="1A890201" wp14:editId="151EAA05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2" name="Rectangle 2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A890201" id="Rectangle 2362" o:spid="_x0000_s1244" style="position:absolute;margin-left:-.5pt;margin-top:4.6pt;width:96.3pt;height:26.7pt;z-index:-25046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                                        = 13.76 + 8.706</w:t>
            </w:r>
          </w:p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4272" behindDoc="1" locked="0" layoutInCell="1" allowOverlap="1" wp14:anchorId="546D4A7F" wp14:editId="7FCFCB51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3" name="Rectangle 2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46D4A7F" id="Rectangle 2363" o:spid="_x0000_s1245" style="position:absolute;margin-left:-.5pt;margin-top:4.6pt;width:96.3pt;height:26.7pt;z-index:-25046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C/V/GR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                                        + 2.601 = 28.7</w:t>
            </w:r>
          </w:p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</w:tr>
      <w:tr w:rsidR="00BF20D8" w:rsidTr="00E71413">
        <w:tc>
          <w:tcPr>
            <w:tcW w:w="4508" w:type="dxa"/>
          </w:tcPr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5296" behindDoc="1" locked="0" layoutInCell="1" allowOverlap="1" wp14:anchorId="61B7D2D1" wp14:editId="641F8772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4" name="Rectangle 2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1B7D2D1" id="Rectangle 2364" o:spid="_x0000_s1246" style="position:absolute;margin-left:-.5pt;margin-top:4.6pt;width:96.3pt;height:26.7pt;z-index:-25046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 xml:space="preserve">                                        – 1.055 = 5.1 </w:t>
            </w:r>
          </w:p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6320" behindDoc="1" locked="0" layoutInCell="1" allowOverlap="1" wp14:anchorId="289C135B" wp14:editId="069F55F7">
                      <wp:simplePos x="0" y="0"/>
                      <wp:positionH relativeFrom="margin">
                        <wp:posOffset>474568</wp:posOffset>
                      </wp:positionH>
                      <wp:positionV relativeFrom="page">
                        <wp:posOffset>57785</wp:posOffset>
                      </wp:positionV>
                      <wp:extent cx="1223159" cy="339090"/>
                      <wp:effectExtent l="0" t="0" r="15240" b="22860"/>
                      <wp:wrapNone/>
                      <wp:docPr id="2365" name="Rectangle 2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1413" w:rsidRPr="006A1478" w:rsidRDefault="00E71413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89C135B" id="Rectangle 2365" o:spid="_x0000_s1247" style="position:absolute;margin-left:37.35pt;margin-top:4.55pt;width:96.3pt;height:26.7pt;z-index:-25046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" fillcolor="window" strokecolor="windowText" strokeweight="1pt">
                      <v:textbox>
                        <w:txbxContent>
                          <w:p w:rsidR="00E71413" w:rsidRPr="006A1478" w:rsidRDefault="00E71413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:rsidR="00BF20D8" w:rsidRDefault="00BF20D8" w:rsidP="00E71413">
            <w:pPr>
              <w:pStyle w:val="NoSpacing"/>
            </w:pPr>
            <w:r>
              <w:t>6.045 –                                          = 3.95</w:t>
            </w:r>
          </w:p>
          <w:p w:rsidR="00BF20D8" w:rsidRPr="00515B54" w:rsidRDefault="00BF20D8" w:rsidP="00E71413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B53362" w:rsidRDefault="00B53362" w:rsidP="00BF20D8">
      <w:pPr>
        <w:pStyle w:val="NoSpacing"/>
        <w:rPr>
          <w:sz w:val="18"/>
          <w:szCs w:val="18"/>
        </w:rPr>
      </w:pPr>
    </w:p>
    <w:p w:rsidR="00B53362" w:rsidRDefault="00B53362" w:rsidP="00BF20D8">
      <w:pPr>
        <w:pStyle w:val="NoSpacing"/>
        <w:rPr>
          <w:sz w:val="18"/>
          <w:szCs w:val="18"/>
        </w:rPr>
      </w:pPr>
    </w:p>
    <w:p w:rsidR="008206B4" w:rsidRDefault="008206B4" w:rsidP="00BF20D8">
      <w:pPr>
        <w:pStyle w:val="NoSpacing"/>
        <w:rPr>
          <w:sz w:val="18"/>
          <w:szCs w:val="18"/>
        </w:rPr>
      </w:pPr>
    </w:p>
    <w:p w:rsidR="00B53362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lastRenderedPageBreak/>
        <w:t>2</w:t>
      </w:r>
      <w:r w:rsidR="00B13B91" w:rsidRPr="008206B4">
        <w:rPr>
          <w:b/>
          <w:bCs/>
          <w:sz w:val="18"/>
          <w:szCs w:val="18"/>
        </w:rPr>
        <w:t>1</w:t>
      </w:r>
      <w:r w:rsidR="00B53362" w:rsidRPr="008206B4">
        <w:rPr>
          <w:b/>
          <w:bCs/>
          <w:sz w:val="18"/>
          <w:szCs w:val="18"/>
        </w:rPr>
        <w:t xml:space="preserve"> Round decimals to the nearest whole number</w:t>
      </w:r>
    </w:p>
    <w:p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53362" w:rsidTr="00E71413">
        <w:tc>
          <w:tcPr>
            <w:tcW w:w="9016" w:type="dxa"/>
            <w:gridSpan w:val="4"/>
          </w:tcPr>
          <w:p w:rsidR="00B53362" w:rsidRDefault="00B53362" w:rsidP="00BF20D8">
            <w:pPr>
              <w:pStyle w:val="NoSpacing"/>
            </w:pPr>
            <w:r>
              <w:t xml:space="preserve">Round the numbers below to the nearest whole number. </w:t>
            </w:r>
          </w:p>
        </w:tc>
      </w:tr>
      <w:tr w:rsidR="00B53362" w:rsidTr="00B53362">
        <w:tc>
          <w:tcPr>
            <w:tcW w:w="2254" w:type="dxa"/>
          </w:tcPr>
          <w:p w:rsidR="00B53362" w:rsidRDefault="00B53362" w:rsidP="00BF20D8">
            <w:pPr>
              <w:pStyle w:val="NoSpacing"/>
            </w:pPr>
            <w:r>
              <w:t xml:space="preserve">2.3 </w:t>
            </w:r>
            <w:r w:rsidRPr="00B53362">
              <w:t>≈</w:t>
            </w:r>
          </w:p>
          <w:p w:rsidR="00B53362" w:rsidRDefault="00B53362" w:rsidP="00BF20D8">
            <w:pPr>
              <w:pStyle w:val="NoSpacing"/>
            </w:pPr>
          </w:p>
        </w:tc>
        <w:tc>
          <w:tcPr>
            <w:tcW w:w="2254" w:type="dxa"/>
          </w:tcPr>
          <w:p w:rsidR="00B53362" w:rsidRDefault="00B53362" w:rsidP="00BF20D8">
            <w:pPr>
              <w:pStyle w:val="NoSpacing"/>
            </w:pPr>
            <w:r>
              <w:t xml:space="preserve">3.9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BF20D8">
            <w:pPr>
              <w:pStyle w:val="NoSpacing"/>
            </w:pPr>
            <w:r>
              <w:t xml:space="preserve">7.08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BF20D8">
            <w:pPr>
              <w:pStyle w:val="NoSpacing"/>
            </w:pPr>
            <w:r>
              <w:t xml:space="preserve">5.544 </w:t>
            </w:r>
            <w:r w:rsidRPr="00B53362">
              <w:t>≈</w:t>
            </w:r>
          </w:p>
        </w:tc>
      </w:tr>
    </w:tbl>
    <w:p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53362" w:rsidTr="00E71413">
        <w:tc>
          <w:tcPr>
            <w:tcW w:w="9016" w:type="dxa"/>
            <w:gridSpan w:val="4"/>
          </w:tcPr>
          <w:p w:rsidR="00B53362" w:rsidRDefault="00B53362" w:rsidP="00E71413">
            <w:pPr>
              <w:pStyle w:val="NoSpacing"/>
            </w:pPr>
            <w:r>
              <w:t xml:space="preserve">Round the numbers below to the nearest whole number. </w:t>
            </w:r>
          </w:p>
        </w:tc>
      </w:tr>
      <w:tr w:rsidR="00B53362" w:rsidTr="00E71413"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4.1 </w:t>
            </w:r>
            <w:r w:rsidRPr="00B53362">
              <w:t>≈</w:t>
            </w:r>
          </w:p>
          <w:p w:rsidR="00B53362" w:rsidRDefault="00B53362" w:rsidP="00E71413">
            <w:pPr>
              <w:pStyle w:val="NoSpacing"/>
            </w:pP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0.6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4.72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6.155 </w:t>
            </w:r>
            <w:r w:rsidRPr="00B53362">
              <w:t>≈</w:t>
            </w:r>
          </w:p>
        </w:tc>
      </w:tr>
    </w:tbl>
    <w:p w:rsidR="00B53362" w:rsidRPr="00B53362" w:rsidRDefault="00B53362" w:rsidP="00BF20D8">
      <w:pPr>
        <w:pStyle w:val="NoSpacing"/>
        <w:rPr>
          <w:sz w:val="18"/>
          <w:szCs w:val="18"/>
        </w:rPr>
      </w:pPr>
    </w:p>
    <w:p w:rsidR="00B53362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2</w:t>
      </w:r>
      <w:r w:rsidR="00B13B91" w:rsidRPr="008206B4">
        <w:rPr>
          <w:b/>
          <w:bCs/>
          <w:sz w:val="18"/>
          <w:szCs w:val="18"/>
        </w:rPr>
        <w:t>2</w:t>
      </w:r>
      <w:r w:rsidR="00B53362" w:rsidRPr="008206B4">
        <w:rPr>
          <w:b/>
          <w:bCs/>
          <w:sz w:val="18"/>
          <w:szCs w:val="18"/>
        </w:rPr>
        <w:t xml:space="preserve"> Round decimals to the nearest tenth</w:t>
      </w:r>
    </w:p>
    <w:p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53362" w:rsidTr="00E71413">
        <w:tc>
          <w:tcPr>
            <w:tcW w:w="9016" w:type="dxa"/>
            <w:gridSpan w:val="4"/>
          </w:tcPr>
          <w:p w:rsidR="00B53362" w:rsidRDefault="00B53362" w:rsidP="00E71413">
            <w:pPr>
              <w:pStyle w:val="NoSpacing"/>
            </w:pPr>
            <w:r>
              <w:t xml:space="preserve">Round the numbers below to the nearest tenth. </w:t>
            </w:r>
          </w:p>
        </w:tc>
      </w:tr>
      <w:tr w:rsidR="00B53362" w:rsidTr="00E71413"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2.36 </w:t>
            </w:r>
            <w:r w:rsidRPr="00B53362">
              <w:t>≈</w:t>
            </w:r>
          </w:p>
          <w:p w:rsidR="00B53362" w:rsidRDefault="00B53362" w:rsidP="00E71413">
            <w:pPr>
              <w:pStyle w:val="NoSpacing"/>
            </w:pP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2.63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4.808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6.464 </w:t>
            </w:r>
            <w:r w:rsidRPr="00B53362">
              <w:t>≈</w:t>
            </w:r>
          </w:p>
        </w:tc>
      </w:tr>
    </w:tbl>
    <w:p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53362" w:rsidTr="00E71413">
        <w:tc>
          <w:tcPr>
            <w:tcW w:w="9016" w:type="dxa"/>
            <w:gridSpan w:val="4"/>
          </w:tcPr>
          <w:p w:rsidR="00B53362" w:rsidRDefault="00B53362" w:rsidP="00E71413">
            <w:pPr>
              <w:pStyle w:val="NoSpacing"/>
            </w:pPr>
            <w:r>
              <w:t xml:space="preserve">Round the numbers below to the nearest tenth. </w:t>
            </w:r>
          </w:p>
        </w:tc>
      </w:tr>
      <w:tr w:rsidR="00B53362" w:rsidTr="00E71413"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4.45 </w:t>
            </w:r>
            <w:r w:rsidRPr="00B53362">
              <w:t>≈</w:t>
            </w:r>
          </w:p>
          <w:p w:rsidR="00B53362" w:rsidRDefault="00B53362" w:rsidP="00E71413">
            <w:pPr>
              <w:pStyle w:val="NoSpacing"/>
            </w:pP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4.54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2.362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5.088 </w:t>
            </w:r>
            <w:r w:rsidRPr="00B53362">
              <w:t>≈</w:t>
            </w:r>
          </w:p>
        </w:tc>
      </w:tr>
    </w:tbl>
    <w:p w:rsidR="00B53362" w:rsidRPr="00B53362" w:rsidRDefault="00B53362" w:rsidP="00B53362">
      <w:pPr>
        <w:pStyle w:val="NoSpacing"/>
        <w:rPr>
          <w:sz w:val="18"/>
          <w:szCs w:val="18"/>
        </w:rPr>
      </w:pPr>
    </w:p>
    <w:p w:rsidR="00B53362" w:rsidRPr="008206B4" w:rsidRDefault="004A5E7F" w:rsidP="00B53362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2</w:t>
      </w:r>
      <w:r w:rsidR="00B13B91" w:rsidRPr="008206B4">
        <w:rPr>
          <w:b/>
          <w:bCs/>
          <w:sz w:val="18"/>
          <w:szCs w:val="18"/>
        </w:rPr>
        <w:t>3</w:t>
      </w:r>
      <w:r w:rsidR="00B53362" w:rsidRPr="008206B4">
        <w:rPr>
          <w:b/>
          <w:bCs/>
          <w:sz w:val="18"/>
          <w:szCs w:val="18"/>
        </w:rPr>
        <w:t xml:space="preserve"> Round decimals to the nearest hundredth</w:t>
      </w:r>
    </w:p>
    <w:p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53362" w:rsidTr="00E71413">
        <w:tc>
          <w:tcPr>
            <w:tcW w:w="9016" w:type="dxa"/>
            <w:gridSpan w:val="4"/>
          </w:tcPr>
          <w:p w:rsidR="00B53362" w:rsidRDefault="00B53362" w:rsidP="00E71413">
            <w:pPr>
              <w:pStyle w:val="NoSpacing"/>
            </w:pPr>
            <w:r>
              <w:t xml:space="preserve">Round the numbers below to the nearest hundredth. </w:t>
            </w:r>
          </w:p>
        </w:tc>
      </w:tr>
      <w:tr w:rsidR="00B53362" w:rsidTr="00E71413"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0.381 </w:t>
            </w:r>
            <w:r w:rsidRPr="00B53362">
              <w:t>≈</w:t>
            </w:r>
          </w:p>
          <w:p w:rsidR="00B53362" w:rsidRDefault="00B53362" w:rsidP="00E71413">
            <w:pPr>
              <w:pStyle w:val="NoSpacing"/>
            </w:pP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1.405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5.598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6.107 </w:t>
            </w:r>
            <w:r w:rsidRPr="00B53362">
              <w:t>≈</w:t>
            </w:r>
          </w:p>
        </w:tc>
      </w:tr>
    </w:tbl>
    <w:p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53362" w:rsidTr="00E71413">
        <w:tc>
          <w:tcPr>
            <w:tcW w:w="9016" w:type="dxa"/>
            <w:gridSpan w:val="4"/>
          </w:tcPr>
          <w:p w:rsidR="00B53362" w:rsidRDefault="00B53362" w:rsidP="00E71413">
            <w:pPr>
              <w:pStyle w:val="NoSpacing"/>
            </w:pPr>
            <w:r>
              <w:t xml:space="preserve">Round the numbers below to the nearest hundredth. </w:t>
            </w:r>
          </w:p>
        </w:tc>
      </w:tr>
      <w:tr w:rsidR="00B53362" w:rsidTr="00E71413"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0.737 </w:t>
            </w:r>
            <w:r w:rsidRPr="00B53362">
              <w:t>≈</w:t>
            </w:r>
          </w:p>
          <w:p w:rsidR="00B53362" w:rsidRDefault="00B53362" w:rsidP="00E71413">
            <w:pPr>
              <w:pStyle w:val="NoSpacing"/>
            </w:pP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2.508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5.704 </w:t>
            </w:r>
            <w:r w:rsidRPr="00B53362">
              <w:t>≈</w:t>
            </w:r>
          </w:p>
        </w:tc>
        <w:tc>
          <w:tcPr>
            <w:tcW w:w="2254" w:type="dxa"/>
          </w:tcPr>
          <w:p w:rsidR="00B53362" w:rsidRDefault="00B53362" w:rsidP="00E71413">
            <w:pPr>
              <w:pStyle w:val="NoSpacing"/>
            </w:pPr>
            <w:r>
              <w:t xml:space="preserve">6.183 </w:t>
            </w:r>
            <w:r w:rsidRPr="00B53362">
              <w:t>≈</w:t>
            </w:r>
          </w:p>
        </w:tc>
      </w:tr>
    </w:tbl>
    <w:p w:rsidR="00B53362" w:rsidRPr="00B53362" w:rsidRDefault="00B53362" w:rsidP="00BF20D8">
      <w:pPr>
        <w:pStyle w:val="NoSpacing"/>
        <w:rPr>
          <w:b/>
          <w:bCs/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2</w:t>
      </w:r>
      <w:r w:rsidR="00B13B91" w:rsidRPr="008206B4">
        <w:rPr>
          <w:b/>
          <w:bCs/>
          <w:sz w:val="18"/>
          <w:szCs w:val="18"/>
        </w:rPr>
        <w:t>4</w:t>
      </w:r>
      <w:r w:rsidR="00BF20D8" w:rsidRPr="008206B4">
        <w:rPr>
          <w:b/>
          <w:bCs/>
          <w:sz w:val="18"/>
          <w:szCs w:val="18"/>
        </w:rPr>
        <w:t xml:space="preserve"> Divide decimals by 10, 100 and 1000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0.68 </w:t>
            </w:r>
            <w:r w:rsidRPr="00F42B0D">
              <w:t>÷</w:t>
            </w:r>
            <w:r>
              <w:t xml:space="preserve"> 10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Pr="00872F5C" w:rsidRDefault="00BF20D8" w:rsidP="00E71413">
            <w:pPr>
              <w:pStyle w:val="NoSpacing"/>
              <w:rPr>
                <w:b/>
                <w:bCs/>
              </w:rPr>
            </w:pPr>
            <w:r>
              <w:t xml:space="preserve">80.08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0.7 </w:t>
            </w:r>
            <w:r w:rsidRPr="00F42B0D">
              <w:t>÷</w:t>
            </w:r>
            <w:r>
              <w:t xml:space="preserve"> 100 = </w:t>
            </w:r>
          </w:p>
        </w:tc>
      </w:tr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2.06 </w:t>
            </w:r>
            <w:r w:rsidRPr="00F42B0D">
              <w:t>÷</w:t>
            </w:r>
            <w:r>
              <w:t xml:space="preserve"> 100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34.1 </w:t>
            </w:r>
            <w:r w:rsidRPr="00F42B0D">
              <w:t>÷</w:t>
            </w:r>
            <w:r>
              <w:t xml:space="preserve"> 1000 = </w:t>
            </w:r>
          </w:p>
        </w:tc>
        <w:tc>
          <w:tcPr>
            <w:tcW w:w="3006" w:type="dxa"/>
          </w:tcPr>
          <w:p w:rsidR="00BF20D8" w:rsidRPr="00872F5C" w:rsidRDefault="00BF20D8" w:rsidP="00E71413">
            <w:pPr>
              <w:pStyle w:val="NoSpacing"/>
              <w:rPr>
                <w:b/>
                <w:bCs/>
              </w:rPr>
            </w:pPr>
            <w:r>
              <w:t xml:space="preserve">146.1 </w:t>
            </w:r>
            <w:r w:rsidRPr="00F42B0D">
              <w:t>÷</w:t>
            </w:r>
            <w:r>
              <w:t xml:space="preserve"> 1000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0.6 </w:t>
            </w:r>
            <w:r w:rsidRPr="00F42B0D">
              <w:t>÷</w:t>
            </w:r>
            <w:r>
              <w:t xml:space="preserve"> 10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50.5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9.7 </w:t>
            </w:r>
            <w:r w:rsidRPr="00F42B0D">
              <w:t>÷</w:t>
            </w:r>
            <w:r>
              <w:t xml:space="preserve"> 100 = </w:t>
            </w:r>
          </w:p>
        </w:tc>
      </w:tr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65 </w:t>
            </w:r>
            <w:r w:rsidRPr="00F42B0D">
              <w:t>÷</w:t>
            </w:r>
            <w:r>
              <w:t xml:space="preserve"> 100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43 </w:t>
            </w:r>
            <w:r w:rsidRPr="00F42B0D">
              <w:t>÷</w:t>
            </w:r>
            <w:r>
              <w:t xml:space="preserve"> 1000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22.1 </w:t>
            </w:r>
            <w:r w:rsidRPr="00F42B0D">
              <w:t>÷</w:t>
            </w:r>
            <w:r>
              <w:t xml:space="preserve"> 1000 = </w:t>
            </w:r>
          </w:p>
        </w:tc>
      </w:tr>
    </w:tbl>
    <w:p w:rsidR="00BF20D8" w:rsidRPr="00B53362" w:rsidRDefault="00BF20D8" w:rsidP="00BF20D8">
      <w:pPr>
        <w:pStyle w:val="NoSpacing"/>
        <w:rPr>
          <w:sz w:val="18"/>
          <w:szCs w:val="18"/>
        </w:rPr>
      </w:pPr>
    </w:p>
    <w:p w:rsidR="00BF20D8" w:rsidRPr="008206B4" w:rsidRDefault="004A5E7F" w:rsidP="00BF20D8">
      <w:pPr>
        <w:pStyle w:val="NoSpacing"/>
        <w:rPr>
          <w:b/>
          <w:bCs/>
          <w:sz w:val="18"/>
          <w:szCs w:val="18"/>
        </w:rPr>
      </w:pPr>
      <w:r w:rsidRPr="008206B4">
        <w:rPr>
          <w:b/>
          <w:bCs/>
          <w:sz w:val="18"/>
          <w:szCs w:val="18"/>
        </w:rPr>
        <w:t>2</w:t>
      </w:r>
      <w:r w:rsidR="00B13B91" w:rsidRPr="008206B4">
        <w:rPr>
          <w:b/>
          <w:bCs/>
          <w:sz w:val="18"/>
          <w:szCs w:val="18"/>
        </w:rPr>
        <w:t>5</w:t>
      </w:r>
      <w:r w:rsidR="00BF20D8" w:rsidRPr="008206B4">
        <w:rPr>
          <w:b/>
          <w:bCs/>
          <w:sz w:val="18"/>
          <w:szCs w:val="18"/>
        </w:rPr>
        <w:t xml:space="preserve"> Multiply decimals by 10, 100 and 1000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40.01 x 10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6.1 x 10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36.21 x 100 = </w:t>
            </w:r>
          </w:p>
        </w:tc>
      </w:tr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0.6 x 100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5.8 x 1000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7.05 x 1000 = </w:t>
            </w:r>
          </w:p>
        </w:tc>
      </w:tr>
    </w:tbl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206B4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22.02 x 10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0.61 x 10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28.28 x 100 = </w:t>
            </w:r>
          </w:p>
        </w:tc>
      </w:tr>
      <w:tr w:rsidR="00BF20D8" w:rsidTr="00E71413"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0.4 x 100 = </w:t>
            </w:r>
          </w:p>
          <w:p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E71413">
            <w:pPr>
              <w:pStyle w:val="NoSpacing"/>
            </w:pPr>
            <w:r>
              <w:t xml:space="preserve">3.5 x 1000 = </w:t>
            </w:r>
          </w:p>
        </w:tc>
        <w:tc>
          <w:tcPr>
            <w:tcW w:w="3006" w:type="dxa"/>
          </w:tcPr>
          <w:p w:rsidR="00BF20D8" w:rsidRDefault="00BF20D8" w:rsidP="00E71413">
            <w:pPr>
              <w:pStyle w:val="NoSpacing"/>
            </w:pPr>
            <w:r>
              <w:t xml:space="preserve">6.052 x 1000 = </w:t>
            </w: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B53362" w:rsidRDefault="00B53362" w:rsidP="00BF20D8">
      <w:pPr>
        <w:pStyle w:val="NoSpacing"/>
        <w:rPr>
          <w:sz w:val="18"/>
          <w:szCs w:val="18"/>
        </w:rPr>
      </w:pPr>
      <w:bookmarkStart w:id="0" w:name="_GoBack"/>
      <w:bookmarkEnd w:id="0"/>
    </w:p>
    <w:sectPr w:rsidR="00B53362" w:rsidSect="0068211C">
      <w:headerReference w:type="default" r:id="rId31"/>
      <w:footerReference w:type="default" r:id="rId32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CC5" w:rsidRDefault="00296CC5" w:rsidP="0068211C">
      <w:pPr>
        <w:spacing w:after="0" w:line="240" w:lineRule="auto"/>
      </w:pPr>
      <w:r>
        <w:separator/>
      </w:r>
    </w:p>
  </w:endnote>
  <w:endnote w:type="continuationSeparator" w:id="0">
    <w:p w:rsidR="00296CC5" w:rsidRDefault="00296CC5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9786175"/>
      <w:docPartObj>
        <w:docPartGallery w:val="Page Numbers (Bottom of Page)"/>
        <w:docPartUnique/>
      </w:docPartObj>
    </w:sdtPr>
    <w:sdtEndPr/>
    <w:sdtContent>
      <w:p w:rsidR="00E71413" w:rsidRDefault="00E71413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71413" w:rsidRPr="0068211C" w:rsidRDefault="00E71413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<w:pict>
                <v:rect w14:anchorId="4E1E460D" id="Rectangle 544" o:spid="_x0000_s1249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E71413" w:rsidRPr="0068211C" w:rsidRDefault="00E71413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CC5" w:rsidRDefault="00296CC5" w:rsidP="0068211C">
      <w:pPr>
        <w:spacing w:after="0" w:line="240" w:lineRule="auto"/>
      </w:pPr>
      <w:r>
        <w:separator/>
      </w:r>
    </w:p>
  </w:footnote>
  <w:footnote w:type="continuationSeparator" w:id="0">
    <w:p w:rsidR="00296CC5" w:rsidRDefault="00296CC5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413" w:rsidRDefault="00E71413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71413" w:rsidRPr="000A6522" w:rsidRDefault="00296CC5" w:rsidP="00E7141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71413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71413" w:rsidRPr="003F02F1">
                            <w:rPr>
                              <w:b/>
                            </w:rPr>
                            <w:t xml:space="preserve"> </w:t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666E09">
                            <w:rPr>
                              <w:b/>
                            </w:rPr>
                            <w:t>Decimals</w:t>
                          </w:r>
                          <w:r w:rsidR="00E71413">
                            <w:rPr>
                              <w:b/>
                            </w:rPr>
                            <w:tab/>
                          </w:r>
                          <w:r w:rsidR="00E71413">
                            <w:rPr>
                              <w:b/>
                            </w:rPr>
                            <w:tab/>
                            <w:t>Year 5</w:t>
                          </w:r>
                        </w:p>
                        <w:p w:rsidR="00E71413" w:rsidRPr="003F02F1" w:rsidRDefault="00E71413" w:rsidP="00E71413">
                          <w:pPr>
                            <w:rPr>
                              <w:u w:val="single"/>
                            </w:rPr>
                          </w:pPr>
                        </w:p>
                        <w:p w:rsidR="00E71413" w:rsidRPr="00517A5A" w:rsidRDefault="00E71413" w:rsidP="00E71413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E71413" w:rsidRDefault="00E71413" w:rsidP="00E71413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E71413" w:rsidRDefault="00E71413" w:rsidP="00E71413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248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E71413" w:rsidRPr="000A6522" w:rsidRDefault="00CA6B45" w:rsidP="00E71413">
                    <w:pPr>
                      <w:rPr>
                        <w:b/>
                      </w:rPr>
                    </w:pPr>
                    <w:hyperlink r:id="rId2" w:history="1">
                      <w:r w:rsidR="00E71413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71413" w:rsidRPr="003F02F1">
                      <w:rPr>
                        <w:b/>
                      </w:rPr>
                      <w:t xml:space="preserve"> </w:t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666E09">
                      <w:rPr>
                        <w:b/>
                      </w:rPr>
                      <w:t>Decimals</w:t>
                    </w:r>
                    <w:r w:rsidR="00E71413">
                      <w:rPr>
                        <w:b/>
                      </w:rPr>
                      <w:tab/>
                    </w:r>
                    <w:r w:rsidR="00E71413">
                      <w:rPr>
                        <w:b/>
                      </w:rPr>
                      <w:tab/>
                      <w:t>Year 5</w:t>
                    </w:r>
                  </w:p>
                  <w:p w:rsidR="00E71413" w:rsidRPr="003F02F1" w:rsidRDefault="00E71413" w:rsidP="00E71413">
                    <w:pPr>
                      <w:rPr>
                        <w:u w:val="single"/>
                      </w:rPr>
                    </w:pPr>
                  </w:p>
                  <w:p w:rsidR="00E71413" w:rsidRPr="00517A5A" w:rsidRDefault="00E71413" w:rsidP="00E71413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E71413" w:rsidRDefault="00E71413" w:rsidP="00E71413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E71413" w:rsidRDefault="00E71413" w:rsidP="00E71413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1C"/>
    <w:rsid w:val="00055C44"/>
    <w:rsid w:val="00090428"/>
    <w:rsid w:val="00296CC5"/>
    <w:rsid w:val="002F71A9"/>
    <w:rsid w:val="003306B4"/>
    <w:rsid w:val="00351389"/>
    <w:rsid w:val="00392C4D"/>
    <w:rsid w:val="00433CCD"/>
    <w:rsid w:val="004A5E7F"/>
    <w:rsid w:val="004A69E4"/>
    <w:rsid w:val="0055377E"/>
    <w:rsid w:val="005F7702"/>
    <w:rsid w:val="00666E09"/>
    <w:rsid w:val="006743F9"/>
    <w:rsid w:val="0068211C"/>
    <w:rsid w:val="00745781"/>
    <w:rsid w:val="007B4BC6"/>
    <w:rsid w:val="008206B4"/>
    <w:rsid w:val="008527C0"/>
    <w:rsid w:val="008B0C95"/>
    <w:rsid w:val="009616FE"/>
    <w:rsid w:val="00966F04"/>
    <w:rsid w:val="009B2210"/>
    <w:rsid w:val="00A56894"/>
    <w:rsid w:val="00B13B91"/>
    <w:rsid w:val="00B53362"/>
    <w:rsid w:val="00BF20D8"/>
    <w:rsid w:val="00CA6B45"/>
    <w:rsid w:val="00D169A6"/>
    <w:rsid w:val="00D43E4E"/>
    <w:rsid w:val="00DB7DF3"/>
    <w:rsid w:val="00E23956"/>
    <w:rsid w:val="00E33C2B"/>
    <w:rsid w:val="00E71413"/>
    <w:rsid w:val="00EA54FE"/>
    <w:rsid w:val="00EC5A11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EF715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FollowedHyperlink">
    <w:name w:val="FollowedHyperlink"/>
    <w:basedOn w:val="DefaultParagraphFont"/>
    <w:uiPriority w:val="99"/>
    <w:semiHidden/>
    <w:unhideWhenUsed/>
    <w:rsid w:val="00392C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png"/><Relationship Id="rId30" Type="http://schemas.openxmlformats.org/officeDocument/2006/relationships/oleObject" Target="embeddings/oleObject1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E99DF3FE</Template>
  <TotalTime>68</TotalTime>
  <Pages>7</Pages>
  <Words>1194</Words>
  <Characters>6811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18</cp:revision>
  <dcterms:created xsi:type="dcterms:W3CDTF">2019-12-08T15:56:00Z</dcterms:created>
  <dcterms:modified xsi:type="dcterms:W3CDTF">2020-06-23T11:06:00Z</dcterms:modified>
</cp:coreProperties>
</file>