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499" w:rsidRPr="00672499" w:rsidRDefault="00B27299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18"/>
          <w:lang w:val="en-US"/>
        </w:rPr>
      </w:pPr>
      <w:hyperlink r:id="rId7" w:history="1">
        <w:r w:rsidR="00672499" w:rsidRPr="00672499">
          <w:rPr>
            <w:rStyle w:val="Hyperlink"/>
            <w:rFonts w:ascii="Calibri" w:eastAsia="Times New Roman" w:hAnsi="Calibri" w:cs="Times New Roman"/>
            <w:b/>
            <w:bCs/>
            <w:sz w:val="28"/>
            <w:szCs w:val="18"/>
            <w:lang w:val="en-US"/>
          </w:rPr>
          <w:t>Place Value</w:t>
        </w:r>
      </w:hyperlink>
    </w:p>
    <w:p w:rsidR="00672499" w:rsidRDefault="00672499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Go to </w:t>
      </w:r>
      <w:hyperlink r:id="rId8" w:history="1">
        <w:r w:rsidRPr="00672499">
          <w:rPr>
            <w:rStyle w:val="Hyperlink"/>
            <w:rFonts w:ascii="Calibri" w:eastAsia="Times New Roman" w:hAnsi="Calibri" w:cs="Times New Roman"/>
            <w:b/>
            <w:bCs/>
            <w:sz w:val="18"/>
            <w:szCs w:val="18"/>
          </w:rPr>
          <w:t>https://keystage2maths.com/y3/placevalue/</w:t>
        </w:r>
      </w:hyperlink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for help. </w:t>
      </w:r>
    </w:p>
    <w:p w:rsidR="00672499" w:rsidRDefault="00672499" w:rsidP="00D83891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Recognise representations for numbers to 1000</w:t>
      </w:r>
    </w:p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20"/>
        <w:gridCol w:w="4196"/>
      </w:tblGrid>
      <w:tr w:rsidR="00D045FF" w:rsidRPr="00353E86" w:rsidTr="00EF5CE7">
        <w:tc>
          <w:tcPr>
            <w:tcW w:w="9016" w:type="dxa"/>
            <w:gridSpan w:val="2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 xml:space="preserve">Write the numbers represented by the blocks below. </w:t>
            </w:r>
          </w:p>
        </w:tc>
      </w:tr>
      <w:tr w:rsidR="00D045FF" w:rsidRPr="00353E86" w:rsidTr="00EF5CE7">
        <w:tc>
          <w:tcPr>
            <w:tcW w:w="450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1728" behindDoc="0" locked="0" layoutInCell="1" allowOverlap="1" wp14:anchorId="5E97F5D0" wp14:editId="06BE1D1C">
                      <wp:simplePos x="0" y="0"/>
                      <wp:positionH relativeFrom="margin">
                        <wp:posOffset>2070100</wp:posOffset>
                      </wp:positionH>
                      <wp:positionV relativeFrom="paragraph">
                        <wp:posOffset>1499979</wp:posOffset>
                      </wp:positionV>
                      <wp:extent cx="880545" cy="281305"/>
                      <wp:effectExtent l="0" t="0" r="15240" b="23495"/>
                      <wp:wrapNone/>
                      <wp:docPr id="368" name="Rectangle 3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C540C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C540C">
                                    <w:rPr>
                                      <w:b/>
                                      <w:bCs/>
                                    </w:rPr>
                                    <w:t>899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97F5D0" id="Rectangle 368" o:spid="_x0000_s1026" style="position:absolute;margin-left:163pt;margin-top:118.1pt;width:69.35pt;height:22.15pt;z-index:253001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" fillcolor="window" strokecolor="windowText" strokeweight="1pt">
                      <v:textbox>
                        <w:txbxContent>
                          <w:p w:rsidR="00D045FF" w:rsidRPr="00DC540C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C540C">
                              <w:rPr>
                                <w:b/>
                                <w:bCs/>
                              </w:rPr>
                              <w:t>899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lang w:val="en-US"/>
              </w:rPr>
              <w:object w:dxaOrig="15765" w:dyaOrig="889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9" type="#_x0000_t75" style="width:230.05pt;height:129.95pt" o:ole="">
                  <v:imagedata r:id="rId9" o:title=""/>
                </v:shape>
                <o:OLEObject Type="Embed" ProgID="PBrush" ShapeID="_x0000_i1049" DrawAspect="Content" ObjectID="_1654493821" r:id="rId10"/>
              </w:objec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10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object w:dxaOrig="10485" w:dyaOrig="6015">
                <v:shape id="_x0000_i1050" type="#_x0000_t75" style="width:158.05pt;height:86.05pt" o:ole="">
                  <v:imagedata r:id="rId11" o:title=""/>
                </v:shape>
                <o:OLEObject Type="Embed" ProgID="PBrush" ShapeID="_x0000_i1050" DrawAspect="Content" ObjectID="_1654493822" r:id="rId12"/>
              </w:objec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2752" behindDoc="0" locked="0" layoutInCell="1" allowOverlap="1" wp14:anchorId="466F67E7" wp14:editId="3AF1F39E">
                      <wp:simplePos x="0" y="0"/>
                      <wp:positionH relativeFrom="margin">
                        <wp:posOffset>1616710</wp:posOffset>
                      </wp:positionH>
                      <wp:positionV relativeFrom="paragraph">
                        <wp:posOffset>33129</wp:posOffset>
                      </wp:positionV>
                      <wp:extent cx="880545" cy="281305"/>
                      <wp:effectExtent l="0" t="0" r="15240" b="23495"/>
                      <wp:wrapNone/>
                      <wp:docPr id="369" name="Rectangle 3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C540C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C540C">
                                    <w:rPr>
                                      <w:b/>
                                      <w:bCs/>
                                    </w:rPr>
                                    <w:t>43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6F67E7" id="Rectangle 369" o:spid="_x0000_s1027" style="position:absolute;margin-left:127.3pt;margin-top:2.6pt;width:69.35pt;height:22.15pt;z-index:25300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" fillcolor="window" strokecolor="windowText" strokeweight="1pt">
                      <v:textbox>
                        <w:txbxContent>
                          <w:p w:rsidR="00D045FF" w:rsidRPr="00DC540C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C540C">
                              <w:rPr>
                                <w:b/>
                                <w:bCs/>
                              </w:rPr>
                              <w:t>43</w:t>
                            </w: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</w:tc>
      </w:tr>
      <w:tr w:rsidR="00D045FF" w:rsidRPr="00353E86" w:rsidTr="00EF5CE7">
        <w:tc>
          <w:tcPr>
            <w:tcW w:w="450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3776" behindDoc="0" locked="0" layoutInCell="1" allowOverlap="1" wp14:anchorId="6F1BC10C" wp14:editId="16C9E299">
                      <wp:simplePos x="0" y="0"/>
                      <wp:positionH relativeFrom="margin">
                        <wp:posOffset>2075180</wp:posOffset>
                      </wp:positionH>
                      <wp:positionV relativeFrom="paragraph">
                        <wp:posOffset>1351806</wp:posOffset>
                      </wp:positionV>
                      <wp:extent cx="880545" cy="281305"/>
                      <wp:effectExtent l="0" t="0" r="15240" b="23495"/>
                      <wp:wrapNone/>
                      <wp:docPr id="370" name="Rectangle 3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C540C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C540C">
                                    <w:rPr>
                                      <w:b/>
                                      <w:bCs/>
                                    </w:rPr>
                                    <w:t>780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1BC10C" id="Rectangle 370" o:spid="_x0000_s1028" style="position:absolute;margin-left:163.4pt;margin-top:106.45pt;width:69.35pt;height:22.15pt;z-index:253003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" fillcolor="window" strokecolor="windowText" strokeweight="1pt">
                      <v:textbox>
                        <w:txbxContent>
                          <w:p w:rsidR="00D045FF" w:rsidRPr="00DC540C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C540C">
                              <w:rPr>
                                <w:b/>
                                <w:bCs/>
                              </w:rPr>
                              <w:t>780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lang w:val="en-US"/>
              </w:rPr>
              <w:object w:dxaOrig="12015" w:dyaOrig="8925">
                <v:shape id="_x0000_i1051" type="#_x0000_t75" style="width:173.8pt;height:129.95pt" o:ole="">
                  <v:imagedata r:id="rId13" o:title=""/>
                </v:shape>
                <o:OLEObject Type="Embed" ProgID="PBrush" ShapeID="_x0000_i1051" DrawAspect="Content" ObjectID="_1654493823" r:id="rId14"/>
              </w:object>
            </w:r>
          </w:p>
        </w:tc>
        <w:tc>
          <w:tcPr>
            <w:tcW w:w="4510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4800" behindDoc="0" locked="0" layoutInCell="1" allowOverlap="1" wp14:anchorId="5A06B729" wp14:editId="4EAD86D8">
                      <wp:simplePos x="0" y="0"/>
                      <wp:positionH relativeFrom="margin">
                        <wp:posOffset>1631315</wp:posOffset>
                      </wp:positionH>
                      <wp:positionV relativeFrom="paragraph">
                        <wp:posOffset>1352441</wp:posOffset>
                      </wp:positionV>
                      <wp:extent cx="880545" cy="281305"/>
                      <wp:effectExtent l="0" t="0" r="15240" b="23495"/>
                      <wp:wrapNone/>
                      <wp:docPr id="371" name="Rectangle 3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C540C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C540C">
                                    <w:rPr>
                                      <w:b/>
                                      <w:bCs/>
                                    </w:rPr>
                                    <w:t>505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06B729" id="Rectangle 371" o:spid="_x0000_s1029" style="position:absolute;margin-left:128.45pt;margin-top:106.5pt;width:69.35pt;height:22.15pt;z-index:253004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" fillcolor="window" strokecolor="windowText" strokeweight="1pt">
                      <v:textbox>
                        <w:txbxContent>
                          <w:p w:rsidR="00D045FF" w:rsidRPr="00DC540C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C540C">
                              <w:rPr>
                                <w:b/>
                                <w:bCs/>
                              </w:rPr>
                              <w:t>505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lang w:val="en-US"/>
              </w:rPr>
              <w:object w:dxaOrig="9735" w:dyaOrig="8955">
                <v:shape id="_x0000_i1052" type="#_x0000_t75" style="width:2in;height:137.4pt" o:ole="">
                  <v:imagedata r:id="rId15" o:title=""/>
                </v:shape>
                <o:OLEObject Type="Embed" ProgID="PBrush" ShapeID="_x0000_i1052" DrawAspect="Content" ObjectID="_1654493824" r:id="rId16"/>
              </w:object>
            </w:r>
          </w:p>
        </w:tc>
      </w:tr>
    </w:tbl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4343"/>
      </w:tblGrid>
      <w:tr w:rsidR="00D045FF" w:rsidRPr="00B80369" w:rsidTr="00EF5CE7">
        <w:tc>
          <w:tcPr>
            <w:tcW w:w="9016" w:type="dxa"/>
            <w:gridSpan w:val="2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 xml:space="preserve">Write the numbers represented by the blocks below. </w:t>
            </w:r>
          </w:p>
        </w:tc>
      </w:tr>
      <w:tr w:rsidR="00D045FF" w:rsidRPr="00B80369" w:rsidTr="00EF5CE7">
        <w:tc>
          <w:tcPr>
            <w:tcW w:w="4506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5824" behindDoc="0" locked="0" layoutInCell="1" allowOverlap="1" wp14:anchorId="721AFC55" wp14:editId="104F505A">
                      <wp:simplePos x="0" y="0"/>
                      <wp:positionH relativeFrom="margin">
                        <wp:posOffset>2003146</wp:posOffset>
                      </wp:positionH>
                      <wp:positionV relativeFrom="paragraph">
                        <wp:posOffset>1561846</wp:posOffset>
                      </wp:positionV>
                      <wp:extent cx="880110" cy="281305"/>
                      <wp:effectExtent l="0" t="0" r="15240" b="23495"/>
                      <wp:wrapNone/>
                      <wp:docPr id="1268" name="Rectangle 12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C540C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788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1AFC55" id="Rectangle 1268" o:spid="_x0000_s1030" style="position:absolute;margin-left:157.75pt;margin-top:123pt;width:69.3pt;height:22.15pt;z-index:2530058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" fillcolor="window" strokecolor="windowText" strokeweight="1pt">
                      <v:textbox>
                        <w:txbxContent>
                          <w:p w:rsidR="00D045FF" w:rsidRPr="00DC540C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788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14955" w:dyaOrig="8895">
                <v:shape id="_x0000_i1053" type="#_x0000_t75" style="width:222.6pt;height:137.4pt" o:ole="">
                  <v:imagedata r:id="rId17" o:title=""/>
                </v:shape>
                <o:OLEObject Type="Embed" ProgID="PBrush" ShapeID="_x0000_i1053" DrawAspect="Content" ObjectID="_1654493825" r:id="rId18"/>
              </w:objec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10" w:type="dxa"/>
          </w:tcPr>
          <w:p w:rsidR="00D045FF" w:rsidRPr="00D4508A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6848" behindDoc="0" locked="0" layoutInCell="1" allowOverlap="1" wp14:anchorId="4DCA4FC1" wp14:editId="65628EC1">
                      <wp:simplePos x="0" y="0"/>
                      <wp:positionH relativeFrom="margin">
                        <wp:posOffset>1711808</wp:posOffset>
                      </wp:positionH>
                      <wp:positionV relativeFrom="paragraph">
                        <wp:posOffset>1554582</wp:posOffset>
                      </wp:positionV>
                      <wp:extent cx="880545" cy="281305"/>
                      <wp:effectExtent l="0" t="0" r="15240" b="23495"/>
                      <wp:wrapNone/>
                      <wp:docPr id="1269" name="Rectangle 12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C540C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632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CA4FC1" id="Rectangle 1269" o:spid="_x0000_s1031" style="position:absolute;margin-left:134.8pt;margin-top:122.4pt;width:69.35pt;height:22.15pt;z-index:2530068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" fillcolor="window" strokecolor="windowText" strokeweight="1pt">
                      <v:textbox>
                        <w:txbxContent>
                          <w:p w:rsidR="00D045FF" w:rsidRPr="00DC540C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632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8985" w:dyaOrig="8835">
                <v:shape id="_x0000_i1054" type="#_x0000_t75" style="width:137.4pt;height:138.2pt" o:ole="">
                  <v:imagedata r:id="rId19" o:title=""/>
                </v:shape>
                <o:OLEObject Type="Embed" ProgID="PBrush" ShapeID="_x0000_i1054" DrawAspect="Content" ObjectID="_1654493826" r:id="rId20"/>
              </w:object>
            </w:r>
          </w:p>
        </w:tc>
      </w:tr>
      <w:tr w:rsidR="00D045FF" w:rsidRPr="00B80369" w:rsidTr="00EF5CE7">
        <w:tc>
          <w:tcPr>
            <w:tcW w:w="4506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7872" behindDoc="0" locked="0" layoutInCell="1" allowOverlap="1" wp14:anchorId="110B74AF" wp14:editId="7F8806A2">
                      <wp:simplePos x="0" y="0"/>
                      <wp:positionH relativeFrom="margin">
                        <wp:posOffset>1997736</wp:posOffset>
                      </wp:positionH>
                      <wp:positionV relativeFrom="paragraph">
                        <wp:posOffset>1424508</wp:posOffset>
                      </wp:positionV>
                      <wp:extent cx="880110" cy="281305"/>
                      <wp:effectExtent l="0" t="0" r="15240" b="23495"/>
                      <wp:wrapNone/>
                      <wp:docPr id="1270" name="Rectangle 12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C540C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99</w:t>
                                  </w:r>
                                  <w:r w:rsidRPr="00DC540C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0B74AF" id="Rectangle 1270" o:spid="_x0000_s1032" style="position:absolute;margin-left:157.3pt;margin-top:112.15pt;width:69.3pt;height:22.15pt;z-index:253007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" fillcolor="window" strokecolor="windowText" strokeweight="1pt">
                      <v:textbox>
                        <w:txbxContent>
                          <w:p w:rsidR="00D045FF" w:rsidRPr="00DC540C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99</w:t>
                            </w:r>
                            <w:r w:rsidRPr="00DC540C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11925" w:dyaOrig="8865">
                <v:shape id="_x0000_i1055" type="#_x0000_t75" style="width:187.85pt;height:138.2pt" o:ole="">
                  <v:imagedata r:id="rId21" o:title=""/>
                </v:shape>
                <o:OLEObject Type="Embed" ProgID="PBrush" ShapeID="_x0000_i1055" DrawAspect="Content" ObjectID="_1654493827" r:id="rId22"/>
              </w:object>
            </w:r>
          </w:p>
        </w:tc>
        <w:tc>
          <w:tcPr>
            <w:tcW w:w="4510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8896" behindDoc="0" locked="0" layoutInCell="1" allowOverlap="1" wp14:anchorId="20736360" wp14:editId="05B80A5C">
                      <wp:simplePos x="0" y="0"/>
                      <wp:positionH relativeFrom="margin">
                        <wp:posOffset>1711782</wp:posOffset>
                      </wp:positionH>
                      <wp:positionV relativeFrom="paragraph">
                        <wp:posOffset>1417752</wp:posOffset>
                      </wp:positionV>
                      <wp:extent cx="880545" cy="281305"/>
                      <wp:effectExtent l="0" t="0" r="15240" b="23495"/>
                      <wp:wrapNone/>
                      <wp:docPr id="1271" name="Rectangle 12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C540C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  <w:r w:rsidRPr="00DC540C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736360" id="Rectangle 1271" o:spid="_x0000_s1033" style="position:absolute;margin-left:134.8pt;margin-top:111.65pt;width:69.35pt;height:22.15pt;z-index:2530088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" fillcolor="window" strokecolor="windowText" strokeweight="1pt">
                      <v:textbox>
                        <w:txbxContent>
                          <w:p w:rsidR="00D045FF" w:rsidRPr="00DC540C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DC540C">
                              <w:rPr>
                                <w:b/>
                                <w:bCs/>
                              </w:rPr>
                              <w:t>0</w:t>
                            </w: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object w:dxaOrig="8925" w:dyaOrig="8895">
                <v:shape id="_x0000_i1056" type="#_x0000_t75" style="width:137.4pt;height:137.4pt" o:ole="">
                  <v:imagedata r:id="rId23" o:title=""/>
                </v:shape>
                <o:OLEObject Type="Embed" ProgID="PBrush" ShapeID="_x0000_i1056" DrawAspect="Content" ObjectID="_1654493828" r:id="rId24"/>
              </w:object>
            </w:r>
          </w:p>
        </w:tc>
      </w:tr>
    </w:tbl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2</w:t>
      </w:r>
      <w:r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Write numbers to 1000 in digits</w:t>
      </w:r>
    </w:p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045FF" w:rsidRPr="00353E86" w:rsidTr="00EF5CE7">
        <w:tc>
          <w:tcPr>
            <w:tcW w:w="9016" w:type="dxa"/>
            <w:gridSpan w:val="2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Write the numbers below in digits. </w:t>
            </w:r>
          </w:p>
        </w:tc>
      </w:tr>
      <w:tr w:rsidR="00D045FF" w:rsidRPr="00353E86" w:rsidTr="00EF5CE7">
        <w:tc>
          <w:tcPr>
            <w:tcW w:w="4508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09920" behindDoc="0" locked="0" layoutInCell="1" allowOverlap="1" wp14:anchorId="00720C8B" wp14:editId="3257EEEA">
                      <wp:simplePos x="0" y="0"/>
                      <wp:positionH relativeFrom="margin">
                        <wp:posOffset>1881505</wp:posOffset>
                      </wp:positionH>
                      <wp:positionV relativeFrom="paragraph">
                        <wp:posOffset>26035</wp:posOffset>
                      </wp:positionV>
                      <wp:extent cx="880110" cy="281305"/>
                      <wp:effectExtent l="0" t="0" r="15240" b="23495"/>
                      <wp:wrapNone/>
                      <wp:docPr id="372" name="Rectangle 3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477825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77825">
                                    <w:rPr>
                                      <w:b/>
                                      <w:bCs/>
                                    </w:rPr>
                                    <w:t>825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720C8B" id="Rectangle 372" o:spid="_x0000_s1034" style="position:absolute;margin-left:148.15pt;margin-top:2.05pt;width:69.3pt;height:22.15pt;z-index:2530099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" fillcolor="window" strokecolor="windowText" strokeweight="1pt">
                      <v:textbox>
                        <w:txbxContent>
                          <w:p w:rsidR="00D045FF" w:rsidRPr="00477825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77825">
                              <w:rPr>
                                <w:b/>
                                <w:bCs/>
                              </w:rPr>
                              <w:t>825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lang w:val="en-US"/>
              </w:rPr>
              <w:t>Eight hundred and twenty-five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1968" behindDoc="0" locked="0" layoutInCell="1" allowOverlap="1" wp14:anchorId="7275463F" wp14:editId="1814CFEB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23787</wp:posOffset>
                      </wp:positionV>
                      <wp:extent cx="880110" cy="281305"/>
                      <wp:effectExtent l="0" t="0" r="15240" b="23495"/>
                      <wp:wrapNone/>
                      <wp:docPr id="373" name="Rectangle 3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477825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77825">
                                    <w:rPr>
                                      <w:b/>
                                      <w:bCs/>
                                    </w:rPr>
                                    <w:t>900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75463F" id="Rectangle 373" o:spid="_x0000_s1035" style="position:absolute;margin-left:148.25pt;margin-top:1.85pt;width:69.3pt;height:22.15pt;z-index:2530119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" fillcolor="window" strokecolor="windowText" strokeweight="1pt">
                      <v:textbox>
                        <w:txbxContent>
                          <w:p w:rsidR="00D045FF" w:rsidRPr="00477825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77825">
                              <w:rPr>
                                <w:b/>
                                <w:bCs/>
                              </w:rPr>
                              <w:t>900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val="en-US"/>
              </w:rPr>
              <w:t>Nine</w:t>
            </w: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hundred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D045FF" w:rsidRPr="00353E86" w:rsidTr="00EF5CE7">
        <w:tc>
          <w:tcPr>
            <w:tcW w:w="4508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0944" behindDoc="0" locked="0" layoutInCell="1" allowOverlap="1" wp14:anchorId="71793153" wp14:editId="51663DE1">
                      <wp:simplePos x="0" y="0"/>
                      <wp:positionH relativeFrom="margin">
                        <wp:posOffset>1877695</wp:posOffset>
                      </wp:positionH>
                      <wp:positionV relativeFrom="paragraph">
                        <wp:posOffset>27305</wp:posOffset>
                      </wp:positionV>
                      <wp:extent cx="880545" cy="281305"/>
                      <wp:effectExtent l="0" t="0" r="15240" b="23495"/>
                      <wp:wrapNone/>
                      <wp:docPr id="374" name="Rectangle 3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477825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77825">
                                    <w:rPr>
                                      <w:b/>
                                      <w:bCs/>
                                    </w:rPr>
                                    <w:t>320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793153" id="Rectangle 374" o:spid="_x0000_s1036" style="position:absolute;margin-left:147.85pt;margin-top:2.15pt;width:69.35pt;height:22.15pt;z-index:253010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" fillcolor="window" strokecolor="windowText" strokeweight="1pt">
                      <v:textbox>
                        <w:txbxContent>
                          <w:p w:rsidR="00D045FF" w:rsidRPr="00477825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77825">
                              <w:rPr>
                                <w:b/>
                                <w:bCs/>
                              </w:rPr>
                              <w:t>320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lang w:val="en-US"/>
              </w:rPr>
              <w:t>Three hundred and twenty</w:t>
            </w:r>
          </w:p>
        </w:tc>
        <w:tc>
          <w:tcPr>
            <w:tcW w:w="4508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Four hundred and two</w:t>
            </w: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2992" behindDoc="0" locked="0" layoutInCell="1" allowOverlap="1" wp14:anchorId="5A60BCF9" wp14:editId="4C3E8D4C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31150</wp:posOffset>
                      </wp:positionV>
                      <wp:extent cx="880545" cy="281305"/>
                      <wp:effectExtent l="0" t="0" r="15240" b="23495"/>
                      <wp:wrapNone/>
                      <wp:docPr id="375" name="Rectangle 3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477825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477825">
                                    <w:rPr>
                                      <w:b/>
                                      <w:bCs/>
                                    </w:rPr>
                                    <w:t>402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60BCF9" id="Rectangle 375" o:spid="_x0000_s1037" style="position:absolute;margin-left:148.25pt;margin-top:2.45pt;width:69.35pt;height:22.15pt;z-index:2530129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" fillcolor="window" strokecolor="windowText" strokeweight="1pt">
                      <v:textbox>
                        <w:txbxContent>
                          <w:p w:rsidR="00D045FF" w:rsidRPr="00477825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477825">
                              <w:rPr>
                                <w:b/>
                                <w:bCs/>
                              </w:rPr>
                              <w:t>402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045FF" w:rsidRPr="00B80369" w:rsidTr="00EF5CE7">
        <w:tc>
          <w:tcPr>
            <w:tcW w:w="9016" w:type="dxa"/>
            <w:gridSpan w:val="2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Write the numbers below in digits. </w:t>
            </w:r>
          </w:p>
        </w:tc>
      </w:tr>
      <w:tr w:rsidR="00D045FF" w:rsidRPr="00B80369" w:rsidTr="00EF5CE7">
        <w:tc>
          <w:tcPr>
            <w:tcW w:w="4508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4016" behindDoc="0" locked="0" layoutInCell="1" allowOverlap="1" wp14:anchorId="16BF8B95" wp14:editId="4D5A86FB">
                      <wp:simplePos x="0" y="0"/>
                      <wp:positionH relativeFrom="margin">
                        <wp:posOffset>1881505</wp:posOffset>
                      </wp:positionH>
                      <wp:positionV relativeFrom="paragraph">
                        <wp:posOffset>26035</wp:posOffset>
                      </wp:positionV>
                      <wp:extent cx="880110" cy="281305"/>
                      <wp:effectExtent l="0" t="0" r="15240" b="23495"/>
                      <wp:wrapNone/>
                      <wp:docPr id="1272" name="Rectangle 12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477825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BF8B95" id="Rectangle 1272" o:spid="_x0000_s1038" style="position:absolute;margin-left:148.15pt;margin-top:2.05pt;width:69.3pt;height:22.15pt;z-index:2530140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" fillcolor="window" strokecolor="windowText" strokeweight="1pt">
                      <v:textbox>
                        <w:txbxContent>
                          <w:p w:rsidR="00D045FF" w:rsidRPr="00477825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717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Cs/>
                <w:noProof/>
                <w:lang w:val="en-US"/>
              </w:rPr>
              <w:t>Seven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hundred and </w:t>
            </w:r>
            <w:r>
              <w:rPr>
                <w:rFonts w:ascii="Calibri" w:eastAsia="Times New Roman" w:hAnsi="Calibri" w:cs="Times New Roman"/>
                <w:lang w:val="en-US"/>
              </w:rPr>
              <w:t>seventeen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6064" behindDoc="0" locked="0" layoutInCell="1" allowOverlap="1" wp14:anchorId="24F91956" wp14:editId="034DBD08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23787</wp:posOffset>
                      </wp:positionV>
                      <wp:extent cx="880110" cy="281305"/>
                      <wp:effectExtent l="0" t="0" r="15240" b="23495"/>
                      <wp:wrapNone/>
                      <wp:docPr id="1273" name="Rectangle 12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11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477825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  <w:r w:rsidRPr="00477825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F91956" id="Rectangle 1273" o:spid="_x0000_s1039" style="position:absolute;margin-left:148.25pt;margin-top:1.85pt;width:69.3pt;height:22.15pt;z-index:2530160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" fillcolor="window" strokecolor="windowText" strokeweight="1pt">
                      <v:textbox>
                        <w:txbxContent>
                          <w:p w:rsidR="00D045FF" w:rsidRPr="00477825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477825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Cs/>
                <w:noProof/>
                <w:lang w:val="en-US"/>
              </w:rPr>
              <w:t>Four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hundred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D045FF" w:rsidRPr="00B80369" w:rsidTr="00EF5CE7">
        <w:tc>
          <w:tcPr>
            <w:tcW w:w="4508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5040" behindDoc="0" locked="0" layoutInCell="1" allowOverlap="1" wp14:anchorId="585985A4" wp14:editId="7D68C516">
                      <wp:simplePos x="0" y="0"/>
                      <wp:positionH relativeFrom="margin">
                        <wp:posOffset>1877695</wp:posOffset>
                      </wp:positionH>
                      <wp:positionV relativeFrom="paragraph">
                        <wp:posOffset>27305</wp:posOffset>
                      </wp:positionV>
                      <wp:extent cx="880545" cy="281305"/>
                      <wp:effectExtent l="0" t="0" r="15240" b="23495"/>
                      <wp:wrapNone/>
                      <wp:docPr id="1274" name="Rectangle 12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477825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65</w:t>
                                  </w:r>
                                  <w:r w:rsidRPr="00477825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5985A4" id="Rectangle 1274" o:spid="_x0000_s1040" style="position:absolute;margin-left:147.85pt;margin-top:2.15pt;width:69.35pt;height:22.15pt;z-index:2530150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" fillcolor="window" strokecolor="windowText" strokeweight="1pt">
                      <v:textbox>
                        <w:txbxContent>
                          <w:p w:rsidR="00D045FF" w:rsidRPr="00477825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65</w:t>
                            </w:r>
                            <w:r w:rsidRPr="00477825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bCs/>
                <w:noProof/>
                <w:lang w:val="en-US"/>
              </w:rPr>
              <w:t>Six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hundred and </w:t>
            </w:r>
            <w:r>
              <w:rPr>
                <w:rFonts w:ascii="Calibri" w:eastAsia="Times New Roman" w:hAnsi="Calibri" w:cs="Times New Roman"/>
                <w:lang w:val="en-US"/>
              </w:rPr>
              <w:t>fifty</w:t>
            </w:r>
          </w:p>
        </w:tc>
        <w:tc>
          <w:tcPr>
            <w:tcW w:w="4508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Two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hundred and </w: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7088" behindDoc="0" locked="0" layoutInCell="1" allowOverlap="1" wp14:anchorId="375DCC09" wp14:editId="2469569A">
                      <wp:simplePos x="0" y="0"/>
                      <wp:positionH relativeFrom="margin">
                        <wp:posOffset>1882775</wp:posOffset>
                      </wp:positionH>
                      <wp:positionV relativeFrom="paragraph">
                        <wp:posOffset>31150</wp:posOffset>
                      </wp:positionV>
                      <wp:extent cx="880545" cy="281305"/>
                      <wp:effectExtent l="0" t="0" r="15240" b="23495"/>
                      <wp:wrapNone/>
                      <wp:docPr id="1275" name="Rectangle 12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054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477825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 w:rsidRPr="00477825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5DCC09" id="Rectangle 1275" o:spid="_x0000_s1041" style="position:absolute;margin-left:148.25pt;margin-top:2.45pt;width:69.35pt;height:22.15pt;z-index:253017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" fillcolor="window" strokecolor="windowText" strokeweight="1pt">
                      <v:textbox>
                        <w:txbxContent>
                          <w:p w:rsidR="00D045FF" w:rsidRPr="00477825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477825">
                              <w:rPr>
                                <w:b/>
                                <w:bCs/>
                              </w:rPr>
                              <w:t>0</w:t>
                            </w: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  <w10:wrap anchorx="margin"/>
                    </v:rect>
                  </w:pict>
                </mc:Fallback>
              </mc:AlternateContent>
            </w:r>
            <w:r>
              <w:rPr>
                <w:rFonts w:ascii="Calibri" w:eastAsia="Times New Roman" w:hAnsi="Calibri" w:cs="Times New Roman"/>
                <w:lang w:val="en-US"/>
              </w:rPr>
              <w:t>four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Write numbers to 1000 in words</w:t>
      </w:r>
    </w:p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Write the numbers below in words. </w:t>
            </w: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582 </w:t>
            </w: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Five hundred and eighty-two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700 </w:t>
            </w: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Seven hundred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840 </w:t>
            </w: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Eight hundred and forty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201 </w:t>
            </w: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Two hundred and one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Write the numbers below in words. </w:t>
            </w: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787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Seven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hundred and eighty-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seven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00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Nine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hundred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Two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hundred and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sixty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Nine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hundred and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three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Partition three-digit numbers</w:t>
      </w:r>
    </w:p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045FF" w:rsidRPr="00353E86" w:rsidTr="00EF5CE7">
        <w:tc>
          <w:tcPr>
            <w:tcW w:w="9016" w:type="dxa"/>
            <w:gridSpan w:val="2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Partition the numbers below into hundreds, tens and ones. </w:t>
            </w:r>
          </w:p>
        </w:tc>
      </w:tr>
      <w:tr w:rsidR="00D045FF" w:rsidRPr="00353E86" w:rsidTr="00EF5CE7">
        <w:tc>
          <w:tcPr>
            <w:tcW w:w="4508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0160" behindDoc="0" locked="0" layoutInCell="1" allowOverlap="1" wp14:anchorId="782C29E8" wp14:editId="5150B2EC">
                      <wp:simplePos x="0" y="0"/>
                      <wp:positionH relativeFrom="column">
                        <wp:posOffset>1958340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87" name="Rectangle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2C29E8" id="Rectangle 87" o:spid="_x0000_s1042" style="position:absolute;margin-left:154.2pt;margin-top:4.95pt;width:53.55pt;height:22.15pt;z-index:25302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K64hgIAACk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0251F"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9136" behindDoc="0" locked="0" layoutInCell="1" allowOverlap="1" wp14:anchorId="1FECFB80" wp14:editId="61792953">
                      <wp:simplePos x="0" y="0"/>
                      <wp:positionH relativeFrom="column">
                        <wp:posOffset>1159510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88" name="Rectangle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80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ECFB80" id="Rectangle 88" o:spid="_x0000_s1043" style="position:absolute;margin-left:91.3pt;margin-top:4.95pt;width:53.55pt;height:22.15pt;z-index:25301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0251F">
                              <w:rPr>
                                <w:b/>
                                <w:bCs/>
                              </w:rPr>
                              <w:t>80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18112" behindDoc="0" locked="0" layoutInCell="1" allowOverlap="1" wp14:anchorId="00334E77" wp14:editId="4B55E1A1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89" name="Rectangle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334E77" id="Rectangle 89" o:spid="_x0000_s1044" style="position:absolute;margin-left:28.55pt;margin-top:4.95pt;width:53.55pt;height:22.15pt;z-index:25301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GlH2hgIAACk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0251F">
                              <w:rPr>
                                <w:b/>
                                <w:bCs/>
                              </w:rPr>
                              <w:t>400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483 =                        +                       +            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3232" behindDoc="0" locked="0" layoutInCell="1" allowOverlap="1" wp14:anchorId="38BDB262" wp14:editId="60713A1C">
                      <wp:simplePos x="0" y="0"/>
                      <wp:positionH relativeFrom="column">
                        <wp:posOffset>1958340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433" name="Rectangle 4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BDB262" id="Rectangle 433" o:spid="_x0000_s1045" style="position:absolute;margin-left:154.2pt;margin-top:4.95pt;width:53.55pt;height:22.15pt;z-index:25302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0251F"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2208" behindDoc="0" locked="0" layoutInCell="1" allowOverlap="1" wp14:anchorId="72CF1C36" wp14:editId="0E7A2DDE">
                      <wp:simplePos x="0" y="0"/>
                      <wp:positionH relativeFrom="column">
                        <wp:posOffset>1159510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434" name="Rectangle 4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50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2CF1C36" id="Rectangle 434" o:spid="_x0000_s1046" style="position:absolute;margin-left:91.3pt;margin-top:4.95pt;width:53.55pt;height:22.15pt;z-index:25302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7lgiQIAACs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0251F">
                              <w:rPr>
                                <w:b/>
                                <w:bCs/>
                              </w:rPr>
                              <w:t>50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1184" behindDoc="0" locked="0" layoutInCell="1" allowOverlap="1" wp14:anchorId="003E6702" wp14:editId="75026488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435" name="Rectangle 4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500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3E6702" id="Rectangle 435" o:spid="_x0000_s1047" style="position:absolute;margin-left:28.55pt;margin-top:4.95pt;width:53.55pt;height:22.15pt;z-index:25302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j7uigIAACs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0251F">
                              <w:rPr>
                                <w:b/>
                                <w:bCs/>
                              </w:rPr>
                              <w:t>500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noProof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555 =                        +                       +            </w:t>
            </w:r>
          </w:p>
        </w:tc>
      </w:tr>
      <w:tr w:rsidR="00D045FF" w:rsidRPr="00353E86" w:rsidTr="00EF5CE7">
        <w:tc>
          <w:tcPr>
            <w:tcW w:w="4508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5280" behindDoc="0" locked="0" layoutInCell="1" allowOverlap="1" wp14:anchorId="77D7A712" wp14:editId="27315AE5">
                      <wp:simplePos x="0" y="0"/>
                      <wp:positionH relativeFrom="column">
                        <wp:posOffset>1159510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437" name="Rectangle 4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D7A712" id="Rectangle 437" o:spid="_x0000_s1048" style="position:absolute;margin-left:91.3pt;margin-top:4.95pt;width:53.55pt;height:22.15pt;z-index:25302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0251F"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4256" behindDoc="0" locked="0" layoutInCell="1" allowOverlap="1" wp14:anchorId="2B78D8B0" wp14:editId="561D9514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438" name="Rectangle 4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600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78D8B0" id="Rectangle 438" o:spid="_x0000_s1049" style="position:absolute;margin-left:28.55pt;margin-top:4.95pt;width:53.55pt;height:22.15pt;z-index:25302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9Q6iQIAACs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0251F">
                              <w:rPr>
                                <w:b/>
                                <w:bCs/>
                              </w:rPr>
                              <w:t>600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609 =                        +                                   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7328" behindDoc="0" locked="0" layoutInCell="1" allowOverlap="1" wp14:anchorId="47ED027F" wp14:editId="6A85A0FE">
                      <wp:simplePos x="0" y="0"/>
                      <wp:positionH relativeFrom="column">
                        <wp:posOffset>1159510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440" name="Rectangle 4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70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ED027F" id="Rectangle 440" o:spid="_x0000_s1050" style="position:absolute;margin-left:91.3pt;margin-top:4.95pt;width:53.55pt;height:22.15pt;z-index:25302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aeB9hwIAACs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0251F">
                              <w:rPr>
                                <w:b/>
                                <w:bCs/>
                              </w:rPr>
                              <w:t>70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6304" behindDoc="0" locked="0" layoutInCell="1" allowOverlap="1" wp14:anchorId="237E2ED4" wp14:editId="3AD74CD7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441" name="Rectangle 4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800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7E2ED4" id="Rectangle 441" o:spid="_x0000_s1051" style="position:absolute;margin-left:28.55pt;margin-top:4.95pt;width:53.55pt;height:22.15pt;z-index:25302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GfzhwIAACs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0251F">
                              <w:rPr>
                                <w:b/>
                                <w:bCs/>
                              </w:rPr>
                              <w:t>800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noProof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870 =                        +                                 </w:t>
            </w:r>
          </w:p>
        </w:tc>
      </w:tr>
    </w:tbl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045FF" w:rsidRPr="00B80369" w:rsidTr="00EF5CE7">
        <w:tc>
          <w:tcPr>
            <w:tcW w:w="9016" w:type="dxa"/>
            <w:gridSpan w:val="2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Partition the numbers below into hundreds, tens and ones. </w:t>
            </w:r>
          </w:p>
        </w:tc>
      </w:tr>
      <w:tr w:rsidR="00D045FF" w:rsidRPr="00B80369" w:rsidTr="00EF5CE7">
        <w:tc>
          <w:tcPr>
            <w:tcW w:w="4508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0400" behindDoc="0" locked="0" layoutInCell="1" allowOverlap="1" wp14:anchorId="70AB9511" wp14:editId="01829987">
                      <wp:simplePos x="0" y="0"/>
                      <wp:positionH relativeFrom="column">
                        <wp:posOffset>1958340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406" name="Rectangle 24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AB9511" id="Rectangle 2406" o:spid="_x0000_s1052" style="position:absolute;margin-left:154.2pt;margin-top:4.95pt;width:53.55pt;height:22.15pt;z-index:25303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9376" behindDoc="0" locked="0" layoutInCell="1" allowOverlap="1" wp14:anchorId="0A487656" wp14:editId="18F06DC1">
                      <wp:simplePos x="0" y="0"/>
                      <wp:positionH relativeFrom="column">
                        <wp:posOffset>1159510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407" name="Rectangle 24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487656" id="Rectangle 2407" o:spid="_x0000_s1053" style="position:absolute;margin-left:91.3pt;margin-top:4.95pt;width:53.55pt;height:22.15pt;z-index:25302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  <w:r w:rsidRPr="0070251F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28352" behindDoc="0" locked="0" layoutInCell="1" allowOverlap="1" wp14:anchorId="5AAF400B" wp14:editId="1038CDAA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408" name="Rectangle 24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AF400B" id="Rectangle 2408" o:spid="_x0000_s1054" style="position:absolute;margin-left:28.55pt;margin-top:4.95pt;width:53.55pt;height:22.15pt;z-index:25302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eO5iQIAAC0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70251F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791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                       +                       +            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3472" behindDoc="0" locked="0" layoutInCell="1" allowOverlap="1" wp14:anchorId="6E369E83" wp14:editId="406C0ACA">
                      <wp:simplePos x="0" y="0"/>
                      <wp:positionH relativeFrom="column">
                        <wp:posOffset>1958340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409" name="Rectangle 24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369E83" id="Rectangle 2409" o:spid="_x0000_s1055" style="position:absolute;margin-left:154.2pt;margin-top:4.95pt;width:53.55pt;height:22.15pt;z-index:25303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VFCWiQIAAC0FAAAOAAAAZHJzL2Uyb0RvYy54bWysVE1v2zAMvQ/YfxB0X+1ka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2448" behindDoc="0" locked="0" layoutInCell="1" allowOverlap="1" wp14:anchorId="0BE6C353" wp14:editId="2EDFF5C2">
                      <wp:simplePos x="0" y="0"/>
                      <wp:positionH relativeFrom="column">
                        <wp:posOffset>1159510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410" name="Rectangle 24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E6C353" id="Rectangle 2410" o:spid="_x0000_s1056" style="position:absolute;margin-left:91.3pt;margin-top:4.95pt;width:53.55pt;height:22.15pt;z-index:25303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ZdwiQIAAC0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  <w:r w:rsidRPr="0070251F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1424" behindDoc="0" locked="0" layoutInCell="1" allowOverlap="1" wp14:anchorId="60E3EC91" wp14:editId="22F74F65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411" name="Rectangle 24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E3EC91" id="Rectangle 2411" o:spid="_x0000_s1057" style="position:absolute;margin-left:28.55pt;margin-top:4.95pt;width:53.55pt;height:22.15pt;z-index:25303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  <w:r w:rsidRPr="0070251F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noProof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333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                       +                       +            </w:t>
            </w:r>
          </w:p>
        </w:tc>
      </w:tr>
      <w:tr w:rsidR="00D045FF" w:rsidRPr="00B80369" w:rsidTr="00EF5CE7">
        <w:tc>
          <w:tcPr>
            <w:tcW w:w="4508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5520" behindDoc="0" locked="0" layoutInCell="1" allowOverlap="1" wp14:anchorId="04AD8B92" wp14:editId="10D00428">
                      <wp:simplePos x="0" y="0"/>
                      <wp:positionH relativeFrom="column">
                        <wp:posOffset>1159510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412" name="Rectangle 24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AD8B92" id="Rectangle 2412" o:spid="_x0000_s1058" style="position:absolute;margin-left:91.3pt;margin-top:4.95pt;width:53.55pt;height:22.15pt;z-index:25303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4496" behindDoc="0" locked="0" layoutInCell="1" allowOverlap="1" wp14:anchorId="173C3B24" wp14:editId="7CB587ED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413" name="Rectangle 24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3C3B24" id="Rectangle 2413" o:spid="_x0000_s1059" style="position:absolute;margin-left:28.55pt;margin-top:4.95pt;width:53.55pt;height:22.15pt;z-index:25303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70251F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lang w:val="en-US"/>
              </w:rPr>
              <w:t>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                       +                                   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7568" behindDoc="0" locked="0" layoutInCell="1" allowOverlap="1" wp14:anchorId="5B2C839C" wp14:editId="55C1E2E5">
                      <wp:simplePos x="0" y="0"/>
                      <wp:positionH relativeFrom="column">
                        <wp:posOffset>1159510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414" name="Rectangle 24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B2C839C" id="Rectangle 2414" o:spid="_x0000_s1060" style="position:absolute;margin-left:91.3pt;margin-top:4.95pt;width:53.55pt;height:22.15pt;z-index:25303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lrOigIAAC0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  <w:r w:rsidRPr="0070251F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6544" behindDoc="0" locked="0" layoutInCell="1" allowOverlap="1" wp14:anchorId="0A2A4243" wp14:editId="123CBA5E">
                      <wp:simplePos x="0" y="0"/>
                      <wp:positionH relativeFrom="column">
                        <wp:posOffset>362585</wp:posOffset>
                      </wp:positionH>
                      <wp:positionV relativeFrom="paragraph">
                        <wp:posOffset>62865</wp:posOffset>
                      </wp:positionV>
                      <wp:extent cx="680085" cy="281305"/>
                      <wp:effectExtent l="0" t="0" r="24765" b="23495"/>
                      <wp:wrapNone/>
                      <wp:docPr id="2415" name="Rectangle 24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2A4243" id="Rectangle 2415" o:spid="_x0000_s1061" style="position:absolute;margin-left:28.55pt;margin-top:4.95pt;width:53.55pt;height:22.15pt;z-index:25303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+nhiQIAAC0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70251F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noProof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>7</w:t>
            </w:r>
            <w:r>
              <w:rPr>
                <w:rFonts w:ascii="Calibri" w:eastAsia="Times New Roman" w:hAnsi="Calibri" w:cs="Times New Roman"/>
                <w:lang w:val="en-US"/>
              </w:rPr>
              <w:t>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 =                        +                                 </w:t>
            </w:r>
          </w:p>
        </w:tc>
      </w:tr>
    </w:tbl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5</w:t>
      </w:r>
      <w:r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Compare three-digit numbers</w:t>
      </w:r>
    </w:p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353E86" w:rsidTr="00EF5CE7">
        <w:tc>
          <w:tcPr>
            <w:tcW w:w="9016" w:type="dxa"/>
            <w:gridSpan w:val="4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 xml:space="preserve">For the questions below, write </w:t>
            </w:r>
            <w:r w:rsidRPr="00353E86">
              <w:rPr>
                <w:rFonts w:ascii="Calibri" w:eastAsia="Calibri" w:hAnsi="Calibri" w:cs="Times New Roman"/>
                <w:b/>
                <w:lang w:val="en-US"/>
              </w:rPr>
              <w:t xml:space="preserve">&lt; </w:t>
            </w:r>
            <w:r w:rsidRPr="00353E86">
              <w:rPr>
                <w:rFonts w:ascii="Calibri" w:eastAsia="Calibri" w:hAnsi="Calibri" w:cs="Times New Roman"/>
                <w:lang w:val="en-US"/>
              </w:rPr>
              <w:t xml:space="preserve">or </w:t>
            </w:r>
            <w:r w:rsidRPr="00353E86">
              <w:rPr>
                <w:rFonts w:ascii="Calibri" w:eastAsia="Calibri" w:hAnsi="Calibri" w:cs="Times New Roman"/>
                <w:b/>
                <w:lang w:val="en-US"/>
              </w:rPr>
              <w:t>&gt;</w:t>
            </w:r>
          </w:p>
        </w:tc>
      </w:tr>
      <w:tr w:rsidR="00D045FF" w:rsidRPr="00353E86" w:rsidTr="00EF5CE7"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8592" behindDoc="0" locked="0" layoutInCell="1" allowOverlap="1" wp14:anchorId="3EC65A33" wp14:editId="5A7F3D41">
                      <wp:simplePos x="0" y="0"/>
                      <wp:positionH relativeFrom="column">
                        <wp:posOffset>197555</wp:posOffset>
                      </wp:positionH>
                      <wp:positionV relativeFrom="paragraph">
                        <wp:posOffset>82755</wp:posOffset>
                      </wp:positionV>
                      <wp:extent cx="237090" cy="237080"/>
                      <wp:effectExtent l="0" t="0" r="10795" b="10795"/>
                      <wp:wrapNone/>
                      <wp:docPr id="376" name="Rectangle 3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C65A33" id="Rectangle 376" o:spid="_x0000_s1062" style="position:absolute;margin-left:15.55pt;margin-top:6.5pt;width:18.65pt;height:18.65pt;z-index:25303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0251F"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35 </w:t>
            </w:r>
            <w:r w:rsidRPr="00353E86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350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1664" behindDoc="0" locked="0" layoutInCell="1" allowOverlap="1" wp14:anchorId="5E5DC193" wp14:editId="4DD811DF">
                      <wp:simplePos x="0" y="0"/>
                      <wp:positionH relativeFrom="column">
                        <wp:posOffset>288989</wp:posOffset>
                      </wp:positionH>
                      <wp:positionV relativeFrom="paragraph">
                        <wp:posOffset>79311</wp:posOffset>
                      </wp:positionV>
                      <wp:extent cx="237090" cy="237080"/>
                      <wp:effectExtent l="0" t="0" r="10795" b="10795"/>
                      <wp:wrapNone/>
                      <wp:docPr id="377" name="Rectangle 3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5DC193" id="Rectangle 377" o:spid="_x0000_s1063" style="position:absolute;margin-left:22.75pt;margin-top:6.25pt;width:18.65pt;height:18.65pt;z-index:25304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0251F"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492 </w:t>
            </w:r>
            <w:r w:rsidRPr="00353E86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_____ </w:t>
            </w: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509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0640" behindDoc="0" locked="0" layoutInCell="1" allowOverlap="1" wp14:anchorId="7532804F" wp14:editId="2D7150E9">
                      <wp:simplePos x="0" y="0"/>
                      <wp:positionH relativeFrom="column">
                        <wp:posOffset>306389</wp:posOffset>
                      </wp:positionH>
                      <wp:positionV relativeFrom="paragraph">
                        <wp:posOffset>82827</wp:posOffset>
                      </wp:positionV>
                      <wp:extent cx="237090" cy="237080"/>
                      <wp:effectExtent l="0" t="0" r="10795" b="10795"/>
                      <wp:wrapNone/>
                      <wp:docPr id="378" name="Rectangle 3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32804F" id="Rectangle 378" o:spid="_x0000_s1064" style="position:absolute;margin-left:24.15pt;margin-top:6.5pt;width:18.65pt;height:18.65pt;z-index:25304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0251F"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472 </w:t>
            </w:r>
            <w:r w:rsidRPr="00353E86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_____ </w:t>
            </w: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427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39616" behindDoc="0" locked="0" layoutInCell="1" allowOverlap="1" wp14:anchorId="6F39B802" wp14:editId="14551BDE">
                      <wp:simplePos x="0" y="0"/>
                      <wp:positionH relativeFrom="column">
                        <wp:posOffset>306705</wp:posOffset>
                      </wp:positionH>
                      <wp:positionV relativeFrom="paragraph">
                        <wp:posOffset>83437</wp:posOffset>
                      </wp:positionV>
                      <wp:extent cx="237090" cy="237080"/>
                      <wp:effectExtent l="0" t="0" r="10795" b="10795"/>
                      <wp:wrapNone/>
                      <wp:docPr id="379" name="Rectangle 3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39B802" id="Rectangle 379" o:spid="_x0000_s1065" style="position:absolute;margin-left:24.15pt;margin-top:6.55pt;width:18.65pt;height:18.65pt;z-index:25303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0251F"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479 </w:t>
            </w:r>
            <w:r w:rsidRPr="00353E86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_____ </w:t>
            </w: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474</w:t>
            </w:r>
          </w:p>
        </w:tc>
      </w:tr>
    </w:tbl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B80369" w:rsidTr="00EF5CE7">
        <w:tc>
          <w:tcPr>
            <w:tcW w:w="9016" w:type="dxa"/>
            <w:gridSpan w:val="4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 xml:space="preserve">For the questions below, write </w:t>
            </w:r>
            <w:r w:rsidRPr="00B80369">
              <w:rPr>
                <w:rFonts w:ascii="Calibri" w:eastAsia="Calibri" w:hAnsi="Calibri" w:cs="Times New Roman"/>
                <w:b/>
                <w:lang w:val="en-US"/>
              </w:rPr>
              <w:t xml:space="preserve">&lt; 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or </w:t>
            </w:r>
            <w:r w:rsidRPr="00B80369">
              <w:rPr>
                <w:rFonts w:ascii="Calibri" w:eastAsia="Calibri" w:hAnsi="Calibri" w:cs="Times New Roman"/>
                <w:b/>
                <w:lang w:val="en-US"/>
              </w:rPr>
              <w:t>&gt;</w:t>
            </w:r>
          </w:p>
        </w:tc>
      </w:tr>
      <w:tr w:rsidR="00D045FF" w:rsidRPr="00B80369" w:rsidTr="00EF5CE7"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2688" behindDoc="0" locked="0" layoutInCell="1" allowOverlap="1" wp14:anchorId="201ABFEF" wp14:editId="3D41F4B6">
                      <wp:simplePos x="0" y="0"/>
                      <wp:positionH relativeFrom="column">
                        <wp:posOffset>260680</wp:posOffset>
                      </wp:positionH>
                      <wp:positionV relativeFrom="paragraph">
                        <wp:posOffset>82550</wp:posOffset>
                      </wp:positionV>
                      <wp:extent cx="237090" cy="237080"/>
                      <wp:effectExtent l="0" t="0" r="10795" b="10795"/>
                      <wp:wrapNone/>
                      <wp:docPr id="1276" name="Rectangle 12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1ABFEF" id="Rectangle 1276" o:spid="_x0000_s1066" style="position:absolute;margin-left:20.55pt;margin-top:6.5pt;width:18.65pt;height:18.65pt;z-index:25304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885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88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5760" behindDoc="0" locked="0" layoutInCell="1" allowOverlap="1" wp14:anchorId="2655CF7F" wp14:editId="45060BC2">
                      <wp:simplePos x="0" y="0"/>
                      <wp:positionH relativeFrom="column">
                        <wp:posOffset>288989</wp:posOffset>
                      </wp:positionH>
                      <wp:positionV relativeFrom="paragraph">
                        <wp:posOffset>79311</wp:posOffset>
                      </wp:positionV>
                      <wp:extent cx="237090" cy="237080"/>
                      <wp:effectExtent l="0" t="0" r="10795" b="10795"/>
                      <wp:wrapNone/>
                      <wp:docPr id="1277" name="Rectangle 12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55CF7F" id="Rectangle 1277" o:spid="_x0000_s1067" style="position:absolute;margin-left:22.75pt;margin-top:6.25pt;width:18.65pt;height:18.65pt;z-index:25304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828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288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4736" behindDoc="0" locked="0" layoutInCell="1" allowOverlap="1" wp14:anchorId="13FDFC67" wp14:editId="11C8B69D">
                      <wp:simplePos x="0" y="0"/>
                      <wp:positionH relativeFrom="column">
                        <wp:posOffset>306389</wp:posOffset>
                      </wp:positionH>
                      <wp:positionV relativeFrom="paragraph">
                        <wp:posOffset>82827</wp:posOffset>
                      </wp:positionV>
                      <wp:extent cx="237090" cy="237080"/>
                      <wp:effectExtent l="0" t="0" r="10795" b="10795"/>
                      <wp:wrapNone/>
                      <wp:docPr id="1278" name="Rectangle 12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&lt;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FDFC67" id="Rectangle 1278" o:spid="_x0000_s1068" style="position:absolute;margin-left:24.15pt;margin-top:6.5pt;width:18.65pt;height:18.65pt;z-index:25304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&lt;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345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354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3712" behindDoc="0" locked="0" layoutInCell="1" allowOverlap="1" wp14:anchorId="5C126B8B" wp14:editId="49B48A6A">
                      <wp:simplePos x="0" y="0"/>
                      <wp:positionH relativeFrom="column">
                        <wp:posOffset>306705</wp:posOffset>
                      </wp:positionH>
                      <wp:positionV relativeFrom="paragraph">
                        <wp:posOffset>83437</wp:posOffset>
                      </wp:positionV>
                      <wp:extent cx="237090" cy="237080"/>
                      <wp:effectExtent l="0" t="0" r="10795" b="10795"/>
                      <wp:wrapNone/>
                      <wp:docPr id="1279" name="Rectangle 12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7090" cy="2370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0251F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0251F">
                                    <w:rPr>
                                      <w:b/>
                                      <w:bCs/>
                                    </w:rPr>
                                    <w:t>&gt;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126B8B" id="Rectangle 1279" o:spid="_x0000_s1069" style="position:absolute;margin-left:24.15pt;margin-top:6.55pt;width:18.65pt;height:18.65pt;z-index:25304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Pr="0070251F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0251F">
                              <w:rPr>
                                <w:b/>
                                <w:bCs/>
                              </w:rPr>
                              <w:t>&gt;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678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Times New Roman"/>
                <w:color w:val="FFFFFF"/>
                <w:bdr w:val="none" w:sz="0" w:space="0" w:color="auto" w:frame="1"/>
                <w:lang w:val="en-US"/>
              </w:rPr>
              <w:t xml:space="preserve">_____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670</w:t>
            </w:r>
          </w:p>
        </w:tc>
      </w:tr>
    </w:tbl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sz w:val="12"/>
          <w:szCs w:val="12"/>
          <w:lang w:val="en-US"/>
        </w:rPr>
      </w:pPr>
    </w:p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Order three-digit numbers</w:t>
      </w:r>
    </w:p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>671,      67,      706,      660,      716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0880" behindDoc="0" locked="0" layoutInCell="1" allowOverlap="1" wp14:anchorId="2E2ED2F6" wp14:editId="555FE1A9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380" name="Rectangle 3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716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2ED2F6" id="Rectangle 380" o:spid="_x0000_s1070" style="position:absolute;margin-left:296.9pt;margin-top:2.3pt;width:69.45pt;height:22.15pt;z-index:25305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716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9856" behindDoc="0" locked="0" layoutInCell="1" allowOverlap="1" wp14:anchorId="5A60F65F" wp14:editId="54D87C84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383" name="Rectangle 3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706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60F65F" id="Rectangle 383" o:spid="_x0000_s1071" style="position:absolute;margin-left:223.25pt;margin-top:2.05pt;width:69.45pt;height:22.15pt;z-index:25304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706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8832" behindDoc="0" locked="0" layoutInCell="1" allowOverlap="1" wp14:anchorId="102DC446" wp14:editId="46CF6F9F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26886</wp:posOffset>
                      </wp:positionV>
                      <wp:extent cx="882015" cy="281305"/>
                      <wp:effectExtent l="0" t="0" r="13335" b="23495"/>
                      <wp:wrapNone/>
                      <wp:docPr id="384" name="Rectangle 3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671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2DC446" id="Rectangle 384" o:spid="_x0000_s1072" style="position:absolute;margin-left:149.35pt;margin-top:2.1pt;width:69.45pt;height:22.15pt;z-index:25304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ro0hgIAACs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671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7808" behindDoc="0" locked="0" layoutInCell="1" allowOverlap="1" wp14:anchorId="1EF9F776" wp14:editId="76973564">
                      <wp:simplePos x="0" y="0"/>
                      <wp:positionH relativeFrom="column">
                        <wp:posOffset>960979</wp:posOffset>
                      </wp:positionH>
                      <wp:positionV relativeFrom="paragraph">
                        <wp:posOffset>23981</wp:posOffset>
                      </wp:positionV>
                      <wp:extent cx="882127" cy="281305"/>
                      <wp:effectExtent l="0" t="0" r="13335" b="23495"/>
                      <wp:wrapNone/>
                      <wp:docPr id="385" name="Rectangle 3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660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F9F776" id="Rectangle 385" o:spid="_x0000_s1073" style="position:absolute;margin-left:75.65pt;margin-top:1.9pt;width:69.45pt;height:22.15pt;z-index:25304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660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46784" behindDoc="0" locked="0" layoutInCell="1" allowOverlap="1" wp14:anchorId="21E84121" wp14:editId="661755F2">
                      <wp:simplePos x="0" y="0"/>
                      <wp:positionH relativeFrom="column">
                        <wp:posOffset>25288</wp:posOffset>
                      </wp:positionH>
                      <wp:positionV relativeFrom="paragraph">
                        <wp:posOffset>19872</wp:posOffset>
                      </wp:positionV>
                      <wp:extent cx="882127" cy="281305"/>
                      <wp:effectExtent l="0" t="0" r="13335" b="23495"/>
                      <wp:wrapNone/>
                      <wp:docPr id="402" name="Rectangle 4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67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E84121" id="Rectangle 402" o:spid="_x0000_s1074" style="position:absolute;margin-left:2pt;margin-top:1.55pt;width:69.45pt;height:22.15pt;z-index:25304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67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>405,       504,      44,      404,      454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6000" behindDoc="0" locked="0" layoutInCell="1" allowOverlap="1" wp14:anchorId="2848FF48" wp14:editId="137622E2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403" name="Rectangle 4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504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48FF48" id="Rectangle 403" o:spid="_x0000_s1075" style="position:absolute;margin-left:296.9pt;margin-top:2.3pt;width:69.45pt;height:22.15pt;z-index:25305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504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4976" behindDoc="0" locked="0" layoutInCell="1" allowOverlap="1" wp14:anchorId="3624F4A5" wp14:editId="42CA2ECA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404" name="Rectangle 4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454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24F4A5" id="Rectangle 404" o:spid="_x0000_s1076" style="position:absolute;margin-left:223.25pt;margin-top:2.05pt;width:69.45pt;height:22.15pt;z-index:25305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454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3952" behindDoc="0" locked="0" layoutInCell="1" allowOverlap="1" wp14:anchorId="6171D4D8" wp14:editId="66FF5E06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26886</wp:posOffset>
                      </wp:positionV>
                      <wp:extent cx="882015" cy="281305"/>
                      <wp:effectExtent l="0" t="0" r="13335" b="23495"/>
                      <wp:wrapNone/>
                      <wp:docPr id="405" name="Rectangle 4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405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71D4D8" id="Rectangle 405" o:spid="_x0000_s1077" style="position:absolute;margin-left:149.35pt;margin-top:2.1pt;width:69.45pt;height:22.15pt;z-index:25305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405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2928" behindDoc="0" locked="0" layoutInCell="1" allowOverlap="1" wp14:anchorId="6DC6FA2C" wp14:editId="05785CB4">
                      <wp:simplePos x="0" y="0"/>
                      <wp:positionH relativeFrom="column">
                        <wp:posOffset>960979</wp:posOffset>
                      </wp:positionH>
                      <wp:positionV relativeFrom="paragraph">
                        <wp:posOffset>23981</wp:posOffset>
                      </wp:positionV>
                      <wp:extent cx="882127" cy="281305"/>
                      <wp:effectExtent l="0" t="0" r="13335" b="23495"/>
                      <wp:wrapNone/>
                      <wp:docPr id="406" name="Rectangle 4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404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C6FA2C" id="Rectangle 406" o:spid="_x0000_s1078" style="position:absolute;margin-left:75.65pt;margin-top:1.9pt;width:69.45pt;height:22.15pt;z-index:25305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404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1904" behindDoc="0" locked="0" layoutInCell="1" allowOverlap="1" wp14:anchorId="75891C76" wp14:editId="2815C81D">
                      <wp:simplePos x="0" y="0"/>
                      <wp:positionH relativeFrom="column">
                        <wp:posOffset>25288</wp:posOffset>
                      </wp:positionH>
                      <wp:positionV relativeFrom="paragraph">
                        <wp:posOffset>19872</wp:posOffset>
                      </wp:positionV>
                      <wp:extent cx="882127" cy="281305"/>
                      <wp:effectExtent l="0" t="0" r="13335" b="23495"/>
                      <wp:wrapNone/>
                      <wp:docPr id="407" name="Rectangle 4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44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891C76" id="Rectangle 407" o:spid="_x0000_s1079" style="position:absolute;margin-left:2pt;margin-top:1.55pt;width:69.45pt;height:22.15pt;z-index:25305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44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Order each set of numbers from smallest to largest. </w:t>
            </w: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232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223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332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32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323</w: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1120" behindDoc="0" locked="0" layoutInCell="1" allowOverlap="1" wp14:anchorId="66AAD414" wp14:editId="4296F169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1280" name="Rectangle 12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332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AAD414" id="Rectangle 1280" o:spid="_x0000_s1080" style="position:absolute;margin-left:296.9pt;margin-top:2.3pt;width:69.45pt;height:22.15pt;z-index:25306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332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0096" behindDoc="0" locked="0" layoutInCell="1" allowOverlap="1" wp14:anchorId="33B8236F" wp14:editId="3A342E72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1281" name="Rectangle 12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323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B8236F" id="Rectangle 1281" o:spid="_x0000_s1081" style="position:absolute;margin-left:223.25pt;margin-top:2.05pt;width:69.45pt;height:22.15pt;z-index:25306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323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9072" behindDoc="0" locked="0" layoutInCell="1" allowOverlap="1" wp14:anchorId="7EE68C13" wp14:editId="6D98ABBC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26886</wp:posOffset>
                      </wp:positionV>
                      <wp:extent cx="882015" cy="281305"/>
                      <wp:effectExtent l="0" t="0" r="13335" b="23495"/>
                      <wp:wrapNone/>
                      <wp:docPr id="1282" name="Rectangle 12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232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E68C13" id="Rectangle 1282" o:spid="_x0000_s1082" style="position:absolute;margin-left:149.35pt;margin-top:2.1pt;width:69.45pt;height:22.15pt;z-index:25305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GH2hgIAAC0FAAAOAAAAZHJzL2Uyb0RvYy54bWysVE1v2zAMvQ/YfxB0X+1kT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232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8048" behindDoc="0" locked="0" layoutInCell="1" allowOverlap="1" wp14:anchorId="15014ECD" wp14:editId="6E38B98E">
                      <wp:simplePos x="0" y="0"/>
                      <wp:positionH relativeFrom="column">
                        <wp:posOffset>960979</wp:posOffset>
                      </wp:positionH>
                      <wp:positionV relativeFrom="paragraph">
                        <wp:posOffset>23981</wp:posOffset>
                      </wp:positionV>
                      <wp:extent cx="882127" cy="281305"/>
                      <wp:effectExtent l="0" t="0" r="13335" b="23495"/>
                      <wp:wrapNone/>
                      <wp:docPr id="1283" name="Rectangle 12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223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014ECD" id="Rectangle 1283" o:spid="_x0000_s1083" style="position:absolute;margin-left:75.65pt;margin-top:1.9pt;width:69.45pt;height:22.15pt;z-index:25305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223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57024" behindDoc="0" locked="0" layoutInCell="1" allowOverlap="1" wp14:anchorId="11336770" wp14:editId="7C13E80F">
                      <wp:simplePos x="0" y="0"/>
                      <wp:positionH relativeFrom="column">
                        <wp:posOffset>25288</wp:posOffset>
                      </wp:positionH>
                      <wp:positionV relativeFrom="paragraph">
                        <wp:posOffset>19872</wp:posOffset>
                      </wp:positionV>
                      <wp:extent cx="882127" cy="281305"/>
                      <wp:effectExtent l="0" t="0" r="13335" b="23495"/>
                      <wp:wrapNone/>
                      <wp:docPr id="1284" name="Rectangle 12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336770" id="Rectangle 1284" o:spid="_x0000_s1084" style="position:absolute;margin-left:2pt;margin-top:1.55pt;width:69.45pt;height:22.15pt;z-index:25305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777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 </w:t>
            </w:r>
            <w:r>
              <w:rPr>
                <w:rFonts w:ascii="Calibri" w:eastAsia="Calibri" w:hAnsi="Calibri" w:cs="Times New Roman"/>
                <w:lang w:val="en-US"/>
              </w:rPr>
              <w:t>77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757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575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    </w:t>
            </w:r>
            <w:r>
              <w:rPr>
                <w:rFonts w:ascii="Calibri" w:eastAsia="Calibri" w:hAnsi="Calibri" w:cs="Times New Roman"/>
                <w:lang w:val="en-US"/>
              </w:rPr>
              <w:t>775</w: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6240" behindDoc="0" locked="0" layoutInCell="1" allowOverlap="1" wp14:anchorId="22BA8661" wp14:editId="68C205B0">
                      <wp:simplePos x="0" y="0"/>
                      <wp:positionH relativeFrom="column">
                        <wp:posOffset>3770630</wp:posOffset>
                      </wp:positionH>
                      <wp:positionV relativeFrom="paragraph">
                        <wp:posOffset>29210</wp:posOffset>
                      </wp:positionV>
                      <wp:extent cx="882015" cy="281305"/>
                      <wp:effectExtent l="0" t="0" r="13335" b="23495"/>
                      <wp:wrapNone/>
                      <wp:docPr id="1285" name="Rectangle 12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777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BA8661" id="Rectangle 1285" o:spid="_x0000_s1085" style="position:absolute;margin-left:296.9pt;margin-top:2.3pt;width:69.45pt;height:22.15pt;z-index:25306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777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/>
                <w:bCs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5216" behindDoc="0" locked="0" layoutInCell="1" allowOverlap="1" wp14:anchorId="76611198" wp14:editId="04ECDA33">
                      <wp:simplePos x="0" y="0"/>
                      <wp:positionH relativeFrom="column">
                        <wp:posOffset>2835059</wp:posOffset>
                      </wp:positionH>
                      <wp:positionV relativeFrom="paragraph">
                        <wp:posOffset>26035</wp:posOffset>
                      </wp:positionV>
                      <wp:extent cx="882015" cy="281305"/>
                      <wp:effectExtent l="0" t="0" r="13335" b="23495"/>
                      <wp:wrapNone/>
                      <wp:docPr id="1286" name="Rectangle 12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775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611198" id="Rectangle 1286" o:spid="_x0000_s1086" style="position:absolute;margin-left:223.25pt;margin-top:2.05pt;width:69.45pt;height:22.15pt;z-index:25306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775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4192" behindDoc="0" locked="0" layoutInCell="1" allowOverlap="1" wp14:anchorId="0D7B9240" wp14:editId="58A64BCF">
                      <wp:simplePos x="0" y="0"/>
                      <wp:positionH relativeFrom="column">
                        <wp:posOffset>1896745</wp:posOffset>
                      </wp:positionH>
                      <wp:positionV relativeFrom="paragraph">
                        <wp:posOffset>26886</wp:posOffset>
                      </wp:positionV>
                      <wp:extent cx="882015" cy="281305"/>
                      <wp:effectExtent l="0" t="0" r="13335" b="23495"/>
                      <wp:wrapNone/>
                      <wp:docPr id="1287" name="Rectangle 12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01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757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7B9240" id="Rectangle 1287" o:spid="_x0000_s1087" style="position:absolute;margin-left:149.35pt;margin-top:2.1pt;width:69.45pt;height:22.15pt;z-index:25306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757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3168" behindDoc="0" locked="0" layoutInCell="1" allowOverlap="1" wp14:anchorId="7EB724A1" wp14:editId="53052BEC">
                      <wp:simplePos x="0" y="0"/>
                      <wp:positionH relativeFrom="column">
                        <wp:posOffset>960979</wp:posOffset>
                      </wp:positionH>
                      <wp:positionV relativeFrom="paragraph">
                        <wp:posOffset>23981</wp:posOffset>
                      </wp:positionV>
                      <wp:extent cx="882127" cy="281305"/>
                      <wp:effectExtent l="0" t="0" r="13335" b="23495"/>
                      <wp:wrapNone/>
                      <wp:docPr id="1288" name="Rectangle 12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575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B724A1" id="Rectangle 1288" o:spid="_x0000_s1088" style="position:absolute;margin-left:75.65pt;margin-top:1.9pt;width:69.45pt;height:22.15pt;z-index:25306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575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2144" behindDoc="0" locked="0" layoutInCell="1" allowOverlap="1" wp14:anchorId="0872EB42" wp14:editId="3BB7F361">
                      <wp:simplePos x="0" y="0"/>
                      <wp:positionH relativeFrom="column">
                        <wp:posOffset>25288</wp:posOffset>
                      </wp:positionH>
                      <wp:positionV relativeFrom="paragraph">
                        <wp:posOffset>19872</wp:posOffset>
                      </wp:positionV>
                      <wp:extent cx="882127" cy="281305"/>
                      <wp:effectExtent l="0" t="0" r="13335" b="23495"/>
                      <wp:wrapNone/>
                      <wp:docPr id="1289" name="Rectangle 12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82127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72EB42" id="Rectangle 1289" o:spid="_x0000_s1089" style="position:absolute;margin-left:2pt;margin-top:1.55pt;width:69.45pt;height:22.15pt;z-index:25306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2"/>
          <w:szCs w:val="12"/>
          <w:lang w:val="en-US"/>
        </w:rPr>
      </w:pPr>
    </w:p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0" w:name="_Hlk17254247"/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Round </w:t>
      </w: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two-digit numbers </w:t>
      </w:r>
      <w:r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to the nearest 10</w:t>
      </w:r>
    </w:p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353E86" w:rsidTr="00EF5CE7">
        <w:tc>
          <w:tcPr>
            <w:tcW w:w="9016" w:type="dxa"/>
            <w:gridSpan w:val="3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 xml:space="preserve">Round the numbers below to the nearest 10. </w:t>
            </w:r>
          </w:p>
        </w:tc>
      </w:tr>
      <w:tr w:rsidR="00D045FF" w:rsidRPr="00353E86" w:rsidTr="00EF5CE7"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 xml:space="preserve">42 </w:t>
            </w:r>
            <w:r w:rsidRPr="00353E86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 w:rsidRPr="00353E86">
              <w:rPr>
                <w:rFonts w:ascii="Calibri" w:eastAsia="Times New Roman" w:hAnsi="Calibri" w:cs="Calibri"/>
                <w:b/>
                <w:bCs/>
                <w:lang w:val="en-US"/>
              </w:rPr>
              <w:t>40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 xml:space="preserve">58 </w:t>
            </w:r>
            <w:r w:rsidRPr="00353E86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 w:rsidRPr="00353E86">
              <w:rPr>
                <w:rFonts w:ascii="Calibri" w:eastAsia="Times New Roman" w:hAnsi="Calibri" w:cs="Calibri"/>
                <w:b/>
                <w:bCs/>
                <w:lang w:val="en-US"/>
              </w:rPr>
              <w:t>60</w:t>
            </w:r>
          </w:p>
        </w:tc>
        <w:tc>
          <w:tcPr>
            <w:tcW w:w="300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 xml:space="preserve">28 </w:t>
            </w:r>
            <w:r w:rsidRPr="00353E86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 w:rsidRPr="00353E86">
              <w:rPr>
                <w:rFonts w:ascii="Calibri" w:eastAsia="Times New Roman" w:hAnsi="Calibri" w:cs="Calibri"/>
                <w:b/>
                <w:bCs/>
                <w:lang w:val="en-US"/>
              </w:rPr>
              <w:t>30</w:t>
            </w:r>
          </w:p>
        </w:tc>
      </w:tr>
      <w:tr w:rsidR="00D045FF" w:rsidRPr="00353E86" w:rsidTr="00EF5CE7">
        <w:tc>
          <w:tcPr>
            <w:tcW w:w="3005" w:type="dxa"/>
          </w:tcPr>
          <w:p w:rsidR="00D045FF" w:rsidRPr="00353E86" w:rsidRDefault="00D045FF" w:rsidP="00EF5CE7">
            <w:pPr>
              <w:tabs>
                <w:tab w:val="center" w:pos="1394"/>
              </w:tabs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 xml:space="preserve">81 </w:t>
            </w:r>
            <w:r w:rsidRPr="00353E86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 w:rsidRPr="00353E86">
              <w:rPr>
                <w:rFonts w:ascii="Calibri" w:eastAsia="Times New Roman" w:hAnsi="Calibri" w:cs="Calibri"/>
                <w:b/>
                <w:bCs/>
                <w:lang w:val="en-US"/>
              </w:rPr>
              <w:t>80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 xml:space="preserve">35 </w:t>
            </w:r>
            <w:r w:rsidRPr="00353E86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 w:rsidRPr="00353E86">
              <w:rPr>
                <w:rFonts w:ascii="Calibri" w:eastAsia="Times New Roman" w:hAnsi="Calibri" w:cs="Calibri"/>
                <w:b/>
                <w:bCs/>
                <w:lang w:val="en-US"/>
              </w:rPr>
              <w:t>40</w:t>
            </w:r>
          </w:p>
        </w:tc>
        <w:tc>
          <w:tcPr>
            <w:tcW w:w="300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 xml:space="preserve">85 </w:t>
            </w:r>
            <w:r w:rsidRPr="00353E86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 w:rsidRPr="00353E86">
              <w:rPr>
                <w:rFonts w:ascii="Calibri" w:eastAsia="Times New Roman" w:hAnsi="Calibri" w:cs="Calibri"/>
                <w:b/>
                <w:bCs/>
                <w:lang w:val="en-US"/>
              </w:rPr>
              <w:t>90</w:t>
            </w:r>
          </w:p>
        </w:tc>
      </w:tr>
    </w:tbl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B80369" w:rsidTr="00EF5CE7">
        <w:tc>
          <w:tcPr>
            <w:tcW w:w="9016" w:type="dxa"/>
            <w:gridSpan w:val="3"/>
          </w:tcPr>
          <w:bookmarkEnd w:id="0"/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 xml:space="preserve">Round the numbers below to the nearest 10. </w:t>
            </w:r>
          </w:p>
        </w:tc>
      </w:tr>
      <w:tr w:rsidR="00D045FF" w:rsidRPr="00B80369" w:rsidTr="00EF5CE7"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77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>8</w:t>
            </w:r>
            <w:r w:rsidRPr="00B80369">
              <w:rPr>
                <w:rFonts w:ascii="Calibri" w:eastAsia="Times New Roman" w:hAnsi="Calibri" w:cs="Calibri"/>
                <w:b/>
                <w:bCs/>
                <w:lang w:val="en-US"/>
              </w:rPr>
              <w:t>0</w: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>5</w:t>
            </w:r>
            <w:r>
              <w:rPr>
                <w:rFonts w:ascii="Calibri" w:eastAsia="Calibri" w:hAnsi="Calibri" w:cs="Times New Roman"/>
                <w:lang w:val="en-US"/>
              </w:rPr>
              <w:t>1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>5</w:t>
            </w:r>
            <w:r w:rsidRPr="00B80369">
              <w:rPr>
                <w:rFonts w:ascii="Calibri" w:eastAsia="Times New Roman" w:hAnsi="Calibri" w:cs="Calibri"/>
                <w:b/>
                <w:bCs/>
                <w:lang w:val="en-US"/>
              </w:rPr>
              <w:t>0</w:t>
            </w:r>
          </w:p>
        </w:tc>
        <w:tc>
          <w:tcPr>
            <w:tcW w:w="300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34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 w:rsidRPr="00B80369">
              <w:rPr>
                <w:rFonts w:ascii="Calibri" w:eastAsia="Times New Roman" w:hAnsi="Calibri" w:cs="Calibri"/>
                <w:b/>
                <w:bCs/>
                <w:lang w:val="en-US"/>
              </w:rPr>
              <w:t>30</w:t>
            </w:r>
          </w:p>
        </w:tc>
      </w:tr>
      <w:tr w:rsidR="00D045FF" w:rsidRPr="00B80369" w:rsidTr="00EF5CE7">
        <w:tc>
          <w:tcPr>
            <w:tcW w:w="3005" w:type="dxa"/>
          </w:tcPr>
          <w:p w:rsidR="00D045FF" w:rsidRPr="00B80369" w:rsidRDefault="00D045FF" w:rsidP="00EF5CE7">
            <w:pPr>
              <w:tabs>
                <w:tab w:val="center" w:pos="1394"/>
              </w:tabs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>8</w:t>
            </w:r>
            <w:r>
              <w:rPr>
                <w:rFonts w:ascii="Calibri" w:eastAsia="Calibri" w:hAnsi="Calibri" w:cs="Times New Roman"/>
                <w:lang w:val="en-US"/>
              </w:rPr>
              <w:t>6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>9</w:t>
            </w:r>
            <w:r w:rsidRPr="00B80369">
              <w:rPr>
                <w:rFonts w:ascii="Calibri" w:eastAsia="Times New Roman" w:hAnsi="Calibri" w:cs="Calibri"/>
                <w:b/>
                <w:bCs/>
                <w:lang w:val="en-US"/>
              </w:rPr>
              <w:t>0</w: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5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>3</w:t>
            </w:r>
            <w:r w:rsidRPr="00B80369">
              <w:rPr>
                <w:rFonts w:ascii="Calibri" w:eastAsia="Times New Roman" w:hAnsi="Calibri" w:cs="Calibri"/>
                <w:b/>
                <w:bCs/>
                <w:lang w:val="en-US"/>
              </w:rPr>
              <w:t>0</w:t>
            </w:r>
          </w:p>
        </w:tc>
        <w:tc>
          <w:tcPr>
            <w:tcW w:w="300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t>9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5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>10</w:t>
            </w:r>
            <w:r w:rsidRPr="00B80369">
              <w:rPr>
                <w:rFonts w:ascii="Calibri" w:eastAsia="Times New Roman" w:hAnsi="Calibri" w:cs="Calibri"/>
                <w:b/>
                <w:bCs/>
                <w:lang w:val="en-US"/>
              </w:rPr>
              <w:t>0</w:t>
            </w:r>
          </w:p>
        </w:tc>
      </w:tr>
    </w:tbl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2"/>
          <w:szCs w:val="12"/>
          <w:lang w:val="en-US"/>
        </w:rPr>
      </w:pPr>
    </w:p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Round </w:t>
      </w: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three-digit numbers </w:t>
      </w:r>
      <w:r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to the nearest 10</w:t>
      </w:r>
    </w:p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D045FF" w:rsidRPr="00353E86" w:rsidTr="00EF5CE7">
        <w:tc>
          <w:tcPr>
            <w:tcW w:w="9016" w:type="dxa"/>
            <w:gridSpan w:val="5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Round the numbers below to the nearest 10. </w:t>
            </w:r>
          </w:p>
        </w:tc>
      </w:tr>
      <w:tr w:rsidR="00D045FF" w:rsidRPr="00353E86" w:rsidTr="00EF5CE7">
        <w:tc>
          <w:tcPr>
            <w:tcW w:w="1803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215 </w:t>
            </w:r>
            <w:r w:rsidRPr="00353E86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 w:rsidRPr="00353E86">
              <w:rPr>
                <w:rFonts w:ascii="Calibri" w:eastAsia="Times New Roman" w:hAnsi="Calibri" w:cs="Calibri"/>
                <w:b/>
                <w:bCs/>
                <w:lang w:val="en-US"/>
              </w:rPr>
              <w:t>220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3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492 </w:t>
            </w:r>
            <w:r w:rsidRPr="00353E86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 w:rsidRPr="00353E86">
              <w:rPr>
                <w:rFonts w:ascii="Calibri" w:eastAsia="Times New Roman" w:hAnsi="Calibri" w:cs="Calibri"/>
                <w:b/>
                <w:bCs/>
                <w:lang w:val="en-US"/>
              </w:rPr>
              <w:t>490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3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333 </w:t>
            </w:r>
            <w:r w:rsidRPr="00353E86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 w:rsidRPr="00353E86">
              <w:rPr>
                <w:rFonts w:ascii="Calibri" w:eastAsia="Times New Roman" w:hAnsi="Calibri" w:cs="Calibri"/>
                <w:b/>
                <w:bCs/>
                <w:lang w:val="en-US"/>
              </w:rPr>
              <w:t>330</w:t>
            </w:r>
          </w:p>
        </w:tc>
        <w:tc>
          <w:tcPr>
            <w:tcW w:w="1803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897 </w:t>
            </w:r>
            <w:r w:rsidRPr="00353E86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 w:rsidRPr="00353E86">
              <w:rPr>
                <w:rFonts w:ascii="Calibri" w:eastAsia="Times New Roman" w:hAnsi="Calibri" w:cs="Calibri"/>
                <w:b/>
                <w:bCs/>
                <w:lang w:val="en-US"/>
              </w:rPr>
              <w:t>900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303 </w:t>
            </w:r>
            <w:r w:rsidRPr="00353E86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 w:rsidRPr="00353E86">
              <w:rPr>
                <w:rFonts w:ascii="Calibri" w:eastAsia="Times New Roman" w:hAnsi="Calibri" w:cs="Calibri"/>
                <w:b/>
                <w:bCs/>
                <w:lang w:val="en-US"/>
              </w:rPr>
              <w:t>300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D045FF" w:rsidRPr="00B80369" w:rsidTr="00EF5CE7">
        <w:tc>
          <w:tcPr>
            <w:tcW w:w="9016" w:type="dxa"/>
            <w:gridSpan w:val="5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Round the numbers below to the nearest 10. </w:t>
            </w:r>
          </w:p>
        </w:tc>
      </w:tr>
      <w:tr w:rsidR="00D045FF" w:rsidRPr="00B80369" w:rsidTr="00EF5CE7">
        <w:tc>
          <w:tcPr>
            <w:tcW w:w="1803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344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>340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3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627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>630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3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666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>670</w:t>
            </w:r>
          </w:p>
        </w:tc>
        <w:tc>
          <w:tcPr>
            <w:tcW w:w="1803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904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 w:rsidRPr="00B80369">
              <w:rPr>
                <w:rFonts w:ascii="Calibri" w:eastAsia="Times New Roman" w:hAnsi="Calibri" w:cs="Calibri"/>
                <w:b/>
                <w:bCs/>
                <w:lang w:val="en-US"/>
              </w:rPr>
              <w:t>900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399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>4</w:t>
            </w:r>
            <w:r w:rsidRPr="00B80369">
              <w:rPr>
                <w:rFonts w:ascii="Calibri" w:eastAsia="Times New Roman" w:hAnsi="Calibri" w:cs="Calibri"/>
                <w:b/>
                <w:bCs/>
                <w:lang w:val="en-US"/>
              </w:rPr>
              <w:t>00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sz w:val="12"/>
          <w:szCs w:val="12"/>
          <w:lang w:val="en-US"/>
        </w:rPr>
      </w:pPr>
    </w:p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Pr="00A8708B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Round to the nearest 100</w:t>
      </w:r>
    </w:p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D045FF" w:rsidRPr="00353E86" w:rsidTr="00EF5CE7">
        <w:tc>
          <w:tcPr>
            <w:tcW w:w="9016" w:type="dxa"/>
            <w:gridSpan w:val="5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Round the numbers below to the nearest 100. </w:t>
            </w:r>
          </w:p>
        </w:tc>
      </w:tr>
      <w:tr w:rsidR="00D045FF" w:rsidRPr="00353E86" w:rsidTr="00EF5CE7">
        <w:tc>
          <w:tcPr>
            <w:tcW w:w="1803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215 </w:t>
            </w:r>
            <w:r w:rsidRPr="00353E86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 w:rsidRPr="00353E86">
              <w:rPr>
                <w:rFonts w:ascii="Calibri" w:eastAsia="Times New Roman" w:hAnsi="Calibri" w:cs="Calibri"/>
                <w:b/>
                <w:bCs/>
                <w:lang w:val="en-US"/>
              </w:rPr>
              <w:t>200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3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492 </w:t>
            </w:r>
            <w:r w:rsidRPr="00353E86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 w:rsidRPr="00353E86">
              <w:rPr>
                <w:rFonts w:ascii="Calibri" w:eastAsia="Times New Roman" w:hAnsi="Calibri" w:cs="Calibri"/>
                <w:b/>
                <w:bCs/>
                <w:lang w:val="en-US"/>
              </w:rPr>
              <w:t>500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3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333 </w:t>
            </w:r>
            <w:r w:rsidRPr="00353E86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 w:rsidRPr="00353E86">
              <w:rPr>
                <w:rFonts w:ascii="Calibri" w:eastAsia="Times New Roman" w:hAnsi="Calibri" w:cs="Calibri"/>
                <w:b/>
                <w:bCs/>
                <w:lang w:val="en-US"/>
              </w:rPr>
              <w:t>300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3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897 </w:t>
            </w:r>
            <w:r w:rsidRPr="00353E86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 w:rsidRPr="00353E86">
              <w:rPr>
                <w:rFonts w:ascii="Calibri" w:eastAsia="Times New Roman" w:hAnsi="Calibri" w:cs="Calibri"/>
                <w:b/>
                <w:bCs/>
                <w:lang w:val="en-US"/>
              </w:rPr>
              <w:t>900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303 </w:t>
            </w:r>
            <w:r w:rsidRPr="00353E86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 w:rsidRPr="00353E86">
              <w:rPr>
                <w:rFonts w:ascii="Calibri" w:eastAsia="Times New Roman" w:hAnsi="Calibri" w:cs="Calibri"/>
                <w:b/>
                <w:bCs/>
                <w:lang w:val="en-US"/>
              </w:rPr>
              <w:t>300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A8708B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D045FF" w:rsidRPr="00B80369" w:rsidTr="00EF5CE7">
        <w:tc>
          <w:tcPr>
            <w:tcW w:w="9016" w:type="dxa"/>
            <w:gridSpan w:val="5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Round the numbers below to the nearest 100. </w:t>
            </w:r>
          </w:p>
        </w:tc>
      </w:tr>
      <w:tr w:rsidR="00D045FF" w:rsidRPr="00B80369" w:rsidTr="00EF5CE7">
        <w:tc>
          <w:tcPr>
            <w:tcW w:w="1803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344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>300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3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627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>600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3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666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>700</w:t>
            </w:r>
          </w:p>
        </w:tc>
        <w:tc>
          <w:tcPr>
            <w:tcW w:w="1803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904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 w:rsidRPr="00B80369">
              <w:rPr>
                <w:rFonts w:ascii="Calibri" w:eastAsia="Times New Roman" w:hAnsi="Calibri" w:cs="Calibri"/>
                <w:b/>
                <w:bCs/>
                <w:lang w:val="en-US"/>
              </w:rPr>
              <w:t>900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180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399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  <w:r w:rsidRPr="00B80369">
              <w:rPr>
                <w:rFonts w:ascii="Calibri" w:eastAsia="Times New Roman" w:hAnsi="Calibri" w:cs="Calibri"/>
                <w:lang w:val="en-US"/>
              </w:rPr>
              <w:t xml:space="preserve">≈ </w:t>
            </w:r>
            <w:r>
              <w:rPr>
                <w:rFonts w:ascii="Calibri" w:eastAsia="Times New Roman" w:hAnsi="Calibri" w:cs="Calibri"/>
                <w:b/>
                <w:bCs/>
                <w:lang w:val="en-US"/>
              </w:rPr>
              <w:t>4</w:t>
            </w:r>
            <w:r w:rsidRPr="00B80369">
              <w:rPr>
                <w:rFonts w:ascii="Calibri" w:eastAsia="Times New Roman" w:hAnsi="Calibri" w:cs="Calibri"/>
                <w:b/>
                <w:bCs/>
                <w:lang w:val="en-US"/>
              </w:rPr>
              <w:t>00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D045FF" w:rsidRPr="00A8708B" w:rsidRDefault="00D045FF" w:rsidP="00D045FF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B0246" w:rsidRDefault="006B0246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Pr="00672499" w:rsidRDefault="00B272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18"/>
          <w:u w:val="single"/>
          <w:lang w:val="en-US"/>
        </w:rPr>
      </w:pPr>
      <w:hyperlink r:id="rId25" w:history="1">
        <w:r w:rsidR="00672499" w:rsidRPr="00672499">
          <w:rPr>
            <w:rStyle w:val="Hyperlink"/>
            <w:rFonts w:ascii="Calibri" w:eastAsia="Times New Roman" w:hAnsi="Calibri" w:cs="Times New Roman"/>
            <w:b/>
            <w:bCs/>
            <w:sz w:val="28"/>
            <w:szCs w:val="18"/>
            <w:lang w:val="en-US"/>
          </w:rPr>
          <w:t>Addition</w:t>
        </w:r>
      </w:hyperlink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Go to </w:t>
      </w:r>
      <w:hyperlink r:id="rId26" w:history="1">
        <w:r w:rsidRPr="00A901B8">
          <w:rPr>
            <w:rStyle w:val="Hyperlink"/>
            <w:rFonts w:ascii="Calibri" w:eastAsia="Times New Roman" w:hAnsi="Calibri" w:cs="Times New Roman"/>
            <w:b/>
            <w:bCs/>
            <w:sz w:val="18"/>
            <w:szCs w:val="18"/>
            <w:lang w:val="en-US"/>
          </w:rPr>
          <w:t>https://keystage2maths.com/y3/addition/</w:t>
        </w:r>
      </w:hyperlink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for help. </w:t>
      </w: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Pr="00B735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on from a three-digit number in ones</w:t>
      </w:r>
    </w:p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 xml:space="preserve">For the questions below, write the next </w:t>
            </w:r>
            <w:r w:rsidRPr="00353E86">
              <w:rPr>
                <w:rFonts w:ascii="Calibri" w:eastAsia="Calibri" w:hAnsi="Calibri" w:cs="Times New Roman"/>
                <w:bCs/>
                <w:lang w:val="en-US"/>
              </w:rPr>
              <w:t>s</w:t>
            </w:r>
            <w:r w:rsidRPr="00353E86">
              <w:rPr>
                <w:rFonts w:ascii="Calibri" w:eastAsia="Calibri" w:hAnsi="Calibri" w:cs="Times New Roman"/>
                <w:lang w:val="en-US"/>
              </w:rPr>
              <w:t>even</w:t>
            </w:r>
            <w:r w:rsidRPr="00353E86">
              <w:rPr>
                <w:rFonts w:ascii="Calibri" w:eastAsia="Calibri" w:hAnsi="Calibri" w:cs="Times New Roman"/>
                <w:b/>
                <w:lang w:val="en-US"/>
              </w:rPr>
              <w:t xml:space="preserve"> </w:t>
            </w:r>
            <w:r w:rsidRPr="00353E86">
              <w:rPr>
                <w:rFonts w:ascii="Calibri" w:eastAsia="Calibri" w:hAnsi="Calibri" w:cs="Times New Roman"/>
                <w:lang w:val="en-US"/>
              </w:rPr>
              <w:t xml:space="preserve">numbers. </w:t>
            </w: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3408" behindDoc="0" locked="0" layoutInCell="1" allowOverlap="1" wp14:anchorId="2A616004" wp14:editId="74AD4ECB">
                      <wp:simplePos x="0" y="0"/>
                      <wp:positionH relativeFrom="column">
                        <wp:posOffset>3514725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408" name="Rectangle 4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103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616004" id="Rectangle 408" o:spid="_x0000_s1090" style="position:absolute;margin-left:276.75pt;margin-top:2.2pt;width:42pt;height:22.15pt;z-index:25307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0XMhgIAACs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103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4432" behindDoc="0" locked="0" layoutInCell="1" allowOverlap="1" wp14:anchorId="37B4BDAE" wp14:editId="2BDD8079">
                      <wp:simplePos x="0" y="0"/>
                      <wp:positionH relativeFrom="column">
                        <wp:posOffset>4088765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409" name="Rectangle 4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104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B4BDAE" id="Rectangle 409" o:spid="_x0000_s1091" style="position:absolute;margin-left:321.95pt;margin-top:2.2pt;width:42pt;height:22.15pt;z-index:25307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sJChQIAACs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104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0576" behindDoc="0" locked="0" layoutInCell="1" allowOverlap="1" wp14:anchorId="6B9667A3" wp14:editId="0412D593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375285</wp:posOffset>
                      </wp:positionV>
                      <wp:extent cx="533400" cy="281305"/>
                      <wp:effectExtent l="0" t="0" r="19050" b="23495"/>
                      <wp:wrapNone/>
                      <wp:docPr id="421" name="Rectangle 4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642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9667A3" id="Rectangle 421" o:spid="_x0000_s1092" style="position:absolute;margin-left:294.75pt;margin-top:29.55pt;width:42pt;height:22.15pt;z-index:25308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642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5936" behindDoc="0" locked="0" layoutInCell="1" allowOverlap="1" wp14:anchorId="61981788" wp14:editId="22CB9FEA">
                      <wp:simplePos x="0" y="0"/>
                      <wp:positionH relativeFrom="column">
                        <wp:posOffset>4305300</wp:posOffset>
                      </wp:positionH>
                      <wp:positionV relativeFrom="paragraph">
                        <wp:posOffset>1069975</wp:posOffset>
                      </wp:positionV>
                      <wp:extent cx="533400" cy="281305"/>
                      <wp:effectExtent l="0" t="0" r="19050" b="23495"/>
                      <wp:wrapNone/>
                      <wp:docPr id="422" name="Rectangle 4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305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981788" id="Rectangle 422" o:spid="_x0000_s1093" style="position:absolute;margin-left:339pt;margin-top:84.25pt;width:42pt;height:22.15pt;z-index:25309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305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4912" behindDoc="0" locked="0" layoutInCell="1" allowOverlap="1" wp14:anchorId="78C28FDF" wp14:editId="5B16633C">
                      <wp:simplePos x="0" y="0"/>
                      <wp:positionH relativeFrom="column">
                        <wp:posOffset>3731260</wp:posOffset>
                      </wp:positionH>
                      <wp:positionV relativeFrom="paragraph">
                        <wp:posOffset>1069975</wp:posOffset>
                      </wp:positionV>
                      <wp:extent cx="533400" cy="281305"/>
                      <wp:effectExtent l="0" t="0" r="19050" b="23495"/>
                      <wp:wrapNone/>
                      <wp:docPr id="423" name="Rectangle 4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304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C28FDF" id="Rectangle 423" o:spid="_x0000_s1094" style="position:absolute;margin-left:293.8pt;margin-top:84.25pt;width:42pt;height:22.15pt;z-index:25309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nChgIAACs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304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7744" behindDoc="0" locked="0" layoutInCell="1" allowOverlap="1" wp14:anchorId="04E9CD24" wp14:editId="186F977A">
                      <wp:simplePos x="0" y="0"/>
                      <wp:positionH relativeFrom="column">
                        <wp:posOffset>3742055</wp:posOffset>
                      </wp:positionH>
                      <wp:positionV relativeFrom="paragraph">
                        <wp:posOffset>722630</wp:posOffset>
                      </wp:positionV>
                      <wp:extent cx="533400" cy="281305"/>
                      <wp:effectExtent l="0" t="0" r="19050" b="23495"/>
                      <wp:wrapNone/>
                      <wp:docPr id="49" name="Rectangle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813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E9CD24" id="Rectangle 49" o:spid="_x0000_s1095" style="position:absolute;margin-left:294.65pt;margin-top:56.9pt;width:42pt;height:22.15pt;z-index:25308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813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2384" behindDoc="0" locked="0" layoutInCell="1" allowOverlap="1" wp14:anchorId="0C12DC0B" wp14:editId="4A9058BA">
                      <wp:simplePos x="0" y="0"/>
                      <wp:positionH relativeFrom="column">
                        <wp:posOffset>2938780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50" name="Rectangle 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102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12DC0B" id="Rectangle 50" o:spid="_x0000_s1096" style="position:absolute;margin-left:231.4pt;margin-top:2.35pt;width:42pt;height:22.15pt;z-index:25307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102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1360" behindDoc="0" locked="0" layoutInCell="1" allowOverlap="1" wp14:anchorId="1EA8C365" wp14:editId="4B5CBBC7">
                      <wp:simplePos x="0" y="0"/>
                      <wp:positionH relativeFrom="column">
                        <wp:posOffset>2364740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51" name="Rectangle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101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A8C365" id="Rectangle 51" o:spid="_x0000_s1097" style="position:absolute;margin-left:186.2pt;margin-top:2.25pt;width:42pt;height:22.15pt;z-index:25307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101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0336" behindDoc="0" locked="0" layoutInCell="1" allowOverlap="1" wp14:anchorId="3F9CA313" wp14:editId="7728EB50">
                      <wp:simplePos x="0" y="0"/>
                      <wp:positionH relativeFrom="column">
                        <wp:posOffset>1788795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52" name="Rectangle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9CA313" id="Rectangle 52" o:spid="_x0000_s1098" style="position:absolute;margin-left:140.85pt;margin-top:2.15pt;width:42pt;height:22.15pt;z-index:25307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9312" behindDoc="0" locked="0" layoutInCell="1" allowOverlap="1" wp14:anchorId="77D84CFA" wp14:editId="400E08D5">
                      <wp:simplePos x="0" y="0"/>
                      <wp:positionH relativeFrom="column">
                        <wp:posOffset>1214755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53" name="Rectangle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D84CFA" id="Rectangle 53" o:spid="_x0000_s1099" style="position:absolute;margin-left:95.65pt;margin-top:2.15pt;width:42pt;height:22.15pt;z-index:25306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68288" behindDoc="0" locked="0" layoutInCell="1" allowOverlap="1" wp14:anchorId="7575B083" wp14:editId="3F018953">
                      <wp:simplePos x="0" y="0"/>
                      <wp:positionH relativeFrom="column">
                        <wp:posOffset>638955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54" name="Rectangl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75B083" id="Rectangle 54" o:spid="_x0000_s1100" style="position:absolute;margin-left:50.3pt;margin-top:2.05pt;width:42pt;height:22.15pt;z-index:25306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lang w:val="en-US"/>
              </w:rPr>
              <w:t xml:space="preserve">95, 96, 97, 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1600" behindDoc="0" locked="0" layoutInCell="1" allowOverlap="1" wp14:anchorId="38FE192F" wp14:editId="0718E65C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55" name="Rectangle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643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FE192F" id="Rectangle 55" o:spid="_x0000_s1101" style="position:absolute;margin-left:339.95pt;margin-top:2.2pt;width:42pt;height:22.15pt;z-index:25308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643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9552" behindDoc="0" locked="0" layoutInCell="1" allowOverlap="1" wp14:anchorId="614A196F" wp14:editId="72BE9222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56" name="Rectangle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641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4A196F" id="Rectangle 56" o:spid="_x0000_s1102" style="position:absolute;margin-left:249.4pt;margin-top:2.35pt;width:42pt;height:22.15pt;z-index:25307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641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8528" behindDoc="0" locked="0" layoutInCell="1" allowOverlap="1" wp14:anchorId="13F92840" wp14:editId="5889E981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610" name="Rectangle 6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640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F92840" id="Rectangle 610" o:spid="_x0000_s1103" style="position:absolute;margin-left:204.2pt;margin-top:2.25pt;width:42pt;height:22.15pt;z-index:25307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640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7504" behindDoc="0" locked="0" layoutInCell="1" allowOverlap="1" wp14:anchorId="3DCFD3ED" wp14:editId="690211AC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630" name="Rectangle 6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639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CFD3ED" id="Rectangle 630" o:spid="_x0000_s1104" style="position:absolute;margin-left:158.85pt;margin-top:2.15pt;width:42pt;height:22.15pt;z-index:25307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/MThgIAACs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639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6480" behindDoc="0" locked="0" layoutInCell="1" allowOverlap="1" wp14:anchorId="0F6CE6E1" wp14:editId="5FE1EEB9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631" name="Rectangle 6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638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6CE6E1" id="Rectangle 631" o:spid="_x0000_s1105" style="position:absolute;margin-left:113.65pt;margin-top:2.15pt;width:42pt;height:22.15pt;z-index:25307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638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75456" behindDoc="0" locked="0" layoutInCell="1" allowOverlap="1" wp14:anchorId="799016C1" wp14:editId="27C5EB5E">
                      <wp:simplePos x="0" y="0"/>
                      <wp:positionH relativeFrom="column">
                        <wp:posOffset>867555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639" name="Rectangle 6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637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9016C1" id="Rectangle 639" o:spid="_x0000_s1106" style="position:absolute;margin-left:68.3pt;margin-top:2.05pt;width:42pt;height:22.15pt;z-index:25307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637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lang w:val="en-US"/>
              </w:rPr>
              <w:t xml:space="preserve">634, 635, 636, 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8768" behindDoc="0" locked="0" layoutInCell="1" allowOverlap="1" wp14:anchorId="6EE3355C" wp14:editId="1D82FDD0">
                      <wp:simplePos x="0" y="0"/>
                      <wp:positionH relativeFrom="column">
                        <wp:posOffset>4316095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640" name="Rectangle 6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814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E3355C" id="Rectangle 640" o:spid="_x0000_s1107" style="position:absolute;margin-left:339.85pt;margin-top:2.2pt;width:42pt;height:22.15pt;z-index:25308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kd4hQIAACs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814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6720" behindDoc="0" locked="0" layoutInCell="1" allowOverlap="1" wp14:anchorId="454FE3E9" wp14:editId="24E74933">
                      <wp:simplePos x="0" y="0"/>
                      <wp:positionH relativeFrom="column">
                        <wp:posOffset>3166110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641" name="Rectangle 6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812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4FE3E9" id="Rectangle 641" o:spid="_x0000_s1108" style="position:absolute;margin-left:249.3pt;margin-top:2.35pt;width:42pt;height:22.15pt;z-index:25308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VCE2hQIAACs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812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5696" behindDoc="0" locked="0" layoutInCell="1" allowOverlap="1" wp14:anchorId="57EFDE0D" wp14:editId="28267F3A">
                      <wp:simplePos x="0" y="0"/>
                      <wp:positionH relativeFrom="column">
                        <wp:posOffset>2592070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642" name="Rectangle 6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811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EFDE0D" id="Rectangle 642" o:spid="_x0000_s1109" style="position:absolute;margin-left:204.1pt;margin-top:2.25pt;width:42pt;height:22.15pt;z-index:25308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ji+hgIAACs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811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4672" behindDoc="0" locked="0" layoutInCell="1" allowOverlap="1" wp14:anchorId="67EB9A20" wp14:editId="5484B775">
                      <wp:simplePos x="0" y="0"/>
                      <wp:positionH relativeFrom="column">
                        <wp:posOffset>2016125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643" name="Rectangle 6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810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EB9A20" id="Rectangle 643" o:spid="_x0000_s1110" style="position:absolute;margin-left:158.75pt;margin-top:2.15pt;width:42pt;height:22.15pt;z-index:25308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eyqhgIAACs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810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3648" behindDoc="0" locked="0" layoutInCell="1" allowOverlap="1" wp14:anchorId="027EEAAF" wp14:editId="59FDF39F">
                      <wp:simplePos x="0" y="0"/>
                      <wp:positionH relativeFrom="column">
                        <wp:posOffset>1442085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644" name="Rectangle 6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809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7EEAAF" id="Rectangle 644" o:spid="_x0000_s1111" style="position:absolute;margin-left:113.55pt;margin-top:2.15pt;width:42pt;height:22.15pt;z-index:25308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MkvhQIAACs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809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2624" behindDoc="0" locked="0" layoutInCell="1" allowOverlap="1" wp14:anchorId="7E77EF81" wp14:editId="5A2C296A">
                      <wp:simplePos x="0" y="0"/>
                      <wp:positionH relativeFrom="column">
                        <wp:posOffset>866140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650" name="Rectangle 6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808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77EF81" id="Rectangle 650" o:spid="_x0000_s1112" style="position:absolute;margin-left:68.2pt;margin-top:2.05pt;width:42pt;height:22.15pt;z-index:25308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808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0816" behindDoc="0" locked="0" layoutInCell="1" allowOverlap="1" wp14:anchorId="6B3DA398" wp14:editId="36B9E120">
                      <wp:simplePos x="0" y="0"/>
                      <wp:positionH relativeFrom="column">
                        <wp:posOffset>1431290</wp:posOffset>
                      </wp:positionH>
                      <wp:positionV relativeFrom="paragraph">
                        <wp:posOffset>374650</wp:posOffset>
                      </wp:positionV>
                      <wp:extent cx="533400" cy="281305"/>
                      <wp:effectExtent l="0" t="0" r="19050" b="23495"/>
                      <wp:wrapNone/>
                      <wp:docPr id="651" name="Rectangle 6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300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3DA398" id="Rectangle 651" o:spid="_x0000_s1113" style="position:absolute;margin-left:112.7pt;margin-top:29.5pt;width:42pt;height:22.15pt;z-index:25309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300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1840" behindDoc="0" locked="0" layoutInCell="1" allowOverlap="1" wp14:anchorId="13FE597A" wp14:editId="1FBB506C">
                      <wp:simplePos x="0" y="0"/>
                      <wp:positionH relativeFrom="column">
                        <wp:posOffset>2005330</wp:posOffset>
                      </wp:positionH>
                      <wp:positionV relativeFrom="paragraph">
                        <wp:posOffset>374650</wp:posOffset>
                      </wp:positionV>
                      <wp:extent cx="533400" cy="281305"/>
                      <wp:effectExtent l="0" t="0" r="19050" b="23495"/>
                      <wp:wrapNone/>
                      <wp:docPr id="652" name="Rectangle 6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301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FE597A" id="Rectangle 652" o:spid="_x0000_s1114" style="position:absolute;margin-left:157.9pt;margin-top:29.5pt;width:42pt;height:22.15pt;z-index:25309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301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2864" behindDoc="0" locked="0" layoutInCell="1" allowOverlap="1" wp14:anchorId="7009146D" wp14:editId="27618798">
                      <wp:simplePos x="0" y="0"/>
                      <wp:positionH relativeFrom="column">
                        <wp:posOffset>2581275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653" name="Rectangle 6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302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09146D" id="Rectangle 653" o:spid="_x0000_s1115" style="position:absolute;margin-left:203.25pt;margin-top:29.6pt;width:42pt;height:22.15pt;z-index:25309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302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lang w:val="en-US"/>
              </w:rPr>
              <w:t xml:space="preserve">805, 806, 807, 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3888" behindDoc="0" locked="0" layoutInCell="1" allowOverlap="1" wp14:anchorId="639B9E92" wp14:editId="641F2466">
                      <wp:simplePos x="0" y="0"/>
                      <wp:positionH relativeFrom="column">
                        <wp:posOffset>3155315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654" name="Rectangle 6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303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9B9E92" id="Rectangle 654" o:spid="_x0000_s1116" style="position:absolute;margin-left:248.45pt;margin-top:2.15pt;width:42pt;height:22.15pt;z-index:25309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V8FhQIAACs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303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89792" behindDoc="0" locked="0" layoutInCell="1" allowOverlap="1" wp14:anchorId="19C44356" wp14:editId="1957EB66">
                      <wp:simplePos x="0" y="0"/>
                      <wp:positionH relativeFrom="column">
                        <wp:posOffset>855835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655" name="Rectangle 6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299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C44356" id="Rectangle 655" o:spid="_x0000_s1117" style="position:absolute;margin-left:67.4pt;margin-top:2.05pt;width:42pt;height:22.15pt;z-index:25308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299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lang w:val="en-US"/>
              </w:rPr>
              <w:t xml:space="preserve">296, 297, 298, 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  <w:lang w:val="en-US"/>
              </w:rPr>
              <w:t>s</w:t>
            </w:r>
            <w:r w:rsidRPr="00B80369">
              <w:rPr>
                <w:rFonts w:ascii="Calibri" w:eastAsia="Calibri" w:hAnsi="Calibri" w:cs="Times New Roman"/>
                <w:lang w:val="en-US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  <w:lang w:val="en-US"/>
              </w:rPr>
              <w:t xml:space="preserve"> 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numbers. </w:t>
            </w: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2080" behindDoc="0" locked="0" layoutInCell="1" allowOverlap="1" wp14:anchorId="5CEE6186" wp14:editId="402037BB">
                      <wp:simplePos x="0" y="0"/>
                      <wp:positionH relativeFrom="column">
                        <wp:posOffset>3514725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290" name="Rectangle 12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EE6186" id="Rectangle 1290" o:spid="_x0000_s1118" style="position:absolute;margin-left:276.75pt;margin-top:2.2pt;width:42pt;height:22.15pt;z-index:25310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LWlhQIAAC0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10</w:t>
                            </w: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3104" behindDoc="0" locked="0" layoutInCell="1" allowOverlap="1" wp14:anchorId="2F06E9E9" wp14:editId="3748557B">
                      <wp:simplePos x="0" y="0"/>
                      <wp:positionH relativeFrom="column">
                        <wp:posOffset>4088765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291" name="Rectangle 12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06E9E9" id="Rectangle 1291" o:spid="_x0000_s1119" style="position:absolute;margin-left:321.95pt;margin-top:2.2pt;width:42pt;height:22.15pt;z-index:25310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QaKhQ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10</w:t>
                            </w: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9248" behindDoc="0" locked="0" layoutInCell="1" allowOverlap="1" wp14:anchorId="6D040E3F" wp14:editId="4FA37A6D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375285</wp:posOffset>
                      </wp:positionV>
                      <wp:extent cx="533400" cy="281305"/>
                      <wp:effectExtent l="0" t="0" r="19050" b="23495"/>
                      <wp:wrapNone/>
                      <wp:docPr id="1292" name="Rectangle 12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275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040E3F" id="Rectangle 1292" o:spid="_x0000_s1120" style="position:absolute;margin-left:294.75pt;margin-top:29.55pt;width:42pt;height:22.15pt;z-index:25310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275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4608" behindDoc="0" locked="0" layoutInCell="1" allowOverlap="1" wp14:anchorId="4D9C8508" wp14:editId="08A87128">
                      <wp:simplePos x="0" y="0"/>
                      <wp:positionH relativeFrom="column">
                        <wp:posOffset>4305300</wp:posOffset>
                      </wp:positionH>
                      <wp:positionV relativeFrom="paragraph">
                        <wp:posOffset>1069975</wp:posOffset>
                      </wp:positionV>
                      <wp:extent cx="533400" cy="281305"/>
                      <wp:effectExtent l="0" t="0" r="19050" b="23495"/>
                      <wp:wrapNone/>
                      <wp:docPr id="1293" name="Rectangle 12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9C8508" id="Rectangle 1293" o:spid="_x0000_s1121" style="position:absolute;margin-left:339pt;margin-top:84.25pt;width:42pt;height:22.15pt;z-index:25312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9KPhQIAAC0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3584" behindDoc="0" locked="0" layoutInCell="1" allowOverlap="1" wp14:anchorId="4109B890" wp14:editId="2CFA4C86">
                      <wp:simplePos x="0" y="0"/>
                      <wp:positionH relativeFrom="column">
                        <wp:posOffset>3731260</wp:posOffset>
                      </wp:positionH>
                      <wp:positionV relativeFrom="paragraph">
                        <wp:posOffset>1069975</wp:posOffset>
                      </wp:positionV>
                      <wp:extent cx="533400" cy="281305"/>
                      <wp:effectExtent l="0" t="0" r="19050" b="23495"/>
                      <wp:wrapNone/>
                      <wp:docPr id="1294" name="Rectangle 12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09B890" id="Rectangle 1294" o:spid="_x0000_s1122" style="position:absolute;margin-left:293.8pt;margin-top:84.25pt;width:42pt;height:22.15pt;z-index:253123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3gbhgIAAC0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403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6416" behindDoc="0" locked="0" layoutInCell="1" allowOverlap="1" wp14:anchorId="19566CDA" wp14:editId="239A9534">
                      <wp:simplePos x="0" y="0"/>
                      <wp:positionH relativeFrom="column">
                        <wp:posOffset>3742055</wp:posOffset>
                      </wp:positionH>
                      <wp:positionV relativeFrom="paragraph">
                        <wp:posOffset>722630</wp:posOffset>
                      </wp:positionV>
                      <wp:extent cx="533400" cy="281305"/>
                      <wp:effectExtent l="0" t="0" r="19050" b="23495"/>
                      <wp:wrapNone/>
                      <wp:docPr id="1295" name="Rectangle 12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566CDA" id="Rectangle 1295" o:spid="_x0000_s1123" style="position:absolute;margin-left:294.65pt;margin-top:56.9pt;width:42pt;height:22.15pt;z-index:25311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ss0hgIAAC0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613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1056" behindDoc="0" locked="0" layoutInCell="1" allowOverlap="1" wp14:anchorId="7C5AB398" wp14:editId="3EA8C7E7">
                      <wp:simplePos x="0" y="0"/>
                      <wp:positionH relativeFrom="column">
                        <wp:posOffset>2938780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1296" name="Rectangle 12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5AB398" id="Rectangle 1296" o:spid="_x0000_s1124" style="position:absolute;margin-left:231.4pt;margin-top:2.35pt;width:42pt;height:22.15pt;z-index:25310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10</w:t>
                            </w:r>
                            <w:r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0032" behindDoc="0" locked="0" layoutInCell="1" allowOverlap="1" wp14:anchorId="6C09C228" wp14:editId="4D6A5F2F">
                      <wp:simplePos x="0" y="0"/>
                      <wp:positionH relativeFrom="column">
                        <wp:posOffset>2364740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297" name="Rectangle 12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09C228" id="Rectangle 1297" o:spid="_x0000_s1125" style="position:absolute;margin-left:186.2pt;margin-top:2.25pt;width:42pt;height:22.15pt;z-index:25310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9008" behindDoc="0" locked="0" layoutInCell="1" allowOverlap="1" wp14:anchorId="04D26239" wp14:editId="160ED783">
                      <wp:simplePos x="0" y="0"/>
                      <wp:positionH relativeFrom="column">
                        <wp:posOffset>1788795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298" name="Rectangle 12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D26239" id="Rectangle 1298" o:spid="_x0000_s1126" style="position:absolute;margin-left:140.85pt;margin-top:2.15pt;width:42pt;height:22.15pt;z-index:25309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xqahgIAAC4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7984" behindDoc="0" locked="0" layoutInCell="1" allowOverlap="1" wp14:anchorId="526E75E9" wp14:editId="72AE43C2">
                      <wp:simplePos x="0" y="0"/>
                      <wp:positionH relativeFrom="column">
                        <wp:posOffset>1214755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299" name="Rectangle 12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6E75E9" id="Rectangle 1299" o:spid="_x0000_s1127" style="position:absolute;margin-left:95.65pt;margin-top:2.15pt;width:42pt;height:22.15pt;z-index:25309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9</w:t>
                            </w: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096960" behindDoc="0" locked="0" layoutInCell="1" allowOverlap="1" wp14:anchorId="226A5AB2" wp14:editId="652623D2">
                      <wp:simplePos x="0" y="0"/>
                      <wp:positionH relativeFrom="column">
                        <wp:posOffset>638955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00" name="Rectangle 13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6A5AB2" id="Rectangle 1300" o:spid="_x0000_s1128" style="position:absolute;margin-left:50.3pt;margin-top:2.05pt;width:42pt;height:22.15pt;z-index:25309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Cl/hAIAAC4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9</w:t>
                            </w: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lang w:val="en-US"/>
              </w:rPr>
              <w:t>9</w:t>
            </w:r>
            <w:r>
              <w:rPr>
                <w:rFonts w:ascii="Calibri" w:eastAsia="Calibri" w:hAnsi="Calibri" w:cs="Times New Roman"/>
                <w:lang w:val="en-US"/>
              </w:rPr>
              <w:t>3</w:t>
            </w:r>
            <w:r w:rsidRPr="00B80369">
              <w:rPr>
                <w:rFonts w:ascii="Calibri" w:eastAsia="Calibri" w:hAnsi="Calibri" w:cs="Times New Roman"/>
                <w:lang w:val="en-US"/>
              </w:rPr>
              <w:t>, 9</w:t>
            </w:r>
            <w:r>
              <w:rPr>
                <w:rFonts w:ascii="Calibri" w:eastAsia="Calibri" w:hAnsi="Calibri" w:cs="Times New Roman"/>
                <w:lang w:val="en-US"/>
              </w:rPr>
              <w:t>4</w:t>
            </w:r>
            <w:r w:rsidRPr="00B80369">
              <w:rPr>
                <w:rFonts w:ascii="Calibri" w:eastAsia="Calibri" w:hAnsi="Calibri" w:cs="Times New Roman"/>
                <w:lang w:val="en-US"/>
              </w:rPr>
              <w:t>, 9</w:t>
            </w:r>
            <w:r>
              <w:rPr>
                <w:rFonts w:ascii="Calibri" w:eastAsia="Calibri" w:hAnsi="Calibri" w:cs="Times New Roman"/>
                <w:lang w:val="en-US"/>
              </w:rPr>
              <w:t>5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0272" behindDoc="0" locked="0" layoutInCell="1" allowOverlap="1" wp14:anchorId="0339223C" wp14:editId="41E2FD56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1301" name="Rectangle 13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276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39223C" id="Rectangle 1301" o:spid="_x0000_s1129" style="position:absolute;margin-left:339.95pt;margin-top:2.2pt;width:42pt;height:22.15pt;z-index:25311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sUPyhAIAAC4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276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8224" behindDoc="0" locked="0" layoutInCell="1" allowOverlap="1" wp14:anchorId="3C1DA629" wp14:editId="587C3C2C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1302" name="Rectangle 1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274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1DA629" id="Rectangle 1302" o:spid="_x0000_s1130" style="position:absolute;margin-left:249.4pt;margin-top:2.35pt;width:42pt;height:22.15pt;z-index:25310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D7khQIAAC4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274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7200" behindDoc="0" locked="0" layoutInCell="1" allowOverlap="1" wp14:anchorId="311D568D" wp14:editId="4D8E2EA5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303" name="Rectangle 13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273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1D568D" id="Rectangle 1303" o:spid="_x0000_s1131" style="position:absolute;margin-left:204.2pt;margin-top:2.25pt;width:42pt;height:22.15pt;z-index:25310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VRphAIAAC4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273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6176" behindDoc="0" locked="0" layoutInCell="1" allowOverlap="1" wp14:anchorId="62A05E75" wp14:editId="3D54ABA2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04" name="Rectangle 13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272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A05E75" id="Rectangle 1304" o:spid="_x0000_s1132" style="position:absolute;margin-left:158.85pt;margin-top:2.15pt;width:42pt;height:22.15pt;z-index:25310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RInhQIAAC4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272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5152" behindDoc="0" locked="0" layoutInCell="1" allowOverlap="1" wp14:anchorId="74494CBA" wp14:editId="3B116478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05" name="Rectangle 13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271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494CBA" id="Rectangle 1305" o:spid="_x0000_s1133" style="position:absolute;margin-left:113.65pt;margin-top:2.15pt;width:42pt;height:22.15pt;z-index:25310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271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04128" behindDoc="0" locked="0" layoutInCell="1" allowOverlap="1" wp14:anchorId="254834D3" wp14:editId="5E1F4556">
                      <wp:simplePos x="0" y="0"/>
                      <wp:positionH relativeFrom="column">
                        <wp:posOffset>867555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06" name="Rectangle 13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270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4834D3" id="Rectangle 1306" o:spid="_x0000_s1134" style="position:absolute;margin-left:68.3pt;margin-top:2.05pt;width:42pt;height:22.15pt;z-index:25310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270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267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268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269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7440" behindDoc="0" locked="0" layoutInCell="1" allowOverlap="1" wp14:anchorId="70B3E768" wp14:editId="40C16197">
                      <wp:simplePos x="0" y="0"/>
                      <wp:positionH relativeFrom="column">
                        <wp:posOffset>4316095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1307" name="Rectangle 13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B3E768" id="Rectangle 1307" o:spid="_x0000_s1135" style="position:absolute;margin-left:339.85pt;margin-top:2.2pt;width:42pt;height:22.15pt;z-index:25311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614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5392" behindDoc="0" locked="0" layoutInCell="1" allowOverlap="1" wp14:anchorId="55C9AB68" wp14:editId="34C18E8C">
                      <wp:simplePos x="0" y="0"/>
                      <wp:positionH relativeFrom="column">
                        <wp:posOffset>3166110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1308" name="Rectangle 13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C9AB68" id="Rectangle 1308" o:spid="_x0000_s1136" style="position:absolute;margin-left:249.3pt;margin-top:2.35pt;width:42pt;height:22.15pt;z-index:25311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ebVhAIAAC4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612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4368" behindDoc="0" locked="0" layoutInCell="1" allowOverlap="1" wp14:anchorId="00865B91" wp14:editId="3D7380D3">
                      <wp:simplePos x="0" y="0"/>
                      <wp:positionH relativeFrom="column">
                        <wp:posOffset>2592070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309" name="Rectangle 13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865B91" id="Rectangle 1309" o:spid="_x0000_s1137" style="position:absolute;margin-left:204.1pt;margin-top:2.25pt;width:42pt;height:22.15pt;z-index:25311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FIxYhgIAAC4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3344" behindDoc="0" locked="0" layoutInCell="1" allowOverlap="1" wp14:anchorId="1321EC82" wp14:editId="177AEB9B">
                      <wp:simplePos x="0" y="0"/>
                      <wp:positionH relativeFrom="column">
                        <wp:posOffset>2016125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10" name="Rectangle 13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21EC82" id="Rectangle 1310" o:spid="_x0000_s1138" style="position:absolute;margin-left:158.75pt;margin-top:2.15pt;width:42pt;height:22.15pt;z-index:25311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609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2320" behindDoc="0" locked="0" layoutInCell="1" allowOverlap="1" wp14:anchorId="61AD4B82" wp14:editId="5036AEE4">
                      <wp:simplePos x="0" y="0"/>
                      <wp:positionH relativeFrom="column">
                        <wp:posOffset>1442085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11" name="Rectangle 13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AD4B82" id="Rectangle 1311" o:spid="_x0000_s1139" style="position:absolute;margin-left:113.55pt;margin-top:2.15pt;width:42pt;height:22.15pt;z-index:25311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608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1296" behindDoc="0" locked="0" layoutInCell="1" allowOverlap="1" wp14:anchorId="5CE0338C" wp14:editId="20267015">
                      <wp:simplePos x="0" y="0"/>
                      <wp:positionH relativeFrom="column">
                        <wp:posOffset>866140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12" name="Rectangle 13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E0338C" id="Rectangle 1312" o:spid="_x0000_s1140" style="position:absolute;margin-left:68.2pt;margin-top:2.05pt;width:42pt;height:22.15pt;z-index:25311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NIghwIAAC4FAAAOAAAAZHJzL2Uyb0RvYy54bWysVEtv2zAMvg/YfxB0X20n6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607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9488" behindDoc="0" locked="0" layoutInCell="1" allowOverlap="1" wp14:anchorId="7DA69085" wp14:editId="7A0335AD">
                      <wp:simplePos x="0" y="0"/>
                      <wp:positionH relativeFrom="column">
                        <wp:posOffset>1431290</wp:posOffset>
                      </wp:positionH>
                      <wp:positionV relativeFrom="paragraph">
                        <wp:posOffset>374650</wp:posOffset>
                      </wp:positionV>
                      <wp:extent cx="533400" cy="281305"/>
                      <wp:effectExtent l="0" t="0" r="19050" b="23495"/>
                      <wp:wrapNone/>
                      <wp:docPr id="1313" name="Rectangle 13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A69085" id="Rectangle 1313" o:spid="_x0000_s1141" style="position:absolute;margin-left:112.7pt;margin-top:29.5pt;width:42pt;height:22.15pt;z-index:25311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0512" behindDoc="0" locked="0" layoutInCell="1" allowOverlap="1" wp14:anchorId="682F1552" wp14:editId="7151E525">
                      <wp:simplePos x="0" y="0"/>
                      <wp:positionH relativeFrom="column">
                        <wp:posOffset>2005330</wp:posOffset>
                      </wp:positionH>
                      <wp:positionV relativeFrom="paragraph">
                        <wp:posOffset>374650</wp:posOffset>
                      </wp:positionV>
                      <wp:extent cx="533400" cy="281305"/>
                      <wp:effectExtent l="0" t="0" r="19050" b="23495"/>
                      <wp:wrapNone/>
                      <wp:docPr id="1314" name="Rectangle 13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2F1552" id="Rectangle 1314" o:spid="_x0000_s1142" style="position:absolute;margin-left:157.9pt;margin-top:29.5pt;width:42pt;height:22.15pt;z-index:25312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1536" behindDoc="0" locked="0" layoutInCell="1" allowOverlap="1" wp14:anchorId="6DD0AE08" wp14:editId="79B150D4">
                      <wp:simplePos x="0" y="0"/>
                      <wp:positionH relativeFrom="column">
                        <wp:posOffset>2581275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1315" name="Rectangle 13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D0AE08" id="Rectangle 1315" o:spid="_x0000_s1143" style="position:absolute;margin-left:203.25pt;margin-top:29.6pt;width:42pt;height:22.15pt;z-index:25312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604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605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606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2560" behindDoc="0" locked="0" layoutInCell="1" allowOverlap="1" wp14:anchorId="2276D2D3" wp14:editId="43829B3B">
                      <wp:simplePos x="0" y="0"/>
                      <wp:positionH relativeFrom="column">
                        <wp:posOffset>3155315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16" name="Rectangle 13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76D2D3" id="Rectangle 1316" o:spid="_x0000_s1144" style="position:absolute;margin-left:248.45pt;margin-top:2.15pt;width:42pt;height:22.15pt;z-index:25312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18464" behindDoc="0" locked="0" layoutInCell="1" allowOverlap="1" wp14:anchorId="0489F137" wp14:editId="3AF78919">
                      <wp:simplePos x="0" y="0"/>
                      <wp:positionH relativeFrom="column">
                        <wp:posOffset>855835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17" name="Rectangle 13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89F137" id="Rectangle 1317" o:spid="_x0000_s1145" style="position:absolute;margin-left:67.4pt;margin-top:2.05pt;width:42pt;height:22.15pt;z-index:25311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395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396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397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B735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Add a single-digit number to a three-digit number</w:t>
      </w:r>
    </w:p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353E86" w:rsidTr="00EF5CE7">
        <w:tc>
          <w:tcPr>
            <w:tcW w:w="9016" w:type="dxa"/>
            <w:gridSpan w:val="4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>Complete the questions below using mental methods.</w:t>
            </w:r>
          </w:p>
        </w:tc>
      </w:tr>
      <w:tr w:rsidR="00D045FF" w:rsidRPr="00353E86" w:rsidTr="00EF5CE7"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479 + 4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483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328 + 6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334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695 + 9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704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294 + 8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302</w:t>
            </w:r>
          </w:p>
        </w:tc>
      </w:tr>
    </w:tbl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B80369" w:rsidTr="00EF5CE7">
        <w:tc>
          <w:tcPr>
            <w:tcW w:w="9016" w:type="dxa"/>
            <w:gridSpan w:val="4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>Complete the questions below using mental methods.</w:t>
            </w:r>
          </w:p>
        </w:tc>
      </w:tr>
      <w:tr w:rsidR="00D045FF" w:rsidRPr="00B80369" w:rsidTr="00EF5CE7"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269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272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448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+ 6 = </w:t>
            </w:r>
            <w:r w:rsidRPr="00B80369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4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54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95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7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302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398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+ 8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6</w:t>
            </w:r>
          </w:p>
        </w:tc>
      </w:tr>
    </w:tbl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bookmarkStart w:id="1" w:name="_Hlk17254373"/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Pr="00B735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Add two multiples of 10 beyond 100</w:t>
      </w:r>
    </w:p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353E86" w:rsidTr="00EF5CE7">
        <w:tc>
          <w:tcPr>
            <w:tcW w:w="9016" w:type="dxa"/>
            <w:gridSpan w:val="3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>Complete the questions below using mental methods.</w:t>
            </w:r>
          </w:p>
        </w:tc>
      </w:tr>
      <w:tr w:rsidR="00D045FF" w:rsidRPr="00353E86" w:rsidTr="00EF5CE7"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140 + 40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180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270 + 50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320</w:t>
            </w:r>
          </w:p>
        </w:tc>
        <w:tc>
          <w:tcPr>
            <w:tcW w:w="300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380 + 60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440</w:t>
            </w:r>
          </w:p>
        </w:tc>
      </w:tr>
    </w:tbl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B80369" w:rsidTr="00EF5CE7">
        <w:tc>
          <w:tcPr>
            <w:tcW w:w="9016" w:type="dxa"/>
            <w:gridSpan w:val="3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>Complete the questions below using mental methods.</w:t>
            </w:r>
          </w:p>
        </w:tc>
      </w:tr>
      <w:tr w:rsidR="00D045FF" w:rsidRPr="00B80369" w:rsidTr="00EF5CE7"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80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39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43</w:t>
            </w:r>
            <w:r w:rsidRPr="00B80369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0</w:t>
            </w:r>
          </w:p>
        </w:tc>
        <w:tc>
          <w:tcPr>
            <w:tcW w:w="3006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57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7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40</w:t>
            </w:r>
          </w:p>
        </w:tc>
      </w:tr>
    </w:tbl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Pr="00B735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on in tens from a three-digit number</w:t>
      </w:r>
    </w:p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 xml:space="preserve">For the questions below, write the next seven numbers, counting on in tens. </w:t>
            </w: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30752" behindDoc="0" locked="0" layoutInCell="1" allowOverlap="1" wp14:anchorId="45534DD0" wp14:editId="27DCF437">
                      <wp:simplePos x="0" y="0"/>
                      <wp:positionH relativeFrom="column">
                        <wp:posOffset>3745865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891" name="Rectangle 8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237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534DD0" id="Rectangle 891" o:spid="_x0000_s1146" style="position:absolute;margin-left:294.95pt;margin-top:2.2pt;width:42pt;height:22.15pt;z-index:25313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Hy6hQIAACw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237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31776" behindDoc="0" locked="0" layoutInCell="1" allowOverlap="1" wp14:anchorId="629198AD" wp14:editId="069B159E">
                      <wp:simplePos x="0" y="0"/>
                      <wp:positionH relativeFrom="column">
                        <wp:posOffset>4319905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892" name="Rectangle 8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247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9198AD" id="Rectangle 892" o:spid="_x0000_s1147" style="position:absolute;margin-left:340.15pt;margin-top:2.2pt;width:42pt;height:22.15pt;z-index:25313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247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9728" behindDoc="0" locked="0" layoutInCell="1" allowOverlap="1" wp14:anchorId="0699100A" wp14:editId="3909079B">
                      <wp:simplePos x="0" y="0"/>
                      <wp:positionH relativeFrom="column">
                        <wp:posOffset>3169920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893" name="Rectangle 8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227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99100A" id="Rectangle 893" o:spid="_x0000_s1148" style="position:absolute;margin-left:249.6pt;margin-top:2.35pt;width:42pt;height:22.15pt;z-index:25312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227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8704" behindDoc="0" locked="0" layoutInCell="1" allowOverlap="1" wp14:anchorId="2A759316" wp14:editId="7B987B4B">
                      <wp:simplePos x="0" y="0"/>
                      <wp:positionH relativeFrom="column">
                        <wp:posOffset>2595880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894" name="Rectangle 8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217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759316" id="Rectangle 894" o:spid="_x0000_s1149" style="position:absolute;margin-left:204.4pt;margin-top:2.25pt;width:42pt;height:22.15pt;z-index:25312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FBDhgIAACw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217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7680" behindDoc="0" locked="0" layoutInCell="1" allowOverlap="1" wp14:anchorId="23BEF751" wp14:editId="702296B2">
                      <wp:simplePos x="0" y="0"/>
                      <wp:positionH relativeFrom="column">
                        <wp:posOffset>2019935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895" name="Rectangle 8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207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BEF751" id="Rectangle 895" o:spid="_x0000_s1150" style="position:absolute;margin-left:159.05pt;margin-top:2.15pt;width:42pt;height:22.15pt;z-index:25312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207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6656" behindDoc="0" locked="0" layoutInCell="1" allowOverlap="1" wp14:anchorId="79FC144F" wp14:editId="56A41F65">
                      <wp:simplePos x="0" y="0"/>
                      <wp:positionH relativeFrom="column">
                        <wp:posOffset>1445895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896" name="Rectangle 8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197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FC144F" id="Rectangle 896" o:spid="_x0000_s1151" style="position:absolute;margin-left:113.85pt;margin-top:2.15pt;width:42pt;height:22.15pt;z-index:25312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9EnhQIAACw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197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25632" behindDoc="0" locked="0" layoutInCell="1" allowOverlap="1" wp14:anchorId="715559E7" wp14:editId="7266E88D">
                      <wp:simplePos x="0" y="0"/>
                      <wp:positionH relativeFrom="column">
                        <wp:posOffset>870032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897" name="Rectangle 8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187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5559E7" id="Rectangle 897" o:spid="_x0000_s1152" style="position:absolute;margin-left:68.5pt;margin-top:2.05pt;width:42pt;height:22.15pt;z-index:25312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yn4hgIAACw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187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37920" behindDoc="0" locked="0" layoutInCell="1" allowOverlap="1" wp14:anchorId="70F47051" wp14:editId="6C85C072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375285</wp:posOffset>
                      </wp:positionV>
                      <wp:extent cx="533400" cy="281305"/>
                      <wp:effectExtent l="0" t="0" r="19050" b="23495"/>
                      <wp:wrapNone/>
                      <wp:docPr id="898" name="Rectangle 8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619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F47051" id="Rectangle 898" o:spid="_x0000_s1153" style="position:absolute;margin-left:294.75pt;margin-top:29.55pt;width:42pt;height:22.15pt;z-index:25313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J5yhQIAACw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619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lang w:val="en-US"/>
              </w:rPr>
              <w:t xml:space="preserve">157, 167, 177, 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38944" behindDoc="0" locked="0" layoutInCell="1" allowOverlap="1" wp14:anchorId="6234BA57" wp14:editId="1BDD8F39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899" name="Rectangle 8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629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34BA57" id="Rectangle 899" o:spid="_x0000_s1154" style="position:absolute;margin-left:339.95pt;margin-top:2.2pt;width:42pt;height:22.15pt;z-index:25313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rFChwIAACw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629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36896" behindDoc="0" locked="0" layoutInCell="1" allowOverlap="1" wp14:anchorId="1DCC3B9A" wp14:editId="3F1737C5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900" name="Rectangle 9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609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CC3B9A" id="Rectangle 900" o:spid="_x0000_s1155" style="position:absolute;margin-left:249.4pt;margin-top:2.35pt;width:42pt;height:22.15pt;z-index:25313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609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35872" behindDoc="0" locked="0" layoutInCell="1" allowOverlap="1" wp14:anchorId="78C35C93" wp14:editId="79C375B3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903" name="Rectangle 9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599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C35C93" id="Rectangle 903" o:spid="_x0000_s1156" style="position:absolute;margin-left:204.2pt;margin-top:2.25pt;width:42pt;height:22.15pt;z-index:25313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bNHhQIAACw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599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34848" behindDoc="0" locked="0" layoutInCell="1" allowOverlap="1" wp14:anchorId="5A874F6F" wp14:editId="13FF3576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904" name="Rectangle 9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589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874F6F" id="Rectangle 904" o:spid="_x0000_s1157" style="position:absolute;margin-left:158.85pt;margin-top:2.15pt;width:42pt;height:22.15pt;z-index:25313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589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33824" behindDoc="0" locked="0" layoutInCell="1" allowOverlap="1" wp14:anchorId="40B2A511" wp14:editId="207355AB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905" name="Rectangle 9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579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B2A511" id="Rectangle 905" o:spid="_x0000_s1158" style="position:absolute;margin-left:113.65pt;margin-top:2.15pt;width:42pt;height:22.15pt;z-index:25313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1RfiAIAACw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579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32800" behindDoc="0" locked="0" layoutInCell="1" allowOverlap="1" wp14:anchorId="03AA4875" wp14:editId="36AA60FC">
                      <wp:simplePos x="0" y="0"/>
                      <wp:positionH relativeFrom="column">
                        <wp:posOffset>867555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906" name="Rectangle 9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569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AA4875" id="Rectangle 906" o:spid="_x0000_s1159" style="position:absolute;margin-left:68.3pt;margin-top:2.05pt;width:42pt;height:22.15pt;z-index:25313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569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lang w:val="en-US"/>
              </w:rPr>
              <w:t xml:space="preserve">539, 549, 559, 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 xml:space="preserve">For the questions below, write the next seven numbers, counting on in tens. </w:t>
            </w: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5088" behindDoc="0" locked="0" layoutInCell="1" allowOverlap="1" wp14:anchorId="41576B07" wp14:editId="51B1D052">
                      <wp:simplePos x="0" y="0"/>
                      <wp:positionH relativeFrom="column">
                        <wp:posOffset>3745865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355" name="Rectangle 13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323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576B07" id="Rectangle 1355" o:spid="_x0000_s1160" style="position:absolute;margin-left:294.95pt;margin-top:2.2pt;width:42pt;height:22.15pt;z-index:25314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BM/hQIAAC4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323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6112" behindDoc="0" locked="0" layoutInCell="1" allowOverlap="1" wp14:anchorId="2D91BF65" wp14:editId="4B6844DB">
                      <wp:simplePos x="0" y="0"/>
                      <wp:positionH relativeFrom="column">
                        <wp:posOffset>4319905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356" name="Rectangle 13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91BF65" id="Rectangle 1356" o:spid="_x0000_s1161" style="position:absolute;margin-left:340.15pt;margin-top:2.2pt;width:42pt;height:22.15pt;z-index:25314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4064" behindDoc="0" locked="0" layoutInCell="1" allowOverlap="1" wp14:anchorId="7A26641D" wp14:editId="2DDBB595">
                      <wp:simplePos x="0" y="0"/>
                      <wp:positionH relativeFrom="column">
                        <wp:posOffset>3169920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1357" name="Rectangle 13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26641D" id="Rectangle 1357" o:spid="_x0000_s1162" style="position:absolute;margin-left:249.6pt;margin-top:2.35pt;width:42pt;height:22.15pt;z-index:25314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bb+hQ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313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3040" behindDoc="0" locked="0" layoutInCell="1" allowOverlap="1" wp14:anchorId="60D1D125" wp14:editId="6C51653C">
                      <wp:simplePos x="0" y="0"/>
                      <wp:positionH relativeFrom="column">
                        <wp:posOffset>2595880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358" name="Rectangle 13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D1D125" id="Rectangle 1358" o:spid="_x0000_s1163" style="position:absolute;margin-left:204.4pt;margin-top:2.25pt;width:42pt;height:22.15pt;z-index:25314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wJ1hQIAAC4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2016" behindDoc="0" locked="0" layoutInCell="1" allowOverlap="1" wp14:anchorId="09A5A51D" wp14:editId="32BBF5D2">
                      <wp:simplePos x="0" y="0"/>
                      <wp:positionH relativeFrom="column">
                        <wp:posOffset>2019935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59" name="Rectangle 13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293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A5A51D" id="Rectangle 1359" o:spid="_x0000_s1164" style="position:absolute;margin-left:159.05pt;margin-top:2.15pt;width:42pt;height:22.15pt;z-index:25314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293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0992" behindDoc="0" locked="0" layoutInCell="1" allowOverlap="1" wp14:anchorId="6FD23A2D" wp14:editId="6F0EB5B9">
                      <wp:simplePos x="0" y="0"/>
                      <wp:positionH relativeFrom="column">
                        <wp:posOffset>1445895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60" name="Rectangle 13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283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D23A2D" id="Rectangle 1360" o:spid="_x0000_s1165" style="position:absolute;margin-left:113.85pt;margin-top:2.15pt;width:42pt;height:22.15pt;z-index:25314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283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39968" behindDoc="0" locked="0" layoutInCell="1" allowOverlap="1" wp14:anchorId="225E7145" wp14:editId="1C2C2FAC">
                      <wp:simplePos x="0" y="0"/>
                      <wp:positionH relativeFrom="column">
                        <wp:posOffset>870032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61" name="Rectangle 13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273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5E7145" id="Rectangle 1361" o:spid="_x0000_s1166" style="position:absolute;margin-left:68.5pt;margin-top:2.05pt;width:42pt;height:22.15pt;z-index:25313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puqWhQIAAC4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273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2256" behindDoc="0" locked="0" layoutInCell="1" allowOverlap="1" wp14:anchorId="662D9786" wp14:editId="7E1AD8CD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375285</wp:posOffset>
                      </wp:positionV>
                      <wp:extent cx="533400" cy="281305"/>
                      <wp:effectExtent l="0" t="0" r="19050" b="23495"/>
                      <wp:wrapNone/>
                      <wp:docPr id="1362" name="Rectangle 13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2D9786" id="Rectangle 1362" o:spid="_x0000_s1167" style="position:absolute;margin-left:294.75pt;margin-top:29.55pt;width:42pt;height:22.15pt;z-index:25315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cQahg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621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243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253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263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3280" behindDoc="0" locked="0" layoutInCell="1" allowOverlap="1" wp14:anchorId="66FC2A9B" wp14:editId="72FB5924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1363" name="Rectangle 13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631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FC2A9B" id="Rectangle 1363" o:spid="_x0000_s1168" style="position:absolute;margin-left:339.95pt;margin-top:2.2pt;width:42pt;height:22.15pt;z-index:25315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09Xhg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631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1232" behindDoc="0" locked="0" layoutInCell="1" allowOverlap="1" wp14:anchorId="2F97BC4E" wp14:editId="6B1FCA7C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1364" name="Rectangle 13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97BC4E" id="Rectangle 1364" o:spid="_x0000_s1169" style="position:absolute;margin-left:249.4pt;margin-top:2.35pt;width:42pt;height:22.15pt;z-index:25315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OjZhg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611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0208" behindDoc="0" locked="0" layoutInCell="1" allowOverlap="1" wp14:anchorId="3DA7E232" wp14:editId="6C9D6869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365" name="Rectangle 13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A7E232" id="Rectangle 1365" o:spid="_x0000_s1170" style="position:absolute;margin-left:204.2pt;margin-top:2.25pt;width:42pt;height:22.15pt;z-index:25315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9HOhg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</w:rPr>
                              <w:t>601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9184" behindDoc="0" locked="0" layoutInCell="1" allowOverlap="1" wp14:anchorId="6DBB7296" wp14:editId="4B27DACE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66" name="Rectangle 13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591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BB7296" id="Rectangle 1366" o:spid="_x0000_s1171" style="position:absolute;margin-left:158.85pt;margin-top:2.15pt;width:42pt;height:22.15pt;z-index:25314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JP9Chg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591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8160" behindDoc="0" locked="0" layoutInCell="1" allowOverlap="1" wp14:anchorId="5301E37B" wp14:editId="0A80CCF0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67" name="Rectangle 13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581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01E37B" id="Rectangle 1367" o:spid="_x0000_s1172" style="position:absolute;margin-left:113.65pt;margin-top:2.15pt;width:42pt;height:22.15pt;z-index:25314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/nQPhg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581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47136" behindDoc="0" locked="0" layoutInCell="1" allowOverlap="1" wp14:anchorId="0A42D235" wp14:editId="4086E584">
                      <wp:simplePos x="0" y="0"/>
                      <wp:positionH relativeFrom="column">
                        <wp:posOffset>867555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68" name="Rectangle 13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571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42D235" id="Rectangle 1368" o:spid="_x0000_s1173" style="position:absolute;margin-left:68.3pt;margin-top:2.05pt;width:42pt;height:22.15pt;z-index:25314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MCEhgIAAC4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571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541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551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561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5</w:t>
      </w:r>
      <w:r w:rsidRPr="00B735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Add a multiple of 10 to a three-digit number </w:t>
      </w:r>
    </w:p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353E86" w:rsidTr="00EF5CE7">
        <w:tc>
          <w:tcPr>
            <w:tcW w:w="9016" w:type="dxa"/>
            <w:gridSpan w:val="4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D045FF" w:rsidRPr="00353E86" w:rsidTr="00EF5CE7"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242 + 60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302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458 + 70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528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865 + 80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945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194 + 90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284</w:t>
            </w:r>
          </w:p>
        </w:tc>
      </w:tr>
    </w:tbl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B80369" w:rsidTr="00EF5CE7">
        <w:tc>
          <w:tcPr>
            <w:tcW w:w="9016" w:type="dxa"/>
            <w:gridSpan w:val="4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D045FF" w:rsidRPr="00B80369" w:rsidTr="00EF5CE7"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332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7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02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263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2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3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744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+ 80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824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298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4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8</w:t>
            </w:r>
          </w:p>
        </w:tc>
      </w:tr>
    </w:tbl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bookmarkEnd w:id="1"/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Pr="00B735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on or back in multiples of 100</w:t>
      </w:r>
    </w:p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Count from 0 to 1000 in steps of 100. </w:t>
            </w: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1472" behindDoc="0" locked="0" layoutInCell="1" allowOverlap="1" wp14:anchorId="121FBD84" wp14:editId="66B62C25">
                      <wp:simplePos x="0" y="0"/>
                      <wp:positionH relativeFrom="column">
                        <wp:posOffset>4108450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983" name="Rectangle 9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800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1FBD84" id="Rectangle 983" o:spid="_x0000_s1174" style="position:absolute;margin-left:323.5pt;margin-top:2.25pt;width:42pt;height:22.15pt;z-index:25316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5ouAhwIAACwFAAAOAAAAZHJzL2Uyb0RvYy54bWysVMlu2zAQvRfoPxC8N5KXtI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800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2496" behindDoc="0" locked="0" layoutInCell="1" allowOverlap="1" wp14:anchorId="75C8744F" wp14:editId="2622F7FB">
                      <wp:simplePos x="0" y="0"/>
                      <wp:positionH relativeFrom="column">
                        <wp:posOffset>4678045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984" name="Rectangle 9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900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C8744F" id="Rectangle 984" o:spid="_x0000_s1175" style="position:absolute;margin-left:368.35pt;margin-top:2.25pt;width:42pt;height:22.15pt;z-index:25316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JRHhwIAACw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900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0448" behindDoc="0" locked="0" layoutInCell="1" allowOverlap="1" wp14:anchorId="269026A3" wp14:editId="0326F583">
                      <wp:simplePos x="0" y="0"/>
                      <wp:positionH relativeFrom="column">
                        <wp:posOffset>3541395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985" name="Rectangle 9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700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9026A3" id="Rectangle 985" o:spid="_x0000_s1176" style="position:absolute;margin-left:278.85pt;margin-top:2.1pt;width:42pt;height:22.15pt;z-index:25316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700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9424" behindDoc="0" locked="0" layoutInCell="1" allowOverlap="1" wp14:anchorId="08A56235" wp14:editId="4BB546E6">
                      <wp:simplePos x="0" y="0"/>
                      <wp:positionH relativeFrom="column">
                        <wp:posOffset>2971800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990" name="Rectangle 9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600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A56235" id="Rectangle 990" o:spid="_x0000_s1177" style="position:absolute;margin-left:234pt;margin-top:2.1pt;width:42pt;height:22.15pt;z-index:25315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600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8400" behindDoc="0" locked="0" layoutInCell="1" allowOverlap="1" wp14:anchorId="046DC682" wp14:editId="02650F12">
                      <wp:simplePos x="0" y="0"/>
                      <wp:positionH relativeFrom="column">
                        <wp:posOffset>2406015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991" name="Rectangle 9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500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6DC682" id="Rectangle 991" o:spid="_x0000_s1178" style="position:absolute;margin-left:189.45pt;margin-top:2.2pt;width:42pt;height:22.15pt;z-index:25315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EsudhgIAACw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500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7376" behindDoc="0" locked="0" layoutInCell="1" allowOverlap="1" wp14:anchorId="79FFCE99" wp14:editId="65A5B21A">
                      <wp:simplePos x="0" y="0"/>
                      <wp:positionH relativeFrom="column">
                        <wp:posOffset>1836420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1040" name="Rectangle 10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FFCE99" id="Rectangle 1040" o:spid="_x0000_s1179" style="position:absolute;margin-left:144.6pt;margin-top:2.1pt;width:42pt;height:22.15pt;z-index:25315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TaOdhQIAAC4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400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4304" behindDoc="0" locked="0" layoutInCell="1" allowOverlap="1" wp14:anchorId="20AE7D38" wp14:editId="610684CA">
                      <wp:simplePos x="0" y="0"/>
                      <wp:positionH relativeFrom="column">
                        <wp:posOffset>129540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042" name="Rectangle 10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AE7D38" id="Rectangle 1042" o:spid="_x0000_s1180" style="position:absolute;margin-left:10.2pt;margin-top:2.2pt;width:42pt;height:22.15pt;z-index:25315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m3yLhgIAAC4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6352" behindDoc="0" locked="0" layoutInCell="1" allowOverlap="1" wp14:anchorId="5221231B" wp14:editId="5C4CA7F6">
                      <wp:simplePos x="0" y="0"/>
                      <wp:positionH relativeFrom="column">
                        <wp:posOffset>1265389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057" name="Rectangle 10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300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21231B" id="Rectangle 1057" o:spid="_x0000_s1181" style="position:absolute;margin-left:99.65pt;margin-top:2.15pt;width:42pt;height:22.15pt;z-index:25315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300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55328" behindDoc="0" locked="0" layoutInCell="1" allowOverlap="1" wp14:anchorId="03D46A74" wp14:editId="07048EB4">
                      <wp:simplePos x="0" y="0"/>
                      <wp:positionH relativeFrom="column">
                        <wp:posOffset>695325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058" name="Rectangle 10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200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D46A74" id="Rectangle 1058" o:spid="_x0000_s1182" style="position:absolute;margin-left:54.75pt;margin-top:2.15pt;width:42pt;height:22.15pt;z-index:25315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200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lang w:val="en-US"/>
              </w:rPr>
              <w:t xml:space="preserve">0,                                                                                                                                                                 </w:t>
            </w:r>
            <w:r w:rsidRPr="00353E86">
              <w:rPr>
                <w:rFonts w:ascii="Calibri" w:eastAsia="Calibri" w:hAnsi="Calibri" w:cs="Times New Roman"/>
                <w:sz w:val="32"/>
                <w:szCs w:val="32"/>
                <w:lang w:val="en-US"/>
              </w:rPr>
              <w:t xml:space="preserve"> </w:t>
            </w:r>
            <w:r w:rsidRPr="00353E86">
              <w:rPr>
                <w:rFonts w:ascii="Calibri" w:eastAsia="Calibri" w:hAnsi="Calibri" w:cs="Times New Roman"/>
                <w:lang w:val="en-US"/>
              </w:rPr>
              <w:t>, 1000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Count back from 1000 to 0 in steps of 100. </w:t>
            </w: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1712" behindDoc="0" locked="0" layoutInCell="1" allowOverlap="1" wp14:anchorId="54E34976" wp14:editId="2E8604F1">
                      <wp:simplePos x="0" y="0"/>
                      <wp:positionH relativeFrom="column">
                        <wp:posOffset>4883785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1059" name="Rectangle 10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E34976" id="Rectangle 1059" o:spid="_x0000_s1183" style="position:absolute;margin-left:384.55pt;margin-top:2.1pt;width:42pt;height:22.15pt;z-index:25317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0688" behindDoc="0" locked="0" layoutInCell="1" allowOverlap="1" wp14:anchorId="6678598E" wp14:editId="32108BC8">
                      <wp:simplePos x="0" y="0"/>
                      <wp:positionH relativeFrom="column">
                        <wp:posOffset>4314190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1060" name="Rectangle 10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200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78598E" id="Rectangle 1060" o:spid="_x0000_s1184" style="position:absolute;margin-left:339.7pt;margin-top:2.1pt;width:42pt;height:22.15pt;z-index:25317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200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9664" behindDoc="0" locked="0" layoutInCell="1" allowOverlap="1" wp14:anchorId="3FCF4069" wp14:editId="0CE6E44C">
                      <wp:simplePos x="0" y="0"/>
                      <wp:positionH relativeFrom="column">
                        <wp:posOffset>3747135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1061" name="Rectangle 10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300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CF4069" id="Rectangle 1061" o:spid="_x0000_s1185" style="position:absolute;margin-left:295.05pt;margin-top:2.1pt;width:42pt;height:22.15pt;z-index:25316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300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8640" behindDoc="0" locked="0" layoutInCell="1" allowOverlap="1" wp14:anchorId="10D0FD85" wp14:editId="3C9A9CDA">
                      <wp:simplePos x="0" y="0"/>
                      <wp:positionH relativeFrom="column">
                        <wp:posOffset>3177540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1062" name="Rectangle 10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D0FD85" id="Rectangle 1062" o:spid="_x0000_s1186" style="position:absolute;margin-left:250.2pt;margin-top:2.1pt;width:42pt;height:22.15pt;z-index:25316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4lrshgIAAC4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400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7616" behindDoc="0" locked="0" layoutInCell="1" allowOverlap="1" wp14:anchorId="12802041" wp14:editId="586214E9">
                      <wp:simplePos x="0" y="0"/>
                      <wp:positionH relativeFrom="column">
                        <wp:posOffset>2611755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063" name="Rectangle 10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500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802041" id="Rectangle 1063" o:spid="_x0000_s1187" style="position:absolute;margin-left:205.65pt;margin-top:2.05pt;width:42pt;height:22.15pt;z-index:25316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zBhhgIAAC4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500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6592" behindDoc="0" locked="0" layoutInCell="1" allowOverlap="1" wp14:anchorId="45C90A6F" wp14:editId="4CA20B5B">
                      <wp:simplePos x="0" y="0"/>
                      <wp:positionH relativeFrom="column">
                        <wp:posOffset>2042160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1064" name="Rectangle 10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600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C90A6F" id="Rectangle 1064" o:spid="_x0000_s1188" style="position:absolute;margin-left:160.8pt;margin-top:2.1pt;width:42pt;height:22.15pt;z-index:25316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3YvhwIAAC4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600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3520" behindDoc="0" locked="0" layoutInCell="1" allowOverlap="1" wp14:anchorId="7F9A8363" wp14:editId="65AF6B4B">
                      <wp:simplePos x="0" y="0"/>
                      <wp:positionH relativeFrom="column">
                        <wp:posOffset>335280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065" name="Rectangle 10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900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9A8363" id="Rectangle 1065" o:spid="_x0000_s1189" style="position:absolute;margin-left:26.4pt;margin-top:2.05pt;width:42pt;height:22.15pt;z-index:25316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hyihg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900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4544" behindDoc="0" locked="0" layoutInCell="1" allowOverlap="1" wp14:anchorId="15B3FFAE" wp14:editId="35646B1C">
                      <wp:simplePos x="0" y="0"/>
                      <wp:positionH relativeFrom="column">
                        <wp:posOffset>901065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408" name="Rectangle 14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800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B3FFAE" id="Rectangle 1408" o:spid="_x0000_s1190" style="position:absolute;margin-left:70.95pt;margin-top:2.15pt;width:42pt;height:22.15pt;z-index:25316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800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65568" behindDoc="0" locked="0" layoutInCell="1" allowOverlap="1" wp14:anchorId="686DF426" wp14:editId="5D3C53FC">
                      <wp:simplePos x="0" y="0"/>
                      <wp:positionH relativeFrom="column">
                        <wp:posOffset>1470660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409" name="Rectangle 14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700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6DF426" id="Rectangle 1409" o:spid="_x0000_s1191" style="position:absolute;margin-left:115.8pt;margin-top:2.15pt;width:42pt;height:22.15pt;z-index:25316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h6QhQIAAC4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700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lang w:val="en-US"/>
              </w:rPr>
              <w:t xml:space="preserve">1000,                                                                                                                                                                 </w:t>
            </w:r>
            <w:r w:rsidRPr="00353E86">
              <w:rPr>
                <w:rFonts w:ascii="Calibri" w:eastAsia="Calibri" w:hAnsi="Calibri" w:cs="Times New Roman"/>
                <w:sz w:val="32"/>
                <w:szCs w:val="32"/>
                <w:lang w:val="en-US"/>
              </w:rPr>
              <w:t xml:space="preserve"> </w:t>
            </w:r>
            <w:r w:rsidRPr="00353E86">
              <w:rPr>
                <w:rFonts w:ascii="Calibri" w:eastAsia="Calibri" w:hAnsi="Calibri" w:cs="Times New Roman"/>
                <w:lang w:val="en-US"/>
              </w:rPr>
              <w:t>, 0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Pr="00B735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on in hundreds</w:t>
      </w:r>
    </w:p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 xml:space="preserve">For the questions below, write the next seven numbers, counting on in steps of 100. </w:t>
            </w: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3760" behindDoc="0" locked="0" layoutInCell="1" allowOverlap="1" wp14:anchorId="6E6EBFE3" wp14:editId="29C46366">
                      <wp:simplePos x="0" y="0"/>
                      <wp:positionH relativeFrom="column">
                        <wp:posOffset>1445895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836" name="Rectangle 18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441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6EBFE3" id="Rectangle 1836" o:spid="_x0000_s1192" style="position:absolute;margin-left:113.85pt;margin-top:2.15pt;width:42pt;height:22.15pt;z-index:25317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441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4784" behindDoc="0" locked="0" layoutInCell="1" allowOverlap="1" wp14:anchorId="6E260450" wp14:editId="43805D1C">
                      <wp:simplePos x="0" y="0"/>
                      <wp:positionH relativeFrom="column">
                        <wp:posOffset>2019935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837" name="Rectangle 18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541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260450" id="Rectangle 1837" o:spid="_x0000_s1193" style="position:absolute;margin-left:159.05pt;margin-top:2.15pt;width:42pt;height:22.15pt;z-index:25317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541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6832" behindDoc="0" locked="0" layoutInCell="1" allowOverlap="1" wp14:anchorId="2E80D251" wp14:editId="1F112A6B">
                      <wp:simplePos x="0" y="0"/>
                      <wp:positionH relativeFrom="column">
                        <wp:posOffset>3169920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838" name="Rectangle 18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741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80D251" id="Rectangle 1838" o:spid="_x0000_s1194" style="position:absolute;margin-left:249.6pt;margin-top:2.2pt;width:42pt;height:22.15pt;z-index:25317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741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7856" behindDoc="0" locked="0" layoutInCell="1" allowOverlap="1" wp14:anchorId="70951F2A" wp14:editId="23D9755C">
                      <wp:simplePos x="0" y="0"/>
                      <wp:positionH relativeFrom="column">
                        <wp:posOffset>3745865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839" name="Rectangle 18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841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951F2A" id="Rectangle 1839" o:spid="_x0000_s1195" style="position:absolute;margin-left:294.95pt;margin-top:2.2pt;width:42pt;height:22.15pt;z-index:25317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841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8880" behindDoc="0" locked="0" layoutInCell="1" allowOverlap="1" wp14:anchorId="687821DC" wp14:editId="63B7F426">
                      <wp:simplePos x="0" y="0"/>
                      <wp:positionH relativeFrom="column">
                        <wp:posOffset>4319905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840" name="Rectangle 18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941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7821DC" id="Rectangle 1840" o:spid="_x0000_s1196" style="position:absolute;margin-left:340.15pt;margin-top:2.2pt;width:42pt;height:22.15pt;z-index:25317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DxgWhQIAAC4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941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5808" behindDoc="0" locked="0" layoutInCell="1" allowOverlap="1" wp14:anchorId="231E3FFB" wp14:editId="5A89426B">
                      <wp:simplePos x="0" y="0"/>
                      <wp:positionH relativeFrom="column">
                        <wp:posOffset>2595880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841" name="Rectangle 18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641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1E3FFB" id="Rectangle 1841" o:spid="_x0000_s1197" style="position:absolute;margin-left:204.4pt;margin-top:2.25pt;width:42pt;height:22.15pt;z-index:25317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nKbhgIAAC4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641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2736" behindDoc="0" locked="0" layoutInCell="1" allowOverlap="1" wp14:anchorId="5EC5F296" wp14:editId="6AF85E06">
                      <wp:simplePos x="0" y="0"/>
                      <wp:positionH relativeFrom="column">
                        <wp:posOffset>870032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842" name="Rectangle 18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341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C5F296" id="Rectangle 1842" o:spid="_x0000_s1198" style="position:absolute;margin-left:68.5pt;margin-top:2.05pt;width:42pt;height:22.15pt;z-index:25317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341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lang w:val="en-US"/>
              </w:rPr>
              <w:t xml:space="preserve">41, 141, 241, 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2976" behindDoc="0" locked="0" layoutInCell="1" allowOverlap="1" wp14:anchorId="553BFDD8" wp14:editId="7986366F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1843" name="Rectangle 18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666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3BFDD8" id="Rectangle 1843" o:spid="_x0000_s1199" style="position:absolute;margin-left:204.2pt;margin-top:2.1pt;width:42pt;height:22.15pt;z-index:25318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9dahgIAAC4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666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1952" behindDoc="0" locked="0" layoutInCell="1" allowOverlap="1" wp14:anchorId="2CE340E7" wp14:editId="253DAC12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25400</wp:posOffset>
                      </wp:positionV>
                      <wp:extent cx="533400" cy="281305"/>
                      <wp:effectExtent l="0" t="0" r="19050" b="23495"/>
                      <wp:wrapNone/>
                      <wp:docPr id="1844" name="Rectangle 18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566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E340E7" id="Rectangle 1844" o:spid="_x0000_s1200" style="position:absolute;margin-left:158.85pt;margin-top:2pt;width:42pt;height:22.15pt;z-index:25318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566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5024" behindDoc="0" locked="0" layoutInCell="1" allowOverlap="1" wp14:anchorId="49FEF353" wp14:editId="54C98740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845" name="Rectangle 18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866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FEF353" id="Rectangle 1845" o:spid="_x0000_s1201" style="position:absolute;margin-left:294.75pt;margin-top:2.05pt;width:42pt;height:22.15pt;z-index:25318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0nDhgIAAC4FAAAOAAAAZHJzL2Uyb0RvYy54bWysVEtv2zAMvg/YfxB0X+2kyZoZ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866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6048" behindDoc="0" locked="0" layoutInCell="1" allowOverlap="1" wp14:anchorId="525682C2" wp14:editId="5BE32484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857" name="Rectangle 18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966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5682C2" id="Rectangle 1857" o:spid="_x0000_s1202" style="position:absolute;margin-left:339.95pt;margin-top:2.05pt;width:42pt;height:22.15pt;z-index:25318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966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4000" behindDoc="0" locked="0" layoutInCell="1" allowOverlap="1" wp14:anchorId="33FCC634" wp14:editId="034C8219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858" name="Rectangle 18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766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FCC634" id="Rectangle 1858" o:spid="_x0000_s1203" style="position:absolute;margin-left:249.4pt;margin-top:2.05pt;width:42pt;height:22.15pt;z-index:25318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766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0928" behindDoc="0" locked="0" layoutInCell="1" allowOverlap="1" wp14:anchorId="2927BE51" wp14:editId="74BCFCF8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25400</wp:posOffset>
                      </wp:positionV>
                      <wp:extent cx="533400" cy="281305"/>
                      <wp:effectExtent l="0" t="0" r="19050" b="23495"/>
                      <wp:wrapNone/>
                      <wp:docPr id="1859" name="Rectangle 18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466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27BE51" id="Rectangle 1859" o:spid="_x0000_s1204" style="position:absolute;margin-left:113.65pt;margin-top:2pt;width:42pt;height:22.15pt;z-index:25318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466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79904" behindDoc="0" locked="0" layoutInCell="1" allowOverlap="1" wp14:anchorId="1141BB3F" wp14:editId="21B90AD3">
                      <wp:simplePos x="0" y="0"/>
                      <wp:positionH relativeFrom="column">
                        <wp:posOffset>867555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860" name="Rectangle 18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366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41BB3F" id="Rectangle 1860" o:spid="_x0000_s1205" style="position:absolute;margin-left:68.3pt;margin-top:2.05pt;width:42pt;height:22.15pt;z-index:25317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366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lang w:val="en-US"/>
              </w:rPr>
              <w:t xml:space="preserve">66, 166, 266, 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 xml:space="preserve">For the questions below, write the next seven numbers, counting on in steps of 100. </w:t>
            </w: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8096" behindDoc="0" locked="0" layoutInCell="1" allowOverlap="1" wp14:anchorId="52E0F733" wp14:editId="1B78425C">
                      <wp:simplePos x="0" y="0"/>
                      <wp:positionH relativeFrom="column">
                        <wp:posOffset>1445895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418" name="Rectangle 14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64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E0F733" id="Rectangle 1418" o:spid="_x0000_s1206" style="position:absolute;margin-left:113.85pt;margin-top:2.15pt;width:42pt;height:22.15pt;z-index:25318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</w:rPr>
                              <w:t>64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9120" behindDoc="0" locked="0" layoutInCell="1" allowOverlap="1" wp14:anchorId="6F968D4C" wp14:editId="7DB7A08E">
                      <wp:simplePos x="0" y="0"/>
                      <wp:positionH relativeFrom="column">
                        <wp:posOffset>2019935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419" name="Rectangle 14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64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968D4C" id="Rectangle 1419" o:spid="_x0000_s1207" style="position:absolute;margin-left:159.05pt;margin-top:2.15pt;width:42pt;height:22.15pt;z-index:25318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5</w:t>
                            </w:r>
                            <w:r>
                              <w:rPr>
                                <w:b/>
                                <w:bCs/>
                              </w:rPr>
                              <w:t>64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1168" behindDoc="0" locked="0" layoutInCell="1" allowOverlap="1" wp14:anchorId="089762D9" wp14:editId="32B7CAAB">
                      <wp:simplePos x="0" y="0"/>
                      <wp:positionH relativeFrom="column">
                        <wp:posOffset>3169920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20" name="Rectangle 14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64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9762D9" id="Rectangle 1420" o:spid="_x0000_s1208" style="position:absolute;margin-left:249.6pt;margin-top:2.2pt;width:42pt;height:22.15pt;z-index:25319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xV4hgIAAC4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</w:rPr>
                              <w:t>64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2192" behindDoc="0" locked="0" layoutInCell="1" allowOverlap="1" wp14:anchorId="4FE6BF90" wp14:editId="624FCF0D">
                      <wp:simplePos x="0" y="0"/>
                      <wp:positionH relativeFrom="column">
                        <wp:posOffset>3745865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21" name="Rectangle 14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64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E6BF90" id="Rectangle 1421" o:spid="_x0000_s1209" style="position:absolute;margin-left:294.95pt;margin-top:2.2pt;width:42pt;height:22.15pt;z-index:25319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n/1hQIAAC4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8</w:t>
                            </w:r>
                            <w:r>
                              <w:rPr>
                                <w:b/>
                                <w:bCs/>
                              </w:rPr>
                              <w:t>64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3216" behindDoc="0" locked="0" layoutInCell="1" allowOverlap="1" wp14:anchorId="2AC71A76" wp14:editId="334EFA8F">
                      <wp:simplePos x="0" y="0"/>
                      <wp:positionH relativeFrom="column">
                        <wp:posOffset>4319905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22" name="Rectangle 14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64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C71A76" id="Rectangle 1422" o:spid="_x0000_s1210" style="position:absolute;margin-left:340.15pt;margin-top:2.2pt;width:42pt;height:22.15pt;z-index:25319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9</w:t>
                            </w:r>
                            <w:r>
                              <w:rPr>
                                <w:b/>
                                <w:bCs/>
                              </w:rPr>
                              <w:t>64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0144" behindDoc="0" locked="0" layoutInCell="1" allowOverlap="1" wp14:anchorId="77EF03AE" wp14:editId="276D3235">
                      <wp:simplePos x="0" y="0"/>
                      <wp:positionH relativeFrom="column">
                        <wp:posOffset>2595880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23" name="Rectangle 14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64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EF03AE" id="Rectangle 1423" o:spid="_x0000_s1211" style="position:absolute;margin-left:204.4pt;margin-top:2.25pt;width:42pt;height:22.15pt;z-index:25319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mhuhgIAAC4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6</w:t>
                            </w:r>
                            <w:r>
                              <w:rPr>
                                <w:b/>
                                <w:bCs/>
                              </w:rPr>
                              <w:t>64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87072" behindDoc="0" locked="0" layoutInCell="1" allowOverlap="1" wp14:anchorId="232BE8CF" wp14:editId="668F0099">
                      <wp:simplePos x="0" y="0"/>
                      <wp:positionH relativeFrom="column">
                        <wp:posOffset>870032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424" name="Rectangle 14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64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2BE8CF" id="Rectangle 1424" o:spid="_x0000_s1212" style="position:absolute;margin-left:68.5pt;margin-top:2.05pt;width:42pt;height:22.15pt;z-index:25318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9i4ghwIAAC4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3</w:t>
                            </w:r>
                            <w:r>
                              <w:rPr>
                                <w:b/>
                                <w:bCs/>
                              </w:rPr>
                              <w:t>64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64</w:t>
            </w:r>
            <w:r w:rsidRPr="00B80369">
              <w:rPr>
                <w:rFonts w:ascii="Calibri" w:eastAsia="Calibri" w:hAnsi="Calibri" w:cs="Times New Roman"/>
                <w:lang w:val="en-US"/>
              </w:rPr>
              <w:t>, 1</w:t>
            </w:r>
            <w:r>
              <w:rPr>
                <w:rFonts w:ascii="Calibri" w:eastAsia="Calibri" w:hAnsi="Calibri" w:cs="Times New Roman"/>
                <w:lang w:val="en-US"/>
              </w:rPr>
              <w:t>64</w:t>
            </w:r>
            <w:r w:rsidRPr="00B80369">
              <w:rPr>
                <w:rFonts w:ascii="Calibri" w:eastAsia="Calibri" w:hAnsi="Calibri" w:cs="Times New Roman"/>
                <w:lang w:val="en-US"/>
              </w:rPr>
              <w:t>, 2</w:t>
            </w:r>
            <w:r>
              <w:rPr>
                <w:rFonts w:ascii="Calibri" w:eastAsia="Calibri" w:hAnsi="Calibri" w:cs="Times New Roman"/>
                <w:lang w:val="en-US"/>
              </w:rPr>
              <w:t>64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7312" behindDoc="0" locked="0" layoutInCell="1" allowOverlap="1" wp14:anchorId="1716DEA7" wp14:editId="636863D0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1425" name="Rectangle 14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16DEA7" id="Rectangle 1425" o:spid="_x0000_s1213" style="position:absolute;margin-left:204.2pt;margin-top:2.1pt;width:42pt;height:22.15pt;z-index:25319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70SthwIAAC4FAAAOAAAAZHJzL2Uyb0RvYy54bWysVEtv2zAMvg/YfxB0X+2kyZoZ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6</w:t>
                            </w:r>
                            <w:r>
                              <w:rPr>
                                <w:b/>
                                <w:bCs/>
                              </w:rPr>
                              <w:t>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6288" behindDoc="0" locked="0" layoutInCell="1" allowOverlap="1" wp14:anchorId="36CA16C7" wp14:editId="01D89F92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25400</wp:posOffset>
                      </wp:positionV>
                      <wp:extent cx="533400" cy="281305"/>
                      <wp:effectExtent l="0" t="0" r="19050" b="23495"/>
                      <wp:wrapNone/>
                      <wp:docPr id="1426" name="Rectangle 14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CA16C7" id="Rectangle 1426" o:spid="_x0000_s1214" style="position:absolute;margin-left:158.85pt;margin-top:2pt;width:42pt;height:22.15pt;z-index:25319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5</w:t>
                            </w:r>
                            <w:r>
                              <w:rPr>
                                <w:b/>
                                <w:bCs/>
                              </w:rPr>
                              <w:t>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9360" behindDoc="0" locked="0" layoutInCell="1" allowOverlap="1" wp14:anchorId="6E6E5E41" wp14:editId="1B22E8FE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427" name="Rectangle 14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6E5E41" id="Rectangle 1427" o:spid="_x0000_s1215" style="position:absolute;margin-left:294.75pt;margin-top:2.05pt;width:42pt;height:22.15pt;z-index:25319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DaDhwIAAC4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8</w:t>
                            </w:r>
                            <w:r>
                              <w:rPr>
                                <w:b/>
                                <w:bCs/>
                              </w:rPr>
                              <w:t>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0384" behindDoc="0" locked="0" layoutInCell="1" allowOverlap="1" wp14:anchorId="255108C1" wp14:editId="30C99B99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428" name="Rectangle 14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55108C1" id="Rectangle 1428" o:spid="_x0000_s1216" style="position:absolute;margin-left:339.95pt;margin-top:2.05pt;width:42pt;height:22.15pt;z-index:25320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PtrShgIAAC4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9</w:t>
                            </w:r>
                            <w:r>
                              <w:rPr>
                                <w:b/>
                                <w:bCs/>
                              </w:rPr>
                              <w:t>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8336" behindDoc="0" locked="0" layoutInCell="1" allowOverlap="1" wp14:anchorId="4162FAFF" wp14:editId="0D43EE3E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429" name="Rectangle 14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62FAFF" id="Rectangle 1429" o:spid="_x0000_s1217" style="position:absolute;margin-left:249.4pt;margin-top:2.05pt;width:42pt;height:22.15pt;z-index:25319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7</w:t>
                            </w:r>
                            <w:r>
                              <w:rPr>
                                <w:b/>
                                <w:bCs/>
                              </w:rPr>
                              <w:t>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5264" behindDoc="0" locked="0" layoutInCell="1" allowOverlap="1" wp14:anchorId="02177FB1" wp14:editId="5A8A617F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25400</wp:posOffset>
                      </wp:positionV>
                      <wp:extent cx="533400" cy="281305"/>
                      <wp:effectExtent l="0" t="0" r="19050" b="23495"/>
                      <wp:wrapNone/>
                      <wp:docPr id="1430" name="Rectangle 14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177FB1" id="Rectangle 1430" o:spid="_x0000_s1218" style="position:absolute;margin-left:113.65pt;margin-top:2pt;width:42pt;height:22.15pt;z-index:25319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/m8hgIAAC4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</w:rPr>
                              <w:t>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194240" behindDoc="0" locked="0" layoutInCell="1" allowOverlap="1" wp14:anchorId="09CB27D3" wp14:editId="51C3763C">
                      <wp:simplePos x="0" y="0"/>
                      <wp:positionH relativeFrom="column">
                        <wp:posOffset>867555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431" name="Rectangle 14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CB27D3" id="Rectangle 1431" o:spid="_x0000_s1219" style="position:absolute;margin-left:68.3pt;margin-top:2.05pt;width:42pt;height:22.15pt;z-index:25319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pMxhQIAAC4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3</w:t>
                            </w:r>
                            <w:r>
                              <w:rPr>
                                <w:b/>
                                <w:bCs/>
                              </w:rPr>
                              <w:t>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10</w:t>
            </w:r>
            <w:r w:rsidRPr="00B80369">
              <w:rPr>
                <w:rFonts w:ascii="Calibri" w:eastAsia="Calibri" w:hAnsi="Calibri" w:cs="Times New Roman"/>
                <w:lang w:val="en-US"/>
              </w:rPr>
              <w:t>, 1</w:t>
            </w:r>
            <w:r>
              <w:rPr>
                <w:rFonts w:ascii="Calibri" w:eastAsia="Calibri" w:hAnsi="Calibri" w:cs="Times New Roman"/>
                <w:lang w:val="en-US"/>
              </w:rPr>
              <w:t>10</w:t>
            </w:r>
            <w:r w:rsidRPr="00B80369">
              <w:rPr>
                <w:rFonts w:ascii="Calibri" w:eastAsia="Calibri" w:hAnsi="Calibri" w:cs="Times New Roman"/>
                <w:lang w:val="en-US"/>
              </w:rPr>
              <w:t>, 2</w:t>
            </w:r>
            <w:r>
              <w:rPr>
                <w:rFonts w:ascii="Calibri" w:eastAsia="Calibri" w:hAnsi="Calibri" w:cs="Times New Roman"/>
                <w:lang w:val="en-US"/>
              </w:rPr>
              <w:t>10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Pr="00B735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Add a multiple of 100 to a three-digit number</w:t>
      </w:r>
    </w:p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353E86" w:rsidTr="00EF5CE7">
        <w:tc>
          <w:tcPr>
            <w:tcW w:w="9016" w:type="dxa"/>
            <w:gridSpan w:val="4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D045FF" w:rsidRPr="00353E86" w:rsidTr="00EF5CE7"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526 + 400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926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406 + 400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806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500 + 319 = 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819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700 + 122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822</w:t>
            </w:r>
          </w:p>
        </w:tc>
      </w:tr>
    </w:tbl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B80369" w:rsidTr="00EF5CE7">
        <w:tc>
          <w:tcPr>
            <w:tcW w:w="9016" w:type="dxa"/>
            <w:gridSpan w:val="4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D045FF" w:rsidRPr="00B80369" w:rsidTr="00EF5CE7"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365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+ 400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765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+ 400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904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00 + 3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26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726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00 + 1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87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687</w:t>
            </w:r>
          </w:p>
        </w:tc>
      </w:tr>
    </w:tbl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 Add numbers with up to three digits using the column method</w:t>
      </w:r>
    </w:p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353E86" w:rsidTr="00EF5CE7">
        <w:tc>
          <w:tcPr>
            <w:tcW w:w="9016" w:type="dxa"/>
            <w:gridSpan w:val="4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column addition. </w:t>
            </w:r>
          </w:p>
        </w:tc>
      </w:tr>
      <w:tr w:rsidR="00D045FF" w:rsidRPr="00353E86" w:rsidTr="00EF5CE7"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552 + 38 = </w:t>
            </w: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590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679 + 43 = </w:t>
            </w: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722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464 + 152 = </w:t>
            </w: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616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388 + 219 = </w:t>
            </w: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607</w:t>
            </w:r>
          </w:p>
        </w:tc>
      </w:tr>
    </w:tbl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B735A4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B80369" w:rsidTr="00EF5CE7">
        <w:tc>
          <w:tcPr>
            <w:tcW w:w="9016" w:type="dxa"/>
            <w:gridSpan w:val="4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column addition. </w:t>
            </w:r>
          </w:p>
        </w:tc>
      </w:tr>
      <w:tr w:rsidR="00D045FF" w:rsidRPr="00B80369" w:rsidTr="00EF5CE7"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418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lang w:val="en-US"/>
              </w:rPr>
              <w:t>53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471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557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lang w:val="en-US"/>
              </w:rPr>
              <w:t>57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614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672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+ 1</w:t>
            </w:r>
            <w:r>
              <w:rPr>
                <w:rFonts w:ascii="Calibri" w:eastAsia="Times New Roman" w:hAnsi="Calibri" w:cs="Times New Roman"/>
                <w:lang w:val="en-US"/>
              </w:rPr>
              <w:t>90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862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265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+ 2</w:t>
            </w:r>
            <w:r>
              <w:rPr>
                <w:rFonts w:ascii="Calibri" w:eastAsia="Times New Roman" w:hAnsi="Calibri" w:cs="Times New Roman"/>
                <w:lang w:val="en-US"/>
              </w:rPr>
              <w:t>37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502</w:t>
            </w:r>
          </w:p>
        </w:tc>
      </w:tr>
    </w:tbl>
    <w:p w:rsidR="00D045FF" w:rsidRPr="00B735A4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Pr="00672499" w:rsidRDefault="00B272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18"/>
          <w:u w:val="single"/>
          <w:lang w:val="en-US"/>
        </w:rPr>
      </w:pPr>
      <w:hyperlink r:id="rId27" w:history="1">
        <w:r w:rsidR="00672499" w:rsidRPr="00672499">
          <w:rPr>
            <w:rStyle w:val="Hyperlink"/>
            <w:rFonts w:ascii="Calibri" w:eastAsia="Times New Roman" w:hAnsi="Calibri" w:cs="Times New Roman"/>
            <w:b/>
            <w:bCs/>
            <w:sz w:val="28"/>
            <w:szCs w:val="18"/>
            <w:lang w:val="en-US"/>
          </w:rPr>
          <w:t>Subtraction</w:t>
        </w:r>
      </w:hyperlink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Go to </w:t>
      </w:r>
      <w:hyperlink r:id="rId28" w:history="1">
        <w:r w:rsidRPr="00A901B8">
          <w:rPr>
            <w:rStyle w:val="Hyperlink"/>
            <w:rFonts w:ascii="Calibri" w:eastAsia="Times New Roman" w:hAnsi="Calibri" w:cs="Times New Roman"/>
            <w:b/>
            <w:bCs/>
            <w:sz w:val="18"/>
            <w:szCs w:val="18"/>
            <w:lang w:val="en-US"/>
          </w:rPr>
          <w:t>https://keystage2maths.com/y3/subtraction/</w:t>
        </w:r>
      </w:hyperlink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for help. </w:t>
      </w: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back from a three-digit number in ones</w:t>
      </w: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 xml:space="preserve">For the questions below, write the next </w:t>
            </w:r>
            <w:r w:rsidRPr="00353E86">
              <w:rPr>
                <w:rFonts w:ascii="Calibri" w:eastAsia="Calibri" w:hAnsi="Calibri" w:cs="Times New Roman"/>
                <w:bCs/>
                <w:lang w:val="en-US"/>
              </w:rPr>
              <w:t>s</w:t>
            </w:r>
            <w:r w:rsidRPr="00353E86">
              <w:rPr>
                <w:rFonts w:ascii="Calibri" w:eastAsia="Calibri" w:hAnsi="Calibri" w:cs="Times New Roman"/>
                <w:lang w:val="en-US"/>
              </w:rPr>
              <w:t>even</w:t>
            </w:r>
            <w:r w:rsidRPr="00353E86">
              <w:rPr>
                <w:rFonts w:ascii="Calibri" w:eastAsia="Calibri" w:hAnsi="Calibri" w:cs="Times New Roman"/>
                <w:b/>
                <w:lang w:val="en-US"/>
              </w:rPr>
              <w:t xml:space="preserve"> </w:t>
            </w:r>
            <w:r w:rsidRPr="00353E86">
              <w:rPr>
                <w:rFonts w:ascii="Calibri" w:eastAsia="Calibri" w:hAnsi="Calibri" w:cs="Times New Roman"/>
                <w:lang w:val="en-US"/>
              </w:rPr>
              <w:t xml:space="preserve">numbers. </w:t>
            </w: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2432" behindDoc="0" locked="0" layoutInCell="1" allowOverlap="1" wp14:anchorId="21CAE0CF" wp14:editId="7F1F2BC7">
                      <wp:simplePos x="0" y="0"/>
                      <wp:positionH relativeFrom="column">
                        <wp:posOffset>864235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656" name="Rectangle 6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CAE0CF" id="Rectangle 656" o:spid="_x0000_s1220" style="position:absolute;margin-left:68.05pt;margin-top:2.05pt;width:42pt;height:22.15pt;z-index:25320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3456" behindDoc="0" locked="0" layoutInCell="1" allowOverlap="1" wp14:anchorId="69DF758A" wp14:editId="3CAD1FE7">
                      <wp:simplePos x="0" y="0"/>
                      <wp:positionH relativeFrom="column">
                        <wp:posOffset>1440180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675" name="Rectangle 6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DF758A" id="Rectangle 675" o:spid="_x0000_s1221" style="position:absolute;margin-left:113.4pt;margin-top:2.15pt;width:42pt;height:22.15pt;z-index:2532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4480" behindDoc="0" locked="0" layoutInCell="1" allowOverlap="1" wp14:anchorId="58ADA28E" wp14:editId="1841FFEC">
                      <wp:simplePos x="0" y="0"/>
                      <wp:positionH relativeFrom="column">
                        <wp:posOffset>2014220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676" name="Rectangle 6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ADA28E" id="Rectangle 676" o:spid="_x0000_s1222" style="position:absolute;margin-left:158.6pt;margin-top:2.15pt;width:42pt;height:22.15pt;z-index:2532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5504" behindDoc="0" locked="0" layoutInCell="1" allowOverlap="1" wp14:anchorId="3703CE83" wp14:editId="28163FE6">
                      <wp:simplePos x="0" y="0"/>
                      <wp:positionH relativeFrom="column">
                        <wp:posOffset>2590165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692" name="Rectangle 6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03CE83" id="Rectangle 692" o:spid="_x0000_s1223" style="position:absolute;margin-left:203.95pt;margin-top:2.25pt;width:42pt;height:22.15pt;z-index:25320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6528" behindDoc="0" locked="0" layoutInCell="1" allowOverlap="1" wp14:anchorId="789E18E4" wp14:editId="642DE7D3">
                      <wp:simplePos x="0" y="0"/>
                      <wp:positionH relativeFrom="column">
                        <wp:posOffset>3164205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693" name="Rectangle 6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96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9E18E4" id="Rectangle 693" o:spid="_x0000_s1224" style="position:absolute;margin-left:249.15pt;margin-top:2.35pt;width:42pt;height:22.15pt;z-index:25320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96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8576" behindDoc="0" locked="0" layoutInCell="1" allowOverlap="1" wp14:anchorId="50237360" wp14:editId="7B0E0F06">
                      <wp:simplePos x="0" y="0"/>
                      <wp:positionH relativeFrom="column">
                        <wp:posOffset>4314190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694" name="Rectangle 6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94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237360" id="Rectangle 694" o:spid="_x0000_s1225" style="position:absolute;margin-left:339.7pt;margin-top:2.2pt;width:42pt;height:22.15pt;z-index:2532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94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7552" behindDoc="0" locked="0" layoutInCell="1" allowOverlap="1" wp14:anchorId="6563619F" wp14:editId="30A50820">
                      <wp:simplePos x="0" y="0"/>
                      <wp:positionH relativeFrom="column">
                        <wp:posOffset>3740754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783" name="Rectangle 7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63619F" id="Rectangle 783" o:spid="_x0000_s1226" style="position:absolute;margin-left:294.55pt;margin-top:2.2pt;width:42pt;height:22.15pt;z-index:2532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2bc9hgIAACw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95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4720" behindDoc="0" locked="0" layoutInCell="1" allowOverlap="1" wp14:anchorId="463574AA" wp14:editId="0BC96AB6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375285</wp:posOffset>
                      </wp:positionV>
                      <wp:extent cx="533400" cy="281305"/>
                      <wp:effectExtent l="0" t="0" r="19050" b="23495"/>
                      <wp:wrapNone/>
                      <wp:docPr id="784" name="Rectangle 7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587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3574AA" id="Rectangle 784" o:spid="_x0000_s1227" style="position:absolute;margin-left:294.75pt;margin-top:29.55pt;width:42pt;height:22.15pt;z-index:2532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86j6hgIAACw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587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0080" behindDoc="0" locked="0" layoutInCell="1" allowOverlap="1" wp14:anchorId="490F907F" wp14:editId="752743CE">
                      <wp:simplePos x="0" y="0"/>
                      <wp:positionH relativeFrom="column">
                        <wp:posOffset>4305300</wp:posOffset>
                      </wp:positionH>
                      <wp:positionV relativeFrom="paragraph">
                        <wp:posOffset>1070610</wp:posOffset>
                      </wp:positionV>
                      <wp:extent cx="533400" cy="281305"/>
                      <wp:effectExtent l="0" t="0" r="19050" b="23495"/>
                      <wp:wrapNone/>
                      <wp:docPr id="785" name="Rectangle 7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497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0F907F" id="Rectangle 785" o:spid="_x0000_s1228" style="position:absolute;margin-left:339pt;margin-top:84.3pt;width:42pt;height:22.15pt;z-index:2532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497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9056" behindDoc="0" locked="0" layoutInCell="1" allowOverlap="1" wp14:anchorId="7E6136B6" wp14:editId="727CCE23">
                      <wp:simplePos x="0" y="0"/>
                      <wp:positionH relativeFrom="column">
                        <wp:posOffset>3731260</wp:posOffset>
                      </wp:positionH>
                      <wp:positionV relativeFrom="paragraph">
                        <wp:posOffset>1070610</wp:posOffset>
                      </wp:positionV>
                      <wp:extent cx="533400" cy="281305"/>
                      <wp:effectExtent l="0" t="0" r="19050" b="23495"/>
                      <wp:wrapNone/>
                      <wp:docPr id="786" name="Rectangle 7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498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6136B6" id="Rectangle 786" o:spid="_x0000_s1229" style="position:absolute;margin-left:293.8pt;margin-top:84.3pt;width:42pt;height:22.15pt;z-index:2532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ZvEhwIAACw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498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1888" behindDoc="0" locked="0" layoutInCell="1" allowOverlap="1" wp14:anchorId="38FD15D1" wp14:editId="603ACB90">
                      <wp:simplePos x="0" y="0"/>
                      <wp:positionH relativeFrom="column">
                        <wp:posOffset>3742055</wp:posOffset>
                      </wp:positionH>
                      <wp:positionV relativeFrom="paragraph">
                        <wp:posOffset>723265</wp:posOffset>
                      </wp:positionV>
                      <wp:extent cx="533400" cy="281305"/>
                      <wp:effectExtent l="0" t="0" r="19050" b="23495"/>
                      <wp:wrapNone/>
                      <wp:docPr id="787" name="Rectangle 7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808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FD15D1" id="Rectangle 787" o:spid="_x0000_s1230" style="position:absolute;margin-left:294.65pt;margin-top:56.95pt;width:42pt;height:22.15pt;z-index:2532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808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lang w:val="en-US"/>
              </w:rPr>
              <w:t xml:space="preserve">103, 102, 101, 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5744" behindDoc="0" locked="0" layoutInCell="1" allowOverlap="1" wp14:anchorId="4AA04EF2" wp14:editId="03016885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788" name="Rectangle 7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586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A04EF2" id="Rectangle 788" o:spid="_x0000_s1231" style="position:absolute;margin-left:339.95pt;margin-top:2.2pt;width:42pt;height:22.15pt;z-index:2532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2bLhQIAACw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586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3696" behindDoc="0" locked="0" layoutInCell="1" allowOverlap="1" wp14:anchorId="6813582F" wp14:editId="492AE0D0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789" name="Rectangle 7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588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13582F" id="Rectangle 789" o:spid="_x0000_s1232" style="position:absolute;margin-left:249.4pt;margin-top:2.35pt;width:42pt;height:22.15pt;z-index:2532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588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2672" behindDoc="0" locked="0" layoutInCell="1" allowOverlap="1" wp14:anchorId="0CFF5EF6" wp14:editId="3BEABD36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813" name="Rectangle 8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589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FF5EF6" id="Rectangle 813" o:spid="_x0000_s1233" style="position:absolute;margin-left:204.2pt;margin-top:2.25pt;width:42pt;height:22.15pt;z-index:2532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589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1648" behindDoc="0" locked="0" layoutInCell="1" allowOverlap="1" wp14:anchorId="3769A326" wp14:editId="6AA4BD2C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814" name="Rectangle 8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590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69A326" id="Rectangle 814" o:spid="_x0000_s1234" style="position:absolute;margin-left:158.85pt;margin-top:2.15pt;width:42pt;height:22.15pt;z-index:2532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JhchgIAACw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590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0624" behindDoc="0" locked="0" layoutInCell="1" allowOverlap="1" wp14:anchorId="4CFA2F0E" wp14:editId="34EBFF68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815" name="Rectangle 8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591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FA2F0E" id="Rectangle 815" o:spid="_x0000_s1235" style="position:absolute;margin-left:113.65pt;margin-top:2.15pt;width:42pt;height:22.15pt;z-index:2532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591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09600" behindDoc="0" locked="0" layoutInCell="1" allowOverlap="1" wp14:anchorId="5CB21205" wp14:editId="366A3078">
                      <wp:simplePos x="0" y="0"/>
                      <wp:positionH relativeFrom="column">
                        <wp:posOffset>867555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816" name="Rectangle 8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592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B21205" id="Rectangle 816" o:spid="_x0000_s1236" style="position:absolute;margin-left:68.3pt;margin-top:2.05pt;width:42pt;height:22.15pt;z-index:2532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592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lang w:val="en-US"/>
              </w:rPr>
              <w:t xml:space="preserve">595, 594, 593, 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2912" behindDoc="0" locked="0" layoutInCell="1" allowOverlap="1" wp14:anchorId="22D23F97" wp14:editId="76DE4F15">
                      <wp:simplePos x="0" y="0"/>
                      <wp:positionH relativeFrom="column">
                        <wp:posOffset>4316095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817" name="Rectangle 8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807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D23F97" id="Rectangle 817" o:spid="_x0000_s1237" style="position:absolute;margin-left:339.85pt;margin-top:2.2pt;width:42pt;height:22.15pt;z-index:2532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807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0864" behindDoc="0" locked="0" layoutInCell="1" allowOverlap="1" wp14:anchorId="498CC08E" wp14:editId="37C3DF07">
                      <wp:simplePos x="0" y="0"/>
                      <wp:positionH relativeFrom="column">
                        <wp:posOffset>3166110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818" name="Rectangle 8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809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8CC08E" id="Rectangle 818" o:spid="_x0000_s1238" style="position:absolute;margin-left:249.3pt;margin-top:2.35pt;width:42pt;height:22.15pt;z-index:2532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809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9840" behindDoc="0" locked="0" layoutInCell="1" allowOverlap="1" wp14:anchorId="704FE868" wp14:editId="4493C7F4">
                      <wp:simplePos x="0" y="0"/>
                      <wp:positionH relativeFrom="column">
                        <wp:posOffset>2592070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823" name="Rectangle 8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810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4FE868" id="Rectangle 823" o:spid="_x0000_s1239" style="position:absolute;margin-left:204.1pt;margin-top:2.25pt;width:42pt;height:22.15pt;z-index:2532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810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8816" behindDoc="0" locked="0" layoutInCell="1" allowOverlap="1" wp14:anchorId="746AC450" wp14:editId="3EFA27C0">
                      <wp:simplePos x="0" y="0"/>
                      <wp:positionH relativeFrom="column">
                        <wp:posOffset>2016125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824" name="Rectangle 8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811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6AC450" id="Rectangle 824" o:spid="_x0000_s1240" style="position:absolute;margin-left:158.75pt;margin-top:2.15pt;width:42pt;height:22.15pt;z-index:2532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811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7792" behindDoc="0" locked="0" layoutInCell="1" allowOverlap="1" wp14:anchorId="1DD3BFCD" wp14:editId="5F71E726">
                      <wp:simplePos x="0" y="0"/>
                      <wp:positionH relativeFrom="column">
                        <wp:posOffset>1442085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825" name="Rectangle 8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812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D3BFCD" id="Rectangle 825" o:spid="_x0000_s1241" style="position:absolute;margin-left:113.55pt;margin-top:2.15pt;width:42pt;height:22.15pt;z-index:2532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812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16768" behindDoc="0" locked="0" layoutInCell="1" allowOverlap="1" wp14:anchorId="2FBD882E" wp14:editId="151E0B5B">
                      <wp:simplePos x="0" y="0"/>
                      <wp:positionH relativeFrom="column">
                        <wp:posOffset>866140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826" name="Rectangle 8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813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BD882E" id="Rectangle 826" o:spid="_x0000_s1242" style="position:absolute;margin-left:68.2pt;margin-top:2.05pt;width:42pt;height:22.15pt;z-index:25321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813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4960" behindDoc="0" locked="0" layoutInCell="1" allowOverlap="1" wp14:anchorId="3CA64FD7" wp14:editId="5351C445">
                      <wp:simplePos x="0" y="0"/>
                      <wp:positionH relativeFrom="column">
                        <wp:posOffset>1431290</wp:posOffset>
                      </wp:positionH>
                      <wp:positionV relativeFrom="paragraph">
                        <wp:posOffset>374650</wp:posOffset>
                      </wp:positionV>
                      <wp:extent cx="533400" cy="281305"/>
                      <wp:effectExtent l="0" t="0" r="19050" b="23495"/>
                      <wp:wrapNone/>
                      <wp:docPr id="827" name="Rectangle 8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502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A64FD7" id="Rectangle 827" o:spid="_x0000_s1243" style="position:absolute;margin-left:112.7pt;margin-top:29.5pt;width:42pt;height:22.15pt;z-index:2532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502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5984" behindDoc="0" locked="0" layoutInCell="1" allowOverlap="1" wp14:anchorId="02E36AC1" wp14:editId="69831FDD">
                      <wp:simplePos x="0" y="0"/>
                      <wp:positionH relativeFrom="column">
                        <wp:posOffset>2005330</wp:posOffset>
                      </wp:positionH>
                      <wp:positionV relativeFrom="paragraph">
                        <wp:posOffset>374650</wp:posOffset>
                      </wp:positionV>
                      <wp:extent cx="533400" cy="281305"/>
                      <wp:effectExtent l="0" t="0" r="19050" b="23495"/>
                      <wp:wrapNone/>
                      <wp:docPr id="828" name="Rectangle 8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501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E36AC1" id="Rectangle 828" o:spid="_x0000_s1244" style="position:absolute;margin-left:157.9pt;margin-top:29.5pt;width:42pt;height:22.15pt;z-index:2532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501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7008" behindDoc="0" locked="0" layoutInCell="1" allowOverlap="1" wp14:anchorId="666A5281" wp14:editId="17EBFAF4">
                      <wp:simplePos x="0" y="0"/>
                      <wp:positionH relativeFrom="column">
                        <wp:posOffset>2581275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829" name="Rectangle 8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500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6A5281" id="Rectangle 829" o:spid="_x0000_s1245" style="position:absolute;margin-left:203.25pt;margin-top:29.6pt;width:42pt;height:22.15pt;z-index:2532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500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8032" behindDoc="0" locked="0" layoutInCell="1" allowOverlap="1" wp14:anchorId="53071F2F" wp14:editId="53441EEC">
                      <wp:simplePos x="0" y="0"/>
                      <wp:positionH relativeFrom="column">
                        <wp:posOffset>3155315</wp:posOffset>
                      </wp:positionH>
                      <wp:positionV relativeFrom="paragraph">
                        <wp:posOffset>377190</wp:posOffset>
                      </wp:positionV>
                      <wp:extent cx="533400" cy="281305"/>
                      <wp:effectExtent l="0" t="0" r="19050" b="23495"/>
                      <wp:wrapNone/>
                      <wp:docPr id="830" name="Rectangle 8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499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3071F2F" id="Rectangle 830" o:spid="_x0000_s1246" style="position:absolute;margin-left:248.45pt;margin-top:29.7pt;width:42pt;height:22.15pt;z-index:2532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499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lang w:val="en-US"/>
              </w:rPr>
              <w:t xml:space="preserve">816, 815, 814, 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23936" behindDoc="0" locked="0" layoutInCell="1" allowOverlap="1" wp14:anchorId="77631D32" wp14:editId="306402B9">
                      <wp:simplePos x="0" y="0"/>
                      <wp:positionH relativeFrom="column">
                        <wp:posOffset>855835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831" name="Rectangle 8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503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631D32" id="Rectangle 831" o:spid="_x0000_s1247" style="position:absolute;margin-left:67.4pt;margin-top:2.05pt;width:42pt;height:22.15pt;z-index:253223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503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lang w:val="en-US"/>
              </w:rPr>
              <w:t xml:space="preserve">506, 505, 504, 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 xml:space="preserve">For the questions below, write the next </w:t>
            </w:r>
            <w:r w:rsidRPr="00B80369">
              <w:rPr>
                <w:rFonts w:ascii="Calibri" w:eastAsia="Calibri" w:hAnsi="Calibri" w:cs="Times New Roman"/>
                <w:bCs/>
                <w:lang w:val="en-US"/>
              </w:rPr>
              <w:t>s</w:t>
            </w:r>
            <w:r w:rsidRPr="00B80369">
              <w:rPr>
                <w:rFonts w:ascii="Calibri" w:eastAsia="Calibri" w:hAnsi="Calibri" w:cs="Times New Roman"/>
                <w:lang w:val="en-US"/>
              </w:rPr>
              <w:t>even</w:t>
            </w:r>
            <w:r w:rsidRPr="00B80369">
              <w:rPr>
                <w:rFonts w:ascii="Calibri" w:eastAsia="Calibri" w:hAnsi="Calibri" w:cs="Times New Roman"/>
                <w:b/>
                <w:lang w:val="en-US"/>
              </w:rPr>
              <w:t xml:space="preserve"> 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numbers. </w:t>
            </w: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1104" behindDoc="0" locked="0" layoutInCell="1" allowOverlap="1" wp14:anchorId="07C93AEB" wp14:editId="4DE5F654">
                      <wp:simplePos x="0" y="0"/>
                      <wp:positionH relativeFrom="column">
                        <wp:posOffset>864235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18" name="Rectangle 13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C93AEB" id="Rectangle 1318" o:spid="_x0000_s1248" style="position:absolute;margin-left:68.05pt;margin-top:2.05pt;width:42pt;height:22.15pt;z-index:2532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10</w:t>
                            </w: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2128" behindDoc="0" locked="0" layoutInCell="1" allowOverlap="1" wp14:anchorId="0A27CDC2" wp14:editId="340D4BC4">
                      <wp:simplePos x="0" y="0"/>
                      <wp:positionH relativeFrom="column">
                        <wp:posOffset>1440180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19" name="Rectangle 13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27CDC2" id="Rectangle 1319" o:spid="_x0000_s1249" style="position:absolute;margin-left:113.4pt;margin-top:2.15pt;width:42pt;height:22.15pt;z-index:2532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3152" behindDoc="0" locked="0" layoutInCell="1" allowOverlap="1" wp14:anchorId="7D207232" wp14:editId="60C9D9C1">
                      <wp:simplePos x="0" y="0"/>
                      <wp:positionH relativeFrom="column">
                        <wp:posOffset>2014220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20" name="Rectangle 13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207232" id="Rectangle 1320" o:spid="_x0000_s1250" style="position:absolute;margin-left:158.6pt;margin-top:2.15pt;width:42pt;height:22.15pt;z-index:2532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LAqhwIAAC4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9</w:t>
                            </w: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4176" behindDoc="0" locked="0" layoutInCell="1" allowOverlap="1" wp14:anchorId="3AB3A90A" wp14:editId="1968BC00">
                      <wp:simplePos x="0" y="0"/>
                      <wp:positionH relativeFrom="column">
                        <wp:posOffset>2590165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321" name="Rectangle 13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B3A90A" id="Rectangle 1321" o:spid="_x0000_s1251" style="position:absolute;margin-left:203.95pt;margin-top:2.25pt;width:42pt;height:22.15pt;z-index:2532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9</w:t>
                            </w: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5200" behindDoc="0" locked="0" layoutInCell="1" allowOverlap="1" wp14:anchorId="62011DE5" wp14:editId="5FE4C87C">
                      <wp:simplePos x="0" y="0"/>
                      <wp:positionH relativeFrom="column">
                        <wp:posOffset>3164205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1322" name="Rectangle 13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011DE5" id="Rectangle 1322" o:spid="_x0000_s1252" style="position:absolute;margin-left:249.15pt;margin-top:2.35pt;width:42pt;height:22.15pt;z-index:2532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9</w:t>
                            </w: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7248" behindDoc="0" locked="0" layoutInCell="1" allowOverlap="1" wp14:anchorId="66EC2545" wp14:editId="0C5EBB4F">
                      <wp:simplePos x="0" y="0"/>
                      <wp:positionH relativeFrom="column">
                        <wp:posOffset>4314190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323" name="Rectangle 13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EC2545" id="Rectangle 1323" o:spid="_x0000_s1253" style="position:absolute;margin-left:339.7pt;margin-top:2.2pt;width:42pt;height:22.15pt;z-index:2532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H9mhwIAAC4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9</w:t>
                            </w: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6224" behindDoc="0" locked="0" layoutInCell="1" allowOverlap="1" wp14:anchorId="2944871D" wp14:editId="45002CF7">
                      <wp:simplePos x="0" y="0"/>
                      <wp:positionH relativeFrom="column">
                        <wp:posOffset>3740754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324" name="Rectangle 13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944871D" id="Rectangle 1324" o:spid="_x0000_s1254" style="position:absolute;margin-left:294.55pt;margin-top:2.2pt;width:42pt;height:22.15pt;z-index:2532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9</w:t>
                            </w: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3392" behindDoc="0" locked="0" layoutInCell="1" allowOverlap="1" wp14:anchorId="32C9D9DF" wp14:editId="04B80733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375285</wp:posOffset>
                      </wp:positionV>
                      <wp:extent cx="533400" cy="281305"/>
                      <wp:effectExtent l="0" t="0" r="19050" b="23495"/>
                      <wp:wrapNone/>
                      <wp:docPr id="1325" name="Rectangle 13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464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C9D9DF" id="Rectangle 1325" o:spid="_x0000_s1255" style="position:absolute;margin-left:294.75pt;margin-top:29.55pt;width:42pt;height:22.15pt;z-index:2532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464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8752" behindDoc="0" locked="0" layoutInCell="1" allowOverlap="1" wp14:anchorId="22F8D212" wp14:editId="3E9FCC43">
                      <wp:simplePos x="0" y="0"/>
                      <wp:positionH relativeFrom="column">
                        <wp:posOffset>4305300</wp:posOffset>
                      </wp:positionH>
                      <wp:positionV relativeFrom="paragraph">
                        <wp:posOffset>1070610</wp:posOffset>
                      </wp:positionV>
                      <wp:extent cx="533400" cy="281305"/>
                      <wp:effectExtent l="0" t="0" r="19050" b="23495"/>
                      <wp:wrapNone/>
                      <wp:docPr id="1326" name="Rectangle 13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398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F8D212" id="Rectangle 1326" o:spid="_x0000_s1256" style="position:absolute;margin-left:339pt;margin-top:84.3pt;width:42pt;height:22.15pt;z-index:2532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398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7728" behindDoc="0" locked="0" layoutInCell="1" allowOverlap="1" wp14:anchorId="136C0A5F" wp14:editId="32D6A4CC">
                      <wp:simplePos x="0" y="0"/>
                      <wp:positionH relativeFrom="column">
                        <wp:posOffset>3731260</wp:posOffset>
                      </wp:positionH>
                      <wp:positionV relativeFrom="paragraph">
                        <wp:posOffset>1070610</wp:posOffset>
                      </wp:positionV>
                      <wp:extent cx="533400" cy="281305"/>
                      <wp:effectExtent l="0" t="0" r="19050" b="23495"/>
                      <wp:wrapNone/>
                      <wp:docPr id="1327" name="Rectangle 13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6C0A5F" id="Rectangle 1327" o:spid="_x0000_s1257" style="position:absolute;margin-left:293.8pt;margin-top:84.3pt;width:42pt;height:22.15pt;z-index:2532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ZiRhwIAAC4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0560" behindDoc="0" locked="0" layoutInCell="1" allowOverlap="1" wp14:anchorId="6F7CE81E" wp14:editId="25E1C814">
                      <wp:simplePos x="0" y="0"/>
                      <wp:positionH relativeFrom="column">
                        <wp:posOffset>3742055</wp:posOffset>
                      </wp:positionH>
                      <wp:positionV relativeFrom="paragraph">
                        <wp:posOffset>723265</wp:posOffset>
                      </wp:positionV>
                      <wp:extent cx="533400" cy="281305"/>
                      <wp:effectExtent l="0" t="0" r="19050" b="23495"/>
                      <wp:wrapNone/>
                      <wp:docPr id="1328" name="Rectangle 13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08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7CE81E" id="Rectangle 1328" o:spid="_x0000_s1258" style="position:absolute;margin-left:294.65pt;margin-top:56.95pt;width:42pt;height:22.15pt;z-index:2532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D91323">
                              <w:rPr>
                                <w:b/>
                                <w:bCs/>
                              </w:rPr>
                              <w:t>08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lang w:val="en-US"/>
              </w:rPr>
              <w:t>10</w:t>
            </w:r>
            <w:r>
              <w:rPr>
                <w:rFonts w:ascii="Calibri" w:eastAsia="Calibri" w:hAnsi="Calibri" w:cs="Times New Roman"/>
                <w:lang w:val="en-US"/>
              </w:rPr>
              <w:t>4</w:t>
            </w:r>
            <w:r w:rsidRPr="00B80369">
              <w:rPr>
                <w:rFonts w:ascii="Calibri" w:eastAsia="Calibri" w:hAnsi="Calibri" w:cs="Times New Roman"/>
                <w:lang w:val="en-US"/>
              </w:rPr>
              <w:t>, 10</w:t>
            </w:r>
            <w:r>
              <w:rPr>
                <w:rFonts w:ascii="Calibri" w:eastAsia="Calibri" w:hAnsi="Calibri" w:cs="Times New Roman"/>
                <w:lang w:val="en-US"/>
              </w:rPr>
              <w:t>3</w:t>
            </w:r>
            <w:r w:rsidRPr="00B80369">
              <w:rPr>
                <w:rFonts w:ascii="Calibri" w:eastAsia="Calibri" w:hAnsi="Calibri" w:cs="Times New Roman"/>
                <w:lang w:val="en-US"/>
              </w:rPr>
              <w:t>, 10</w:t>
            </w:r>
            <w:r>
              <w:rPr>
                <w:rFonts w:ascii="Calibri" w:eastAsia="Calibri" w:hAnsi="Calibri" w:cs="Times New Roman"/>
                <w:lang w:val="en-US"/>
              </w:rPr>
              <w:t>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4416" behindDoc="0" locked="0" layoutInCell="1" allowOverlap="1" wp14:anchorId="61C5606F" wp14:editId="6C1172DD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1329" name="Rectangle 13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463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C5606F" id="Rectangle 1329" o:spid="_x0000_s1259" style="position:absolute;margin-left:339.95pt;margin-top:2.2pt;width:42pt;height:22.15pt;z-index:2532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463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2368" behindDoc="0" locked="0" layoutInCell="1" allowOverlap="1" wp14:anchorId="747081BE" wp14:editId="1B2E40CD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1330" name="Rectangle 13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7081BE" id="Rectangle 1330" o:spid="_x0000_s1260" style="position:absolute;margin-left:249.4pt;margin-top:2.35pt;width:42pt;height:22.15pt;z-index:2532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FzuhgIAAC4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1344" behindDoc="0" locked="0" layoutInCell="1" allowOverlap="1" wp14:anchorId="5878A5CE" wp14:editId="277DA58E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331" name="Rectangle 13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78A5CE" id="Rectangle 1331" o:spid="_x0000_s1261" style="position:absolute;margin-left:204.2pt;margin-top:2.25pt;width:42pt;height:22.15pt;z-index:2532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TZjhQIAAC4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0320" behindDoc="0" locked="0" layoutInCell="1" allowOverlap="1" wp14:anchorId="1A450AA3" wp14:editId="65B5BEB8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32" name="Rectangle 13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467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450AA3" id="Rectangle 1332" o:spid="_x0000_s1262" style="position:absolute;margin-left:158.85pt;margin-top:2.15pt;width:42pt;height:22.15pt;z-index:2532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467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9296" behindDoc="0" locked="0" layoutInCell="1" allowOverlap="1" wp14:anchorId="086278D5" wp14:editId="44C22AA4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33" name="Rectangle 13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468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6278D5" id="Rectangle 1333" o:spid="_x0000_s1263" style="position:absolute;margin-left:113.65pt;margin-top:2.15pt;width:42pt;height:22.15pt;z-index:2532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468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38272" behindDoc="0" locked="0" layoutInCell="1" allowOverlap="1" wp14:anchorId="67EAB64F" wp14:editId="3260E1A5">
                      <wp:simplePos x="0" y="0"/>
                      <wp:positionH relativeFrom="column">
                        <wp:posOffset>867555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34" name="Rectangle 13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469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EAB64F" id="Rectangle 1334" o:spid="_x0000_s1264" style="position:absolute;margin-left:68.3pt;margin-top:2.05pt;width:42pt;height:22.15pt;z-index:2532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gIDhgIAAC4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469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472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471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470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1584" behindDoc="0" locked="0" layoutInCell="1" allowOverlap="1" wp14:anchorId="49BD54D4" wp14:editId="7F6C1357">
                      <wp:simplePos x="0" y="0"/>
                      <wp:positionH relativeFrom="column">
                        <wp:posOffset>4316095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1335" name="Rectangle 13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BD54D4" id="Rectangle 1335" o:spid="_x0000_s1265" style="position:absolute;margin-left:339.85pt;margin-top:2.2pt;width:42pt;height:22.15pt;z-index:2532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D91323">
                              <w:rPr>
                                <w:b/>
                                <w:bCs/>
                              </w:rPr>
                              <w:t>07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9536" behindDoc="0" locked="0" layoutInCell="1" allowOverlap="1" wp14:anchorId="702EF800" wp14:editId="54ECFA88">
                      <wp:simplePos x="0" y="0"/>
                      <wp:positionH relativeFrom="column">
                        <wp:posOffset>3166110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1336" name="Rectangle 13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2EF800" id="Rectangle 1336" o:spid="_x0000_s1266" style="position:absolute;margin-left:249.3pt;margin-top:2.35pt;width:42pt;height:22.15pt;z-index:2532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+JhhgIAAC4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D91323">
                              <w:rPr>
                                <w:b/>
                                <w:bCs/>
                              </w:rPr>
                              <w:t>09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8512" behindDoc="0" locked="0" layoutInCell="1" allowOverlap="1" wp14:anchorId="225407DA" wp14:editId="0CBE04E0">
                      <wp:simplePos x="0" y="0"/>
                      <wp:positionH relativeFrom="column">
                        <wp:posOffset>2592070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337" name="Rectangle 13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5407DA" id="Rectangle 1337" o:spid="_x0000_s1267" style="position:absolute;margin-left:204.1pt;margin-top:2.25pt;width:42pt;height:22.15pt;z-index:2532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ojshwIAAC4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D91323">
                              <w:rPr>
                                <w:b/>
                                <w:bCs/>
                              </w:rPr>
                              <w:t>10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7488" behindDoc="0" locked="0" layoutInCell="1" allowOverlap="1" wp14:anchorId="70CDAE35" wp14:editId="1DA1273C">
                      <wp:simplePos x="0" y="0"/>
                      <wp:positionH relativeFrom="column">
                        <wp:posOffset>2016125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38" name="Rectangle 13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CDAE35" id="Rectangle 1338" o:spid="_x0000_s1268" style="position:absolute;margin-left:158.75pt;margin-top:2.15pt;width:42pt;height:22.15pt;z-index:2532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D91323">
                              <w:rPr>
                                <w:b/>
                                <w:bCs/>
                              </w:rPr>
                              <w:t>11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6464" behindDoc="0" locked="0" layoutInCell="1" allowOverlap="1" wp14:anchorId="4A6AE590" wp14:editId="01F5AB12">
                      <wp:simplePos x="0" y="0"/>
                      <wp:positionH relativeFrom="column">
                        <wp:posOffset>1442085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39" name="Rectangle 13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6AE590" id="Rectangle 1339" o:spid="_x0000_s1269" style="position:absolute;margin-left:113.55pt;margin-top:2.15pt;width:42pt;height:22.15pt;z-index:2532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rcqhwIAAC4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D91323">
                              <w:rPr>
                                <w:b/>
                                <w:bCs/>
                              </w:rPr>
                              <w:t>12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45440" behindDoc="0" locked="0" layoutInCell="1" allowOverlap="1" wp14:anchorId="48B07847" wp14:editId="3503121D">
                      <wp:simplePos x="0" y="0"/>
                      <wp:positionH relativeFrom="column">
                        <wp:posOffset>866140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40" name="Rectangle 13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B07847" id="Rectangle 1340" o:spid="_x0000_s1270" style="position:absolute;margin-left:68.2pt;margin-top:2.05pt;width:42pt;height:22.15pt;z-index:2532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D91323">
                              <w:rPr>
                                <w:b/>
                                <w:bCs/>
                              </w:rPr>
                              <w:t>13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3632" behindDoc="0" locked="0" layoutInCell="1" allowOverlap="1" wp14:anchorId="51DAB69B" wp14:editId="4E9C2A81">
                      <wp:simplePos x="0" y="0"/>
                      <wp:positionH relativeFrom="column">
                        <wp:posOffset>1431290</wp:posOffset>
                      </wp:positionH>
                      <wp:positionV relativeFrom="paragraph">
                        <wp:posOffset>374650</wp:posOffset>
                      </wp:positionV>
                      <wp:extent cx="533400" cy="281305"/>
                      <wp:effectExtent l="0" t="0" r="19050" b="23495"/>
                      <wp:wrapNone/>
                      <wp:docPr id="1341" name="Rectangle 13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DAB69B" id="Rectangle 1341" o:spid="_x0000_s1271" style="position:absolute;margin-left:112.7pt;margin-top:29.5pt;width:42pt;height:22.15pt;z-index:2532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CFQhQIAAC4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4656" behindDoc="0" locked="0" layoutInCell="1" allowOverlap="1" wp14:anchorId="58177AAB" wp14:editId="17C9C9DD">
                      <wp:simplePos x="0" y="0"/>
                      <wp:positionH relativeFrom="column">
                        <wp:posOffset>2005330</wp:posOffset>
                      </wp:positionH>
                      <wp:positionV relativeFrom="paragraph">
                        <wp:posOffset>374650</wp:posOffset>
                      </wp:positionV>
                      <wp:extent cx="533400" cy="281305"/>
                      <wp:effectExtent l="0" t="0" r="19050" b="23495"/>
                      <wp:wrapNone/>
                      <wp:docPr id="1342" name="Rectangle 13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177AAB" id="Rectangle 1342" o:spid="_x0000_s1272" style="position:absolute;margin-left:157.9pt;margin-top:29.5pt;width:42pt;height:22.15pt;z-index:2532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5680" behindDoc="0" locked="0" layoutInCell="1" allowOverlap="1" wp14:anchorId="3351F1A9" wp14:editId="69B0BA15">
                      <wp:simplePos x="0" y="0"/>
                      <wp:positionH relativeFrom="column">
                        <wp:posOffset>2581275</wp:posOffset>
                      </wp:positionH>
                      <wp:positionV relativeFrom="paragraph">
                        <wp:posOffset>375920</wp:posOffset>
                      </wp:positionV>
                      <wp:extent cx="533400" cy="281305"/>
                      <wp:effectExtent l="0" t="0" r="19050" b="23495"/>
                      <wp:wrapNone/>
                      <wp:docPr id="1343" name="Rectangle 13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51F1A9" id="Rectangle 1343" o:spid="_x0000_s1273" style="position:absolute;margin-left:203.25pt;margin-top:29.6pt;width:42pt;height:22.15pt;z-index:2532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YSRhwIAAC4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6704" behindDoc="0" locked="0" layoutInCell="1" allowOverlap="1" wp14:anchorId="3BDFA1BA" wp14:editId="0D4C3E35">
                      <wp:simplePos x="0" y="0"/>
                      <wp:positionH relativeFrom="column">
                        <wp:posOffset>3155315</wp:posOffset>
                      </wp:positionH>
                      <wp:positionV relativeFrom="paragraph">
                        <wp:posOffset>377190</wp:posOffset>
                      </wp:positionV>
                      <wp:extent cx="533400" cy="281305"/>
                      <wp:effectExtent l="0" t="0" r="19050" b="23495"/>
                      <wp:wrapNone/>
                      <wp:docPr id="1344" name="Rectangle 13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DFA1BA" id="Rectangle 1344" o:spid="_x0000_s1274" style="position:absolute;margin-left:248.45pt;margin-top:29.7pt;width:42pt;height:22.15pt;z-index:2532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16, </w:t>
            </w:r>
            <w:r>
              <w:rPr>
                <w:rFonts w:ascii="Calibri" w:eastAsia="Calibri" w:hAnsi="Calibri" w:cs="Times New Roman"/>
                <w:lang w:val="en-US"/>
              </w:rPr>
              <w:t>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15, </w:t>
            </w:r>
            <w:r>
              <w:rPr>
                <w:rFonts w:ascii="Calibri" w:eastAsia="Calibri" w:hAnsi="Calibri" w:cs="Times New Roman"/>
                <w:lang w:val="en-US"/>
              </w:rPr>
              <w:t>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14, </w: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2608" behindDoc="0" locked="0" layoutInCell="1" allowOverlap="1" wp14:anchorId="40FB1E5E" wp14:editId="7CC8CEF1">
                      <wp:simplePos x="0" y="0"/>
                      <wp:positionH relativeFrom="column">
                        <wp:posOffset>855835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45" name="Rectangle 13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FB1E5E" id="Rectangle 1345" o:spid="_x0000_s1275" style="position:absolute;margin-left:67.4pt;margin-top:2.05pt;width:42pt;height:22.15pt;z-index:2532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407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406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405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Subtract a single-digit number from a three-digit number</w:t>
      </w: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353E86" w:rsidTr="00EF5CE7">
        <w:tc>
          <w:tcPr>
            <w:tcW w:w="9016" w:type="dxa"/>
            <w:gridSpan w:val="4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>Complete the questions below using mental methods.</w:t>
            </w:r>
          </w:p>
        </w:tc>
      </w:tr>
      <w:tr w:rsidR="00D045FF" w:rsidRPr="00353E86" w:rsidTr="00EF5CE7"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>2</w:t>
            </w: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84 – 5 = </w:t>
            </w: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279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392 – 6 = </w:t>
            </w:r>
            <w:r w:rsidRPr="00353E86">
              <w:rPr>
                <w:rFonts w:ascii="Calibri" w:eastAsia="Times New Roman" w:hAnsi="Calibri" w:cs="Times New Roman"/>
                <w:b/>
                <w:lang w:val="en-US"/>
              </w:rPr>
              <w:t>386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204 – 8 = </w:t>
            </w:r>
            <w:r w:rsidRPr="00353E86">
              <w:rPr>
                <w:rFonts w:ascii="Calibri" w:eastAsia="Times New Roman" w:hAnsi="Calibri" w:cs="Times New Roman"/>
                <w:b/>
                <w:lang w:val="en-US"/>
              </w:rPr>
              <w:t>196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lang w:val="en-US"/>
              </w:rPr>
              <w:t xml:space="preserve">403 – 7 = </w:t>
            </w:r>
            <w:r w:rsidRPr="00353E86">
              <w:rPr>
                <w:rFonts w:ascii="Calibri" w:eastAsia="Times New Roman" w:hAnsi="Calibri" w:cs="Times New Roman"/>
                <w:b/>
                <w:lang w:val="en-US"/>
              </w:rPr>
              <w:t>396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B80369" w:rsidTr="00EF5CE7">
        <w:tc>
          <w:tcPr>
            <w:tcW w:w="9016" w:type="dxa"/>
            <w:gridSpan w:val="4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>Complete the questions below using mental methods.</w:t>
            </w:r>
          </w:p>
        </w:tc>
      </w:tr>
      <w:tr w:rsidR="00D045FF" w:rsidRPr="00B80369" w:rsidTr="00EF5CE7"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373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5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368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>
              <w:rPr>
                <w:rFonts w:ascii="Calibri" w:eastAsia="Times New Roman" w:hAnsi="Calibri" w:cs="Times New Roman"/>
                <w:bCs/>
                <w:lang w:val="en-US"/>
              </w:rPr>
              <w:t>493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 – 6 = </w:t>
            </w:r>
            <w:r>
              <w:rPr>
                <w:rFonts w:ascii="Calibri" w:eastAsia="Times New Roman" w:hAnsi="Calibri" w:cs="Times New Roman"/>
                <w:b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/>
                <w:lang w:val="en-US"/>
              </w:rPr>
              <w:t>8</w:t>
            </w:r>
            <w:r>
              <w:rPr>
                <w:rFonts w:ascii="Calibri" w:eastAsia="Times New Roman" w:hAnsi="Calibri" w:cs="Times New Roman"/>
                <w:b/>
                <w:lang w:val="en-US"/>
              </w:rPr>
              <w:t>7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>
              <w:rPr>
                <w:rFonts w:ascii="Calibri" w:eastAsia="Times New Roman" w:hAnsi="Calibri" w:cs="Times New Roman"/>
                <w:bCs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 – 8 = </w:t>
            </w:r>
            <w:r>
              <w:rPr>
                <w:rFonts w:ascii="Calibri" w:eastAsia="Times New Roman" w:hAnsi="Calibri" w:cs="Times New Roman"/>
                <w:b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b/>
                <w:lang w:val="en-US"/>
              </w:rPr>
              <w:t>9</w:t>
            </w:r>
            <w:r>
              <w:rPr>
                <w:rFonts w:ascii="Calibri" w:eastAsia="Times New Roman" w:hAnsi="Calibri" w:cs="Times New Roman"/>
                <w:b/>
                <w:lang w:val="en-US"/>
              </w:rPr>
              <w:t>5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lang w:val="en-US"/>
              </w:rPr>
            </w:pPr>
            <w:r>
              <w:rPr>
                <w:rFonts w:ascii="Calibri" w:eastAsia="Times New Roman" w:hAnsi="Calibri" w:cs="Times New Roman"/>
                <w:bCs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>0</w:t>
            </w:r>
            <w:r>
              <w:rPr>
                <w:rFonts w:ascii="Calibri" w:eastAsia="Times New Roman" w:hAnsi="Calibri" w:cs="Times New Roman"/>
                <w:bCs/>
                <w:lang w:val="en-US"/>
              </w:rPr>
              <w:t>1</w:t>
            </w:r>
            <w:r w:rsidRPr="00B80369">
              <w:rPr>
                <w:rFonts w:ascii="Calibri" w:eastAsia="Times New Roman" w:hAnsi="Calibri" w:cs="Times New Roman"/>
                <w:bCs/>
                <w:lang w:val="en-US"/>
              </w:rPr>
              <w:t xml:space="preserve"> – 7 = </w:t>
            </w:r>
            <w:r>
              <w:rPr>
                <w:rFonts w:ascii="Calibri" w:eastAsia="Times New Roman" w:hAnsi="Calibri" w:cs="Times New Roman"/>
                <w:b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/>
                <w:lang w:val="en-US"/>
              </w:rPr>
              <w:t>9</w:t>
            </w:r>
            <w:r>
              <w:rPr>
                <w:rFonts w:ascii="Calibri" w:eastAsia="Times New Roman" w:hAnsi="Calibri" w:cs="Times New Roman"/>
                <w:b/>
                <w:lang w:val="en-US"/>
              </w:rPr>
              <w:t>4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Cs/>
                <w:lang w:val="en-US"/>
              </w:rPr>
            </w:pP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Solve missing number problems for addition and subtraction of ones with three-digit numbers</w:t>
      </w: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353E86" w:rsidTr="00EF5CE7">
        <w:tc>
          <w:tcPr>
            <w:tcW w:w="9016" w:type="dxa"/>
            <w:gridSpan w:val="3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D045FF" w:rsidRPr="00353E86" w:rsidTr="00EF5CE7"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59776" behindDoc="0" locked="0" layoutInCell="1" allowOverlap="1" wp14:anchorId="3EB7E8BD" wp14:editId="306877CC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832" name="Rectangle 8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405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B7E8BD" id="Rectangle 832" o:spid="_x0000_s1276" style="position:absolute;margin-left:-2pt;margin-top:3.95pt;width:42pt;height:22.15pt;z-index:2532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405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= 396 + 9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0800" behindDoc="0" locked="0" layoutInCell="1" allowOverlap="1" wp14:anchorId="32C89E7C" wp14:editId="5574B890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833" name="Rectangle 8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608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C89E7C" id="Rectangle 833" o:spid="_x0000_s1277" style="position:absolute;margin-left:-.85pt;margin-top:3.85pt;width:42pt;height:22.15pt;z-index:2532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X8PhgIAACw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G/V&#10;fw+GAgAALA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608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 = 616 – 8 </w:t>
            </w:r>
          </w:p>
        </w:tc>
        <w:tc>
          <w:tcPr>
            <w:tcW w:w="300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1824" behindDoc="0" locked="0" layoutInCell="1" allowOverlap="1" wp14:anchorId="79D94B05" wp14:editId="201FEF70">
                      <wp:simplePos x="0" y="0"/>
                      <wp:positionH relativeFrom="column">
                        <wp:posOffset>354867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834" name="Rectangle 8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D94B05" id="Rectangle 834" o:spid="_x0000_s1278" style="position:absolute;margin-left:27.95pt;margin-top:4pt;width:42pt;height:22.15pt;z-index:2532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473 +                   = 480</w:t>
            </w:r>
          </w:p>
        </w:tc>
      </w:tr>
      <w:tr w:rsidR="00D045FF" w:rsidRPr="00353E86" w:rsidTr="00EF5CE7"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2848" behindDoc="0" locked="0" layoutInCell="1" allowOverlap="1" wp14:anchorId="04314F78" wp14:editId="72C24F69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835" name="Rectangle 8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828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314F78" id="Rectangle 835" o:spid="_x0000_s1279" style="position:absolute;margin-left:-2pt;margin-top:3.95pt;width:42pt;height:22.15pt;z-index:2532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5gXiAIAACw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828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+ 3 = 831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3872" behindDoc="0" locked="0" layoutInCell="1" allowOverlap="1" wp14:anchorId="236D5E6A" wp14:editId="35CBD84F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836" name="Rectangle 8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465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6D5E6A" id="Rectangle 836" o:spid="_x0000_s1280" style="position:absolute;margin-left:-.85pt;margin-top:3.85pt;width:42pt;height:22.15pt;z-index:2532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+wBshgIAACw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A37&#10;AGyGAgAALA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465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 – 6 = 459</w:t>
            </w:r>
          </w:p>
        </w:tc>
        <w:tc>
          <w:tcPr>
            <w:tcW w:w="300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4896" behindDoc="0" locked="0" layoutInCell="1" allowOverlap="1" wp14:anchorId="68361355" wp14:editId="7D908C67">
                      <wp:simplePos x="0" y="0"/>
                      <wp:positionH relativeFrom="column">
                        <wp:posOffset>357407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837" name="Rectangle 8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361355" id="Rectangle 837" o:spid="_x0000_s1281" style="position:absolute;margin-left:28.15pt;margin-top:4pt;width:42pt;height:22.15pt;z-index:2532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BlzhQIAACw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D91323"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703 –                   = 698</w:t>
            </w: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p w:rsidR="00D045FF" w:rsidRPr="00191DF6" w:rsidRDefault="00D045FF" w:rsidP="00D045FF">
      <w:pPr>
        <w:rPr>
          <w:rFonts w:ascii="Calibri" w:eastAsia="Calibri" w:hAnsi="Calibri" w:cs="Times New Roman"/>
          <w:sz w:val="18"/>
          <w:szCs w:val="18"/>
        </w:rPr>
        <w:sectPr w:rsidR="00D045FF" w:rsidRPr="00191DF6" w:rsidSect="006B0246">
          <w:headerReference w:type="default" r:id="rId29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B80369" w:rsidTr="00EF5CE7">
        <w:tc>
          <w:tcPr>
            <w:tcW w:w="9016" w:type="dxa"/>
            <w:gridSpan w:val="3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D045FF" w:rsidRPr="00B80369" w:rsidTr="00EF5CE7"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5920" behindDoc="0" locked="0" layoutInCell="1" allowOverlap="1" wp14:anchorId="2D67342B" wp14:editId="6B492D0F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1346" name="Rectangle 13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  <w:r w:rsidRPr="00D91323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D67342B" id="Rectangle 1346" o:spid="_x0000_s1282" style="position:absolute;margin-left:-2pt;margin-top:3.95pt;width:42pt;height:22.15pt;z-index:2532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  <w:r w:rsidRPr="00D91323">
                              <w:rPr>
                                <w:b/>
                                <w:bCs/>
                              </w:rPr>
                              <w:t>0</w:t>
                            </w: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9</w:t>
            </w:r>
            <w:r>
              <w:rPr>
                <w:rFonts w:ascii="Calibri" w:eastAsia="Times New Roman" w:hAnsi="Calibri" w:cs="Times New Roman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+ 9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6944" behindDoc="0" locked="0" layoutInCell="1" allowOverlap="1" wp14:anchorId="715297AD" wp14:editId="0891B22D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347" name="Rectangle 13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5297AD" id="Rectangle 1347" o:spid="_x0000_s1283" style="position:absolute;margin-left:-.85pt;margin-top:3.85pt;width:42pt;height:22.15pt;z-index:2532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1</w:t>
            </w: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lang w:val="en-US"/>
              </w:rPr>
              <w:t>6</w:t>
            </w:r>
          </w:p>
        </w:tc>
        <w:tc>
          <w:tcPr>
            <w:tcW w:w="3006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7968" behindDoc="0" locked="0" layoutInCell="1" allowOverlap="1" wp14:anchorId="586D123B" wp14:editId="6B614FE0">
                      <wp:simplePos x="0" y="0"/>
                      <wp:positionH relativeFrom="column">
                        <wp:posOffset>354867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1348" name="Rectangle 13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6D123B" id="Rectangle 1348" o:spid="_x0000_s1284" style="position:absolute;margin-left:27.95pt;margin-top:4pt;width:42pt;height:22.15pt;z-index:2532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294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30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</w:t>
            </w:r>
          </w:p>
        </w:tc>
      </w:tr>
      <w:tr w:rsidR="00D045FF" w:rsidRPr="00B80369" w:rsidTr="00EF5CE7"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68992" behindDoc="0" locked="0" layoutInCell="1" allowOverlap="1" wp14:anchorId="0F423A8A" wp14:editId="7ACC84D7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1349" name="Rectangle 13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279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423A8A" id="Rectangle 1349" o:spid="_x0000_s1285" style="position:absolute;margin-left:-2pt;margin-top:3.95pt;width:42pt;height:22.15pt;z-index:2532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279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+ </w:t>
            </w:r>
            <w:r>
              <w:rPr>
                <w:rFonts w:ascii="Calibri" w:eastAsia="Times New Roman" w:hAnsi="Calibri" w:cs="Times New Roman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lang w:val="en-US"/>
              </w:rPr>
              <w:t>285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0016" behindDoc="0" locked="0" layoutInCell="1" allowOverlap="1" wp14:anchorId="13111B9A" wp14:editId="125CA137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350" name="Rectangle 13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392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111B9A" id="Rectangle 1350" o:spid="_x0000_s1286" style="position:absolute;margin-left:-.85pt;margin-top:3.85pt;width:42pt;height:22.15pt;z-index:2532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OQ0&#10;U/KGAgAALg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392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– </w:t>
            </w:r>
            <w:r>
              <w:rPr>
                <w:rFonts w:ascii="Calibri" w:eastAsia="Times New Roman" w:hAnsi="Calibri" w:cs="Times New Roman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lang w:val="en-US"/>
              </w:rPr>
              <w:t>388</w:t>
            </w:r>
          </w:p>
        </w:tc>
        <w:tc>
          <w:tcPr>
            <w:tcW w:w="3006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1040" behindDoc="0" locked="0" layoutInCell="1" allowOverlap="1" wp14:anchorId="06A16C4A" wp14:editId="79C3F3EC">
                      <wp:simplePos x="0" y="0"/>
                      <wp:positionH relativeFrom="column">
                        <wp:posOffset>357407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1351" name="Rectangle 13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D9132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A16C4A" id="Rectangle 1351" o:spid="_x0000_s1287" style="position:absolute;margin-left:28.15pt;margin-top:4pt;width:42pt;height:22.15pt;z-index:2532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" fillcolor="window" strokecolor="windowText" strokeweight="1pt">
                      <v:textbox>
                        <w:txbxContent>
                          <w:p w:rsidR="00D045FF" w:rsidRPr="00D9132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404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98</w:t>
            </w: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Solve missing number problems for addition with multiples of 10 with three-digit answers</w:t>
      </w: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353E86" w:rsidTr="00EF5CE7">
        <w:tc>
          <w:tcPr>
            <w:tcW w:w="9016" w:type="dxa"/>
            <w:gridSpan w:val="3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D045FF" w:rsidRPr="00353E86" w:rsidTr="00EF5CE7"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2064" behindDoc="0" locked="0" layoutInCell="1" allowOverlap="1" wp14:anchorId="6D71A8E8" wp14:editId="3C69B601">
                      <wp:simplePos x="0" y="0"/>
                      <wp:positionH relativeFrom="column">
                        <wp:posOffset>352425</wp:posOffset>
                      </wp:positionH>
                      <wp:positionV relativeFrom="paragraph">
                        <wp:posOffset>55245</wp:posOffset>
                      </wp:positionV>
                      <wp:extent cx="680085" cy="281305"/>
                      <wp:effectExtent l="0" t="0" r="24765" b="23495"/>
                      <wp:wrapNone/>
                      <wp:docPr id="838" name="Rectangle 8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71A8E8" id="Rectangle 838" o:spid="_x0000_s1288" style="position:absolute;margin-left:27.75pt;margin-top:4.35pt;width:53.55pt;height:22.15pt;z-index:2532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220 +                        = 260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3088" behindDoc="0" locked="0" layoutInCell="1" allowOverlap="1" wp14:anchorId="3E782998" wp14:editId="22E06EE8">
                      <wp:simplePos x="0" y="0"/>
                      <wp:positionH relativeFrom="column">
                        <wp:posOffset>353695</wp:posOffset>
                      </wp:positionH>
                      <wp:positionV relativeFrom="paragraph">
                        <wp:posOffset>55245</wp:posOffset>
                      </wp:positionV>
                      <wp:extent cx="680085" cy="281305"/>
                      <wp:effectExtent l="0" t="0" r="24765" b="23495"/>
                      <wp:wrapNone/>
                      <wp:docPr id="874" name="Rectangle 8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60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782998" id="Rectangle 874" o:spid="_x0000_s1289" style="position:absolute;margin-left:27.85pt;margin-top:4.35pt;width:53.55pt;height:22.15pt;z-index:2532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60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170 +                        = 230</w:t>
            </w:r>
          </w:p>
        </w:tc>
        <w:tc>
          <w:tcPr>
            <w:tcW w:w="300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4112" behindDoc="0" locked="0" layoutInCell="1" allowOverlap="1" wp14:anchorId="170B8716" wp14:editId="304A1170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55245</wp:posOffset>
                      </wp:positionV>
                      <wp:extent cx="680085" cy="281305"/>
                      <wp:effectExtent l="0" t="0" r="24765" b="23495"/>
                      <wp:wrapNone/>
                      <wp:docPr id="875" name="Rectangle 8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70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0B8716" id="Rectangle 875" o:spid="_x0000_s1290" style="position:absolute;margin-left:28pt;margin-top:4.35pt;width:53.55pt;height:22.15pt;z-index:2532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70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590 +                        = 660</w:t>
            </w: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B80369" w:rsidTr="00EF5CE7">
        <w:tc>
          <w:tcPr>
            <w:tcW w:w="9016" w:type="dxa"/>
            <w:gridSpan w:val="3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D045FF" w:rsidRPr="00B80369" w:rsidTr="00EF5CE7"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5136" behindDoc="0" locked="0" layoutInCell="1" allowOverlap="1" wp14:anchorId="248BC33E" wp14:editId="20CDD4ED">
                      <wp:simplePos x="0" y="0"/>
                      <wp:positionH relativeFrom="column">
                        <wp:posOffset>352425</wp:posOffset>
                      </wp:positionH>
                      <wp:positionV relativeFrom="paragraph">
                        <wp:posOffset>55245</wp:posOffset>
                      </wp:positionV>
                      <wp:extent cx="680085" cy="281305"/>
                      <wp:effectExtent l="0" t="0" r="24765" b="23495"/>
                      <wp:wrapNone/>
                      <wp:docPr id="1352" name="Rectangle 13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8BC33E" id="Rectangle 1352" o:spid="_x0000_s1291" style="position:absolute;margin-left:27.75pt;margin-top:4.35pt;width:53.55pt;height:22.15pt;z-index:2532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  <w:r w:rsidRPr="00ED0BF8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31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 +     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37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6160" behindDoc="0" locked="0" layoutInCell="1" allowOverlap="1" wp14:anchorId="136E52CE" wp14:editId="0A6B5FFD">
                      <wp:simplePos x="0" y="0"/>
                      <wp:positionH relativeFrom="column">
                        <wp:posOffset>353695</wp:posOffset>
                      </wp:positionH>
                      <wp:positionV relativeFrom="paragraph">
                        <wp:posOffset>55245</wp:posOffset>
                      </wp:positionV>
                      <wp:extent cx="680085" cy="281305"/>
                      <wp:effectExtent l="0" t="0" r="24765" b="23495"/>
                      <wp:wrapNone/>
                      <wp:docPr id="1353" name="Rectangle 13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6E52CE" id="Rectangle 1353" o:spid="_x0000_s1292" style="position:absolute;margin-left:27.85pt;margin-top:4.35pt;width:53.55pt;height:22.15pt;z-index:2532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  <w:r w:rsidRPr="00ED0BF8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 +                        = 3</w:t>
            </w: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</w:t>
            </w:r>
          </w:p>
        </w:tc>
        <w:tc>
          <w:tcPr>
            <w:tcW w:w="3006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7184" behindDoc="0" locked="0" layoutInCell="1" allowOverlap="1" wp14:anchorId="544E1465" wp14:editId="52715C54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55245</wp:posOffset>
                      </wp:positionV>
                      <wp:extent cx="680085" cy="281305"/>
                      <wp:effectExtent l="0" t="0" r="24765" b="23495"/>
                      <wp:wrapNone/>
                      <wp:docPr id="1354" name="Rectangle 13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4E1465" id="Rectangle 1354" o:spid="_x0000_s1293" style="position:absolute;margin-left:28pt;margin-top:4.35pt;width:53.55pt;height:22.15pt;z-index:2532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  <w:r w:rsidRPr="00ED0BF8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 +     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73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</w:t>
            </w: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5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Subtract two multiples of 10 beyond 100</w:t>
      </w: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353E86" w:rsidTr="00EF5CE7">
        <w:tc>
          <w:tcPr>
            <w:tcW w:w="9016" w:type="dxa"/>
            <w:gridSpan w:val="3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>Complete the questions below using mental methods.</w:t>
            </w:r>
          </w:p>
        </w:tc>
      </w:tr>
      <w:tr w:rsidR="00D045FF" w:rsidRPr="00353E86" w:rsidTr="00EF5CE7"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260 – 40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220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320 – 50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270</w:t>
            </w:r>
          </w:p>
        </w:tc>
        <w:tc>
          <w:tcPr>
            <w:tcW w:w="300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430 – 60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370</w:t>
            </w: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B80369" w:rsidTr="00EF5CE7">
        <w:tc>
          <w:tcPr>
            <w:tcW w:w="9016" w:type="dxa"/>
            <w:gridSpan w:val="3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>Complete the questions below using mental methods.</w:t>
            </w:r>
          </w:p>
        </w:tc>
      </w:tr>
      <w:tr w:rsidR="00D045FF" w:rsidRPr="00B80369" w:rsidTr="00EF5CE7"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49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– 40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45</w:t>
            </w:r>
            <w:r w:rsidRPr="00B80369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0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91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– 50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86</w:t>
            </w:r>
            <w:r w:rsidRPr="00B80369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0</w:t>
            </w:r>
          </w:p>
        </w:tc>
        <w:tc>
          <w:tcPr>
            <w:tcW w:w="3006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52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–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7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45</w:t>
            </w:r>
            <w:r w:rsidRPr="00B80369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0</w:t>
            </w: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Solve missing number problems for subtraction with multiples of 10 with three-digit answers</w:t>
      </w: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353E86" w:rsidTr="00EF5CE7">
        <w:tc>
          <w:tcPr>
            <w:tcW w:w="9016" w:type="dxa"/>
            <w:gridSpan w:val="3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D045FF" w:rsidRPr="00353E86" w:rsidTr="00EF5CE7"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8208" behindDoc="0" locked="0" layoutInCell="1" allowOverlap="1" wp14:anchorId="61EFE319" wp14:editId="4AE81517">
                      <wp:simplePos x="0" y="0"/>
                      <wp:positionH relativeFrom="column">
                        <wp:posOffset>350520</wp:posOffset>
                      </wp:positionH>
                      <wp:positionV relativeFrom="paragraph">
                        <wp:posOffset>47625</wp:posOffset>
                      </wp:positionV>
                      <wp:extent cx="680085" cy="281305"/>
                      <wp:effectExtent l="0" t="0" r="24765" b="23495"/>
                      <wp:wrapNone/>
                      <wp:docPr id="907" name="Rectangle 9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EFE319" id="Rectangle 907" o:spid="_x0000_s1294" style="position:absolute;margin-left:27.6pt;margin-top:3.75pt;width:53.55pt;height:22.15pt;z-index:2532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4+4LigIAACw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550 –                        = 510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79232" behindDoc="0" locked="0" layoutInCell="1" allowOverlap="1" wp14:anchorId="447DF97C" wp14:editId="2FD8D3A1">
                      <wp:simplePos x="0" y="0"/>
                      <wp:positionH relativeFrom="column">
                        <wp:posOffset>354965</wp:posOffset>
                      </wp:positionH>
                      <wp:positionV relativeFrom="paragraph">
                        <wp:posOffset>47625</wp:posOffset>
                      </wp:positionV>
                      <wp:extent cx="680085" cy="281305"/>
                      <wp:effectExtent l="0" t="0" r="24765" b="23495"/>
                      <wp:wrapNone/>
                      <wp:docPr id="908" name="Rectangle 9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7DF97C" id="Rectangle 908" o:spid="_x0000_s1295" style="position:absolute;margin-left:27.95pt;margin-top:3.75pt;width:53.55pt;height:22.15pt;z-index:2532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220 –                        = 180</w:t>
            </w:r>
          </w:p>
        </w:tc>
        <w:tc>
          <w:tcPr>
            <w:tcW w:w="300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80256" behindDoc="0" locked="0" layoutInCell="1" allowOverlap="1" wp14:anchorId="2C3B8934" wp14:editId="030B4ED6">
                      <wp:simplePos x="0" y="0"/>
                      <wp:positionH relativeFrom="column">
                        <wp:posOffset>353060</wp:posOffset>
                      </wp:positionH>
                      <wp:positionV relativeFrom="paragraph">
                        <wp:posOffset>47625</wp:posOffset>
                      </wp:positionV>
                      <wp:extent cx="680085" cy="281305"/>
                      <wp:effectExtent l="0" t="0" r="24765" b="23495"/>
                      <wp:wrapNone/>
                      <wp:docPr id="909" name="Rectangle 9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90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3B8934" id="Rectangle 909" o:spid="_x0000_s1296" style="position:absolute;margin-left:27.8pt;margin-top:3.75pt;width:53.55pt;height:22.15pt;z-index:2532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90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550 –                        = 460</w:t>
            </w: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B80369" w:rsidTr="00EF5CE7">
        <w:tc>
          <w:tcPr>
            <w:tcW w:w="9016" w:type="dxa"/>
            <w:gridSpan w:val="3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D045FF" w:rsidRPr="00B80369" w:rsidTr="00EF5CE7"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81280" behindDoc="0" locked="0" layoutInCell="1" allowOverlap="1" wp14:anchorId="63DC0B08" wp14:editId="0BA020F5">
                      <wp:simplePos x="0" y="0"/>
                      <wp:positionH relativeFrom="column">
                        <wp:posOffset>350520</wp:posOffset>
                      </wp:positionH>
                      <wp:positionV relativeFrom="paragraph">
                        <wp:posOffset>47625</wp:posOffset>
                      </wp:positionV>
                      <wp:extent cx="680085" cy="281305"/>
                      <wp:effectExtent l="0" t="0" r="24765" b="23495"/>
                      <wp:wrapNone/>
                      <wp:docPr id="1369" name="Rectangle 13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DC0B08" id="Rectangle 1369" o:spid="_x0000_s1297" style="position:absolute;margin-left:27.6pt;margin-top:3.75pt;width:53.55pt;height:22.15pt;z-index:2532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yF4igIAAC4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ED0BF8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 –     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10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82304" behindDoc="0" locked="0" layoutInCell="1" allowOverlap="1" wp14:anchorId="191D0277" wp14:editId="08F45032">
                      <wp:simplePos x="0" y="0"/>
                      <wp:positionH relativeFrom="column">
                        <wp:posOffset>354965</wp:posOffset>
                      </wp:positionH>
                      <wp:positionV relativeFrom="paragraph">
                        <wp:posOffset>47625</wp:posOffset>
                      </wp:positionV>
                      <wp:extent cx="680085" cy="281305"/>
                      <wp:effectExtent l="0" t="0" r="24765" b="23495"/>
                      <wp:wrapNone/>
                      <wp:docPr id="1370" name="Rectangle 13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1D0277" id="Rectangle 1370" o:spid="_x0000_s1298" style="position:absolute;margin-left:27.95pt;margin-top:3.75pt;width:53.55pt;height:22.15pt;z-index:2532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ED0BF8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 –     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80</w:t>
            </w:r>
          </w:p>
        </w:tc>
        <w:tc>
          <w:tcPr>
            <w:tcW w:w="3006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83328" behindDoc="0" locked="0" layoutInCell="1" allowOverlap="1" wp14:anchorId="1FB55426" wp14:editId="0A6A024F">
                      <wp:simplePos x="0" y="0"/>
                      <wp:positionH relativeFrom="column">
                        <wp:posOffset>353060</wp:posOffset>
                      </wp:positionH>
                      <wp:positionV relativeFrom="paragraph">
                        <wp:posOffset>47625</wp:posOffset>
                      </wp:positionV>
                      <wp:extent cx="680085" cy="281305"/>
                      <wp:effectExtent l="0" t="0" r="24765" b="23495"/>
                      <wp:wrapNone/>
                      <wp:docPr id="1371" name="Rectangle 13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B55426" id="Rectangle 1371" o:spid="_x0000_s1299" style="position:absolute;margin-left:27.8pt;margin-top:3.75pt;width:53.55pt;height:22.15pt;z-index:2532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  <w:r w:rsidRPr="00ED0BF8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 –     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59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</w:t>
            </w: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back in tens from a three-digit number</w:t>
      </w: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 xml:space="preserve">For the questions below, write the next seven numbers, counting back in tens. </w:t>
            </w: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89472" behindDoc="0" locked="0" layoutInCell="1" allowOverlap="1" wp14:anchorId="1FE755A3" wp14:editId="08CD05E4">
                      <wp:simplePos x="0" y="0"/>
                      <wp:positionH relativeFrom="column">
                        <wp:posOffset>3745865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910" name="Rectangle 9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645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E755A3" id="Rectangle 910" o:spid="_x0000_s1300" style="position:absolute;margin-left:294.95pt;margin-top:2.2pt;width:42pt;height:22.15pt;z-index:2532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645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88448" behindDoc="0" locked="0" layoutInCell="1" allowOverlap="1" wp14:anchorId="3C67ADBB" wp14:editId="7080B7B9">
                      <wp:simplePos x="0" y="0"/>
                      <wp:positionH relativeFrom="column">
                        <wp:posOffset>3169920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911" name="Rectangle 9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655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C67ADBB" id="Rectangle 911" o:spid="_x0000_s1301" style="position:absolute;margin-left:249.6pt;margin-top:2.2pt;width:42pt;height:22.15pt;z-index:2532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655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86400" behindDoc="0" locked="0" layoutInCell="1" allowOverlap="1" wp14:anchorId="1515176A" wp14:editId="653003DD">
                      <wp:simplePos x="0" y="0"/>
                      <wp:positionH relativeFrom="column">
                        <wp:posOffset>2019935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912" name="Rectangle 9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675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15176A" id="Rectangle 912" o:spid="_x0000_s1302" style="position:absolute;margin-left:159.05pt;margin-top:2.15pt;width:42pt;height:22.15pt;z-index:2532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675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90496" behindDoc="0" locked="0" layoutInCell="1" allowOverlap="1" wp14:anchorId="7E1124A0" wp14:editId="72B70B2D">
                      <wp:simplePos x="0" y="0"/>
                      <wp:positionH relativeFrom="column">
                        <wp:posOffset>4319905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913" name="Rectangle 9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635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1124A0" id="Rectangle 913" o:spid="_x0000_s1303" style="position:absolute;margin-left:340.15pt;margin-top:2.2pt;width:42pt;height:22.15pt;z-index:2532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635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87424" behindDoc="0" locked="0" layoutInCell="1" allowOverlap="1" wp14:anchorId="7334C3B1" wp14:editId="4A44515D">
                      <wp:simplePos x="0" y="0"/>
                      <wp:positionH relativeFrom="column">
                        <wp:posOffset>2595880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914" name="Rectangle 9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665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34C3B1" id="Rectangle 914" o:spid="_x0000_s1304" style="position:absolute;margin-left:204.4pt;margin-top:2.25pt;width:42pt;height:22.15pt;z-index:2532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665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85376" behindDoc="0" locked="0" layoutInCell="1" allowOverlap="1" wp14:anchorId="39F24490" wp14:editId="1E3D11BF">
                      <wp:simplePos x="0" y="0"/>
                      <wp:positionH relativeFrom="column">
                        <wp:posOffset>1445895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915" name="Rectangle 9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685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F24490" id="Rectangle 915" o:spid="_x0000_s1305" style="position:absolute;margin-left:113.85pt;margin-top:2.15pt;width:42pt;height:22.15pt;z-index:2532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685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84352" behindDoc="0" locked="0" layoutInCell="1" allowOverlap="1" wp14:anchorId="27DE802A" wp14:editId="1DE79271">
                      <wp:simplePos x="0" y="0"/>
                      <wp:positionH relativeFrom="column">
                        <wp:posOffset>870032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916" name="Rectangle 9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695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DE802A" id="Rectangle 916" o:spid="_x0000_s1306" style="position:absolute;margin-left:68.5pt;margin-top:2.05pt;width:42pt;height:22.15pt;z-index:2532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695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lang w:val="en-US"/>
              </w:rPr>
              <w:t xml:space="preserve">725, 715, 705, 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97664" behindDoc="0" locked="0" layoutInCell="1" allowOverlap="1" wp14:anchorId="57E9C1F4" wp14:editId="3DC2A3BA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917" name="Rectangle 9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456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7E9C1F4" id="Rectangle 917" o:spid="_x0000_s1307" style="position:absolute;margin-left:339.95pt;margin-top:2.05pt;width:42pt;height:22.15pt;z-index:25329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456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96640" behindDoc="0" locked="0" layoutInCell="1" allowOverlap="1" wp14:anchorId="6F0FFA99" wp14:editId="530DAC3A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948" name="Rectangle 9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466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0FFA99" id="Rectangle 948" o:spid="_x0000_s1308" style="position:absolute;margin-left:294.75pt;margin-top:2.05pt;width:42pt;height:22.15pt;z-index:253296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466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95616" behindDoc="0" locked="0" layoutInCell="1" allowOverlap="1" wp14:anchorId="4E951598" wp14:editId="486A50F8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953" name="Rectangle 9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476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951598" id="Rectangle 953" o:spid="_x0000_s1309" style="position:absolute;margin-left:249.4pt;margin-top:2.05pt;width:42pt;height:22.15pt;z-index:25329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476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94592" behindDoc="0" locked="0" layoutInCell="1" allowOverlap="1" wp14:anchorId="31B11163" wp14:editId="70F4CDE4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960" name="Rectangle 9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486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B11163" id="Rectangle 960" o:spid="_x0000_s1310" style="position:absolute;margin-left:204.2pt;margin-top:2.1pt;width:42pt;height:22.15pt;z-index:2532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486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93568" behindDoc="0" locked="0" layoutInCell="1" allowOverlap="1" wp14:anchorId="7A8B963E" wp14:editId="580FB073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25400</wp:posOffset>
                      </wp:positionV>
                      <wp:extent cx="533400" cy="281305"/>
                      <wp:effectExtent l="0" t="0" r="19050" b="23495"/>
                      <wp:wrapNone/>
                      <wp:docPr id="961" name="Rectangle 9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496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8B963E" id="Rectangle 961" o:spid="_x0000_s1311" style="position:absolute;margin-left:158.85pt;margin-top:2pt;width:42pt;height:22.15pt;z-index:2532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496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92544" behindDoc="0" locked="0" layoutInCell="1" allowOverlap="1" wp14:anchorId="6CF10337" wp14:editId="75155435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25400</wp:posOffset>
                      </wp:positionV>
                      <wp:extent cx="533400" cy="281305"/>
                      <wp:effectExtent l="0" t="0" r="19050" b="23495"/>
                      <wp:wrapNone/>
                      <wp:docPr id="963" name="Rectangle 9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506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CF10337" id="Rectangle 963" o:spid="_x0000_s1312" style="position:absolute;margin-left:113.65pt;margin-top:2pt;width:42pt;height:22.15pt;z-index:2532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506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91520" behindDoc="0" locked="0" layoutInCell="1" allowOverlap="1" wp14:anchorId="4E4C5F94" wp14:editId="62FB8103">
                      <wp:simplePos x="0" y="0"/>
                      <wp:positionH relativeFrom="column">
                        <wp:posOffset>867555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976" name="Rectangle 9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516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4C5F94" id="Rectangle 976" o:spid="_x0000_s1313" style="position:absolute;margin-left:68.3pt;margin-top:2.05pt;width:42pt;height:22.15pt;z-index:2532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516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lang w:val="en-US"/>
              </w:rPr>
              <w:t xml:space="preserve">546, 536, 526, 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 xml:space="preserve">For the questions below, write the next seven numbers, counting back in tens. </w:t>
            </w: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03808" behindDoc="0" locked="0" layoutInCell="1" allowOverlap="1" wp14:anchorId="65913E88" wp14:editId="1018DD92">
                      <wp:simplePos x="0" y="0"/>
                      <wp:positionH relativeFrom="column">
                        <wp:posOffset>3745865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372" name="Rectangle 13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252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913E88" id="Rectangle 1372" o:spid="_x0000_s1314" style="position:absolute;margin-left:294.95pt;margin-top:2.2pt;width:42pt;height:22.15pt;z-index:2533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252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02784" behindDoc="0" locked="0" layoutInCell="1" allowOverlap="1" wp14:anchorId="24F8EEAD" wp14:editId="7CE92502">
                      <wp:simplePos x="0" y="0"/>
                      <wp:positionH relativeFrom="column">
                        <wp:posOffset>3169920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373" name="Rectangle 13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F8EEAD" id="Rectangle 1373" o:spid="_x0000_s1315" style="position:absolute;margin-left:249.6pt;margin-top:2.2pt;width:42pt;height:22.15pt;z-index:2533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262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00736" behindDoc="0" locked="0" layoutInCell="1" allowOverlap="1" wp14:anchorId="173DA67B" wp14:editId="33286DC3">
                      <wp:simplePos x="0" y="0"/>
                      <wp:positionH relativeFrom="column">
                        <wp:posOffset>2019935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74" name="Rectangle 13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282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3DA67B" id="Rectangle 1374" o:spid="_x0000_s1316" style="position:absolute;margin-left:159.05pt;margin-top:2.15pt;width:42pt;height:22.15pt;z-index:253300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MZlhgIAAC4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282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04832" behindDoc="0" locked="0" layoutInCell="1" allowOverlap="1" wp14:anchorId="3107AAB5" wp14:editId="0E2CA591">
                      <wp:simplePos x="0" y="0"/>
                      <wp:positionH relativeFrom="column">
                        <wp:posOffset>4319905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375" name="Rectangle 13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242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07AAB5" id="Rectangle 1375" o:spid="_x0000_s1317" style="position:absolute;margin-left:340.15pt;margin-top:2.2pt;width:42pt;height:22.15pt;z-index:2533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242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01760" behindDoc="0" locked="0" layoutInCell="1" allowOverlap="1" wp14:anchorId="61D86DE9" wp14:editId="46FD735D">
                      <wp:simplePos x="0" y="0"/>
                      <wp:positionH relativeFrom="column">
                        <wp:posOffset>2595880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376" name="Rectangle 13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272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D86DE9" id="Rectangle 1376" o:spid="_x0000_s1318" style="position:absolute;margin-left:204.4pt;margin-top:2.25pt;width:42pt;height:22.15pt;z-index:2533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272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99712" behindDoc="0" locked="0" layoutInCell="1" allowOverlap="1" wp14:anchorId="043F89F6" wp14:editId="149C474F">
                      <wp:simplePos x="0" y="0"/>
                      <wp:positionH relativeFrom="column">
                        <wp:posOffset>1445895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377" name="Rectangle 13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292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3F89F6" id="Rectangle 1377" o:spid="_x0000_s1319" style="position:absolute;margin-left:113.85pt;margin-top:2.15pt;width:42pt;height:22.15pt;z-index:2532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292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298688" behindDoc="0" locked="0" layoutInCell="1" allowOverlap="1" wp14:anchorId="4A686A3B" wp14:editId="22C02CAE">
                      <wp:simplePos x="0" y="0"/>
                      <wp:positionH relativeFrom="column">
                        <wp:posOffset>870032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78" name="Rectangle 13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302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686A3B" id="Rectangle 1378" o:spid="_x0000_s1320" style="position:absolute;margin-left:68.5pt;margin-top:2.05pt;width:42pt;height:22.15pt;z-index:253298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O44hwIAAC4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302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332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322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312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12000" behindDoc="0" locked="0" layoutInCell="1" allowOverlap="1" wp14:anchorId="417EE17C" wp14:editId="3B9D1675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79" name="Rectangle 13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779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7EE17C" id="Rectangle 1379" o:spid="_x0000_s1321" style="position:absolute;margin-left:339.95pt;margin-top:2.05pt;width:42pt;height:22.15pt;z-index:2533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YS1hgIAAC4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779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10976" behindDoc="0" locked="0" layoutInCell="1" allowOverlap="1" wp14:anchorId="14735A20" wp14:editId="28554C60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80" name="Rectangle 13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789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735A20" id="Rectangle 1380" o:spid="_x0000_s1322" style="position:absolute;margin-left:294.75pt;margin-top:2.05pt;width:42pt;height:22.15pt;z-index:2533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789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09952" behindDoc="0" locked="0" layoutInCell="1" allowOverlap="1" wp14:anchorId="6B5FD50A" wp14:editId="567CDC7D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81" name="Rectangle 13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799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5FD50A" id="Rectangle 1381" o:spid="_x0000_s1323" style="position:absolute;margin-left:249.4pt;margin-top:2.05pt;width:42pt;height:22.15pt;z-index:2533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799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08928" behindDoc="0" locked="0" layoutInCell="1" allowOverlap="1" wp14:anchorId="0F238AFE" wp14:editId="6197F51C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1382" name="Rectangle 13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809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238AFE" id="Rectangle 1382" o:spid="_x0000_s1324" style="position:absolute;margin-left:204.2pt;margin-top:2.1pt;width:42pt;height:22.15pt;z-index:2533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809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07904" behindDoc="0" locked="0" layoutInCell="1" allowOverlap="1" wp14:anchorId="1DA30DEA" wp14:editId="13597C36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25400</wp:posOffset>
                      </wp:positionV>
                      <wp:extent cx="533400" cy="281305"/>
                      <wp:effectExtent l="0" t="0" r="19050" b="23495"/>
                      <wp:wrapNone/>
                      <wp:docPr id="1383" name="Rectangle 13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A30DEA" id="Rectangle 1383" o:spid="_x0000_s1325" style="position:absolute;margin-left:158.85pt;margin-top:2pt;width:42pt;height:22.15pt;z-index:2533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wnlhwIAAC4FAAAOAAAAZHJzL2Uyb0RvYy54bWysVMlu2zAQvRfoPxC8N5KXtI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819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06880" behindDoc="0" locked="0" layoutInCell="1" allowOverlap="1" wp14:anchorId="6AFEF1EA" wp14:editId="51939717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25400</wp:posOffset>
                      </wp:positionV>
                      <wp:extent cx="533400" cy="281305"/>
                      <wp:effectExtent l="0" t="0" r="19050" b="23495"/>
                      <wp:wrapNone/>
                      <wp:docPr id="1384" name="Rectangle 13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829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FEF1EA" id="Rectangle 1384" o:spid="_x0000_s1326" style="position:absolute;margin-left:113.65pt;margin-top:2pt;width:42pt;height:22.15pt;z-index:2533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ycKhwIAAC4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829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05856" behindDoc="0" locked="0" layoutInCell="1" allowOverlap="1" wp14:anchorId="26183B94" wp14:editId="0AB257AA">
                      <wp:simplePos x="0" y="0"/>
                      <wp:positionH relativeFrom="column">
                        <wp:posOffset>867555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385" name="Rectangle 13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839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183B94" id="Rectangle 1385" o:spid="_x0000_s1327" style="position:absolute;margin-left:68.3pt;margin-top:2.05pt;width:42pt;height:22.15pt;z-index:2533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839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t>869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859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  <w:r>
              <w:rPr>
                <w:rFonts w:ascii="Calibri" w:eastAsia="Calibri" w:hAnsi="Calibri" w:cs="Times New Roman"/>
                <w:lang w:val="en-US"/>
              </w:rPr>
              <w:t>849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 Subtract a multiple of 10 from a three-digit number mentally</w:t>
      </w: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353E86" w:rsidTr="00EF5CE7">
        <w:tc>
          <w:tcPr>
            <w:tcW w:w="9016" w:type="dxa"/>
            <w:gridSpan w:val="4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D045FF" w:rsidRPr="00353E86" w:rsidTr="00EF5CE7"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404 – 30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374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351 – 70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281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736 – 80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656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755 – 90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6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65</w:t>
            </w: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B80369" w:rsidTr="00EF5CE7">
        <w:tc>
          <w:tcPr>
            <w:tcW w:w="9016" w:type="dxa"/>
            <w:gridSpan w:val="4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D045FF" w:rsidRPr="00B80369" w:rsidTr="00EF5CE7"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306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246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411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– 70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341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825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– 80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745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888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– 90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798</w:t>
            </w: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Solve missing number problems for addition and subtraction of tens with three-digit numbers</w:t>
      </w: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353E86" w:rsidTr="00EF5CE7">
        <w:tc>
          <w:tcPr>
            <w:tcW w:w="9016" w:type="dxa"/>
            <w:gridSpan w:val="3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D045FF" w:rsidRPr="00353E86" w:rsidTr="00EF5CE7"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13024" behindDoc="0" locked="0" layoutInCell="1" allowOverlap="1" wp14:anchorId="76D9BF64" wp14:editId="1A9046BB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977" name="Rectangle 9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414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D9BF64" id="Rectangle 977" o:spid="_x0000_s1328" style="position:absolute;margin-left:-2pt;margin-top:3.95pt;width:42pt;height:22.15pt;z-index:2533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414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= 394 + 20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14048" behindDoc="0" locked="0" layoutInCell="1" allowOverlap="1" wp14:anchorId="2BF640E3" wp14:editId="21240CD9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978" name="Rectangle 9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362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F640E3" id="Rectangle 978" o:spid="_x0000_s1329" style="position:absolute;margin-left:-.85pt;margin-top:3.85pt;width:42pt;height:22.15pt;z-index:2533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cIjxhgIAACw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DFw&#10;iPGGAgAALA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362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 = 412 – 50  </w:t>
            </w:r>
          </w:p>
        </w:tc>
        <w:tc>
          <w:tcPr>
            <w:tcW w:w="300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15072" behindDoc="0" locked="0" layoutInCell="1" allowOverlap="1" wp14:anchorId="7F0DA623" wp14:editId="49AB8D97">
                      <wp:simplePos x="0" y="0"/>
                      <wp:positionH relativeFrom="column">
                        <wp:posOffset>354867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979" name="Rectangle 9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0DA623" id="Rectangle 979" o:spid="_x0000_s1330" style="position:absolute;margin-left:27.95pt;margin-top:4pt;width:42pt;height:22.15pt;z-index:2533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cJ0hwIAACw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40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637 +                   = 677</w:t>
            </w:r>
          </w:p>
        </w:tc>
      </w:tr>
      <w:tr w:rsidR="00D045FF" w:rsidRPr="00353E86" w:rsidTr="00EF5CE7"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16096" behindDoc="0" locked="0" layoutInCell="1" allowOverlap="1" wp14:anchorId="5563C3E1" wp14:editId="6F5E6966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980" name="Rectangle 9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295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63C3E1" id="Rectangle 980" o:spid="_x0000_s1331" style="position:absolute;margin-left:-2pt;margin-top:3.95pt;width:42pt;height:22.15pt;z-index:2533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295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+ 40 = 335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17120" behindDoc="0" locked="0" layoutInCell="1" allowOverlap="1" wp14:anchorId="13FE6605" wp14:editId="219C79F4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981" name="Rectangle 9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469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FE6605" id="Rectangle 981" o:spid="_x0000_s1332" style="position:absolute;margin-left:-.85pt;margin-top:3.85pt;width:42pt;height:22.15pt;z-index:2533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HsE&#10;Vd+GAgAALA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469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 – 30 = 439</w:t>
            </w:r>
          </w:p>
        </w:tc>
        <w:tc>
          <w:tcPr>
            <w:tcW w:w="300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18144" behindDoc="0" locked="0" layoutInCell="1" allowOverlap="1" wp14:anchorId="0AFF3898" wp14:editId="7C2AE679">
                      <wp:simplePos x="0" y="0"/>
                      <wp:positionH relativeFrom="column">
                        <wp:posOffset>357407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982" name="Rectangle 9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FF3898" id="Rectangle 982" o:spid="_x0000_s1333" style="position:absolute;margin-left:28.15pt;margin-top:4pt;width:42pt;height:22.15pt;z-index:2533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D0BF8">
                              <w:rPr>
                                <w:b/>
                                <w:bCs/>
                              </w:rPr>
                              <w:t>30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916 –                   = 886</w:t>
            </w: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B80369" w:rsidTr="00EF5CE7">
        <w:tc>
          <w:tcPr>
            <w:tcW w:w="9016" w:type="dxa"/>
            <w:gridSpan w:val="3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D045FF" w:rsidRPr="00B80369" w:rsidTr="00EF5CE7"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19168" behindDoc="0" locked="0" layoutInCell="1" allowOverlap="1" wp14:anchorId="14D8A632" wp14:editId="566C97EA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1386" name="Rectangle 13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D8A632" id="Rectangle 1386" o:spid="_x0000_s1334" style="position:absolute;margin-left:-2pt;margin-top:3.95pt;width:42pt;height:22.15pt;z-index:2533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Rga+hwIAAC4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484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+ 20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20192" behindDoc="0" locked="0" layoutInCell="1" allowOverlap="1" wp14:anchorId="1F0CDE5A" wp14:editId="4BBADD37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387" name="Rectangle 13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586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0CDE5A" id="Rectangle 1387" o:spid="_x0000_s1335" style="position:absolute;margin-left:-.85pt;margin-top:3.85pt;width:42pt;height:22.15pt;z-index:2533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586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636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50  </w:t>
            </w:r>
          </w:p>
        </w:tc>
        <w:tc>
          <w:tcPr>
            <w:tcW w:w="3006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21216" behindDoc="0" locked="0" layoutInCell="1" allowOverlap="1" wp14:anchorId="5AC55B80" wp14:editId="60541324">
                      <wp:simplePos x="0" y="0"/>
                      <wp:positionH relativeFrom="column">
                        <wp:posOffset>354867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1388" name="Rectangle 13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C55B80" id="Rectangle 1388" o:spid="_x0000_s1336" style="position:absolute;margin-left:27.95pt;margin-top:4pt;width:42pt;height:22.15pt;z-index:2533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ED0BF8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222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7</w:t>
            </w:r>
            <w:r>
              <w:rPr>
                <w:rFonts w:ascii="Calibri" w:eastAsia="Times New Roman" w:hAnsi="Calibri" w:cs="Times New Roman"/>
                <w:lang w:val="en-US"/>
              </w:rPr>
              <w:t>2</w:t>
            </w:r>
          </w:p>
        </w:tc>
      </w:tr>
      <w:tr w:rsidR="00D045FF" w:rsidRPr="00B80369" w:rsidTr="00EF5CE7"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22240" behindDoc="0" locked="0" layoutInCell="1" allowOverlap="1" wp14:anchorId="146F3D86" wp14:editId="0A97F14F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1389" name="Rectangle 13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182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46F3D86" id="Rectangle 1389" o:spid="_x0000_s1337" style="position:absolute;margin-left:-2pt;margin-top:3.95pt;width:42pt;height:22.15pt;z-index:2533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182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+ </w:t>
            </w:r>
            <w:r>
              <w:rPr>
                <w:rFonts w:ascii="Calibri" w:eastAsia="Times New Roman" w:hAnsi="Calibri" w:cs="Times New Roman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 = </w:t>
            </w:r>
            <w:r>
              <w:rPr>
                <w:rFonts w:ascii="Calibri" w:eastAsia="Times New Roman" w:hAnsi="Calibri" w:cs="Times New Roman"/>
                <w:lang w:val="en-US"/>
              </w:rPr>
              <w:t>232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23264" behindDoc="0" locked="0" layoutInCell="1" allowOverlap="1" wp14:anchorId="02111CF3" wp14:editId="6590410F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390" name="Rectangle 13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111CF3" id="Rectangle 1390" o:spid="_x0000_s1338" style="position:absolute;margin-left:-.85pt;margin-top:3.85pt;width:42pt;height:22.15pt;z-index:2533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KMMhgIAAC4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Hi8&#10;owyGAgAALg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– 30 = </w:t>
            </w:r>
            <w:r>
              <w:rPr>
                <w:rFonts w:ascii="Calibri" w:eastAsia="Times New Roman" w:hAnsi="Calibri" w:cs="Times New Roman"/>
                <w:lang w:val="en-US"/>
              </w:rPr>
              <w:t>303</w:t>
            </w:r>
          </w:p>
        </w:tc>
        <w:tc>
          <w:tcPr>
            <w:tcW w:w="3006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24288" behindDoc="0" locked="0" layoutInCell="1" allowOverlap="1" wp14:anchorId="6A1CD1C9" wp14:editId="6EA90E18">
                      <wp:simplePos x="0" y="0"/>
                      <wp:positionH relativeFrom="column">
                        <wp:posOffset>357407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1391" name="Rectangle 13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D0BF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ED0BF8">
                                    <w:rPr>
                                      <w:b/>
                                      <w:bCs/>
                                    </w:rPr>
                                    <w:t>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1CD1C9" id="Rectangle 1391" o:spid="_x0000_s1339" style="position:absolute;margin-left:28.15pt;margin-top:4pt;width:42pt;height:22.15pt;z-index:2533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cmBhgIAAC4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" fillcolor="window" strokecolor="windowText" strokeweight="1pt">
                      <v:textbox>
                        <w:txbxContent>
                          <w:p w:rsidR="00D045FF" w:rsidRPr="00ED0BF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ED0BF8">
                              <w:rPr>
                                <w:b/>
                                <w:bCs/>
                              </w:rPr>
                              <w:t>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512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462</w:t>
            </w:r>
          </w:p>
        </w:tc>
      </w:tr>
    </w:tbl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10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Add and subtract two multiples of 100 within 1000</w:t>
      </w: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353E86" w:rsidTr="00EF5CE7">
        <w:tc>
          <w:tcPr>
            <w:tcW w:w="9016" w:type="dxa"/>
            <w:gridSpan w:val="4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D045FF" w:rsidRPr="00353E86" w:rsidTr="00EF5CE7"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400 + 200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600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500 – 100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400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500 + 400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900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700 – 400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300</w:t>
            </w: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B80369" w:rsidTr="00EF5CE7">
        <w:tc>
          <w:tcPr>
            <w:tcW w:w="9016" w:type="dxa"/>
            <w:gridSpan w:val="4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D045FF" w:rsidRPr="00B80369" w:rsidTr="00EF5CE7"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00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00 = </w:t>
            </w:r>
            <w:r w:rsidRPr="00B80369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600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00 – 100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7</w:t>
            </w:r>
            <w:r w:rsidRPr="00B80369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00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00 +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7</w:t>
            </w:r>
            <w:r w:rsidRPr="00B80369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00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9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00 –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00</w:t>
            </w: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11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Solve missing numbers for addition and subtraction with multiples of 100 within 1000</w:t>
      </w: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353E86" w:rsidTr="00EF5CE7">
        <w:tc>
          <w:tcPr>
            <w:tcW w:w="9016" w:type="dxa"/>
            <w:gridSpan w:val="3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>Complete the questions below by finding the missing numbers.</w:t>
            </w:r>
          </w:p>
        </w:tc>
      </w:tr>
      <w:tr w:rsidR="00D045FF" w:rsidRPr="00353E86" w:rsidTr="00EF5CE7"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25312" behindDoc="0" locked="0" layoutInCell="1" allowOverlap="1" wp14:anchorId="668E9525" wp14:editId="06FC91F9">
                      <wp:simplePos x="0" y="0"/>
                      <wp:positionH relativeFrom="column">
                        <wp:posOffset>356375</wp:posOffset>
                      </wp:positionH>
                      <wp:positionV relativeFrom="paragraph">
                        <wp:posOffset>50121</wp:posOffset>
                      </wp:positionV>
                      <wp:extent cx="680085" cy="281305"/>
                      <wp:effectExtent l="0" t="0" r="24765" b="23495"/>
                      <wp:wrapNone/>
                      <wp:docPr id="1788" name="Rectangle 17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300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8E9525" id="Rectangle 1788" o:spid="_x0000_s1340" style="position:absolute;margin-left:28.05pt;margin-top:3.95pt;width:53.55pt;height:22.15pt;z-index:2533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suTigIAAC4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300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200 +                          = 500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26336" behindDoc="0" locked="0" layoutInCell="1" allowOverlap="1" wp14:anchorId="2278B5A8" wp14:editId="0BDDAA5A">
                      <wp:simplePos x="0" y="0"/>
                      <wp:positionH relativeFrom="column">
                        <wp:posOffset>352117</wp:posOffset>
                      </wp:positionH>
                      <wp:positionV relativeFrom="paragraph">
                        <wp:posOffset>53781</wp:posOffset>
                      </wp:positionV>
                      <wp:extent cx="680085" cy="281305"/>
                      <wp:effectExtent l="0" t="0" r="24765" b="23495"/>
                      <wp:wrapNone/>
                      <wp:docPr id="1831" name="Rectangle 18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200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78B5A8" id="Rectangle 1831" o:spid="_x0000_s1341" style="position:absolute;margin-left:27.75pt;margin-top:4.25pt;width:53.55pt;height:22.15pt;z-index:2533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NGI+iQIAAC4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200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700 +                         = 900</w:t>
            </w:r>
          </w:p>
        </w:tc>
        <w:tc>
          <w:tcPr>
            <w:tcW w:w="300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27360" behindDoc="0" locked="0" layoutInCell="1" allowOverlap="1" wp14:anchorId="51DCFAA3" wp14:editId="2588250B">
                      <wp:simplePos x="0" y="0"/>
                      <wp:positionH relativeFrom="column">
                        <wp:posOffset>355277</wp:posOffset>
                      </wp:positionH>
                      <wp:positionV relativeFrom="paragraph">
                        <wp:posOffset>52958</wp:posOffset>
                      </wp:positionV>
                      <wp:extent cx="680085" cy="281305"/>
                      <wp:effectExtent l="0" t="0" r="24765" b="23495"/>
                      <wp:wrapNone/>
                      <wp:docPr id="1832" name="Rectangle 18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DCFAA3" id="Rectangle 1832" o:spid="_x0000_s1342" style="position:absolute;margin-left:27.95pt;margin-top:4.15pt;width:53.55pt;height:22.15pt;z-index:2533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400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400 +                         = 800</w:t>
            </w:r>
          </w:p>
        </w:tc>
      </w:tr>
      <w:tr w:rsidR="00D045FF" w:rsidRPr="00353E86" w:rsidTr="00EF5CE7"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28384" behindDoc="0" locked="0" layoutInCell="1" allowOverlap="1" wp14:anchorId="7301EB10" wp14:editId="2BA3BD60">
                      <wp:simplePos x="0" y="0"/>
                      <wp:positionH relativeFrom="column">
                        <wp:posOffset>372232</wp:posOffset>
                      </wp:positionH>
                      <wp:positionV relativeFrom="paragraph">
                        <wp:posOffset>55425</wp:posOffset>
                      </wp:positionV>
                      <wp:extent cx="680085" cy="281305"/>
                      <wp:effectExtent l="0" t="0" r="24765" b="23495"/>
                      <wp:wrapNone/>
                      <wp:docPr id="1833" name="Rectangle 18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01EB10" id="Rectangle 1833" o:spid="_x0000_s1343" style="position:absolute;margin-left:29.3pt;margin-top:4.35pt;width:53.55pt;height:22.15pt;z-index:2533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400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900 –                          = 500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29408" behindDoc="0" locked="0" layoutInCell="1" allowOverlap="1" wp14:anchorId="43A4C964" wp14:editId="23CEE00A">
                      <wp:simplePos x="0" y="0"/>
                      <wp:positionH relativeFrom="column">
                        <wp:posOffset>330835</wp:posOffset>
                      </wp:positionH>
                      <wp:positionV relativeFrom="paragraph">
                        <wp:posOffset>57150</wp:posOffset>
                      </wp:positionV>
                      <wp:extent cx="680085" cy="281305"/>
                      <wp:effectExtent l="0" t="0" r="24765" b="23495"/>
                      <wp:wrapNone/>
                      <wp:docPr id="1834" name="Rectangle 18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A4C964" id="Rectangle 1834" o:spid="_x0000_s1344" style="position:absolute;margin-left:26.05pt;margin-top:4.5pt;width:53.55pt;height:22.15pt;z-index:2533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1ZeiwIAAC4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200 –                       = 100</w:t>
            </w:r>
          </w:p>
        </w:tc>
        <w:tc>
          <w:tcPr>
            <w:tcW w:w="300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30432" behindDoc="0" locked="0" layoutInCell="1" allowOverlap="1" wp14:anchorId="5275A9E3" wp14:editId="07034388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55880</wp:posOffset>
                      </wp:positionV>
                      <wp:extent cx="680085" cy="281305"/>
                      <wp:effectExtent l="0" t="0" r="24765" b="23495"/>
                      <wp:wrapNone/>
                      <wp:docPr id="1835" name="Rectangle 18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75A9E3" id="Rectangle 1835" o:spid="_x0000_s1345" style="position:absolute;margin-left:28pt;margin-top:4.4pt;width:53.55pt;height:22.15pt;z-index:2533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400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600 –                        = 200</w:t>
            </w: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B80369" w:rsidTr="00EF5CE7">
        <w:tc>
          <w:tcPr>
            <w:tcW w:w="9016" w:type="dxa"/>
            <w:gridSpan w:val="3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>Complete the questions below by finding the missing numbers.</w:t>
            </w:r>
          </w:p>
        </w:tc>
      </w:tr>
      <w:tr w:rsidR="00D045FF" w:rsidRPr="00B80369" w:rsidTr="00EF5CE7"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31456" behindDoc="0" locked="0" layoutInCell="1" allowOverlap="1" wp14:anchorId="2342789F" wp14:editId="481A38CA">
                      <wp:simplePos x="0" y="0"/>
                      <wp:positionH relativeFrom="column">
                        <wp:posOffset>356375</wp:posOffset>
                      </wp:positionH>
                      <wp:positionV relativeFrom="paragraph">
                        <wp:posOffset>50121</wp:posOffset>
                      </wp:positionV>
                      <wp:extent cx="680085" cy="281305"/>
                      <wp:effectExtent l="0" t="0" r="24765" b="23495"/>
                      <wp:wrapNone/>
                      <wp:docPr id="1410" name="Rectangle 14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42789F" id="Rectangle 1410" o:spid="_x0000_s1346" style="position:absolute;margin-left:28.05pt;margin-top:3.95pt;width:53.55pt;height:22.15pt;z-index:2533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QstiQIAAC4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2577CE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00 +                          = 500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32480" behindDoc="0" locked="0" layoutInCell="1" allowOverlap="1" wp14:anchorId="31016CBC" wp14:editId="1EB5297D">
                      <wp:simplePos x="0" y="0"/>
                      <wp:positionH relativeFrom="column">
                        <wp:posOffset>352117</wp:posOffset>
                      </wp:positionH>
                      <wp:positionV relativeFrom="paragraph">
                        <wp:posOffset>53781</wp:posOffset>
                      </wp:positionV>
                      <wp:extent cx="680085" cy="281305"/>
                      <wp:effectExtent l="0" t="0" r="24765" b="23495"/>
                      <wp:wrapNone/>
                      <wp:docPr id="1411" name="Rectangle 14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016CBC" id="Rectangle 1411" o:spid="_x0000_s1347" style="position:absolute;margin-left:27.75pt;margin-top:4.25pt;width:53.55pt;height:22.15pt;z-index:2533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  <w:r w:rsidRPr="002577CE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00 +      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00</w:t>
            </w:r>
          </w:p>
        </w:tc>
        <w:tc>
          <w:tcPr>
            <w:tcW w:w="3006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33504" behindDoc="0" locked="0" layoutInCell="1" allowOverlap="1" wp14:anchorId="270554F0" wp14:editId="12983B54">
                      <wp:simplePos x="0" y="0"/>
                      <wp:positionH relativeFrom="column">
                        <wp:posOffset>355277</wp:posOffset>
                      </wp:positionH>
                      <wp:positionV relativeFrom="paragraph">
                        <wp:posOffset>52958</wp:posOffset>
                      </wp:positionV>
                      <wp:extent cx="680085" cy="281305"/>
                      <wp:effectExtent l="0" t="0" r="24765" b="23495"/>
                      <wp:wrapNone/>
                      <wp:docPr id="1412" name="Rectangle 14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0554F0" id="Rectangle 1412" o:spid="_x0000_s1348" style="position:absolute;margin-left:27.95pt;margin-top:4.15pt;width:53.55pt;height:22.15pt;z-index:2533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  <w:r w:rsidRPr="002577CE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00 +      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00</w:t>
            </w:r>
          </w:p>
        </w:tc>
      </w:tr>
      <w:tr w:rsidR="00D045FF" w:rsidRPr="00B80369" w:rsidTr="00EF5CE7"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34528" behindDoc="0" locked="0" layoutInCell="1" allowOverlap="1" wp14:anchorId="7528CB92" wp14:editId="391699E0">
                      <wp:simplePos x="0" y="0"/>
                      <wp:positionH relativeFrom="column">
                        <wp:posOffset>372232</wp:posOffset>
                      </wp:positionH>
                      <wp:positionV relativeFrom="paragraph">
                        <wp:posOffset>55425</wp:posOffset>
                      </wp:positionV>
                      <wp:extent cx="680085" cy="281305"/>
                      <wp:effectExtent l="0" t="0" r="24765" b="23495"/>
                      <wp:wrapNone/>
                      <wp:docPr id="1413" name="Rectangle 14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28CB92" id="Rectangle 1413" o:spid="_x0000_s1349" style="position:absolute;margin-left:29.3pt;margin-top:4.35pt;width:53.55pt;height:22.15pt;z-index:2533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2577CE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900 –       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00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35552" behindDoc="0" locked="0" layoutInCell="1" allowOverlap="1" wp14:anchorId="3319E757" wp14:editId="03CCBA98">
                      <wp:simplePos x="0" y="0"/>
                      <wp:positionH relativeFrom="column">
                        <wp:posOffset>330835</wp:posOffset>
                      </wp:positionH>
                      <wp:positionV relativeFrom="paragraph">
                        <wp:posOffset>57150</wp:posOffset>
                      </wp:positionV>
                      <wp:extent cx="680085" cy="281305"/>
                      <wp:effectExtent l="0" t="0" r="24765" b="23495"/>
                      <wp:wrapNone/>
                      <wp:docPr id="1414" name="Rectangle 14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100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19E757" id="Rectangle 1414" o:spid="_x0000_s1350" style="position:absolute;margin-left:26.05pt;margin-top:4.5pt;width:53.55pt;height:22.15pt;z-index:2533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6DB1igIAAC4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577CE">
                              <w:rPr>
                                <w:b/>
                                <w:bCs/>
                              </w:rPr>
                              <w:t>100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00 –    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00</w:t>
            </w:r>
          </w:p>
        </w:tc>
        <w:tc>
          <w:tcPr>
            <w:tcW w:w="3006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sz w:val="14"/>
                <w:szCs w:val="14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36576" behindDoc="0" locked="0" layoutInCell="1" allowOverlap="1" wp14:anchorId="601EFF5B" wp14:editId="2037315C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55880</wp:posOffset>
                      </wp:positionV>
                      <wp:extent cx="680085" cy="281305"/>
                      <wp:effectExtent l="0" t="0" r="24765" b="23495"/>
                      <wp:wrapNone/>
                      <wp:docPr id="1415" name="Rectangle 14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80085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2577C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 w:rsidRPr="002577CE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1EFF5B" id="Rectangle 1415" o:spid="_x0000_s1351" style="position:absolute;margin-left:28pt;margin-top:4.4pt;width:53.55pt;height:22.15pt;z-index:2533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" fillcolor="window" strokecolor="windowText" strokeweight="1pt">
                      <v:textbox>
                        <w:txbxContent>
                          <w:p w:rsidR="00D045FF" w:rsidRPr="002577C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  <w:r w:rsidRPr="002577CE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00 –                        = 200</w:t>
            </w: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12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Count back in hundreds</w:t>
      </w: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 xml:space="preserve">For the questions below, write the next seven numbers, counting back in steps of 100. </w:t>
            </w: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40672" behindDoc="0" locked="0" layoutInCell="1" allowOverlap="1" wp14:anchorId="006D4E19" wp14:editId="7C59C6FB">
                      <wp:simplePos x="0" y="0"/>
                      <wp:positionH relativeFrom="column">
                        <wp:posOffset>2595880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1861" name="Rectangle 18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355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6D4E19" id="Rectangle 1861" o:spid="_x0000_s1352" style="position:absolute;margin-left:204.4pt;margin-top:2.1pt;width:42pt;height:22.15pt;z-index:2533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355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42720" behindDoc="0" locked="0" layoutInCell="1" allowOverlap="1" wp14:anchorId="1B338A57" wp14:editId="234EF410">
                      <wp:simplePos x="0" y="0"/>
                      <wp:positionH relativeFrom="column">
                        <wp:posOffset>3745865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925" name="Rectangle 19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155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338A57" id="Rectangle 1925" o:spid="_x0000_s1353" style="position:absolute;margin-left:294.95pt;margin-top:2.2pt;width:42pt;height:22.15pt;z-index:25334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155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43744" behindDoc="0" locked="0" layoutInCell="1" allowOverlap="1" wp14:anchorId="26F5D617" wp14:editId="402306C0">
                      <wp:simplePos x="0" y="0"/>
                      <wp:positionH relativeFrom="column">
                        <wp:posOffset>4319905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926" name="Rectangle 19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F5D617" id="Rectangle 1926" o:spid="_x0000_s1354" style="position:absolute;margin-left:340.15pt;margin-top:2.2pt;width:42pt;height:22.15pt;z-index:253343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41696" behindDoc="0" locked="0" layoutInCell="1" allowOverlap="1" wp14:anchorId="1AC6B7CA" wp14:editId="54857129">
                      <wp:simplePos x="0" y="0"/>
                      <wp:positionH relativeFrom="column">
                        <wp:posOffset>3169920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1927" name="Rectangle 19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255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C6B7CA" id="Rectangle 1927" o:spid="_x0000_s1355" style="position:absolute;margin-left:249.6pt;margin-top:2.35pt;width:42pt;height:22.15pt;z-index:25334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255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39648" behindDoc="0" locked="0" layoutInCell="1" allowOverlap="1" wp14:anchorId="1E531540" wp14:editId="74630C8B">
                      <wp:simplePos x="0" y="0"/>
                      <wp:positionH relativeFrom="column">
                        <wp:posOffset>2019935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928" name="Rectangle 19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455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531540" id="Rectangle 1928" o:spid="_x0000_s1356" style="position:absolute;margin-left:159.05pt;margin-top:2.15pt;width:42pt;height:22.15pt;z-index:2533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v0GhgIAAC4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455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38624" behindDoc="0" locked="0" layoutInCell="1" allowOverlap="1" wp14:anchorId="16E5179A" wp14:editId="6DC72005">
                      <wp:simplePos x="0" y="0"/>
                      <wp:positionH relativeFrom="column">
                        <wp:posOffset>1445895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929" name="Rectangle 19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555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E5179A" id="Rectangle 1929" o:spid="_x0000_s1357" style="position:absolute;margin-left:113.85pt;margin-top:2.15pt;width:42pt;height:22.15pt;z-index:2533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5eLhwIAAC4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555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37600" behindDoc="0" locked="0" layoutInCell="1" allowOverlap="1" wp14:anchorId="0B245F0C" wp14:editId="0D5F1353">
                      <wp:simplePos x="0" y="0"/>
                      <wp:positionH relativeFrom="column">
                        <wp:posOffset>870032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930" name="Rectangle 19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655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245F0C" id="Rectangle 1930" o:spid="_x0000_s1358" style="position:absolute;margin-left:68.5pt;margin-top:2.05pt;width:42pt;height:22.15pt;z-index:2533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95ohgIAAC4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655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lang w:val="en-US"/>
              </w:rPr>
              <w:t xml:space="preserve">955, 855, 755, 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353E86" w:rsidTr="00EF5CE7">
        <w:tc>
          <w:tcPr>
            <w:tcW w:w="9016" w:type="dxa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49888" behindDoc="0" locked="0" layoutInCell="1" allowOverlap="1" wp14:anchorId="137500F7" wp14:editId="0AB2C4D9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931" name="Rectangle 19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103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37500F7" id="Rectangle 1931" o:spid="_x0000_s1359" style="position:absolute;margin-left:294.75pt;margin-top:2.15pt;width:42pt;height:22.15pt;z-index:25334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103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48864" behindDoc="0" locked="0" layoutInCell="1" allowOverlap="1" wp14:anchorId="07366664" wp14:editId="4D02CE96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932" name="Rectangle 19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203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366664" id="Rectangle 1932" o:spid="_x0000_s1360" style="position:absolute;margin-left:249.4pt;margin-top:2.2pt;width:42pt;height:22.15pt;z-index:253348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8nzhgIAAC4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203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44768" behindDoc="0" locked="0" layoutInCell="1" allowOverlap="1" wp14:anchorId="7FBC3C89" wp14:editId="736B511F">
                      <wp:simplePos x="0" y="0"/>
                      <wp:positionH relativeFrom="column">
                        <wp:posOffset>867410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933" name="Rectangle 19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603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BC3C89" id="Rectangle 1933" o:spid="_x0000_s1361" style="position:absolute;margin-left:68.3pt;margin-top:2.2pt;width:42pt;height:22.15pt;z-index:253344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603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50912" behindDoc="0" locked="0" layoutInCell="1" allowOverlap="1" wp14:anchorId="77140E1D" wp14:editId="576E787A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1934" name="Rectangle 19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140E1D" id="Rectangle 1934" o:spid="_x0000_s1362" style="position:absolute;margin-left:339.95pt;margin-top:2.2pt;width:42pt;height:22.15pt;z-index:253350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47840" behindDoc="0" locked="0" layoutInCell="1" allowOverlap="1" wp14:anchorId="4410C998" wp14:editId="5312ADED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945" name="Rectangle 19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303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10C998" id="Rectangle 1945" o:spid="_x0000_s1363" style="position:absolute;margin-left:204.2pt;margin-top:2.25pt;width:42pt;height:22.15pt;z-index:25334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303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46816" behindDoc="0" locked="0" layoutInCell="1" allowOverlap="1" wp14:anchorId="0EA7318C" wp14:editId="3F24702C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946" name="Rectangle 19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403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A7318C" id="Rectangle 1946" o:spid="_x0000_s1364" style="position:absolute;margin-left:158.85pt;margin-top:2.15pt;width:42pt;height:22.15pt;z-index:25334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403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45792" behindDoc="0" locked="0" layoutInCell="1" allowOverlap="1" wp14:anchorId="73F0172E" wp14:editId="5CB63FB0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947" name="Rectangle 19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503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F0172E" id="Rectangle 1947" o:spid="_x0000_s1365" style="position:absolute;margin-left:113.65pt;margin-top:2.15pt;width:42pt;height:22.15pt;z-index:25334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St2hwIAAC4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503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353E86">
              <w:rPr>
                <w:rFonts w:ascii="Calibri" w:eastAsia="Calibri" w:hAnsi="Calibri" w:cs="Times New Roman"/>
                <w:lang w:val="en-US"/>
              </w:rPr>
              <w:t xml:space="preserve">903, 803, 703,  </w:t>
            </w:r>
          </w:p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 xml:space="preserve">For the questions below, write the next seven numbers, counting back in steps of 100. </w:t>
            </w: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55008" behindDoc="0" locked="0" layoutInCell="1" allowOverlap="1" wp14:anchorId="56B62611" wp14:editId="24DF3FEE">
                      <wp:simplePos x="0" y="0"/>
                      <wp:positionH relativeFrom="column">
                        <wp:posOffset>2595880</wp:posOffset>
                      </wp:positionH>
                      <wp:positionV relativeFrom="paragraph">
                        <wp:posOffset>26670</wp:posOffset>
                      </wp:positionV>
                      <wp:extent cx="533400" cy="281305"/>
                      <wp:effectExtent l="0" t="0" r="19050" b="23495"/>
                      <wp:wrapNone/>
                      <wp:docPr id="1432" name="Rectangle 14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B62611" id="Rectangle 1432" o:spid="_x0000_s1366" style="position:absolute;margin-left:204.4pt;margin-top:2.1pt;width:42pt;height:22.15pt;z-index:25335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3</w:t>
                            </w:r>
                            <w:r>
                              <w:rPr>
                                <w:b/>
                                <w:bCs/>
                              </w:rPr>
                              <w:t>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57056" behindDoc="0" locked="0" layoutInCell="1" allowOverlap="1" wp14:anchorId="23A45A90" wp14:editId="73331CA1">
                      <wp:simplePos x="0" y="0"/>
                      <wp:positionH relativeFrom="column">
                        <wp:posOffset>3745865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33" name="Rectangle 14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A45A90" id="Rectangle 1433" o:spid="_x0000_s1367" style="position:absolute;margin-left:294.95pt;margin-top:2.2pt;width:42pt;height:22.15pt;z-index:25335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/j7ehwIAAC4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1</w:t>
                            </w:r>
                            <w:r>
                              <w:rPr>
                                <w:b/>
                                <w:bCs/>
                              </w:rPr>
                              <w:t>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58080" behindDoc="0" locked="0" layoutInCell="1" allowOverlap="1" wp14:anchorId="0ADE2FEC" wp14:editId="08E125B6">
                      <wp:simplePos x="0" y="0"/>
                      <wp:positionH relativeFrom="column">
                        <wp:posOffset>4319905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34" name="Rectangle 14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ADE2FEC" id="Rectangle 1434" o:spid="_x0000_s1368" style="position:absolute;margin-left:340.15pt;margin-top:2.2pt;width:42pt;height:22.15pt;z-index:25335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56032" behindDoc="0" locked="0" layoutInCell="1" allowOverlap="1" wp14:anchorId="40707AB4" wp14:editId="36201F16">
                      <wp:simplePos x="0" y="0"/>
                      <wp:positionH relativeFrom="column">
                        <wp:posOffset>3169920</wp:posOffset>
                      </wp:positionH>
                      <wp:positionV relativeFrom="paragraph">
                        <wp:posOffset>29845</wp:posOffset>
                      </wp:positionV>
                      <wp:extent cx="533400" cy="281305"/>
                      <wp:effectExtent l="0" t="0" r="19050" b="23495"/>
                      <wp:wrapNone/>
                      <wp:docPr id="1435" name="Rectangle 14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707AB4" id="Rectangle 1435" o:spid="_x0000_s1369" style="position:absolute;margin-left:249.6pt;margin-top:2.35pt;width:42pt;height:22.15pt;z-index:253356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xIdhwIAAC4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</w:rPr>
                              <w:t>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53984" behindDoc="0" locked="0" layoutInCell="1" allowOverlap="1" wp14:anchorId="095564B7" wp14:editId="2C056C2A">
                      <wp:simplePos x="0" y="0"/>
                      <wp:positionH relativeFrom="column">
                        <wp:posOffset>2019935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436" name="Rectangle 14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5564B7" id="Rectangle 1436" o:spid="_x0000_s1370" style="position:absolute;margin-left:159.05pt;margin-top:2.15pt;width:42pt;height:22.15pt;z-index:253353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4</w:t>
                            </w:r>
                            <w:r>
                              <w:rPr>
                                <w:b/>
                                <w:bCs/>
                              </w:rPr>
                              <w:t>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52960" behindDoc="0" locked="0" layoutInCell="1" allowOverlap="1" wp14:anchorId="67135D20" wp14:editId="6CE8749B">
                      <wp:simplePos x="0" y="0"/>
                      <wp:positionH relativeFrom="column">
                        <wp:posOffset>1445895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437" name="Rectangle 14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135D20" id="Rectangle 1437" o:spid="_x0000_s1371" style="position:absolute;margin-left:113.85pt;margin-top:2.15pt;width:42pt;height:22.15pt;z-index:253352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5</w:t>
                            </w:r>
                            <w:r>
                              <w:rPr>
                                <w:b/>
                                <w:bCs/>
                              </w:rPr>
                              <w:t>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51936" behindDoc="0" locked="0" layoutInCell="1" allowOverlap="1" wp14:anchorId="2CCE524D" wp14:editId="02380E59">
                      <wp:simplePos x="0" y="0"/>
                      <wp:positionH relativeFrom="column">
                        <wp:posOffset>870032</wp:posOffset>
                      </wp:positionH>
                      <wp:positionV relativeFrom="paragraph">
                        <wp:posOffset>26035</wp:posOffset>
                      </wp:positionV>
                      <wp:extent cx="533400" cy="281305"/>
                      <wp:effectExtent l="0" t="0" r="19050" b="23495"/>
                      <wp:wrapNone/>
                      <wp:docPr id="1438" name="Rectangle 14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CE524D" id="Rectangle 1438" o:spid="_x0000_s1372" style="position:absolute;margin-left:68.5pt;margin-top:2.05pt;width:42pt;height:22.15pt;z-index:25335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ilDNhwIAAC4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6</w:t>
                            </w:r>
                            <w:r>
                              <w:rPr>
                                <w:b/>
                                <w:bCs/>
                              </w:rPr>
                              <w:t>22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lang w:val="en-US"/>
              </w:rPr>
              <w:t>9</w:t>
            </w:r>
            <w:r>
              <w:rPr>
                <w:rFonts w:ascii="Calibri" w:eastAsia="Calibri" w:hAnsi="Calibri" w:cs="Times New Roman"/>
                <w:lang w:val="en-US"/>
              </w:rPr>
              <w:t>22</w:t>
            </w:r>
            <w:r w:rsidRPr="00B80369">
              <w:rPr>
                <w:rFonts w:ascii="Calibri" w:eastAsia="Calibri" w:hAnsi="Calibri" w:cs="Times New Roman"/>
                <w:lang w:val="en-US"/>
              </w:rPr>
              <w:t>, 8</w:t>
            </w:r>
            <w:r>
              <w:rPr>
                <w:rFonts w:ascii="Calibri" w:eastAsia="Calibri" w:hAnsi="Calibri" w:cs="Times New Roman"/>
                <w:lang w:val="en-US"/>
              </w:rPr>
              <w:t>22</w:t>
            </w:r>
            <w:r w:rsidRPr="00B80369">
              <w:rPr>
                <w:rFonts w:ascii="Calibri" w:eastAsia="Calibri" w:hAnsi="Calibri" w:cs="Times New Roman"/>
                <w:lang w:val="en-US"/>
              </w:rPr>
              <w:t>, 7</w:t>
            </w:r>
            <w:r>
              <w:rPr>
                <w:rFonts w:ascii="Calibri" w:eastAsia="Calibri" w:hAnsi="Calibri" w:cs="Times New Roman"/>
                <w:lang w:val="en-US"/>
              </w:rPr>
              <w:t>22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</w: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  <w:tr w:rsidR="00D045FF" w:rsidRPr="00B80369" w:rsidTr="00EF5CE7">
        <w:tc>
          <w:tcPr>
            <w:tcW w:w="9016" w:type="dxa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64224" behindDoc="0" locked="0" layoutInCell="1" allowOverlap="1" wp14:anchorId="3B8B0C8D" wp14:editId="606D5B1C">
                      <wp:simplePos x="0" y="0"/>
                      <wp:positionH relativeFrom="column">
                        <wp:posOffset>3743325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439" name="Rectangle 14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10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B8B0C8D" id="Rectangle 1439" o:spid="_x0000_s1373" style="position:absolute;margin-left:294.75pt;margin-top:2.15pt;width:42pt;height:22.15pt;z-index:25336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zpAhwIAAC4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10</w:t>
                            </w: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63200" behindDoc="0" locked="0" layoutInCell="1" allowOverlap="1" wp14:anchorId="5E4D2281" wp14:editId="503186D4">
                      <wp:simplePos x="0" y="0"/>
                      <wp:positionH relativeFrom="column">
                        <wp:posOffset>3167380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2416" name="Rectangle 24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20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4D2281" id="Rectangle 2416" o:spid="_x0000_s1374" style="position:absolute;margin-left:249.4pt;margin-top:2.2pt;width:42pt;height:22.15pt;z-index:2533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x36iAIAAC4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20</w:t>
                            </w: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59104" behindDoc="0" locked="0" layoutInCell="1" allowOverlap="1" wp14:anchorId="170E564C" wp14:editId="1C116EF0">
                      <wp:simplePos x="0" y="0"/>
                      <wp:positionH relativeFrom="column">
                        <wp:posOffset>867410</wp:posOffset>
                      </wp:positionH>
                      <wp:positionV relativeFrom="paragraph">
                        <wp:posOffset>27940</wp:posOffset>
                      </wp:positionV>
                      <wp:extent cx="533400" cy="281305"/>
                      <wp:effectExtent l="0" t="0" r="19050" b="23495"/>
                      <wp:wrapNone/>
                      <wp:docPr id="1441" name="Rectangle 14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60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0E564C" id="Rectangle 1441" o:spid="_x0000_s1375" style="position:absolute;margin-left:68.3pt;margin-top:2.2pt;width:42pt;height:22.15pt;z-index:25335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60</w:t>
                            </w: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65248" behindDoc="0" locked="0" layoutInCell="1" allowOverlap="1" wp14:anchorId="63D9B20B" wp14:editId="31904D6D">
                      <wp:simplePos x="0" y="0"/>
                      <wp:positionH relativeFrom="column">
                        <wp:posOffset>4317365</wp:posOffset>
                      </wp:positionH>
                      <wp:positionV relativeFrom="paragraph">
                        <wp:posOffset>28022</wp:posOffset>
                      </wp:positionV>
                      <wp:extent cx="533400" cy="281305"/>
                      <wp:effectExtent l="0" t="0" r="19050" b="23495"/>
                      <wp:wrapNone/>
                      <wp:docPr id="2417" name="Rectangle 24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D9B20B" id="Rectangle 2417" o:spid="_x0000_s1376" style="position:absolute;margin-left:339.95pt;margin-top:2.2pt;width:42pt;height:22.15pt;z-index:2533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62176" behindDoc="0" locked="0" layoutInCell="1" allowOverlap="1" wp14:anchorId="07F72AFD" wp14:editId="3038DDF7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28575</wp:posOffset>
                      </wp:positionV>
                      <wp:extent cx="533400" cy="281305"/>
                      <wp:effectExtent l="0" t="0" r="19050" b="23495"/>
                      <wp:wrapNone/>
                      <wp:docPr id="1443" name="Rectangle 14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30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F72AFD" id="Rectangle 1443" o:spid="_x0000_s1377" style="position:absolute;margin-left:204.2pt;margin-top:2.25pt;width:42pt;height:22.15pt;z-index:25336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NVUhgIAAC4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30</w:t>
                            </w: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bdr w:val="none" w:sz="0" w:space="0" w:color="auto" w:frame="1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61152" behindDoc="0" locked="0" layoutInCell="1" allowOverlap="1" wp14:anchorId="10A80D19" wp14:editId="1A0B2CAF">
                      <wp:simplePos x="0" y="0"/>
                      <wp:positionH relativeFrom="column">
                        <wp:posOffset>2017395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2418" name="Rectangle 24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40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A80D19" id="Rectangle 2418" o:spid="_x0000_s1378" style="position:absolute;margin-left:158.85pt;margin-top:2.15pt;width:42pt;height:22.15pt;z-index:25336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40</w:t>
                            </w: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60128" behindDoc="0" locked="0" layoutInCell="1" allowOverlap="1" wp14:anchorId="39BDFCAF" wp14:editId="48938783">
                      <wp:simplePos x="0" y="0"/>
                      <wp:positionH relativeFrom="column">
                        <wp:posOffset>1443355</wp:posOffset>
                      </wp:positionH>
                      <wp:positionV relativeFrom="paragraph">
                        <wp:posOffset>27305</wp:posOffset>
                      </wp:positionV>
                      <wp:extent cx="533400" cy="281305"/>
                      <wp:effectExtent l="0" t="0" r="19050" b="23495"/>
                      <wp:wrapNone/>
                      <wp:docPr id="1445" name="Rectangle 14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50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BDFCAF" id="Rectangle 1445" o:spid="_x0000_s1379" style="position:absolute;margin-left:113.65pt;margin-top:2.15pt;width:42pt;height:22.15pt;z-index:25336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fmXhgIAAC4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50</w:t>
                            </w: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B80369">
              <w:rPr>
                <w:rFonts w:ascii="Calibri" w:eastAsia="Calibri" w:hAnsi="Calibri" w:cs="Times New Roman"/>
                <w:lang w:val="en-US"/>
              </w:rPr>
              <w:t>90</w:t>
            </w:r>
            <w:r>
              <w:rPr>
                <w:rFonts w:ascii="Calibri" w:eastAsia="Calibri" w:hAnsi="Calibri" w:cs="Times New Roman"/>
                <w:lang w:val="en-US"/>
              </w:rPr>
              <w:t>1</w:t>
            </w:r>
            <w:r w:rsidRPr="00B80369">
              <w:rPr>
                <w:rFonts w:ascii="Calibri" w:eastAsia="Calibri" w:hAnsi="Calibri" w:cs="Times New Roman"/>
                <w:lang w:val="en-US"/>
              </w:rPr>
              <w:t>, 80</w:t>
            </w:r>
            <w:r>
              <w:rPr>
                <w:rFonts w:ascii="Calibri" w:eastAsia="Calibri" w:hAnsi="Calibri" w:cs="Times New Roman"/>
                <w:lang w:val="en-US"/>
              </w:rPr>
              <w:t>1</w:t>
            </w:r>
            <w:r w:rsidRPr="00B80369">
              <w:rPr>
                <w:rFonts w:ascii="Calibri" w:eastAsia="Calibri" w:hAnsi="Calibri" w:cs="Times New Roman"/>
                <w:lang w:val="en-US"/>
              </w:rPr>
              <w:t>, 70</w:t>
            </w:r>
            <w:r>
              <w:rPr>
                <w:rFonts w:ascii="Calibri" w:eastAsia="Calibri" w:hAnsi="Calibri" w:cs="Times New Roman"/>
                <w:lang w:val="en-US"/>
              </w:rPr>
              <w:t>1</w:t>
            </w:r>
            <w:r w:rsidRPr="00B80369">
              <w:rPr>
                <w:rFonts w:ascii="Calibri" w:eastAsia="Calibri" w:hAnsi="Calibri" w:cs="Times New Roman"/>
                <w:lang w:val="en-US"/>
              </w:rPr>
              <w:t xml:space="preserve">,  </w:t>
            </w:r>
          </w:p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13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Subtract a multiple of 100 from a three-digit number</w:t>
      </w: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353E86" w:rsidTr="00EF5CE7">
        <w:tc>
          <w:tcPr>
            <w:tcW w:w="9016" w:type="dxa"/>
            <w:gridSpan w:val="4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D045FF" w:rsidRPr="00353E86" w:rsidTr="00EF5CE7"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999 – 200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799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562 – 400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162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375 – 300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75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857 – 500 = </w:t>
            </w:r>
            <w:r w:rsidRPr="00353E86"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357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B80369" w:rsidTr="00EF5CE7">
        <w:tc>
          <w:tcPr>
            <w:tcW w:w="9016" w:type="dxa"/>
            <w:gridSpan w:val="4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mental methods. </w:t>
            </w:r>
          </w:p>
        </w:tc>
      </w:tr>
      <w:tr w:rsidR="00D045FF" w:rsidRPr="00B80369" w:rsidTr="00EF5CE7"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888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– 200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688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743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– 400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343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13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5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13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</w:pP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962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>3</w:t>
            </w: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00 = </w:t>
            </w:r>
            <w:r>
              <w:rPr>
                <w:rFonts w:ascii="Calibri" w:eastAsia="Times New Roman" w:hAnsi="Calibri" w:cs="Times New Roman"/>
                <w:b/>
                <w:bCs/>
                <w:bdr w:val="none" w:sz="0" w:space="0" w:color="auto" w:frame="1"/>
                <w:lang w:val="en-US"/>
              </w:rPr>
              <w:t>662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</w:p>
        </w:tc>
      </w:tr>
    </w:tbl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14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Solve missing number problems for addition and subtraction of hundreds with three-digit numbers</w:t>
      </w: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353E86" w:rsidTr="00EF5CE7">
        <w:tc>
          <w:tcPr>
            <w:tcW w:w="9016" w:type="dxa"/>
            <w:gridSpan w:val="3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</w:rPr>
            </w:pPr>
            <w:r w:rsidRPr="00353E86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D045FF" w:rsidRPr="00353E86" w:rsidTr="00EF5CE7"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66272" behindDoc="0" locked="0" layoutInCell="1" allowOverlap="1" wp14:anchorId="5EC2806F" wp14:editId="66C605FA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1948" name="Rectangle 19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496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EC2806F" id="Rectangle 1948" o:spid="_x0000_s1380" style="position:absolute;margin-left:-2pt;margin-top:3.95pt;width:42pt;height:22.15pt;z-index:25336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496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= 296 + 200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67296" behindDoc="0" locked="0" layoutInCell="1" allowOverlap="1" wp14:anchorId="55E037FD" wp14:editId="15D0BB88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949" name="Rectangle 19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63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E037FD" id="Rectangle 1949" o:spid="_x0000_s1381" style="position:absolute;margin-left:-.85pt;margin-top:3.85pt;width:42pt;height:22.15pt;z-index:25336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FZ/&#10;3iaGAgAALg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63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 = 663 – 600</w:t>
            </w:r>
          </w:p>
        </w:tc>
        <w:tc>
          <w:tcPr>
            <w:tcW w:w="300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68320" behindDoc="0" locked="0" layoutInCell="1" allowOverlap="1" wp14:anchorId="03B702FD" wp14:editId="1EFA4854">
                      <wp:simplePos x="0" y="0"/>
                      <wp:positionH relativeFrom="column">
                        <wp:posOffset>354867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1950" name="Rectangle 19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300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B702FD" id="Rectangle 1950" o:spid="_x0000_s1382" style="position:absolute;margin-left:27.95pt;margin-top:4pt;width:42pt;height:22.15pt;z-index:253368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300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362 +                   = 662</w:t>
            </w:r>
          </w:p>
        </w:tc>
      </w:tr>
      <w:tr w:rsidR="00D045FF" w:rsidRPr="00353E86" w:rsidTr="00EF5CE7"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69344" behindDoc="0" locked="0" layoutInCell="1" allowOverlap="1" wp14:anchorId="02B57CA3" wp14:editId="077B1C96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1951" name="Rectangle 19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605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B57CA3" id="Rectangle 1951" o:spid="_x0000_s1383" style="position:absolute;margin-left:-2pt;margin-top:3.95pt;width:42pt;height:22.15pt;z-index:253369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605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+ 300 = 905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70368" behindDoc="0" locked="0" layoutInCell="1" allowOverlap="1" wp14:anchorId="19044FC8" wp14:editId="55757959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952" name="Rectangle 19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775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044FC8" id="Rectangle 1952" o:spid="_x0000_s1384" style="position:absolute;margin-left:-.85pt;margin-top:3.85pt;width:42pt;height:22.15pt;z-index:25337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775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 – 500 = 275</w:t>
            </w:r>
          </w:p>
        </w:tc>
        <w:tc>
          <w:tcPr>
            <w:tcW w:w="3006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71392" behindDoc="0" locked="0" layoutInCell="1" allowOverlap="1" wp14:anchorId="16BD23CA" wp14:editId="7112AD15">
                      <wp:simplePos x="0" y="0"/>
                      <wp:positionH relativeFrom="column">
                        <wp:posOffset>357407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1953" name="Rectangle 19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600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BD23CA" id="Rectangle 1953" o:spid="_x0000_s1385" style="position:absolute;margin-left:28.15pt;margin-top:4pt;width:42pt;height:22.15pt;z-index:25337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600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723 –                   = 123</w:t>
            </w:r>
          </w:p>
        </w:tc>
      </w:tr>
    </w:tbl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lastRenderedPageBreak/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B80369" w:rsidTr="00EF5CE7">
        <w:tc>
          <w:tcPr>
            <w:tcW w:w="9016" w:type="dxa"/>
            <w:gridSpan w:val="3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</w:rPr>
            </w:pPr>
            <w:r w:rsidRPr="00B80369">
              <w:rPr>
                <w:rFonts w:ascii="Calibri" w:eastAsia="Calibri" w:hAnsi="Calibri" w:cs="Times New Roman"/>
              </w:rPr>
              <w:t>Complete the questions below by finding the missing numbers.</w:t>
            </w:r>
          </w:p>
        </w:tc>
      </w:tr>
      <w:tr w:rsidR="00D045FF" w:rsidRPr="00B80369" w:rsidTr="00EF5CE7"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72416" behindDoc="0" locked="0" layoutInCell="1" allowOverlap="1" wp14:anchorId="74870160" wp14:editId="7A4CBEBA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1446" name="Rectangle 14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652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870160" id="Rectangle 1446" o:spid="_x0000_s1386" style="position:absolute;margin-left:-2pt;margin-top:3.95pt;width:42pt;height:22.15pt;z-index:25337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XBqhgIAAC4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652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452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+ 200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73440" behindDoc="0" locked="0" layoutInCell="1" allowOverlap="1" wp14:anchorId="6D3DD356" wp14:editId="77E18E7D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447" name="Rectangle 14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D3DD356" id="Rectangle 1447" o:spid="_x0000_s1387" style="position:absolute;margin-left:-.85pt;margin-top:3.85pt;width:42pt;height:22.15pt;z-index:25337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BrnhgIAAC4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Fq8&#10;GueGAgAALg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9507D4"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97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3 – </w:t>
            </w:r>
            <w:r>
              <w:rPr>
                <w:rFonts w:ascii="Calibri" w:eastAsia="Times New Roman" w:hAnsi="Calibri" w:cs="Times New Roman"/>
                <w:lang w:val="en-US"/>
              </w:rPr>
              <w:t>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00</w:t>
            </w:r>
          </w:p>
        </w:tc>
        <w:tc>
          <w:tcPr>
            <w:tcW w:w="3006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74464" behindDoc="0" locked="0" layoutInCell="1" allowOverlap="1" wp14:anchorId="2324422E" wp14:editId="410BA06C">
                      <wp:simplePos x="0" y="0"/>
                      <wp:positionH relativeFrom="column">
                        <wp:posOffset>354867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1448" name="Rectangle 14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300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24422E" id="Rectangle 1448" o:spid="_x0000_s1388" style="position:absolute;margin-left:27.95pt;margin-top:4pt;width:42pt;height:22.15pt;z-index:25337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9507D4">
                              <w:rPr>
                                <w:b/>
                                <w:bCs/>
                              </w:rPr>
                              <w:t>300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265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565</w:t>
            </w:r>
          </w:p>
        </w:tc>
      </w:tr>
      <w:tr w:rsidR="00D045FF" w:rsidRPr="00B80369" w:rsidTr="00EF5CE7"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75488" behindDoc="0" locked="0" layoutInCell="1" allowOverlap="1" wp14:anchorId="76163489" wp14:editId="4CEA5BC9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2419" name="Rectangle 24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508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163489" id="Rectangle 2419" o:spid="_x0000_s1389" style="position:absolute;margin-left:-2pt;margin-top:3.95pt;width:42pt;height:22.15pt;z-index:25337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508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+ </w:t>
            </w: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00 = </w:t>
            </w:r>
            <w:r>
              <w:rPr>
                <w:rFonts w:ascii="Calibri" w:eastAsia="Times New Roman" w:hAnsi="Calibri" w:cs="Times New Roman"/>
                <w:lang w:val="en-US"/>
              </w:rPr>
              <w:t>708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76512" behindDoc="0" locked="0" layoutInCell="1" allowOverlap="1" wp14:anchorId="55D01D23" wp14:editId="2BFAAFDE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1450" name="Rectangle 14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582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D01D23" id="Rectangle 1450" o:spid="_x0000_s1390" style="position:absolute;margin-left:-.85pt;margin-top:3.85pt;width:42pt;height:22.15pt;z-index:253376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Pih&#10;3piGAgAALg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582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 – </w:t>
            </w:r>
            <w:r>
              <w:rPr>
                <w:rFonts w:ascii="Calibri" w:eastAsia="Times New Roman" w:hAnsi="Calibri" w:cs="Times New Roman"/>
                <w:lang w:val="en-US"/>
              </w:rPr>
              <w:t>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00 = </w:t>
            </w:r>
            <w:r>
              <w:rPr>
                <w:rFonts w:ascii="Calibri" w:eastAsia="Times New Roman" w:hAnsi="Calibri" w:cs="Times New Roman"/>
                <w:lang w:val="en-US"/>
              </w:rPr>
              <w:t>182</w:t>
            </w:r>
          </w:p>
        </w:tc>
        <w:tc>
          <w:tcPr>
            <w:tcW w:w="3006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77536" behindDoc="0" locked="0" layoutInCell="1" allowOverlap="1" wp14:anchorId="4B399D8E" wp14:editId="7C5E3C7B">
                      <wp:simplePos x="0" y="0"/>
                      <wp:positionH relativeFrom="column">
                        <wp:posOffset>357407</wp:posOffset>
                      </wp:positionH>
                      <wp:positionV relativeFrom="paragraph">
                        <wp:posOffset>50800</wp:posOffset>
                      </wp:positionV>
                      <wp:extent cx="533400" cy="281305"/>
                      <wp:effectExtent l="0" t="0" r="19050" b="23495"/>
                      <wp:wrapNone/>
                      <wp:docPr id="1451" name="Rectangle 14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9507D4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  <w:r w:rsidRPr="009507D4">
                                    <w:rPr>
                                      <w:b/>
                                      <w:bCs/>
                                    </w:rPr>
                                    <w:t>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399D8E" id="Rectangle 1451" o:spid="_x0000_s1391" style="position:absolute;margin-left:28.15pt;margin-top:4pt;width:42pt;height:22.15pt;z-index:25337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" fillcolor="window" strokecolor="windowText" strokeweight="1pt">
                      <v:textbox>
                        <w:txbxContent>
                          <w:p w:rsidR="00D045FF" w:rsidRPr="009507D4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  <w:r w:rsidRPr="009507D4">
                              <w:rPr>
                                <w:b/>
                                <w:bCs/>
                              </w:rPr>
                              <w:t>00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831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131</w:t>
            </w: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15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Subtract numbers with up to three digits using the column method</w:t>
      </w: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353E86" w:rsidTr="00EF5CE7">
        <w:tc>
          <w:tcPr>
            <w:tcW w:w="9016" w:type="dxa"/>
            <w:gridSpan w:val="4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column subtraction. </w:t>
            </w:r>
          </w:p>
        </w:tc>
      </w:tr>
      <w:tr w:rsidR="00D045FF" w:rsidRPr="00353E86" w:rsidTr="00EF5CE7"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733 – 25 = </w:t>
            </w: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708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318 – 44 = </w:t>
            </w: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274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350 – 136 = </w:t>
            </w: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214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675 – 387 = </w:t>
            </w: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288</w:t>
            </w: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B80369" w:rsidTr="00EF5CE7">
        <w:tc>
          <w:tcPr>
            <w:tcW w:w="9016" w:type="dxa"/>
            <w:gridSpan w:val="4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dr w:val="none" w:sz="0" w:space="0" w:color="auto" w:frame="1"/>
                <w:lang w:val="en-US"/>
              </w:rPr>
              <w:t xml:space="preserve">Complete the questions below using column subtraction. </w:t>
            </w:r>
          </w:p>
        </w:tc>
      </w:tr>
      <w:tr w:rsidR="00D045FF" w:rsidRPr="00B80369" w:rsidTr="00EF5CE7"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551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lang w:val="en-US"/>
              </w:rPr>
              <w:t>38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513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739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lang w:val="en-US"/>
              </w:rPr>
              <w:t>89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650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670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lang w:val="en-US"/>
              </w:rPr>
              <w:t>225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445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854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lang w:val="en-US"/>
              </w:rPr>
              <w:t>479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375</w:t>
            </w: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16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Check by using the inverse operation with three-digit numbers</w:t>
      </w: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045FF" w:rsidRPr="00353E86" w:rsidTr="00EF5CE7">
        <w:tc>
          <w:tcPr>
            <w:tcW w:w="9016" w:type="dxa"/>
            <w:gridSpan w:val="2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Check the answers to these calculations by using the inverse operation. </w:t>
            </w:r>
          </w:p>
        </w:tc>
      </w:tr>
      <w:tr w:rsidR="00D045FF" w:rsidRPr="00353E86" w:rsidTr="00EF5CE7">
        <w:tc>
          <w:tcPr>
            <w:tcW w:w="4508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238 + 184 = 422</w:t>
            </w:r>
          </w:p>
          <w:p w:rsidR="00D045FF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422 – 184 = 238 or 422 – 238 = 184</w:t>
            </w:r>
          </w:p>
          <w:p w:rsidR="00D045FF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718 – 284 = 434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b/>
                <w:bCs/>
                <w:lang w:val="en-US"/>
              </w:rPr>
              <w:t>434 + 284 = 718 or 284 + 434 = 718</w:t>
            </w: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045FF" w:rsidRPr="00B80369" w:rsidTr="00EF5CE7">
        <w:tc>
          <w:tcPr>
            <w:tcW w:w="9016" w:type="dxa"/>
            <w:gridSpan w:val="2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Check the answers to these calculations by using the inverse operation. </w:t>
            </w:r>
          </w:p>
        </w:tc>
      </w:tr>
      <w:tr w:rsidR="00D045FF" w:rsidRPr="00B80369" w:rsidTr="00EF5CE7">
        <w:tc>
          <w:tcPr>
            <w:tcW w:w="4508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352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</w:t>
            </w: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>8</w:t>
            </w:r>
            <w:r>
              <w:rPr>
                <w:rFonts w:ascii="Calibri" w:eastAsia="Times New Roman" w:hAnsi="Calibri" w:cs="Times New Roman"/>
                <w:lang w:val="en-US"/>
              </w:rPr>
              <w:t>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lang w:val="en-US"/>
              </w:rPr>
              <w:t>643</w:t>
            </w:r>
          </w:p>
          <w:p w:rsidR="00D045FF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643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282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= 3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52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or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643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352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282</w:t>
            </w:r>
          </w:p>
          <w:p w:rsidR="00D045FF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</w:p>
        </w:tc>
        <w:tc>
          <w:tcPr>
            <w:tcW w:w="4508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>7</w:t>
            </w:r>
            <w:r>
              <w:rPr>
                <w:rFonts w:ascii="Calibri" w:eastAsia="Times New Roman" w:hAnsi="Calibri" w:cs="Times New Roman"/>
                <w:lang w:val="en-US"/>
              </w:rPr>
              <w:t>04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</w:t>
            </w:r>
            <w:r>
              <w:rPr>
                <w:rFonts w:ascii="Calibri" w:eastAsia="Times New Roman" w:hAnsi="Calibri" w:cs="Times New Roman"/>
                <w:lang w:val="en-US"/>
              </w:rPr>
              <w:t>275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4</w:t>
            </w:r>
            <w:r>
              <w:rPr>
                <w:rFonts w:ascii="Calibri" w:eastAsia="Times New Roman" w:hAnsi="Calibri" w:cs="Times New Roman"/>
                <w:lang w:val="en-US"/>
              </w:rPr>
              <w:t>29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>4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29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+ 2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75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= 7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04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or 2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75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+ 4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29</w:t>
            </w:r>
            <w:r w:rsidRPr="00B80369">
              <w:rPr>
                <w:rFonts w:ascii="Calibri" w:eastAsia="Times New Roman" w:hAnsi="Calibri" w:cs="Times New Roman"/>
                <w:b/>
                <w:bCs/>
                <w:lang w:val="en-US"/>
              </w:rPr>
              <w:t xml:space="preserve"> = 7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04</w:t>
            </w: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17</w:t>
      </w:r>
      <w:r w:rsidRPr="00191DF6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Solve missing number problems for addition and subtraction with three-digit numbers</w:t>
      </w:r>
    </w:p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353E86" w:rsidTr="00EF5CE7">
        <w:tc>
          <w:tcPr>
            <w:tcW w:w="9016" w:type="dxa"/>
            <w:gridSpan w:val="4"/>
          </w:tcPr>
          <w:p w:rsidR="00D045FF" w:rsidRPr="00353E86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353E86">
              <w:rPr>
                <w:rFonts w:ascii="Calibri" w:eastAsia="Calibri" w:hAnsi="Calibri" w:cs="Times New Roman"/>
                <w:lang w:val="en-US"/>
              </w:rPr>
              <w:t>Complete the questions below by finding the missing numbers.</w:t>
            </w:r>
          </w:p>
        </w:tc>
      </w:tr>
      <w:tr w:rsidR="00D045FF" w:rsidRPr="00353E86" w:rsidTr="00EF5CE7"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78560" behindDoc="0" locked="0" layoutInCell="1" allowOverlap="1" wp14:anchorId="46432A1A" wp14:editId="19B3052F">
                      <wp:simplePos x="0" y="0"/>
                      <wp:positionH relativeFrom="column">
                        <wp:posOffset>353695</wp:posOffset>
                      </wp:positionH>
                      <wp:positionV relativeFrom="paragraph">
                        <wp:posOffset>46990</wp:posOffset>
                      </wp:positionV>
                      <wp:extent cx="509392" cy="281635"/>
                      <wp:effectExtent l="0" t="0" r="24130" b="23495"/>
                      <wp:wrapNone/>
                      <wp:docPr id="1954" name="Rectangle 19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9392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768F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768F3">
                                    <w:rPr>
                                      <w:b/>
                                      <w:bCs/>
                                    </w:rPr>
                                    <w:t>293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432A1A" id="Rectangle 1954" o:spid="_x0000_s1392" style="position:absolute;margin-left:27.85pt;margin-top:3.7pt;width:40.1pt;height:22.2pt;z-index:25337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" fillcolor="window" strokecolor="windowText" strokeweight="1pt">
                      <v:textbox>
                        <w:txbxContent>
                          <w:p w:rsidR="00D045FF" w:rsidRPr="00E768F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768F3">
                              <w:rPr>
                                <w:b/>
                                <w:bCs/>
                              </w:rPr>
                              <w:t>293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246 +                   = 539</w: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79584" behindDoc="0" locked="0" layoutInCell="1" allowOverlap="1" wp14:anchorId="03DA9878" wp14:editId="7417F680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46355</wp:posOffset>
                      </wp:positionV>
                      <wp:extent cx="509392" cy="281635"/>
                      <wp:effectExtent l="0" t="0" r="24130" b="23495"/>
                      <wp:wrapNone/>
                      <wp:docPr id="1965" name="Rectangle 19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9392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768F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768F3">
                                    <w:rPr>
                                      <w:b/>
                                      <w:bCs/>
                                    </w:rPr>
                                    <w:t>269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DA9878" id="Rectangle 1965" o:spid="_x0000_s1393" style="position:absolute;margin-left:-.35pt;margin-top:3.65pt;width:40.1pt;height:22.2pt;z-index:25337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" fillcolor="window" strokecolor="windowText" strokeweight="1pt">
                      <v:textbox>
                        <w:txbxContent>
                          <w:p w:rsidR="00D045FF" w:rsidRPr="00E768F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768F3">
                              <w:rPr>
                                <w:b/>
                                <w:bCs/>
                              </w:rPr>
                              <w:t>269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+ 293 = 562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80608" behindDoc="0" locked="0" layoutInCell="1" allowOverlap="1" wp14:anchorId="56589492" wp14:editId="1F48797C">
                      <wp:simplePos x="0" y="0"/>
                      <wp:positionH relativeFrom="column">
                        <wp:posOffset>-10630</wp:posOffset>
                      </wp:positionH>
                      <wp:positionV relativeFrom="paragraph">
                        <wp:posOffset>48236</wp:posOffset>
                      </wp:positionV>
                      <wp:extent cx="509392" cy="281635"/>
                      <wp:effectExtent l="0" t="0" r="24130" b="23495"/>
                      <wp:wrapNone/>
                      <wp:docPr id="1966" name="Rectangle 19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9392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768F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768F3">
                                    <w:rPr>
                                      <w:b/>
                                      <w:bCs/>
                                    </w:rPr>
                                    <w:t>581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589492" id="Rectangle 1966" o:spid="_x0000_s1394" style="position:absolute;margin-left:-.85pt;margin-top:3.8pt;width:40.1pt;height:22.2pt;z-index:253380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" fillcolor="window" strokecolor="windowText" strokeweight="1pt">
                      <v:textbox>
                        <w:txbxContent>
                          <w:p w:rsidR="00D045FF" w:rsidRPr="00E768F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768F3">
                              <w:rPr>
                                <w:b/>
                                <w:bCs/>
                              </w:rPr>
                              <w:t>581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 xml:space="preserve">                 – 305 = 276 </w:t>
            </w:r>
          </w:p>
        </w:tc>
        <w:tc>
          <w:tcPr>
            <w:tcW w:w="2254" w:type="dxa"/>
          </w:tcPr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81632" behindDoc="0" locked="0" layoutInCell="1" allowOverlap="1" wp14:anchorId="3A6958B9" wp14:editId="767D8067">
                      <wp:simplePos x="0" y="0"/>
                      <wp:positionH relativeFrom="column">
                        <wp:posOffset>358140</wp:posOffset>
                      </wp:positionH>
                      <wp:positionV relativeFrom="paragraph">
                        <wp:posOffset>45085</wp:posOffset>
                      </wp:positionV>
                      <wp:extent cx="509392" cy="281635"/>
                      <wp:effectExtent l="0" t="0" r="24130" b="23495"/>
                      <wp:wrapNone/>
                      <wp:docPr id="1967" name="Rectangle 19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9392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768F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768F3">
                                    <w:rPr>
                                      <w:b/>
                                      <w:bCs/>
                                    </w:rPr>
                                    <w:t>168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6958B9" id="Rectangle 1967" o:spid="_x0000_s1395" style="position:absolute;margin-left:28.2pt;margin-top:3.55pt;width:40.1pt;height:22.2pt;z-index:25338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" fillcolor="window" strokecolor="windowText" strokeweight="1pt">
                      <v:textbox>
                        <w:txbxContent>
                          <w:p w:rsidR="00D045FF" w:rsidRPr="00E768F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768F3">
                              <w:rPr>
                                <w:b/>
                                <w:bCs/>
                              </w:rPr>
                              <w:t>168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353E86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353E86">
              <w:rPr>
                <w:rFonts w:ascii="Calibri" w:eastAsia="Times New Roman" w:hAnsi="Calibri" w:cs="Times New Roman"/>
                <w:lang w:val="en-US"/>
              </w:rPr>
              <w:t>741 –                   = 573</w:t>
            </w:r>
          </w:p>
        </w:tc>
      </w:tr>
    </w:tbl>
    <w:p w:rsidR="00D045FF" w:rsidRPr="00191DF6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91DF6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B80369" w:rsidTr="00EF5CE7">
        <w:tc>
          <w:tcPr>
            <w:tcW w:w="9016" w:type="dxa"/>
            <w:gridSpan w:val="4"/>
          </w:tcPr>
          <w:p w:rsidR="00D045FF" w:rsidRPr="00B8036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80369">
              <w:rPr>
                <w:rFonts w:ascii="Calibri" w:eastAsia="Calibri" w:hAnsi="Calibri" w:cs="Times New Roman"/>
                <w:lang w:val="en-US"/>
              </w:rPr>
              <w:t>Complete the questions below by finding the missing numbers.</w:t>
            </w:r>
          </w:p>
        </w:tc>
      </w:tr>
      <w:tr w:rsidR="00D045FF" w:rsidRPr="00B80369" w:rsidTr="00EF5CE7"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82656" behindDoc="0" locked="0" layoutInCell="1" allowOverlap="1" wp14:anchorId="47B3EF65" wp14:editId="5CF3D8D2">
                      <wp:simplePos x="0" y="0"/>
                      <wp:positionH relativeFrom="column">
                        <wp:posOffset>353695</wp:posOffset>
                      </wp:positionH>
                      <wp:positionV relativeFrom="paragraph">
                        <wp:posOffset>46990</wp:posOffset>
                      </wp:positionV>
                      <wp:extent cx="509392" cy="281635"/>
                      <wp:effectExtent l="0" t="0" r="24130" b="23495"/>
                      <wp:wrapNone/>
                      <wp:docPr id="1452" name="Rectangle 14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9392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768F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533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7B3EF65" id="Rectangle 1452" o:spid="_x0000_s1396" style="position:absolute;margin-left:27.85pt;margin-top:3.7pt;width:40.1pt;height:22.2pt;z-index:25338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" fillcolor="window" strokecolor="windowText" strokeweight="1pt">
                      <v:textbox>
                        <w:txbxContent>
                          <w:p w:rsidR="00D045FF" w:rsidRPr="00E768F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533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185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+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718</w: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83680" behindDoc="0" locked="0" layoutInCell="1" allowOverlap="1" wp14:anchorId="11D1D60B" wp14:editId="3A0D3119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46355</wp:posOffset>
                      </wp:positionV>
                      <wp:extent cx="509392" cy="281635"/>
                      <wp:effectExtent l="0" t="0" r="24130" b="23495"/>
                      <wp:wrapNone/>
                      <wp:docPr id="1453" name="Rectangle 14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9392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768F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189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1D1D60B" id="Rectangle 1453" o:spid="_x0000_s1397" style="position:absolute;margin-left:-.35pt;margin-top:3.65pt;width:40.1pt;height:22.2pt;z-index:25338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" fillcolor="window" strokecolor="windowText" strokeweight="1pt">
                      <v:textbox>
                        <w:txbxContent>
                          <w:p w:rsidR="00D045FF" w:rsidRPr="00E768F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189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+ </w:t>
            </w:r>
            <w:r>
              <w:rPr>
                <w:rFonts w:ascii="Calibri" w:eastAsia="Times New Roman" w:hAnsi="Calibri" w:cs="Times New Roman"/>
                <w:lang w:val="en-US"/>
              </w:rPr>
              <w:t>458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lang w:val="en-US"/>
              </w:rPr>
              <w:t>647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84704" behindDoc="0" locked="0" layoutInCell="1" allowOverlap="1" wp14:anchorId="27216267" wp14:editId="46C8C67C">
                      <wp:simplePos x="0" y="0"/>
                      <wp:positionH relativeFrom="column">
                        <wp:posOffset>-10630</wp:posOffset>
                      </wp:positionH>
                      <wp:positionV relativeFrom="paragraph">
                        <wp:posOffset>48236</wp:posOffset>
                      </wp:positionV>
                      <wp:extent cx="509392" cy="281635"/>
                      <wp:effectExtent l="0" t="0" r="24130" b="23495"/>
                      <wp:wrapNone/>
                      <wp:docPr id="1454" name="Rectangle 14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9392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768F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661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216267" id="Rectangle 1454" o:spid="_x0000_s1398" style="position:absolute;margin-left:-.85pt;margin-top:3.8pt;width:40.1pt;height:22.2pt;z-index:25338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" fillcolor="window" strokecolor="windowText" strokeweight="1pt">
                      <v:textbox>
                        <w:txbxContent>
                          <w:p w:rsidR="00D045FF" w:rsidRPr="00E768F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661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                – 30</w:t>
            </w:r>
            <w:r>
              <w:rPr>
                <w:rFonts w:ascii="Calibri" w:eastAsia="Times New Roman" w:hAnsi="Calibri" w:cs="Times New Roman"/>
                <w:lang w:val="en-US"/>
              </w:rPr>
              <w:t>9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= </w:t>
            </w:r>
            <w:r>
              <w:rPr>
                <w:rFonts w:ascii="Calibri" w:eastAsia="Times New Roman" w:hAnsi="Calibri" w:cs="Times New Roman"/>
                <w:lang w:val="en-US"/>
              </w:rPr>
              <w:t>352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</w:t>
            </w:r>
          </w:p>
        </w:tc>
        <w:tc>
          <w:tcPr>
            <w:tcW w:w="2254" w:type="dxa"/>
          </w:tcPr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B80369">
              <w:rPr>
                <w:rFonts w:ascii="Calibri" w:eastAsia="Times New Roman" w:hAnsi="Calibri" w:cs="Times New Roman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85728" behindDoc="0" locked="0" layoutInCell="1" allowOverlap="1" wp14:anchorId="1F735E50" wp14:editId="27F5DFAE">
                      <wp:simplePos x="0" y="0"/>
                      <wp:positionH relativeFrom="column">
                        <wp:posOffset>358140</wp:posOffset>
                      </wp:positionH>
                      <wp:positionV relativeFrom="paragraph">
                        <wp:posOffset>45085</wp:posOffset>
                      </wp:positionV>
                      <wp:extent cx="509392" cy="281635"/>
                      <wp:effectExtent l="0" t="0" r="24130" b="23495"/>
                      <wp:wrapNone/>
                      <wp:docPr id="1455" name="Rectangle 14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09392" cy="2816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768F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458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735E50" id="Rectangle 1455" o:spid="_x0000_s1399" style="position:absolute;margin-left:28.2pt;margin-top:3.55pt;width:40.1pt;height:22.2pt;z-index:25338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" fillcolor="window" strokecolor="windowText" strokeweight="1pt">
                      <v:textbox>
                        <w:txbxContent>
                          <w:p w:rsidR="00D045FF" w:rsidRPr="00E768F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458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B8036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Times New Roman" w:hAnsi="Calibri" w:cs="Times New Roman"/>
                <w:lang w:val="en-US"/>
              </w:rPr>
              <w:t>914</w:t>
            </w:r>
            <w:r w:rsidRPr="00B80369">
              <w:rPr>
                <w:rFonts w:ascii="Calibri" w:eastAsia="Times New Roman" w:hAnsi="Calibri" w:cs="Times New Roman"/>
                <w:lang w:val="en-US"/>
              </w:rPr>
              <w:t xml:space="preserve"> –                   = </w:t>
            </w:r>
            <w:r>
              <w:rPr>
                <w:rFonts w:ascii="Calibri" w:eastAsia="Times New Roman" w:hAnsi="Calibri" w:cs="Times New Roman"/>
                <w:lang w:val="en-US"/>
              </w:rPr>
              <w:t>456</w:t>
            </w:r>
          </w:p>
        </w:tc>
      </w:tr>
    </w:tbl>
    <w:p w:rsidR="00672499" w:rsidRPr="00672499" w:rsidRDefault="00672499" w:rsidP="00672499">
      <w:pPr>
        <w:pStyle w:val="NoSpacing"/>
        <w:rPr>
          <w:sz w:val="18"/>
        </w:rPr>
      </w:pPr>
    </w:p>
    <w:p w:rsidR="00672499" w:rsidRPr="00672499" w:rsidRDefault="00B27299" w:rsidP="00672499">
      <w:pPr>
        <w:pStyle w:val="NoSpacing"/>
        <w:rPr>
          <w:b/>
          <w:sz w:val="28"/>
          <w:u w:val="single"/>
        </w:rPr>
      </w:pPr>
      <w:hyperlink r:id="rId30" w:history="1">
        <w:r w:rsidR="00672499" w:rsidRPr="00672499">
          <w:rPr>
            <w:rStyle w:val="Hyperlink"/>
            <w:b/>
            <w:sz w:val="28"/>
          </w:rPr>
          <w:t>Multiplication</w:t>
        </w:r>
      </w:hyperlink>
    </w:p>
    <w:p w:rsidR="00672499" w:rsidRPr="00672499" w:rsidRDefault="00672499" w:rsidP="00672499">
      <w:pPr>
        <w:pStyle w:val="NoSpacing"/>
        <w:rPr>
          <w:b/>
          <w:sz w:val="18"/>
        </w:rPr>
      </w:pPr>
      <w:r w:rsidRPr="00672499">
        <w:rPr>
          <w:b/>
          <w:sz w:val="18"/>
        </w:rPr>
        <w:t xml:space="preserve">Go to </w:t>
      </w:r>
      <w:hyperlink r:id="rId31" w:history="1">
        <w:r w:rsidRPr="00672499">
          <w:rPr>
            <w:rStyle w:val="Hyperlink"/>
            <w:b/>
            <w:sz w:val="18"/>
          </w:rPr>
          <w:t>https://keystage2maths.com/y3/multiplication/</w:t>
        </w:r>
      </w:hyperlink>
      <w:r w:rsidRPr="00672499">
        <w:rPr>
          <w:b/>
          <w:sz w:val="18"/>
        </w:rPr>
        <w:t xml:space="preserve"> for help. </w:t>
      </w:r>
    </w:p>
    <w:p w:rsidR="00672499" w:rsidRPr="00672499" w:rsidRDefault="00672499" w:rsidP="00672499">
      <w:pPr>
        <w:pStyle w:val="NoSpacing"/>
        <w:rPr>
          <w:sz w:val="18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672499" w:rsidRDefault="00672499" w:rsidP="006B0246">
      <w:pPr>
        <w:spacing w:after="0" w:line="240" w:lineRule="auto"/>
        <w:rPr>
          <w:rFonts w:ascii="Calibri" w:eastAsia="Times New Roman" w:hAnsi="Calibri" w:cs="Times New Roman"/>
          <w:sz w:val="2"/>
          <w:szCs w:val="2"/>
          <w:lang w:val="en-US"/>
        </w:rPr>
      </w:pP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</w:t>
      </w:r>
      <w:r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3</w:t>
      </w: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5D1A14" w:rsidTr="00EF5CE7"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12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21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11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33</w: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2 </w:t>
      </w:r>
      <w:r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Multiply by 4</w:t>
      </w: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5D1A14" w:rsidTr="00EF5CE7"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 x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 x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24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 x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36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10 x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40</w: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Connect the 2 and 4 times tables</w:t>
      </w: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5D1A14" w:rsidTr="00EF5CE7">
        <w:tc>
          <w:tcPr>
            <w:tcW w:w="3005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87776" behindDoc="0" locked="0" layoutInCell="1" allowOverlap="1" wp14:anchorId="64AAD141" wp14:editId="082A9D68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5305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AAD141" id="Rectangle 5" o:spid="_x0000_s1400" style="position:absolute;margin-left:-2pt;margin-top:3.95pt;width:42pt;height:22.15pt;z-index:2533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75305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x 4 = 6 x 2</w: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88800" behindDoc="0" locked="0" layoutInCell="1" allowOverlap="1" wp14:anchorId="65E55CBF" wp14:editId="2B23ED8B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5305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E55CBF" id="Rectangle 22" o:spid="_x0000_s1401" style="position:absolute;margin-left:-.85pt;margin-top:3.85pt;width:42pt;height:22.15pt;z-index:25338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Pr="0075305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4 = 2 x 2</w:t>
            </w:r>
          </w:p>
        </w:tc>
        <w:tc>
          <w:tcPr>
            <w:tcW w:w="3006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89824" behindDoc="0" locked="0" layoutInCell="1" allowOverlap="1" wp14:anchorId="1C5CC564" wp14:editId="2E0D4347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28" name="Rectangle 4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5305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5CC564" id="Rectangle 428" o:spid="_x0000_s1402" style="position:absolute;margin-left:-.85pt;margin-top:3.85pt;width:42pt;height:22.15pt;z-index:253389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AyI&#10;U/uGAgAALA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75305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2 = 2 x 4</w:t>
            </w:r>
          </w:p>
        </w:tc>
      </w:tr>
    </w:tbl>
    <w:p w:rsid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4</w:t>
      </w:r>
      <w:r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8</w:t>
      </w: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5D1A14" w:rsidTr="00EF5CE7"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 x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16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 x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48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x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64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11 x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88</w: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D045FF" w:rsidRP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6"/>
          <w:szCs w:val="18"/>
          <w:lang w:val="en-US"/>
        </w:rPr>
      </w:pP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Connect the 4 and 8 times tables</w:t>
      </w: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5D1A14" w:rsidTr="00EF5CE7">
        <w:tc>
          <w:tcPr>
            <w:tcW w:w="3005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90848" behindDoc="0" locked="0" layoutInCell="1" allowOverlap="1" wp14:anchorId="4DDACC3D" wp14:editId="5DDA2B02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29" name="Rectangle 4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5305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DACC3D" id="Rectangle 429" o:spid="_x0000_s1403" style="position:absolute;margin-left:-2pt;margin-top:3.95pt;width:42pt;height:22.15pt;z-index:25339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75305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x 8 = 4 x 4</w: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91872" behindDoc="0" locked="0" layoutInCell="1" allowOverlap="1" wp14:anchorId="15B0C651" wp14:editId="39B4DC0E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30" name="Rectangle 4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5305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5B0C651" id="Rectangle 430" o:spid="_x0000_s1404" style="position:absolute;margin-left:-.85pt;margin-top:3.85pt;width:42pt;height:22.15pt;z-index:25339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uZghgIAACw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ITe&#10;5mCGAgAALA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75305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8 = 10 x 4</w:t>
            </w:r>
          </w:p>
        </w:tc>
        <w:tc>
          <w:tcPr>
            <w:tcW w:w="3006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92896" behindDoc="0" locked="0" layoutInCell="1" allowOverlap="1" wp14:anchorId="6A6ADBA0" wp14:editId="20788176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31" name="Rectangle 4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5305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6ADBA0" id="Rectangle 431" o:spid="_x0000_s1405" style="position:absolute;margin-left:-.85pt;margin-top:3.85pt;width:42pt;height:22.15pt;z-index:253392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M59&#10;/3+GAgAALA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75305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4 = 3 x 8</w:t>
            </w:r>
          </w:p>
        </w:tc>
      </w:tr>
    </w:tbl>
    <w:p w:rsidR="00D045FF" w:rsidRP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6"/>
          <w:szCs w:val="18"/>
          <w:lang w:val="en-US"/>
        </w:rPr>
      </w:pP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Represent multiplication using an array</w:t>
      </w: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4508"/>
        <w:gridCol w:w="4508"/>
      </w:tblGrid>
      <w:tr w:rsidR="00D045FF" w:rsidRPr="005D1A14" w:rsidTr="00EF5CE7">
        <w:tc>
          <w:tcPr>
            <w:tcW w:w="4508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93920" behindDoc="0" locked="0" layoutInCell="1" allowOverlap="1" wp14:anchorId="4A0B5AC4" wp14:editId="30A5F54F">
                      <wp:simplePos x="0" y="0"/>
                      <wp:positionH relativeFrom="column">
                        <wp:posOffset>615379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432" name="Rectangle 4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5305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0B5AC4" id="Rectangle 432" o:spid="_x0000_s1406" style="position:absolute;margin-left:48.45pt;margin-top:3.95pt;width:42pt;height:22.15pt;z-index:25339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" fillcolor="window" strokecolor="windowText" strokeweight="1pt">
                      <v:textbox>
                        <w:txbxContent>
                          <w:p w:rsidR="00D045FF" w:rsidRPr="0075305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5 x 2 = 2 x</w: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sz w:val="14"/>
                <w:szCs w:val="14"/>
                <w:lang w:val="en-US"/>
              </w:rPr>
            </w:pPr>
          </w:p>
        </w:tc>
        <w:tc>
          <w:tcPr>
            <w:tcW w:w="4508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94944" behindDoc="0" locked="0" layoutInCell="1" allowOverlap="1" wp14:anchorId="69C0A4F3" wp14:editId="1E84E289">
                      <wp:simplePos x="0" y="0"/>
                      <wp:positionH relativeFrom="column">
                        <wp:posOffset>615379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57" name="Rectangle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5305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9C0A4F3" id="Rectangle 57" o:spid="_x0000_s1407" style="position:absolute;margin-left:48.45pt;margin-top:3.95pt;width:42pt;height:22.15pt;z-index:253394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" fillcolor="window" strokecolor="windowText" strokeweight="1pt">
                      <v:textbox>
                        <w:txbxContent>
                          <w:p w:rsidR="00D045FF" w:rsidRPr="0075305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4 x 3 = 3 x</w: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sz w:val="14"/>
                <w:szCs w:val="14"/>
                <w:lang w:val="en-US"/>
              </w:rPr>
            </w:pPr>
          </w:p>
        </w:tc>
      </w:tr>
    </w:tbl>
    <w:p w:rsidR="00D045FF" w:rsidRP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6"/>
          <w:szCs w:val="18"/>
          <w:lang w:val="en-US"/>
        </w:rPr>
      </w:pP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multiple of 10 with knowledge of the 2, 3, 4, 5 and 8 times tables</w:t>
      </w: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5D1A14" w:rsidTr="00EF5CE7">
        <w:tc>
          <w:tcPr>
            <w:tcW w:w="3005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bookmarkStart w:id="2" w:name="_Hlk17326393"/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80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240</w: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40 x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320</w:t>
            </w:r>
          </w:p>
        </w:tc>
        <w:tc>
          <w:tcPr>
            <w:tcW w:w="3006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 x 20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180</w:t>
            </w:r>
          </w:p>
        </w:tc>
      </w:tr>
    </w:tbl>
    <w:bookmarkEnd w:id="2"/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5F31EE" w:rsidTr="00EF5CE7">
        <w:tc>
          <w:tcPr>
            <w:tcW w:w="3005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7 x 50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350</w:t>
            </w:r>
          </w:p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80 x 8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640</w:t>
            </w:r>
          </w:p>
        </w:tc>
        <w:tc>
          <w:tcPr>
            <w:tcW w:w="3006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5 x 20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100</w:t>
            </w:r>
          </w:p>
        </w:tc>
      </w:tr>
    </w:tbl>
    <w:p w:rsidR="00D045FF" w:rsidRPr="00D045FF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6"/>
          <w:szCs w:val="18"/>
          <w:lang w:val="en-US"/>
        </w:rPr>
      </w:pP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two-digit number using the grid method using knowledge of the 2, 3, 4, 5 and 8 times tables</w:t>
      </w: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045FF" w:rsidRPr="005D1A14" w:rsidTr="00EF5CE7">
        <w:tc>
          <w:tcPr>
            <w:tcW w:w="9016" w:type="dxa"/>
            <w:gridSpan w:val="2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D045FF" w:rsidRPr="005D1A14" w:rsidTr="00EF5CE7">
        <w:tc>
          <w:tcPr>
            <w:tcW w:w="4508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 x 55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220</w: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23 x 7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161</w:t>
            </w:r>
          </w:p>
        </w:tc>
      </w:tr>
    </w:tbl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045FF" w:rsidRPr="005F31EE" w:rsidTr="00EF5CE7">
        <w:tc>
          <w:tcPr>
            <w:tcW w:w="9016" w:type="dxa"/>
            <w:gridSpan w:val="2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grid method. </w:t>
            </w:r>
          </w:p>
        </w:tc>
      </w:tr>
      <w:tr w:rsidR="00D045FF" w:rsidRPr="005F31EE" w:rsidTr="00EF5CE7">
        <w:tc>
          <w:tcPr>
            <w:tcW w:w="4508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 x 88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176</w:t>
            </w:r>
          </w:p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4508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32 x 9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288</w:t>
            </w:r>
          </w:p>
        </w:tc>
      </w:tr>
    </w:tbl>
    <w:p w:rsidR="00D045FF" w:rsidRPr="00D045FF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6"/>
          <w:szCs w:val="18"/>
          <w:lang w:val="en-US"/>
        </w:rPr>
      </w:pP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two-digit number using the expanded column method using knowledge of the 2, 3, 4, 5 and 8 times tables</w:t>
      </w: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5D1A14" w:rsidTr="00EF5CE7">
        <w:tc>
          <w:tcPr>
            <w:tcW w:w="9016" w:type="dxa"/>
            <w:gridSpan w:val="3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D045FF" w:rsidRPr="005D1A14" w:rsidTr="00EF5CE7">
        <w:tc>
          <w:tcPr>
            <w:tcW w:w="3005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33 x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66</w: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76 x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380</w:t>
            </w:r>
          </w:p>
        </w:tc>
        <w:tc>
          <w:tcPr>
            <w:tcW w:w="3006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85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5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</w:t>
            </w:r>
          </w:p>
        </w:tc>
      </w:tr>
    </w:tbl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5F31EE" w:rsidTr="00EF5CE7">
        <w:tc>
          <w:tcPr>
            <w:tcW w:w="9016" w:type="dxa"/>
            <w:gridSpan w:val="3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expanded column method. </w:t>
            </w:r>
          </w:p>
        </w:tc>
      </w:tr>
      <w:tr w:rsidR="00D045FF" w:rsidRPr="005F31EE" w:rsidTr="00EF5CE7">
        <w:tc>
          <w:tcPr>
            <w:tcW w:w="3005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44 x 2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88</w:t>
            </w:r>
          </w:p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39 x 5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195</w:t>
            </w:r>
          </w:p>
        </w:tc>
        <w:tc>
          <w:tcPr>
            <w:tcW w:w="3006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58 x 4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232</w:t>
            </w:r>
          </w:p>
        </w:tc>
      </w:tr>
    </w:tbl>
    <w:p w:rsidR="00D045FF" w:rsidRPr="00D045FF" w:rsidRDefault="00D045FF" w:rsidP="00D045FF">
      <w:pPr>
        <w:spacing w:after="0" w:line="240" w:lineRule="auto"/>
        <w:rPr>
          <w:rFonts w:ascii="Calibri" w:eastAsia="Times New Roman" w:hAnsi="Calibri" w:cs="Times New Roman"/>
          <w:sz w:val="16"/>
          <w:szCs w:val="18"/>
          <w:lang w:val="en-US"/>
        </w:rPr>
      </w:pP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10</w:t>
      </w:r>
      <w:r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two-digit number using the column method using knowledge of the 2, 3, 4, 5 and 8 times tables within 100</w:t>
      </w: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5D1A14" w:rsidTr="00EF5CE7">
        <w:tc>
          <w:tcPr>
            <w:tcW w:w="9016" w:type="dxa"/>
            <w:gridSpan w:val="3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D045FF" w:rsidRPr="005D1A14" w:rsidTr="00EF5CE7">
        <w:tc>
          <w:tcPr>
            <w:tcW w:w="3005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16 x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64</w: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24 x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72</w:t>
            </w:r>
          </w:p>
        </w:tc>
        <w:tc>
          <w:tcPr>
            <w:tcW w:w="3006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 x 35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70</w:t>
            </w:r>
          </w:p>
        </w:tc>
      </w:tr>
    </w:tbl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5F31EE" w:rsidTr="00EF5CE7">
        <w:tc>
          <w:tcPr>
            <w:tcW w:w="9016" w:type="dxa"/>
            <w:gridSpan w:val="3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column method. </w:t>
            </w:r>
          </w:p>
        </w:tc>
      </w:tr>
      <w:tr w:rsidR="00D045FF" w:rsidRPr="005F31EE" w:rsidTr="00EF5CE7">
        <w:tc>
          <w:tcPr>
            <w:tcW w:w="3005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16 x 5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80</w:t>
            </w:r>
          </w:p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23 x 4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92</w:t>
            </w:r>
          </w:p>
        </w:tc>
        <w:tc>
          <w:tcPr>
            <w:tcW w:w="3006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 x 46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92</w:t>
            </w:r>
          </w:p>
        </w:tc>
      </w:tr>
    </w:tbl>
    <w:p w:rsidR="00D045FF" w:rsidRPr="00D045FF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6"/>
          <w:szCs w:val="18"/>
          <w:lang w:val="en-US"/>
        </w:rPr>
      </w:pP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11</w:t>
      </w:r>
      <w:r w:rsidRPr="001F1D78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Multiply by a two-digit number using the column method using knowledge of the 2, 3, 4, 5 and 8 times tables within 1000</w:t>
      </w:r>
    </w:p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5D1A14" w:rsidTr="00EF5CE7">
        <w:tc>
          <w:tcPr>
            <w:tcW w:w="3005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24 x 6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144</w: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74 x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148</w:t>
            </w:r>
          </w:p>
        </w:tc>
        <w:tc>
          <w:tcPr>
            <w:tcW w:w="3006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x 45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135</w:t>
            </w:r>
          </w:p>
        </w:tc>
      </w:tr>
    </w:tbl>
    <w:p w:rsidR="00D045FF" w:rsidRPr="001F1D78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1F1D78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5F31EE" w:rsidTr="00EF5CE7">
        <w:tc>
          <w:tcPr>
            <w:tcW w:w="3005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23 x 7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161</w:t>
            </w:r>
          </w:p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  <w:tc>
          <w:tcPr>
            <w:tcW w:w="3005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93 x 2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186</w:t>
            </w:r>
          </w:p>
        </w:tc>
        <w:tc>
          <w:tcPr>
            <w:tcW w:w="3006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4 x 53 = </w:t>
            </w:r>
            <w:r w:rsidRPr="005F31EE">
              <w:rPr>
                <w:rFonts w:ascii="Calibri" w:eastAsia="Times New Roman" w:hAnsi="Calibri" w:cs="Times New Roman"/>
                <w:b/>
                <w:bCs/>
                <w:lang w:val="en-US"/>
              </w:rPr>
              <w:t>212</w:t>
            </w:r>
          </w:p>
        </w:tc>
      </w:tr>
    </w:tbl>
    <w:p w:rsidR="00672499" w:rsidRPr="00672499" w:rsidRDefault="00B272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18"/>
          <w:u w:val="single"/>
          <w:lang w:val="en-US"/>
        </w:rPr>
      </w:pPr>
      <w:hyperlink r:id="rId32" w:history="1">
        <w:r w:rsidR="00672499" w:rsidRPr="00672499">
          <w:rPr>
            <w:rStyle w:val="Hyperlink"/>
            <w:rFonts w:ascii="Calibri" w:eastAsia="Times New Roman" w:hAnsi="Calibri" w:cs="Times New Roman"/>
            <w:b/>
            <w:bCs/>
            <w:sz w:val="28"/>
            <w:szCs w:val="18"/>
            <w:lang w:val="en-US"/>
          </w:rPr>
          <w:t>Division</w:t>
        </w:r>
      </w:hyperlink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Go to </w:t>
      </w:r>
      <w:hyperlink r:id="rId33" w:history="1">
        <w:r w:rsidRPr="00A901B8">
          <w:rPr>
            <w:rStyle w:val="Hyperlink"/>
            <w:rFonts w:ascii="Calibri" w:eastAsia="Times New Roman" w:hAnsi="Calibri" w:cs="Times New Roman"/>
            <w:b/>
            <w:bCs/>
            <w:sz w:val="18"/>
            <w:szCs w:val="18"/>
            <w:lang w:val="en-US"/>
          </w:rPr>
          <w:t>https://keystage2maths.com/y3/division/</w:t>
        </w:r>
      </w:hyperlink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for help. </w:t>
      </w: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4089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 Divide by 3</w:t>
      </w:r>
    </w:p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4089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5D1A14" w:rsidTr="00EF5CE7"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27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36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3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12</w: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</w:t>
      </w:r>
      <w:r w:rsidRPr="0074089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4</w:t>
      </w:r>
    </w:p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4089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5D1A14" w:rsidTr="00EF5CE7"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2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5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36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4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40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10</w: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</w:t>
      </w:r>
      <w:r w:rsidRPr="0074089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8</w:t>
      </w:r>
    </w:p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4089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5D1A14" w:rsidTr="00EF5CE7"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24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32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8 = </w:t>
            </w:r>
            <w:r>
              <w:rPr>
                <w:rFonts w:ascii="Calibri" w:eastAsia="Times New Roman" w:hAnsi="Calibri" w:cs="Times New Roman"/>
                <w:b/>
                <w:bCs/>
                <w:lang w:val="en-US"/>
              </w:rPr>
              <w:t>4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64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8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96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8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12</w: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Pr="0074089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grouping</w:t>
      </w:r>
    </w:p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4089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5D1A14" w:rsidTr="00EF5CE7">
        <w:tc>
          <w:tcPr>
            <w:tcW w:w="9016" w:type="dxa"/>
            <w:gridSpan w:val="3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by grouping. </w:t>
            </w:r>
          </w:p>
        </w:tc>
      </w:tr>
      <w:tr w:rsidR="00D045FF" w:rsidRPr="005D1A14" w:rsidTr="00EF5CE7">
        <w:tc>
          <w:tcPr>
            <w:tcW w:w="3005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Calibri"/>
                <w:lang w:val="en-US"/>
              </w:rPr>
              <w:t>12 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4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3</w:t>
            </w:r>
          </w:p>
        </w:tc>
        <w:tc>
          <w:tcPr>
            <w:tcW w:w="3005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Calibri"/>
                <w:lang w:val="en-US"/>
              </w:rPr>
              <w:t>20 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5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4</w:t>
            </w:r>
          </w:p>
        </w:tc>
        <w:tc>
          <w:tcPr>
            <w:tcW w:w="3006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Calibri"/>
                <w:lang w:val="en-US"/>
              </w:rPr>
              <w:t>18 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2 = </w:t>
            </w:r>
            <w:r w:rsidRPr="005D1A14">
              <w:rPr>
                <w:rFonts w:ascii="Calibri" w:eastAsia="Times New Roman" w:hAnsi="Calibri" w:cs="Times New Roman"/>
                <w:b/>
                <w:bCs/>
                <w:lang w:val="en-US"/>
              </w:rPr>
              <w:t>9</w: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Pr="0074089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sharing</w:t>
      </w:r>
    </w:p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4089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45FF" w:rsidRPr="002E0882" w:rsidTr="00EF5CE7">
        <w:tc>
          <w:tcPr>
            <w:tcW w:w="9016" w:type="dxa"/>
          </w:tcPr>
          <w:p w:rsidR="00D045FF" w:rsidRPr="002E0882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by sharing. </w:t>
            </w:r>
          </w:p>
        </w:tc>
      </w:tr>
    </w:tbl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r w:rsidRPr="0074089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Solve missing number problems for multiplication and division with knowledge of the 2, 3, 4, 5, 8 and 10 times tables</w:t>
      </w:r>
    </w:p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4089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5D1A14" w:rsidTr="00EF5CE7">
        <w:tc>
          <w:tcPr>
            <w:tcW w:w="3005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96992" behindDoc="0" locked="0" layoutInCell="1" allowOverlap="1" wp14:anchorId="744ECFEB" wp14:editId="0E8B5586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58" name="Rectangle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5305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35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44ECFEB" id="Rectangle 58" o:spid="_x0000_s1408" style="position:absolute;margin-left:-2pt;margin-top:3.95pt;width:42pt;height:22.15pt;z-index:253396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Pr="0075305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35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= 7 x 5</w: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98016" behindDoc="0" locked="0" layoutInCell="1" allowOverlap="1" wp14:anchorId="125C9F91" wp14:editId="066245C3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59" name="Rectangle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5305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25C9F91" id="Rectangle 59" o:spid="_x0000_s1409" style="position:absolute;margin-left:-.85pt;margin-top:3.85pt;width:42pt;height:22.15pt;z-index:25339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75305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= 14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 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2</w:t>
            </w:r>
          </w:p>
        </w:tc>
        <w:tc>
          <w:tcPr>
            <w:tcW w:w="3006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399040" behindDoc="0" locked="0" layoutInCell="1" allowOverlap="1" wp14:anchorId="031AF347" wp14:editId="3BF3AF6E">
                      <wp:simplePos x="0" y="0"/>
                      <wp:positionH relativeFrom="column">
                        <wp:posOffset>215739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36" name="Rectangle 4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5305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1AF347" id="Rectangle 436" o:spid="_x0000_s1410" style="position:absolute;margin-left:17pt;margin-top:3.85pt;width:42pt;height:22.15pt;z-index:253399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" fillcolor="window" strokecolor="windowText" strokeweight="1pt">
                      <v:textbox>
                        <w:txbxContent>
                          <w:p w:rsidR="00D045FF" w:rsidRPr="0075305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>4 x                    = 32</w:t>
            </w:r>
          </w:p>
        </w:tc>
      </w:tr>
      <w:tr w:rsidR="00D045FF" w:rsidRPr="005D1A14" w:rsidTr="00EF5CE7">
        <w:tc>
          <w:tcPr>
            <w:tcW w:w="3005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00064" behindDoc="0" locked="0" layoutInCell="1" allowOverlap="1" wp14:anchorId="0E9DD121" wp14:editId="576C9203">
                      <wp:simplePos x="0" y="0"/>
                      <wp:positionH relativeFrom="column">
                        <wp:posOffset>-25400</wp:posOffset>
                      </wp:positionH>
                      <wp:positionV relativeFrom="paragraph">
                        <wp:posOffset>50165</wp:posOffset>
                      </wp:positionV>
                      <wp:extent cx="533400" cy="281305"/>
                      <wp:effectExtent l="0" t="0" r="19050" b="23495"/>
                      <wp:wrapNone/>
                      <wp:docPr id="60" name="Rectangle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5305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9DD121" id="Rectangle 60" o:spid="_x0000_s1411" style="position:absolute;margin-left:-2pt;margin-top:3.95pt;width:42pt;height:22.15pt;z-index:25340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Pr="0075305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x 3 = 27</w: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</w:p>
        </w:tc>
        <w:tc>
          <w:tcPr>
            <w:tcW w:w="3005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01088" behindDoc="0" locked="0" layoutInCell="1" allowOverlap="1" wp14:anchorId="7B2A71AD" wp14:editId="2657EBF7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61" name="Rectangle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5305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48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2A71AD" id="Rectangle 61" o:spid="_x0000_s1412" style="position:absolute;margin-left:-.85pt;margin-top:3.85pt;width:42pt;height:22.15pt;z-index:253401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" fillcolor="window" strokecolor="windowText" strokeweight="1pt">
                      <v:textbox>
                        <w:txbxContent>
                          <w:p w:rsidR="00D045FF" w:rsidRPr="0075305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48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8 = 6</w:t>
            </w:r>
          </w:p>
        </w:tc>
        <w:tc>
          <w:tcPr>
            <w:tcW w:w="3006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sz w:val="14"/>
                <w:szCs w:val="14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02112" behindDoc="0" locked="0" layoutInCell="1" allowOverlap="1" wp14:anchorId="16042EC9" wp14:editId="39839682">
                      <wp:simplePos x="0" y="0"/>
                      <wp:positionH relativeFrom="column">
                        <wp:posOffset>287181</wp:posOffset>
                      </wp:positionH>
                      <wp:positionV relativeFrom="paragraph">
                        <wp:posOffset>48895</wp:posOffset>
                      </wp:positionV>
                      <wp:extent cx="533400" cy="281305"/>
                      <wp:effectExtent l="0" t="0" r="19050" b="23495"/>
                      <wp:wrapNone/>
                      <wp:docPr id="439" name="Rectangle 4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3400" cy="28130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753053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753053"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042EC9" id="Rectangle 439" o:spid="_x0000_s1413" style="position:absolute;margin-left:22.6pt;margin-top:3.85pt;width:42pt;height:22.15pt;z-index:253402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" fillcolor="window" strokecolor="windowText" strokeweight="1pt">
                      <v:textbox>
                        <w:txbxContent>
                          <w:p w:rsidR="00D045FF" w:rsidRPr="00753053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53053"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24 </w:t>
            </w:r>
            <w:r w:rsidRPr="005D1A14">
              <w:rPr>
                <w:rFonts w:ascii="Calibri" w:eastAsia="Times New Roman" w:hAnsi="Calibri" w:cs="Calibri"/>
                <w:lang w:val="en-US"/>
              </w:rPr>
              <w:t>÷</w:t>
            </w: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                    = 4</w:t>
            </w:r>
          </w:p>
        </w:tc>
      </w:tr>
    </w:tbl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7</w:t>
      </w:r>
      <w:r w:rsidRPr="0074089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a multiple of 10 by a single-digit number</w:t>
      </w:r>
    </w:p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4089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5D1A14" w:rsidTr="00EF5CE7"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80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2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40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150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50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160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4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40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210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70</w: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74089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5F31EE" w:rsidTr="00EF5CE7">
        <w:tc>
          <w:tcPr>
            <w:tcW w:w="2254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60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2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30</w:t>
            </w:r>
          </w:p>
        </w:tc>
        <w:tc>
          <w:tcPr>
            <w:tcW w:w="2254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240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3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80</w:t>
            </w:r>
          </w:p>
        </w:tc>
        <w:tc>
          <w:tcPr>
            <w:tcW w:w="2254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240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4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60</w:t>
            </w:r>
          </w:p>
        </w:tc>
        <w:tc>
          <w:tcPr>
            <w:tcW w:w="2254" w:type="dxa"/>
          </w:tcPr>
          <w:p w:rsidR="00D045FF" w:rsidRPr="005F31EE" w:rsidRDefault="00D045FF" w:rsidP="00EF5CE7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250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5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50</w:t>
            </w:r>
          </w:p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8</w:t>
      </w:r>
      <w:r w:rsidRPr="0074089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chunking</w:t>
      </w:r>
    </w:p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4089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5D1A14" w:rsidTr="00EF5CE7">
        <w:tc>
          <w:tcPr>
            <w:tcW w:w="9016" w:type="dxa"/>
            <w:gridSpan w:val="3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chunking method. </w:t>
            </w:r>
          </w:p>
        </w:tc>
      </w:tr>
      <w:tr w:rsidR="00D045FF" w:rsidRPr="005D1A14" w:rsidTr="00EF5CE7">
        <w:tc>
          <w:tcPr>
            <w:tcW w:w="3005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78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26</w:t>
            </w:r>
          </w:p>
        </w:tc>
        <w:tc>
          <w:tcPr>
            <w:tcW w:w="3005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260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5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52</w:t>
            </w:r>
          </w:p>
        </w:tc>
        <w:tc>
          <w:tcPr>
            <w:tcW w:w="3006" w:type="dxa"/>
          </w:tcPr>
          <w:p w:rsidR="00D045FF" w:rsidRPr="005D1A14" w:rsidRDefault="00D045FF" w:rsidP="00EF5CE7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144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4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36</w: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74089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5F31EE" w:rsidTr="00EF5CE7">
        <w:tc>
          <w:tcPr>
            <w:tcW w:w="9016" w:type="dxa"/>
            <w:gridSpan w:val="3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using the chunking method. </w:t>
            </w:r>
          </w:p>
        </w:tc>
      </w:tr>
      <w:tr w:rsidR="00D045FF" w:rsidRPr="005F31EE" w:rsidTr="00EF5CE7">
        <w:tc>
          <w:tcPr>
            <w:tcW w:w="3005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100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4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25</w:t>
            </w:r>
          </w:p>
        </w:tc>
        <w:tc>
          <w:tcPr>
            <w:tcW w:w="3005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141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3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47</w:t>
            </w:r>
          </w:p>
        </w:tc>
        <w:tc>
          <w:tcPr>
            <w:tcW w:w="3006" w:type="dxa"/>
          </w:tcPr>
          <w:p w:rsidR="00D045FF" w:rsidRPr="005F31EE" w:rsidRDefault="00D045FF" w:rsidP="00EF5CE7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180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5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36</w:t>
            </w:r>
          </w:p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9</w:t>
      </w:r>
      <w:r w:rsidRPr="0074089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by a single-digit number using long division</w:t>
      </w:r>
    </w:p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74089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5D1A14" w:rsidTr="00EF5CE7">
        <w:tc>
          <w:tcPr>
            <w:tcW w:w="9016" w:type="dxa"/>
            <w:gridSpan w:val="4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Answer the questions below using long division. </w:t>
            </w:r>
          </w:p>
        </w:tc>
      </w:tr>
      <w:tr w:rsidR="00D045FF" w:rsidRPr="005D1A14" w:rsidTr="00EF5CE7"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68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2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34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72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24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96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4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24</w:t>
            </w:r>
          </w:p>
        </w:tc>
        <w:tc>
          <w:tcPr>
            <w:tcW w:w="2254" w:type="dxa"/>
          </w:tcPr>
          <w:p w:rsidR="00D045FF" w:rsidRPr="005D1A14" w:rsidRDefault="00D045FF" w:rsidP="00EF5CE7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D1A14">
              <w:rPr>
                <w:rFonts w:ascii="Calibri" w:eastAsia="Times New Roman" w:hAnsi="Calibri" w:cs="Times New Roman"/>
                <w:lang w:val="en-US"/>
              </w:rPr>
              <w:t xml:space="preserve">123 </w:t>
            </w:r>
            <w:r w:rsidRPr="005D1A14">
              <w:rPr>
                <w:rFonts w:ascii="Calibri" w:eastAsia="Times New Roman" w:hAnsi="Calibri" w:cs="Calibri"/>
                <w:lang w:val="en-US"/>
              </w:rPr>
              <w:t xml:space="preserve">÷ 3 = </w:t>
            </w:r>
            <w:r w:rsidRPr="005D1A14">
              <w:rPr>
                <w:rFonts w:ascii="Calibri" w:eastAsia="Times New Roman" w:hAnsi="Calibri" w:cs="Calibri"/>
                <w:b/>
                <w:bCs/>
                <w:lang w:val="en-US"/>
              </w:rPr>
              <w:t>41</w:t>
            </w:r>
          </w:p>
          <w:p w:rsidR="00D045FF" w:rsidRPr="005D1A14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74089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5F31EE" w:rsidTr="00EF5CE7">
        <w:tc>
          <w:tcPr>
            <w:tcW w:w="9016" w:type="dxa"/>
            <w:gridSpan w:val="4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Answer the questions below using long division. </w:t>
            </w:r>
          </w:p>
        </w:tc>
      </w:tr>
      <w:tr w:rsidR="00D045FF" w:rsidRPr="005F31EE" w:rsidTr="00EF5CE7">
        <w:tc>
          <w:tcPr>
            <w:tcW w:w="2254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69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3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23</w:t>
            </w:r>
          </w:p>
        </w:tc>
        <w:tc>
          <w:tcPr>
            <w:tcW w:w="2254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72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4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18</w:t>
            </w:r>
          </w:p>
        </w:tc>
        <w:tc>
          <w:tcPr>
            <w:tcW w:w="2254" w:type="dxa"/>
          </w:tcPr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95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5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19</w:t>
            </w:r>
          </w:p>
        </w:tc>
        <w:tc>
          <w:tcPr>
            <w:tcW w:w="2254" w:type="dxa"/>
          </w:tcPr>
          <w:p w:rsidR="00D045FF" w:rsidRPr="005F31EE" w:rsidRDefault="00D045FF" w:rsidP="00EF5CE7">
            <w:pPr>
              <w:rPr>
                <w:rFonts w:ascii="Calibri" w:eastAsia="Times New Roman" w:hAnsi="Calibri" w:cs="Calibri"/>
                <w:b/>
                <w:bCs/>
                <w:lang w:val="en-US"/>
              </w:rPr>
            </w:pPr>
            <w:r w:rsidRPr="005F31EE">
              <w:rPr>
                <w:rFonts w:ascii="Calibri" w:eastAsia="Times New Roman" w:hAnsi="Calibri" w:cs="Times New Roman"/>
                <w:lang w:val="en-US"/>
              </w:rPr>
              <w:t xml:space="preserve">128 </w:t>
            </w:r>
            <w:r w:rsidRPr="005F31EE">
              <w:rPr>
                <w:rFonts w:ascii="Calibri" w:eastAsia="Times New Roman" w:hAnsi="Calibri" w:cs="Calibri"/>
                <w:lang w:val="en-US"/>
              </w:rPr>
              <w:t xml:space="preserve">÷ 2 = </w:t>
            </w:r>
            <w:r w:rsidRPr="005F31EE">
              <w:rPr>
                <w:rFonts w:ascii="Calibri" w:eastAsia="Times New Roman" w:hAnsi="Calibri" w:cs="Calibri"/>
                <w:b/>
                <w:bCs/>
                <w:lang w:val="en-US"/>
              </w:rPr>
              <w:t>64</w:t>
            </w:r>
          </w:p>
          <w:p w:rsidR="00D045FF" w:rsidRPr="005F31EE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lastRenderedPageBreak/>
        <w:t>10</w:t>
      </w:r>
      <w:r w:rsidRPr="0074089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Divide using short division</w:t>
      </w:r>
    </w:p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4089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45FF" w:rsidRPr="002E0882" w:rsidTr="00EF5CE7">
        <w:tc>
          <w:tcPr>
            <w:tcW w:w="9016" w:type="dxa"/>
          </w:tcPr>
          <w:p w:rsidR="00D045FF" w:rsidRPr="002E0882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short division. </w:t>
            </w:r>
          </w:p>
        </w:tc>
      </w:tr>
    </w:tbl>
    <w:p w:rsidR="00D045FF" w:rsidRPr="00740895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74089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  <w:r w:rsidRPr="0074089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D045FF" w:rsidRPr="002E0882" w:rsidTr="00EF5CE7">
        <w:tc>
          <w:tcPr>
            <w:tcW w:w="9016" w:type="dxa"/>
          </w:tcPr>
          <w:p w:rsidR="00D045FF" w:rsidRPr="002E0882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Now answer the questions above using short division. </w:t>
            </w:r>
          </w:p>
        </w:tc>
      </w:tr>
    </w:tbl>
    <w:p w:rsidR="00672499" w:rsidRPr="003718C0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Pr="00672499" w:rsidRDefault="00B272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18"/>
          <w:u w:val="single"/>
          <w:lang w:val="en-US"/>
        </w:rPr>
      </w:pPr>
      <w:hyperlink r:id="rId34" w:history="1">
        <w:r w:rsidR="00672499" w:rsidRPr="00672499">
          <w:rPr>
            <w:rStyle w:val="Hyperlink"/>
            <w:rFonts w:ascii="Calibri" w:eastAsia="Times New Roman" w:hAnsi="Calibri" w:cs="Times New Roman"/>
            <w:b/>
            <w:bCs/>
            <w:sz w:val="28"/>
            <w:szCs w:val="18"/>
            <w:lang w:val="en-US"/>
          </w:rPr>
          <w:t>Fractions</w:t>
        </w:r>
      </w:hyperlink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Go to </w:t>
      </w:r>
      <w:hyperlink r:id="rId35" w:history="1">
        <w:r w:rsidRPr="00A901B8">
          <w:rPr>
            <w:rStyle w:val="Hyperlink"/>
            <w:rFonts w:ascii="Calibri" w:eastAsia="Times New Roman" w:hAnsi="Calibri" w:cs="Times New Roman"/>
            <w:b/>
            <w:bCs/>
            <w:sz w:val="18"/>
            <w:szCs w:val="18"/>
            <w:lang w:val="en-US"/>
          </w:rPr>
          <w:t>https://keystage2maths.com/y3/fractions/</w:t>
        </w:r>
      </w:hyperlink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for help. </w:t>
      </w:r>
    </w:p>
    <w:p w:rsidR="00672499" w:rsidRDefault="0067249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D045FF" w:rsidRPr="009D0C77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9D0C77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1 Identify a fraction as part of a whole</w:t>
      </w:r>
    </w:p>
    <w:p w:rsidR="00D045FF" w:rsidRPr="009F7030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D0C7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D045FF" w:rsidRPr="00B11839" w:rsidTr="00EF5CE7">
        <w:tc>
          <w:tcPr>
            <w:tcW w:w="9016" w:type="dxa"/>
            <w:gridSpan w:val="6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Name the shaded fraction represented in each fraction bar. </w:t>
            </w:r>
          </w:p>
        </w:tc>
      </w:tr>
      <w:tr w:rsidR="00D045FF" w:rsidRPr="00B11839" w:rsidTr="00EF5CE7">
        <w:tc>
          <w:tcPr>
            <w:tcW w:w="1502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w:drawing>
                <wp:anchor distT="0" distB="0" distL="114300" distR="114300" simplePos="0" relativeHeight="253410304" behindDoc="1" locked="0" layoutInCell="1" allowOverlap="1" wp14:anchorId="2E38E492" wp14:editId="57A57028">
                  <wp:simplePos x="0" y="0"/>
                  <wp:positionH relativeFrom="column">
                    <wp:posOffset>-15311</wp:posOffset>
                  </wp:positionH>
                  <wp:positionV relativeFrom="paragraph">
                    <wp:posOffset>212</wp:posOffset>
                  </wp:positionV>
                  <wp:extent cx="250308" cy="1324893"/>
                  <wp:effectExtent l="0" t="0" r="0" b="8890"/>
                  <wp:wrapTight wrapText="bothSides">
                    <wp:wrapPolygon edited="0">
                      <wp:start x="0" y="0"/>
                      <wp:lineTo x="0" y="21434"/>
                      <wp:lineTo x="19736" y="21434"/>
                      <wp:lineTo x="19736" y="0"/>
                      <wp:lineTo x="0" y="0"/>
                    </wp:wrapPolygon>
                  </wp:wrapTight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175" cy="140888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08256" behindDoc="1" locked="0" layoutInCell="1" allowOverlap="1" wp14:anchorId="00CC9470" wp14:editId="4367415D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704356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09" name="Rectangle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92D3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\F(1,2)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0CC9470" id="Rectangle 109" o:spid="_x0000_s1414" style="position:absolute;margin-left:34.95pt;margin-top:55.45pt;width:32.95pt;height:35.4pt;z-index:-24990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" fillcolor="window" strokecolor="windowText" strokeweight="1pt">
                      <v:textbox>
                        <w:txbxContent>
                          <w:p w:rsidR="00D045FF" w:rsidRPr="00E92D3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\F(1,2)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502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3409280" behindDoc="1" locked="0" layoutInCell="1" allowOverlap="1" wp14:anchorId="6B435ADC" wp14:editId="12019991">
                      <wp:simplePos x="0" y="0"/>
                      <wp:positionH relativeFrom="column">
                        <wp:posOffset>-1763</wp:posOffset>
                      </wp:positionH>
                      <wp:positionV relativeFrom="paragraph">
                        <wp:posOffset>19262</wp:posOffset>
                      </wp:positionV>
                      <wp:extent cx="216656" cy="1225596"/>
                      <wp:effectExtent l="19050" t="19050" r="31115" b="31750"/>
                      <wp:wrapTight wrapText="bothSides">
                        <wp:wrapPolygon edited="0">
                          <wp:start x="-1900" y="-336"/>
                          <wp:lineTo x="-1900" y="21824"/>
                          <wp:lineTo x="22804" y="21824"/>
                          <wp:lineTo x="22804" y="-336"/>
                          <wp:lineTo x="-1900" y="-336"/>
                        </wp:wrapPolygon>
                      </wp:wrapTight>
                      <wp:docPr id="62" name="Group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6656" cy="1225596"/>
                                <a:chOff x="0" y="0"/>
                                <a:chExt cx="364476" cy="2170481"/>
                              </a:xfrm>
                            </wpg:grpSpPr>
                            <wps:wsp>
                              <wps:cNvPr id="63" name="Rectangle 63"/>
                              <wps:cNvSpPr/>
                              <wps:spPr>
                                <a:xfrm>
                                  <a:off x="0" y="12470"/>
                                  <a:ext cx="360001" cy="4320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5">
                                    <a:lumMod val="60000"/>
                                    <a:lumOff val="40000"/>
                                  </a:srgb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g:grpSp>
                              <wpg:cNvPr id="1416" name="Group 1416"/>
                              <wpg:cNvGrpSpPr/>
                              <wpg:grpSpPr>
                                <a:xfrm>
                                  <a:off x="1" y="0"/>
                                  <a:ext cx="364475" cy="2170481"/>
                                  <a:chOff x="1" y="0"/>
                                  <a:chExt cx="364475" cy="2170481"/>
                                </a:xfrm>
                              </wpg:grpSpPr>
                              <wpg:grpSp>
                                <wpg:cNvPr id="1417" name="Group 1417"/>
                                <wpg:cNvGrpSpPr/>
                                <wpg:grpSpPr>
                                  <a:xfrm>
                                    <a:off x="1" y="10481"/>
                                    <a:ext cx="360000" cy="2160000"/>
                                    <a:chOff x="1" y="10481"/>
                                    <a:chExt cx="360000" cy="2160000"/>
                                  </a:xfrm>
                                </wpg:grpSpPr>
                                <wps:wsp>
                                  <wps:cNvPr id="64" name="Rectangle 64"/>
                                  <wps:cNvSpPr/>
                                  <wps:spPr>
                                    <a:xfrm>
                                      <a:off x="1" y="10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65" name="Rectangle 65"/>
                                  <wps:cNvSpPr/>
                                  <wps:spPr>
                                    <a:xfrm>
                                      <a:off x="1" y="442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66" name="Rectangle 66"/>
                                  <wps:cNvSpPr/>
                                  <wps:spPr>
                                    <a:xfrm>
                                      <a:off x="1" y="874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67" name="Rectangle 67"/>
                                  <wps:cNvSpPr/>
                                  <wps:spPr>
                                    <a:xfrm>
                                      <a:off x="1" y="1306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68" name="Rectangle 68"/>
                                  <wps:cNvSpPr/>
                                  <wps:spPr>
                                    <a:xfrm>
                                      <a:off x="1" y="1738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</wpg:grpSp>
                              <wps:wsp>
                                <wps:cNvPr id="69" name="Rectangle 69"/>
                                <wps:cNvSpPr/>
                                <wps:spPr>
                                  <a:xfrm>
                                    <a:off x="4476" y="0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 cap="flat" cmpd="sng" algn="ctr">
                                    <a:solidFill>
                                      <a:srgbClr val="00206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4DFC91B" id="Group 2" o:spid="_x0000_s1026" style="position:absolute;margin-left:-.15pt;margin-top:1.5pt;width:17.05pt;height:96.5pt;z-index:-249907200;mso-width-relative:margin;mso-height-relative:margin" coordsize="3644,21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">
                      <v:rect id="Rectangle 63" o:spid="_x0000_s1027" style="position:absolute;top:12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" fillcolor="#9dc3e6" stroked="f" strokeweight="1pt"/>
                      <v:group id="Group 1416" o:spid="_x0000_s1028" style="position:absolute;width:3644;height:21704" coordorigin="" coordsize="3644,21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W5IwwAAAN0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yPeAbPb8IJcvEPAAD//wMAUEsBAi0AFAAGAAgAAAAhANvh9svuAAAAhQEAABMAAAAAAAAAAAAA&#10;AAAAAAAAAFtDb250ZW50X1R5cGVzXS54bWxQSwECLQAUAAYACAAAACEAWvQsW78AAAAVAQAACwAA&#10;AAAAAAAAAAAAAAAfAQAAX3JlbHMvLnJlbHNQSwECLQAUAAYACAAAACEAEWluSMMAAADdAAAADwAA&#10;AAAAAAAAAAAAAAAHAgAAZHJzL2Rvd25yZXYueG1sUEsFBgAAAAADAAMAtwAAAPcCAAAAAA==&#10;">
                        <v:group id="Group 1417" o:spid="_x0000_s1029" style="position:absolute;top:104;width:3600;height:21600" coordorigin=",104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">
                          <v:rect id="Rectangle 64" o:spid="_x0000_s1030" style="position:absolute;top:10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" filled="f" strokecolor="#002060" strokeweight="2.25pt"/>
                          <v:rect id="Rectangle 65" o:spid="_x0000_s1031" style="position:absolute;top:442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" filled="f" strokecolor="#002060" strokeweight="2.25pt"/>
                          <v:rect id="Rectangle 66" o:spid="_x0000_s1032" style="position:absolute;top:874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" filled="f" strokecolor="#002060" strokeweight="2.25pt"/>
                          <v:rect id="Rectangle 67" o:spid="_x0000_s1033" style="position:absolute;top:1306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" filled="f" strokecolor="#002060" strokeweight="2.25pt"/>
                          <v:rect id="Rectangle 68" o:spid="_x0000_s1034" style="position:absolute;top:1738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" filled="f" strokecolor="#002060" strokeweight="2.25pt"/>
                        </v:group>
                        <v:rect id="Rectangle 69" o:spid="_x0000_s1035" style="position:absolute;left:44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" filled="f" strokecolor="#002060" strokeweight="5pt"/>
                      </v:group>
                      <w10:wrap type="tight"/>
                    </v:group>
                  </w:pict>
                </mc:Fallback>
              </mc:AlternateContent>
            </w:r>
          </w:p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11328" behindDoc="1" locked="0" layoutInCell="1" allowOverlap="1" wp14:anchorId="626D1C07" wp14:editId="0ED915E8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694831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34" name="Rectangle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92D3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\F(1,5)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6D1C07" id="Rectangle 134" o:spid="_x0000_s1415" style="position:absolute;margin-left:34.95pt;margin-top:54.7pt;width:32.95pt;height:35.4pt;z-index:-24990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" fillcolor="window" strokecolor="windowText" strokeweight="1pt">
                      <v:textbox>
                        <w:txbxContent>
                          <w:p w:rsidR="00D045FF" w:rsidRPr="00E92D3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\F(1,5)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503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12352" behindDoc="1" locked="0" layoutInCell="1" allowOverlap="1" wp14:anchorId="392A2532" wp14:editId="20E1C6AF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868821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35" name="Rectangle 1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92D3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\F(1,6)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2A2532" id="Rectangle 135" o:spid="_x0000_s1416" style="position:absolute;margin-left:35pt;margin-top:68.4pt;width:32.95pt;height:35.4pt;z-index:-24990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" fillcolor="window" strokecolor="windowText" strokeweight="1pt">
                      <v:textbox>
                        <w:txbxContent>
                          <w:p w:rsidR="00D045FF" w:rsidRPr="00E92D3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\F(1,6)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3404160" behindDoc="1" locked="0" layoutInCell="1" allowOverlap="1" wp14:anchorId="108FE10C" wp14:editId="7AB9490C">
                      <wp:simplePos x="0" y="0"/>
                      <wp:positionH relativeFrom="column">
                        <wp:posOffset>4022</wp:posOffset>
                      </wp:positionH>
                      <wp:positionV relativeFrom="paragraph">
                        <wp:posOffset>19263</wp:posOffset>
                      </wp:positionV>
                      <wp:extent cx="216278" cy="1222368"/>
                      <wp:effectExtent l="19050" t="19050" r="31750" b="35560"/>
                      <wp:wrapTight wrapText="bothSides">
                        <wp:wrapPolygon edited="0">
                          <wp:start x="-1906" y="-337"/>
                          <wp:lineTo x="-1906" y="21892"/>
                          <wp:lineTo x="22871" y="21892"/>
                          <wp:lineTo x="22871" y="-337"/>
                          <wp:lineTo x="-1906" y="-337"/>
                        </wp:wrapPolygon>
                      </wp:wrapTight>
                      <wp:docPr id="26" name="Group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6278" cy="1222368"/>
                                <a:chOff x="0" y="0"/>
                                <a:chExt cx="363515" cy="2165081"/>
                              </a:xfrm>
                            </wpg:grpSpPr>
                            <wps:wsp>
                              <wps:cNvPr id="27" name="Rectangle 27"/>
                              <wps:cNvSpPr/>
                              <wps:spPr>
                                <a:xfrm>
                                  <a:off x="3514" y="714773"/>
                                  <a:ext cx="360001" cy="3780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5">
                                    <a:lumMod val="60000"/>
                                    <a:lumOff val="40000"/>
                                  </a:srgb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g:grpSp>
                              <wpg:cNvPr id="28" name="Group 28"/>
                              <wpg:cNvGrpSpPr/>
                              <wpg:grpSpPr>
                                <a:xfrm>
                                  <a:off x="0" y="0"/>
                                  <a:ext cx="363515" cy="2165081"/>
                                  <a:chOff x="0" y="0"/>
                                  <a:chExt cx="363515" cy="2165081"/>
                                </a:xfrm>
                              </wpg:grpSpPr>
                              <wpg:grpSp>
                                <wpg:cNvPr id="29" name="Group 29"/>
                                <wpg:cNvGrpSpPr/>
                                <wpg:grpSpPr>
                                  <a:xfrm>
                                    <a:off x="0" y="5081"/>
                                    <a:ext cx="360000" cy="2160000"/>
                                    <a:chOff x="0" y="5081"/>
                                    <a:chExt cx="360000" cy="2160000"/>
                                  </a:xfrm>
                                </wpg:grpSpPr>
                                <wps:wsp>
                                  <wps:cNvPr id="30" name="Rectangle 30"/>
                                  <wps:cNvSpPr/>
                                  <wps:spPr>
                                    <a:xfrm>
                                      <a:off x="0" y="5081"/>
                                      <a:ext cx="360000" cy="36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31" name="Rectangle 31"/>
                                  <wps:cNvSpPr/>
                                  <wps:spPr>
                                    <a:xfrm>
                                      <a:off x="0" y="365081"/>
                                      <a:ext cx="360000" cy="36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96" name="Rectangle 96"/>
                                  <wps:cNvSpPr/>
                                  <wps:spPr>
                                    <a:xfrm>
                                      <a:off x="0" y="725081"/>
                                      <a:ext cx="360000" cy="36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97" name="Rectangle 97"/>
                                  <wps:cNvSpPr/>
                                  <wps:spPr>
                                    <a:xfrm>
                                      <a:off x="0" y="1085081"/>
                                      <a:ext cx="360000" cy="36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98" name="Rectangle 98"/>
                                  <wps:cNvSpPr/>
                                  <wps:spPr>
                                    <a:xfrm>
                                      <a:off x="0" y="1445081"/>
                                      <a:ext cx="360000" cy="36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99" name="Rectangle 99"/>
                                  <wps:cNvSpPr/>
                                  <wps:spPr>
                                    <a:xfrm>
                                      <a:off x="0" y="1805081"/>
                                      <a:ext cx="360000" cy="36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</wpg:grpSp>
                              <wps:wsp>
                                <wps:cNvPr id="100" name="Rectangle 100"/>
                                <wps:cNvSpPr/>
                                <wps:spPr>
                                  <a:xfrm>
                                    <a:off x="3515" y="0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 cap="flat" cmpd="sng" algn="ctr">
                                    <a:solidFill>
                                      <a:srgbClr val="00206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D3D9513" id="Group 3" o:spid="_x0000_s1026" style="position:absolute;margin-left:.3pt;margin-top:1.5pt;width:17.05pt;height:96.25pt;z-index:-249912320;mso-width-relative:margin;mso-height-relative:margin" coordsize="3635,216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">
                      <v:rect id="Rectangle 27" o:spid="_x0000_s1027" style="position:absolute;left:35;top:7147;width:3600;height:37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" fillcolor="#9dc3e6" stroked="f" strokeweight="1pt"/>
                      <v:group id="Group 28" o:spid="_x0000_s1028" style="position:absolute;width:3635;height:21650" coordsize="3635,2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      <v:group id="Group 29" o:spid="_x0000_s1029" style="position:absolute;top:50;width:3600;height:21600" coordorigin=",50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        <v:rect id="Rectangle 30" o:spid="_x0000_s1030" style="position:absolute;top:5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" filled="f" strokecolor="#002060" strokeweight="2.25pt"/>
                          <v:rect id="Rectangle 31" o:spid="_x0000_s1031" style="position:absolute;top:365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" filled="f" strokecolor="#002060" strokeweight="2.25pt"/>
                          <v:rect id="Rectangle 96" o:spid="_x0000_s1032" style="position:absolute;top:725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" filled="f" strokecolor="#002060" strokeweight="2.25pt"/>
                          <v:rect id="Rectangle 97" o:spid="_x0000_s1033" style="position:absolute;top:1085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" filled="f" strokecolor="#002060" strokeweight="2.25pt"/>
                          <v:rect id="Rectangle 98" o:spid="_x0000_s1034" style="position:absolute;top:1445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" filled="f" strokecolor="#002060" strokeweight="2.25pt"/>
                          <v:rect id="Rectangle 99" o:spid="_x0000_s1035" style="position:absolute;top:1805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" filled="f" strokecolor="#002060" strokeweight="2.25pt"/>
                        </v:group>
                        <v:rect id="Rectangle 100" o:spid="_x0000_s1036" style="position:absolute;left:35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" filled="f" strokecolor="#002060" strokeweight="5pt"/>
                      </v:group>
                      <w10:wrap type="tight"/>
                    </v:group>
                  </w:pict>
                </mc:Fallback>
              </mc:AlternateContent>
            </w:r>
          </w:p>
        </w:tc>
        <w:tc>
          <w:tcPr>
            <w:tcW w:w="1503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13376" behindDoc="1" locked="0" layoutInCell="1" allowOverlap="1" wp14:anchorId="31343A56" wp14:editId="3BAEBB27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885966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36" name="Rectangle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92D3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\F(2,3)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343A56" id="Rectangle 136" o:spid="_x0000_s1417" style="position:absolute;margin-left:35pt;margin-top:69.75pt;width:32.95pt;height:35.4pt;z-index:-24990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" fillcolor="window" strokecolor="windowText" strokeweight="1pt">
                      <v:textbox>
                        <w:txbxContent>
                          <w:p w:rsidR="00D045FF" w:rsidRPr="00E92D3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\F(2,3)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3405184" behindDoc="1" locked="0" layoutInCell="1" allowOverlap="1" wp14:anchorId="394E8CB4" wp14:editId="15789E73">
                      <wp:simplePos x="0" y="0"/>
                      <wp:positionH relativeFrom="column">
                        <wp:posOffset>-2116</wp:posOffset>
                      </wp:positionH>
                      <wp:positionV relativeFrom="paragraph">
                        <wp:posOffset>19262</wp:posOffset>
                      </wp:positionV>
                      <wp:extent cx="215900" cy="1228464"/>
                      <wp:effectExtent l="19050" t="19050" r="31750" b="29210"/>
                      <wp:wrapTight wrapText="bothSides">
                        <wp:wrapPolygon edited="0">
                          <wp:start x="-1906" y="-335"/>
                          <wp:lineTo x="-1906" y="21779"/>
                          <wp:lineTo x="22871" y="21779"/>
                          <wp:lineTo x="22871" y="-335"/>
                          <wp:lineTo x="-1906" y="-335"/>
                        </wp:wrapPolygon>
                      </wp:wrapTight>
                      <wp:docPr id="101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5900" cy="1228464"/>
                                <a:chOff x="0" y="0"/>
                                <a:chExt cx="362676" cy="2175534"/>
                              </a:xfrm>
                            </wpg:grpSpPr>
                            <wps:wsp>
                              <wps:cNvPr id="102" name="Rectangle 102"/>
                              <wps:cNvSpPr/>
                              <wps:spPr>
                                <a:xfrm>
                                  <a:off x="0" y="0"/>
                                  <a:ext cx="360001" cy="144776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5">
                                    <a:lumMod val="60000"/>
                                    <a:lumOff val="40000"/>
                                  </a:srgb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g:grpSp>
                              <wpg:cNvPr id="103" name="Group 103"/>
                              <wpg:cNvGrpSpPr/>
                              <wpg:grpSpPr>
                                <a:xfrm>
                                  <a:off x="0" y="7767"/>
                                  <a:ext cx="362676" cy="2167767"/>
                                  <a:chOff x="0" y="7767"/>
                                  <a:chExt cx="362676" cy="2167767"/>
                                </a:xfrm>
                              </wpg:grpSpPr>
                              <wps:wsp>
                                <wps:cNvPr id="104" name="Rectangle 104"/>
                                <wps:cNvSpPr/>
                                <wps:spPr>
                                  <a:xfrm>
                                    <a:off x="0" y="15534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 cap="flat" cmpd="sng" algn="ctr">
                                    <a:solidFill>
                                      <a:srgbClr val="00206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g:grpSp>
                                <wpg:cNvPr id="105" name="Group 105"/>
                                <wpg:cNvGrpSpPr/>
                                <wpg:grpSpPr>
                                  <a:xfrm>
                                    <a:off x="2676" y="7767"/>
                                    <a:ext cx="360000" cy="2160000"/>
                                    <a:chOff x="2676" y="7767"/>
                                    <a:chExt cx="360000" cy="2160000"/>
                                  </a:xfrm>
                                </wpg:grpSpPr>
                                <wps:wsp>
                                  <wps:cNvPr id="106" name="Rectangle 106"/>
                                  <wps:cNvSpPr/>
                                  <wps:spPr>
                                    <a:xfrm>
                                      <a:off x="2676" y="7767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07" name="Rectangle 107"/>
                                  <wps:cNvSpPr/>
                                  <wps:spPr>
                                    <a:xfrm>
                                      <a:off x="2676" y="727767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08" name="Rectangle 108"/>
                                  <wps:cNvSpPr/>
                                  <wps:spPr>
                                    <a:xfrm>
                                      <a:off x="2676" y="1447767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69BB0B1" id="Group 4" o:spid="_x0000_s1026" style="position:absolute;margin-left:-.15pt;margin-top:1.5pt;width:17pt;height:96.75pt;z-index:-249911296;mso-width-relative:margin;mso-height-relative:margin" coordsize="3626,217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">
                      <v:rect id="Rectangle 102" o:spid="_x0000_s1027" style="position:absolute;width:3600;height:144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" fillcolor="#9dc3e6" stroked="f" strokeweight="1pt"/>
                      <v:group id="Group 103" o:spid="_x0000_s1028" style="position:absolute;top:77;width:3626;height:21678" coordorigin=",77" coordsize="3626,21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gQrwwAAANw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F+tITHM+ECufkFAAD//wMAUEsBAi0AFAAGAAgAAAAhANvh9svuAAAAhQEAABMAAAAAAAAAAAAA&#10;AAAAAAAAAFtDb250ZW50X1R5cGVzXS54bWxQSwECLQAUAAYACAAAACEAWvQsW78AAAAVAQAACwAA&#10;AAAAAAAAAAAAAAAfAQAAX3JlbHMvLnJlbHNQSwECLQAUAAYACAAAACEAuxYEK8MAAADcAAAADwAA&#10;AAAAAAAAAAAAAAAHAgAAZHJzL2Rvd25yZXYueG1sUEsFBgAAAAADAAMAtwAAAPcCAAAAAA==&#10;">
                        <v:rect id="Rectangle 104" o:spid="_x0000_s1029" style="position:absolute;top:155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" filled="f" strokecolor="#002060" strokeweight="5pt"/>
                        <v:group id="Group 105" o:spid="_x0000_s1030" style="position:absolute;left:26;top:77;width:3600;height:21600" coordorigin="26,77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          <v:rect id="Rectangle 106" o:spid="_x0000_s1031" style="position:absolute;left:26;top:77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" filled="f" strokecolor="#002060" strokeweight="2.25pt"/>
                          <v:rect id="Rectangle 107" o:spid="_x0000_s1032" style="position:absolute;left:26;top:7277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" filled="f" strokecolor="#002060" strokeweight="2.25pt"/>
                          <v:rect id="Rectangle 108" o:spid="_x0000_s1033" style="position:absolute;left:26;top:14477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" filled="f" strokecolor="#002060" strokeweight="2.25pt"/>
                        </v:group>
                      </v:group>
                      <w10:wrap type="tight"/>
                    </v:group>
                  </w:pict>
                </mc:Fallback>
              </mc:AlternateContent>
            </w:r>
          </w:p>
        </w:tc>
        <w:tc>
          <w:tcPr>
            <w:tcW w:w="1503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14400" behindDoc="1" locked="0" layoutInCell="1" allowOverlap="1" wp14:anchorId="4F635913" wp14:editId="315D09B1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883426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37" name="Rectangle 1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\F(3,4)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635913" id="Rectangle 137" o:spid="_x0000_s1418" style="position:absolute;margin-left:35pt;margin-top:69.55pt;width:32.95pt;height:35.4pt;z-index:-24990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\F(3,4)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3406208" behindDoc="1" locked="0" layoutInCell="1" allowOverlap="1" wp14:anchorId="59499255" wp14:editId="767FA835">
                      <wp:simplePos x="0" y="0"/>
                      <wp:positionH relativeFrom="column">
                        <wp:posOffset>-4726</wp:posOffset>
                      </wp:positionH>
                      <wp:positionV relativeFrom="paragraph">
                        <wp:posOffset>28646</wp:posOffset>
                      </wp:positionV>
                      <wp:extent cx="231024" cy="1219858"/>
                      <wp:effectExtent l="0" t="19050" r="36195" b="37465"/>
                      <wp:wrapTight wrapText="bothSides">
                        <wp:wrapPolygon edited="0">
                          <wp:start x="0" y="-337"/>
                          <wp:lineTo x="0" y="21926"/>
                          <wp:lineTo x="23207" y="21926"/>
                          <wp:lineTo x="23207" y="-337"/>
                          <wp:lineTo x="0" y="-337"/>
                        </wp:wrapPolygon>
                      </wp:wrapTight>
                      <wp:docPr id="110" name="Group 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1024" cy="1219858"/>
                                <a:chOff x="0" y="0"/>
                                <a:chExt cx="388023" cy="2160831"/>
                              </a:xfrm>
                            </wpg:grpSpPr>
                            <wps:wsp>
                              <wps:cNvPr id="111" name="Rectangle 111"/>
                              <wps:cNvSpPr/>
                              <wps:spPr>
                                <a:xfrm>
                                  <a:off x="0" y="535658"/>
                                  <a:ext cx="360001" cy="161684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5">
                                    <a:lumMod val="60000"/>
                                    <a:lumOff val="40000"/>
                                  </a:srgb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g:grpSp>
                              <wpg:cNvPr id="112" name="Group 112"/>
                              <wpg:cNvGrpSpPr/>
                              <wpg:grpSpPr>
                                <a:xfrm>
                                  <a:off x="17997" y="0"/>
                                  <a:ext cx="370026" cy="2160831"/>
                                  <a:chOff x="17997" y="0"/>
                                  <a:chExt cx="370026" cy="2160831"/>
                                </a:xfrm>
                              </wpg:grpSpPr>
                              <wpg:grpSp>
                                <wpg:cNvPr id="113" name="Group 113"/>
                                <wpg:cNvGrpSpPr/>
                                <wpg:grpSpPr>
                                  <a:xfrm>
                                    <a:off x="28023" y="831"/>
                                    <a:ext cx="360000" cy="2160000"/>
                                    <a:chOff x="28023" y="831"/>
                                    <a:chExt cx="360000" cy="2160000"/>
                                  </a:xfrm>
                                </wpg:grpSpPr>
                                <wps:wsp>
                                  <wps:cNvPr id="114" name="Rectangle 114"/>
                                  <wps:cNvSpPr/>
                                  <wps:spPr>
                                    <a:xfrm>
                                      <a:off x="28023" y="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15" name="Rectangle 115"/>
                                  <wps:cNvSpPr/>
                                  <wps:spPr>
                                    <a:xfrm>
                                      <a:off x="28023" y="540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16" name="Rectangle 116"/>
                                  <wps:cNvSpPr/>
                                  <wps:spPr>
                                    <a:xfrm>
                                      <a:off x="28023" y="1080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17" name="Rectangle 117"/>
                                  <wps:cNvSpPr/>
                                  <wps:spPr>
                                    <a:xfrm>
                                      <a:off x="28023" y="1620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</wpg:grpSp>
                              <wps:wsp>
                                <wps:cNvPr id="118" name="Rectangle 118"/>
                                <wps:cNvSpPr/>
                                <wps:spPr>
                                  <a:xfrm>
                                    <a:off x="17997" y="0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 cap="flat" cmpd="sng" algn="ctr">
                                    <a:solidFill>
                                      <a:srgbClr val="00206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A5EE777" id="Group 5" o:spid="_x0000_s1026" style="position:absolute;margin-left:-.35pt;margin-top:2.25pt;width:18.2pt;height:96.05pt;z-index:-249910272;mso-width-relative:margin;mso-height-relative:margin" coordsize="3880,21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">
                      <v:rect id="Rectangle 111" o:spid="_x0000_s1027" style="position:absolute;top:5356;width:3600;height:161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" fillcolor="#9dc3e6" stroked="f" strokeweight="1pt"/>
                      <v:group id="Group 112" o:spid="_x0000_s1028" style="position:absolute;left:179;width:3701;height:21608" coordorigin="179" coordsize="3700,216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gzdt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8QZ+nwkXyOMPAAAA//8DAFBLAQItABQABgAIAAAAIQDb4fbL7gAAAIUBAAATAAAAAAAAAAAA&#10;AAAAAAAAAABbQ29udGVudF9UeXBlc10ueG1sUEsBAi0AFAAGAAgAAAAhAFr0LFu/AAAAFQEAAAsA&#10;AAAAAAAAAAAAAAAAHwEAAF9yZWxzLy5yZWxzUEsBAi0AFAAGAAgAAAAhAFGDN23EAAAA3AAAAA8A&#10;AAAAAAAAAAAAAAAABwIAAGRycy9kb3ducmV2LnhtbFBLBQYAAAAAAwADALcAAAD4AgAAAAA=&#10;">
                        <v:group id="Group 113" o:spid="_x0000_s1029" style="position:absolute;left:280;top:8;width:3600;height:21600" coordorigin="280,8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z5L2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+MxvJ4JF8j5EwAA//8DAFBLAQItABQABgAIAAAAIQDb4fbL7gAAAIUBAAATAAAAAAAAAAAAAAAA&#10;AAAAAABbQ29udGVudF9UeXBlc10ueG1sUEsBAi0AFAAGAAgAAAAhAFr0LFu/AAAAFQEAAAsAAAAA&#10;AAAAAAAAAAAAHwEAAF9yZWxzLy5yZWxzUEsBAi0AFAAGAAgAAAAhAD7PkvbBAAAA3AAAAA8AAAAA&#10;AAAAAAAAAAAABwIAAGRycy9kb3ducmV2LnhtbFBLBQYAAAAAAwADALcAAAD1AgAAAAA=&#10;">
                          <v:rect id="Rectangle 114" o:spid="_x0000_s1030" style="position:absolute;left:280;top: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" filled="f" strokecolor="#002060" strokeweight="2.25pt"/>
                          <v:rect id="Rectangle 115" o:spid="_x0000_s1031" style="position:absolute;left:280;top:540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" filled="f" strokecolor="#002060" strokeweight="2.25pt"/>
                          <v:rect id="Rectangle 116" o:spid="_x0000_s1032" style="position:absolute;left:280;top:1080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" filled="f" strokecolor="#002060" strokeweight="2.25pt"/>
                          <v:rect id="Rectangle 117" o:spid="_x0000_s1033" style="position:absolute;left:280;top:1620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" filled="f" strokecolor="#002060" strokeweight="2.25pt"/>
                        </v:group>
                        <v:rect id="Rectangle 118" o:spid="_x0000_s1034" style="position:absolute;left:179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" filled="f" strokecolor="#002060" strokeweight="5pt"/>
                      </v:group>
                      <w10:wrap type="tight"/>
                    </v:group>
                  </w:pict>
                </mc:Fallback>
              </mc:AlternateContent>
            </w:r>
          </w:p>
        </w:tc>
        <w:tc>
          <w:tcPr>
            <w:tcW w:w="1503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15424" behindDoc="1" locked="0" layoutInCell="1" allowOverlap="1" wp14:anchorId="1A64F796" wp14:editId="2E7AF28F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868821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138" name="Rectangle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\F(5,8)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64F796" id="Rectangle 138" o:spid="_x0000_s1419" style="position:absolute;margin-left:35pt;margin-top:68.4pt;width:32.95pt;height:35.4pt;z-index:-24990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\F(5,8)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3407232" behindDoc="1" locked="0" layoutInCell="1" allowOverlap="1" wp14:anchorId="3DB83336" wp14:editId="5E918199">
                      <wp:simplePos x="0" y="0"/>
                      <wp:positionH relativeFrom="column">
                        <wp:posOffset>-3103</wp:posOffset>
                      </wp:positionH>
                      <wp:positionV relativeFrom="paragraph">
                        <wp:posOffset>28646</wp:posOffset>
                      </wp:positionV>
                      <wp:extent cx="215900" cy="1222727"/>
                      <wp:effectExtent l="19050" t="19050" r="31750" b="34925"/>
                      <wp:wrapTight wrapText="bothSides">
                        <wp:wrapPolygon edited="0">
                          <wp:start x="-1906" y="-337"/>
                          <wp:lineTo x="-1906" y="21881"/>
                          <wp:lineTo x="22871" y="21881"/>
                          <wp:lineTo x="22871" y="-337"/>
                          <wp:lineTo x="-1906" y="-337"/>
                        </wp:wrapPolygon>
                      </wp:wrapTight>
                      <wp:docPr id="119" name="Group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5900" cy="1222727"/>
                                <a:chOff x="0" y="0"/>
                                <a:chExt cx="362677" cy="2165827"/>
                              </a:xfrm>
                            </wpg:grpSpPr>
                            <wps:wsp>
                              <wps:cNvPr id="120" name="Rectangle 120"/>
                              <wps:cNvSpPr/>
                              <wps:spPr>
                                <a:xfrm>
                                  <a:off x="0" y="1081495"/>
                                  <a:ext cx="360001" cy="54418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5">
                                    <a:lumMod val="60000"/>
                                    <a:lumOff val="40000"/>
                                  </a:srgb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121" name="Rectangle 121"/>
                              <wps:cNvSpPr/>
                              <wps:spPr>
                                <a:xfrm>
                                  <a:off x="0" y="1892090"/>
                                  <a:ext cx="360001" cy="27373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5">
                                    <a:lumMod val="60000"/>
                                    <a:lumOff val="40000"/>
                                  </a:srgb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s:wsp>
                              <wps:cNvPr id="122" name="Rectangle 122"/>
                              <wps:cNvSpPr/>
                              <wps:spPr>
                                <a:xfrm>
                                  <a:off x="0" y="267909"/>
                                  <a:ext cx="360001" cy="54418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5B9BD5">
                                    <a:lumMod val="60000"/>
                                    <a:lumOff val="40000"/>
                                  </a:srgbClr>
                                </a:solidFill>
                                <a:ln w="12700" cap="flat" cmpd="sng" algn="ctr">
                                  <a:noFill/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 rtlCol="0" anchor="ctr"/>
                            </wps:wsp>
                            <wpg:grpSp>
                              <wpg:cNvPr id="123" name="Group 123"/>
                              <wpg:cNvGrpSpPr/>
                              <wpg:grpSpPr>
                                <a:xfrm>
                                  <a:off x="1" y="0"/>
                                  <a:ext cx="362676" cy="2165081"/>
                                  <a:chOff x="1" y="0"/>
                                  <a:chExt cx="362676" cy="2165081"/>
                                </a:xfrm>
                              </wpg:grpSpPr>
                              <wpg:grpSp>
                                <wpg:cNvPr id="124" name="Group 124"/>
                                <wpg:cNvGrpSpPr/>
                                <wpg:grpSpPr>
                                  <a:xfrm>
                                    <a:off x="2677" y="5081"/>
                                    <a:ext cx="360000" cy="2160000"/>
                                    <a:chOff x="2677" y="5081"/>
                                    <a:chExt cx="360000" cy="2160000"/>
                                  </a:xfrm>
                                </wpg:grpSpPr>
                                <wps:wsp>
                                  <wps:cNvPr id="125" name="Rectangle 125"/>
                                  <wps:cNvSpPr/>
                                  <wps:spPr>
                                    <a:xfrm>
                                      <a:off x="2677" y="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26" name="Rectangle 126"/>
                                  <wps:cNvSpPr/>
                                  <wps:spPr>
                                    <a:xfrm>
                                      <a:off x="2677" y="27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27" name="Rectangle 127"/>
                                  <wps:cNvSpPr/>
                                  <wps:spPr>
                                    <a:xfrm>
                                      <a:off x="2677" y="54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28" name="Rectangle 128"/>
                                  <wps:cNvSpPr/>
                                  <wps:spPr>
                                    <a:xfrm>
                                      <a:off x="2677" y="81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29" name="Rectangle 129"/>
                                  <wps:cNvSpPr/>
                                  <wps:spPr>
                                    <a:xfrm>
                                      <a:off x="2677" y="108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30" name="Rectangle 130"/>
                                  <wps:cNvSpPr/>
                                  <wps:spPr>
                                    <a:xfrm>
                                      <a:off x="2677" y="135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31" name="Rectangle 131"/>
                                  <wps:cNvSpPr/>
                                  <wps:spPr>
                                    <a:xfrm>
                                      <a:off x="2677" y="162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  <wps:wsp>
                                  <wps:cNvPr id="132" name="Rectangle 132"/>
                                  <wps:cNvSpPr/>
                                  <wps:spPr>
                                    <a:xfrm>
                                      <a:off x="2677" y="189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 cap="flat" cmpd="sng" algn="ctr">
                                      <a:solidFill>
                                        <a:srgbClr val="002060"/>
                                      </a:solidFill>
                                      <a:prstDash val="solid"/>
                                      <a:miter lim="800000"/>
                                    </a:ln>
                                    <a:effectLst/>
                                  </wps:spPr>
                                  <wps:bodyPr rtlCol="0" anchor="ctr"/>
                                </wps:wsp>
                              </wpg:grpSp>
                              <wps:wsp>
                                <wps:cNvPr id="133" name="Rectangle 133"/>
                                <wps:cNvSpPr/>
                                <wps:spPr>
                                  <a:xfrm>
                                    <a:off x="1" y="0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 cap="flat" cmpd="sng" algn="ctr">
                                    <a:solidFill>
                                      <a:srgbClr val="002060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4A95197" id="Group 6" o:spid="_x0000_s1026" style="position:absolute;margin-left:-.25pt;margin-top:2.25pt;width:17pt;height:96.3pt;z-index:-249909248;mso-width-relative:margin;mso-height-relative:margin" coordsize="3626,216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">
                      <v:rect id="Rectangle 120" o:spid="_x0000_s1027" style="position:absolute;top:10814;width:3600;height:5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" fillcolor="#9dc3e6" stroked="f" strokeweight="1pt"/>
                      <v:rect id="Rectangle 121" o:spid="_x0000_s1028" style="position:absolute;top:18920;width:3600;height:27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" fillcolor="#9dc3e6" stroked="f" strokeweight="1pt"/>
                      <v:rect id="Rectangle 122" o:spid="_x0000_s1029" style="position:absolute;top:2679;width:3600;height:54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" fillcolor="#9dc3e6" stroked="f" strokeweight="1pt"/>
                      <v:group id="Group 123" o:spid="_x0000_s1030" style="position:absolute;width:3626;height:21650" coordorigin="" coordsize="3626,2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1hL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">
                        <v:group id="Group 124" o:spid="_x0000_s1031" style="position:absolute;left:26;top:50;width:3600;height:21600" coordorigin="26,50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        <v:rect id="Rectangle 125" o:spid="_x0000_s1032" style="position:absolute;left:26;top: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" filled="f" strokecolor="#002060" strokeweight="2.25pt"/>
                          <v:rect id="Rectangle 126" o:spid="_x0000_s1033" style="position:absolute;left:26;top:27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" filled="f" strokecolor="#002060" strokeweight="2.25pt"/>
                          <v:rect id="Rectangle 127" o:spid="_x0000_s1034" style="position:absolute;left:26;top:54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" filled="f" strokecolor="#002060" strokeweight="2.25pt"/>
                          <v:rect id="Rectangle 128" o:spid="_x0000_s1035" style="position:absolute;left:26;top:81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" filled="f" strokecolor="#002060" strokeweight="2.25pt"/>
                          <v:rect id="Rectangle 129" o:spid="_x0000_s1036" style="position:absolute;left:26;top:108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" filled="f" strokecolor="#002060" strokeweight="2.25pt"/>
                          <v:rect id="Rectangle 130" o:spid="_x0000_s1037" style="position:absolute;left:26;top:135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" filled="f" strokecolor="#002060" strokeweight="2.25pt"/>
                          <v:rect id="Rectangle 131" o:spid="_x0000_s1038" style="position:absolute;left:26;top:162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" filled="f" strokecolor="#002060" strokeweight="2.25pt"/>
                          <v:rect id="Rectangle 132" o:spid="_x0000_s1039" style="position:absolute;left:26;top:189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" filled="f" strokecolor="#002060" strokeweight="2.25pt"/>
                        </v:group>
                        <v:rect id="Rectangle 133" o:spid="_x0000_s1040" style="position:absolute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" filled="f" strokecolor="#002060" strokeweight="5pt"/>
                      </v:group>
                      <w10:wrap type="tight"/>
                    </v:group>
                  </w:pict>
                </mc:Fallback>
              </mc:AlternateContent>
            </w:r>
          </w:p>
        </w:tc>
      </w:tr>
    </w:tbl>
    <w:p w:rsidR="00D045FF" w:rsidRPr="009F7030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D0C7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1503"/>
        <w:gridCol w:w="1503"/>
        <w:gridCol w:w="1503"/>
      </w:tblGrid>
      <w:tr w:rsidR="00D045FF" w:rsidRPr="00B11839" w:rsidTr="00EF5CE7">
        <w:tc>
          <w:tcPr>
            <w:tcW w:w="9016" w:type="dxa"/>
            <w:gridSpan w:val="6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lang w:val="en-US"/>
              </w:rPr>
              <w:t xml:space="preserve">Name the shaded fraction represented in each fraction bar. </w:t>
            </w:r>
          </w:p>
        </w:tc>
      </w:tr>
      <w:tr w:rsidR="00D045FF" w:rsidRPr="00B11839" w:rsidTr="00EF5CE7">
        <w:tc>
          <w:tcPr>
            <w:tcW w:w="1502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A21FB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3432832" behindDoc="0" locked="0" layoutInCell="1" allowOverlap="1" wp14:anchorId="0F25A267" wp14:editId="31D3F866">
                      <wp:simplePos x="0" y="0"/>
                      <wp:positionH relativeFrom="column">
                        <wp:posOffset>-1904</wp:posOffset>
                      </wp:positionH>
                      <wp:positionV relativeFrom="paragraph">
                        <wp:posOffset>22860</wp:posOffset>
                      </wp:positionV>
                      <wp:extent cx="203200" cy="1219200"/>
                      <wp:effectExtent l="19050" t="19050" r="44450" b="38100"/>
                      <wp:wrapNone/>
                      <wp:docPr id="70" name="Group 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3200" cy="1219200"/>
                                <a:chOff x="0" y="0"/>
                                <a:chExt cx="362676" cy="2175534"/>
                              </a:xfrm>
                            </wpg:grpSpPr>
                            <wps:wsp>
                              <wps:cNvPr id="71" name="Rectangle 71"/>
                              <wps:cNvSpPr/>
                              <wps:spPr>
                                <a:xfrm>
                                  <a:off x="0" y="0"/>
                                  <a:ext cx="360001" cy="740871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grpSp>
                              <wpg:cNvPr id="72" name="Group 72"/>
                              <wpg:cNvGrpSpPr/>
                              <wpg:grpSpPr>
                                <a:xfrm>
                                  <a:off x="0" y="7767"/>
                                  <a:ext cx="362676" cy="2167767"/>
                                  <a:chOff x="0" y="7767"/>
                                  <a:chExt cx="362676" cy="2167767"/>
                                </a:xfrm>
                              </wpg:grpSpPr>
                              <wps:wsp>
                                <wps:cNvPr id="73" name="Rectangle 73"/>
                                <wps:cNvSpPr/>
                                <wps:spPr>
                                  <a:xfrm>
                                    <a:off x="0" y="15534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>
                                    <a:solidFill>
                                      <a:srgbClr val="00206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g:grpSp>
                                <wpg:cNvPr id="74" name="Group 74"/>
                                <wpg:cNvGrpSpPr/>
                                <wpg:grpSpPr>
                                  <a:xfrm>
                                    <a:off x="2676" y="7767"/>
                                    <a:ext cx="360000" cy="2160000"/>
                                    <a:chOff x="2676" y="7767"/>
                                    <a:chExt cx="360000" cy="2160000"/>
                                  </a:xfrm>
                                </wpg:grpSpPr>
                                <wps:wsp>
                                  <wps:cNvPr id="75" name="Rectangle 75"/>
                                  <wps:cNvSpPr/>
                                  <wps:spPr>
                                    <a:xfrm>
                                      <a:off x="2676" y="7767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76" name="Rectangle 76"/>
                                  <wps:cNvSpPr/>
                                  <wps:spPr>
                                    <a:xfrm>
                                      <a:off x="2676" y="727767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77" name="Rectangle 77"/>
                                  <wps:cNvSpPr/>
                                  <wps:spPr>
                                    <a:xfrm>
                                      <a:off x="2676" y="1447767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A176BF8" id="Group 7" o:spid="_x0000_s1026" style="position:absolute;margin-left:-.15pt;margin-top:1.8pt;width:16pt;height:96pt;z-index:253432832;mso-width-relative:margin;mso-height-relative:margin" coordsize="3626,217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">
                      <v:rect id="Rectangle 71" o:spid="_x0000_s1027" style="position:absolute;width:3600;height:740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" fillcolor="#9cc2e5 [1944]" stroked="f" strokeweight="1pt"/>
                      <v:group id="Group 72" o:spid="_x0000_s1028" style="position:absolute;top:77;width:3626;height:21678" coordorigin=",77" coordsize="3626,21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fBxW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7xE8v4QfIBcPAAAA//8DAFBLAQItABQABgAIAAAAIQDb4fbL7gAAAIUBAAATAAAAAAAAAAAA&#10;AAAAAAAAAABbQ29udGVudF9UeXBlc10ueG1sUEsBAi0AFAAGAAgAAAAhAFr0LFu/AAAAFQEAAAsA&#10;AAAAAAAAAAAAAAAAHwEAAF9yZWxzLy5yZWxzUEsBAi0AFAAGAAgAAAAhAK98HFbEAAAA2wAAAA8A&#10;AAAAAAAAAAAAAAAABwIAAGRycy9kb3ducmV2LnhtbFBLBQYAAAAAAwADALcAAAD4AgAAAAA=&#10;">
                        <v:rect id="Rectangle 73" o:spid="_x0000_s1029" style="position:absolute;top:155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" filled="f" strokecolor="#002060" strokeweight="5pt"/>
                        <v:group id="Group 74" o:spid="_x0000_s1030" style="position:absolute;left:26;top:77;width:3600;height:21600" coordorigin="26,77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        <v:rect id="Rectangle 75" o:spid="_x0000_s1031" style="position:absolute;left:26;top:77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" filled="f" strokecolor="#002060" strokeweight="2.25pt"/>
                          <v:rect id="Rectangle 76" o:spid="_x0000_s1032" style="position:absolute;left:26;top:7277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" filled="f" strokecolor="#002060" strokeweight="2.25pt"/>
                          <v:rect id="Rectangle 77" o:spid="_x0000_s1033" style="position:absolute;left:26;top:14477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" filled="f" strokecolor="#002060" strokeweight="2.25pt"/>
                        </v:group>
                      </v:group>
                    </v:group>
                  </w:pict>
                </mc:Fallback>
              </mc:AlternateContent>
            </w:r>
          </w:p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26688" behindDoc="1" locked="0" layoutInCell="1" allowOverlap="1" wp14:anchorId="2BED36A0" wp14:editId="46555C3C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704356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78" name="Rectangle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92D3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\F(1,3)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ED36A0" id="Rectangle 78" o:spid="_x0000_s1420" style="position:absolute;margin-left:34.95pt;margin-top:55.45pt;width:32.95pt;height:35.4pt;z-index:-24988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" fillcolor="window" strokecolor="windowText" strokeweight="1pt">
                      <v:textbox>
                        <w:txbxContent>
                          <w:p w:rsidR="00D045FF" w:rsidRPr="00E92D3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\F(1,3)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502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A21FB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3433856" behindDoc="0" locked="0" layoutInCell="1" allowOverlap="1" wp14:anchorId="53C047E8" wp14:editId="12936E85">
                      <wp:simplePos x="0" y="0"/>
                      <wp:positionH relativeFrom="column">
                        <wp:posOffset>-3175</wp:posOffset>
                      </wp:positionH>
                      <wp:positionV relativeFrom="paragraph">
                        <wp:posOffset>22860</wp:posOffset>
                      </wp:positionV>
                      <wp:extent cx="218969" cy="1219200"/>
                      <wp:effectExtent l="0" t="19050" r="29210" b="38100"/>
                      <wp:wrapNone/>
                      <wp:docPr id="548" name="Group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8969" cy="1219200"/>
                                <a:chOff x="0" y="0"/>
                                <a:chExt cx="388023" cy="2160831"/>
                              </a:xfrm>
                            </wpg:grpSpPr>
                            <wps:wsp>
                              <wps:cNvPr id="549" name="Rectangle 549"/>
                              <wps:cNvSpPr/>
                              <wps:spPr>
                                <a:xfrm>
                                  <a:off x="0" y="537887"/>
                                  <a:ext cx="360001" cy="538210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grpSp>
                              <wpg:cNvPr id="550" name="Group 550"/>
                              <wpg:cNvGrpSpPr/>
                              <wpg:grpSpPr>
                                <a:xfrm>
                                  <a:off x="17997" y="0"/>
                                  <a:ext cx="370026" cy="2160831"/>
                                  <a:chOff x="17997" y="0"/>
                                  <a:chExt cx="370026" cy="2160831"/>
                                </a:xfrm>
                              </wpg:grpSpPr>
                              <wpg:grpSp>
                                <wpg:cNvPr id="551" name="Group 551"/>
                                <wpg:cNvGrpSpPr/>
                                <wpg:grpSpPr>
                                  <a:xfrm>
                                    <a:off x="28023" y="831"/>
                                    <a:ext cx="360000" cy="2160000"/>
                                    <a:chOff x="28023" y="831"/>
                                    <a:chExt cx="360000" cy="2160000"/>
                                  </a:xfrm>
                                </wpg:grpSpPr>
                                <wps:wsp>
                                  <wps:cNvPr id="552" name="Rectangle 552"/>
                                  <wps:cNvSpPr/>
                                  <wps:spPr>
                                    <a:xfrm>
                                      <a:off x="28023" y="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53" name="Rectangle 553"/>
                                  <wps:cNvSpPr/>
                                  <wps:spPr>
                                    <a:xfrm>
                                      <a:off x="28023" y="540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54" name="Rectangle 554"/>
                                  <wps:cNvSpPr/>
                                  <wps:spPr>
                                    <a:xfrm>
                                      <a:off x="28023" y="1080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55" name="Rectangle 555"/>
                                  <wps:cNvSpPr/>
                                  <wps:spPr>
                                    <a:xfrm>
                                      <a:off x="28023" y="1620831"/>
                                      <a:ext cx="360000" cy="54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  <wps:wsp>
                                <wps:cNvPr id="556" name="Rectangle 556"/>
                                <wps:cNvSpPr/>
                                <wps:spPr>
                                  <a:xfrm>
                                    <a:off x="17997" y="0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>
                                    <a:solidFill>
                                      <a:srgbClr val="00206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9488190" id="Group 8" o:spid="_x0000_s1026" style="position:absolute;margin-left:-.25pt;margin-top:1.8pt;width:17.25pt;height:96pt;z-index:253433856;mso-width-relative:margin;mso-height-relative:margin" coordsize="3880,216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">
                      <v:rect id="Rectangle 549" o:spid="_x0000_s1027" style="position:absolute;top:5378;width:3600;height:53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" fillcolor="#9cc2e5 [1944]" stroked="f" strokeweight="1pt"/>
                      <v:group id="Group 550" o:spid="_x0000_s1028" style="position:absolute;left:179;width:3701;height:21608" coordorigin="179" coordsize="3700,216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">
                        <v:group id="Group 551" o:spid="_x0000_s1029" style="position:absolute;left:280;top:8;width:3600;height:21600" coordorigin="280,8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">
                          <v:rect id="Rectangle 552" o:spid="_x0000_s1030" style="position:absolute;left:280;top: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" filled="f" strokecolor="#002060" strokeweight="2.25pt"/>
                          <v:rect id="Rectangle 553" o:spid="_x0000_s1031" style="position:absolute;left:280;top:540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" filled="f" strokecolor="#002060" strokeweight="2.25pt"/>
                          <v:rect id="Rectangle 554" o:spid="_x0000_s1032" style="position:absolute;left:280;top:1080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" filled="f" strokecolor="#002060" strokeweight="2.25pt"/>
                          <v:rect id="Rectangle 555" o:spid="_x0000_s1033" style="position:absolute;left:280;top:16208;width:3600;height:54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" filled="f" strokecolor="#002060" strokeweight="2.25pt"/>
                        </v:group>
                        <v:rect id="Rectangle 556" o:spid="_x0000_s1034" style="position:absolute;left:179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" filled="f" strokecolor="#002060" strokeweight="5pt"/>
                      </v:group>
                    </v:group>
                  </w:pict>
                </mc:Fallback>
              </mc:AlternateContent>
            </w:r>
          </w:p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27712" behindDoc="1" locked="0" layoutInCell="1" allowOverlap="1" wp14:anchorId="3D03929F" wp14:editId="4D1CC157">
                      <wp:simplePos x="0" y="0"/>
                      <wp:positionH relativeFrom="column">
                        <wp:posOffset>443865</wp:posOffset>
                      </wp:positionH>
                      <wp:positionV relativeFrom="paragraph">
                        <wp:posOffset>694831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80" name="Rectangle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92D3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\F(1,4)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03929F" id="Rectangle 80" o:spid="_x0000_s1421" style="position:absolute;margin-left:34.95pt;margin-top:54.7pt;width:32.95pt;height:35.4pt;z-index:-24988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" fillcolor="window" strokecolor="windowText" strokeweight="1pt">
                      <v:textbox>
                        <w:txbxContent>
                          <w:p w:rsidR="00D045FF" w:rsidRPr="00E92D3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\F(1,4)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503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A21FB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3434880" behindDoc="0" locked="0" layoutInCell="1" allowOverlap="1" wp14:anchorId="63320FCE" wp14:editId="12952C94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3810</wp:posOffset>
                      </wp:positionV>
                      <wp:extent cx="213403" cy="1244486"/>
                      <wp:effectExtent l="19050" t="19050" r="34290" b="32385"/>
                      <wp:wrapNone/>
                      <wp:docPr id="557" name="Group 15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3403" cy="1244486"/>
                                <a:chOff x="0" y="0"/>
                                <a:chExt cx="374813" cy="2182733"/>
                              </a:xfrm>
                            </wpg:grpSpPr>
                            <wps:wsp>
                              <wps:cNvPr id="558" name="Rectangle 558"/>
                              <wps:cNvSpPr/>
                              <wps:spPr>
                                <a:xfrm>
                                  <a:off x="0" y="0"/>
                                  <a:ext cx="374813" cy="634733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grpSp>
                              <wpg:cNvPr id="559" name="Group 559"/>
                              <wpg:cNvGrpSpPr/>
                              <wpg:grpSpPr>
                                <a:xfrm>
                                  <a:off x="9293" y="12437"/>
                                  <a:ext cx="360000" cy="2170296"/>
                                  <a:chOff x="9293" y="12437"/>
                                  <a:chExt cx="360000" cy="2170296"/>
                                </a:xfrm>
                              </wpg:grpSpPr>
                              <wpg:grpSp>
                                <wpg:cNvPr id="560" name="Group 560"/>
                                <wpg:cNvGrpSpPr/>
                                <wpg:grpSpPr>
                                  <a:xfrm>
                                    <a:off x="9293" y="15533"/>
                                    <a:ext cx="360000" cy="2167200"/>
                                    <a:chOff x="9293" y="15533"/>
                                    <a:chExt cx="360000" cy="2167200"/>
                                  </a:xfrm>
                                </wpg:grpSpPr>
                                <wps:wsp>
                                  <wps:cNvPr id="561" name="Rectangle 561"/>
                                  <wps:cNvSpPr/>
                                  <wps:spPr>
                                    <a:xfrm>
                                      <a:off x="9293" y="15533"/>
                                      <a:ext cx="360000" cy="309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62" name="Rectangle 562"/>
                                  <wps:cNvSpPr/>
                                  <wps:spPr>
                                    <a:xfrm>
                                      <a:off x="9293" y="325133"/>
                                      <a:ext cx="360000" cy="309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63" name="Rectangle 563"/>
                                  <wps:cNvSpPr/>
                                  <wps:spPr>
                                    <a:xfrm>
                                      <a:off x="9293" y="634733"/>
                                      <a:ext cx="360000" cy="309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64" name="Rectangle 564"/>
                                  <wps:cNvSpPr/>
                                  <wps:spPr>
                                    <a:xfrm>
                                      <a:off x="9293" y="944333"/>
                                      <a:ext cx="360000" cy="309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65" name="Rectangle 565"/>
                                  <wps:cNvSpPr/>
                                  <wps:spPr>
                                    <a:xfrm>
                                      <a:off x="9293" y="1253933"/>
                                      <a:ext cx="360000" cy="309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66" name="Rectangle 566"/>
                                  <wps:cNvSpPr/>
                                  <wps:spPr>
                                    <a:xfrm>
                                      <a:off x="9293" y="1563533"/>
                                      <a:ext cx="360000" cy="309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67" name="Rectangle 567"/>
                                  <wps:cNvSpPr/>
                                  <wps:spPr>
                                    <a:xfrm>
                                      <a:off x="9293" y="1873133"/>
                                      <a:ext cx="360000" cy="309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  <wps:wsp>
                                <wps:cNvPr id="568" name="Rectangle 568"/>
                                <wps:cNvSpPr/>
                                <wps:spPr>
                                  <a:xfrm>
                                    <a:off x="9293" y="12437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>
                                    <a:solidFill>
                                      <a:srgbClr val="00206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18287A6" id="Group 155" o:spid="_x0000_s1026" style="position:absolute;margin-left:-.35pt;margin-top:.3pt;width:16.8pt;height:98pt;z-index:253434880;mso-width-relative:margin;mso-height-relative:margin" coordsize="3748,218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">
                      <v:rect id="Rectangle 558" o:spid="_x0000_s1027" style="position:absolute;width:3748;height:63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" fillcolor="#9cc2e5 [1944]" stroked="f" strokeweight="1pt"/>
                      <v:group id="Group 559" o:spid="_x0000_s1028" style="position:absolute;left:92;top:124;width:3600;height:21703" coordorigin="92,124" coordsize="3600,217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">
                        <v:group id="Group 560" o:spid="_x0000_s1029" style="position:absolute;left:92;top:155;width:3600;height:21672" coordorigin="92,155" coordsize="3600,216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">
                          <v:rect id="Rectangle 561" o:spid="_x0000_s1030" style="position:absolute;left:92;top:155;width:3600;height:3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" filled="f" strokecolor="#002060" strokeweight="2.25pt"/>
                          <v:rect id="Rectangle 562" o:spid="_x0000_s1031" style="position:absolute;left:92;top:3251;width:3600;height:3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" filled="f" strokecolor="#002060" strokeweight="2.25pt"/>
                          <v:rect id="Rectangle 563" o:spid="_x0000_s1032" style="position:absolute;left:92;top:6347;width:3600;height:3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" filled="f" strokecolor="#002060" strokeweight="2.25pt"/>
                          <v:rect id="Rectangle 564" o:spid="_x0000_s1033" style="position:absolute;left:92;top:9443;width:3600;height:3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" filled="f" strokecolor="#002060" strokeweight="2.25pt"/>
                          <v:rect id="Rectangle 565" o:spid="_x0000_s1034" style="position:absolute;left:92;top:12539;width:3600;height:3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" filled="f" strokecolor="#002060" strokeweight="2.25pt"/>
                          <v:rect id="Rectangle 566" o:spid="_x0000_s1035" style="position:absolute;left:92;top:15635;width:3600;height:3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" filled="f" strokecolor="#002060" strokeweight="2.25pt"/>
                          <v:rect id="Rectangle 567" o:spid="_x0000_s1036" style="position:absolute;left:92;top:18731;width:3600;height:30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" filled="f" strokecolor="#002060" strokeweight="2.25pt"/>
                        </v:group>
                        <v:rect id="Rectangle 568" o:spid="_x0000_s1037" style="position:absolute;left:92;top:124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" filled="f" strokecolor="#002060" strokeweight="5pt"/>
                      </v:group>
                    </v:group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28736" behindDoc="1" locked="0" layoutInCell="1" allowOverlap="1" wp14:anchorId="7FDBDBF7" wp14:editId="30928765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868821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704" name="Rectangle 7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92D3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\F(2,7)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DBDBF7" id="Rectangle 704" o:spid="_x0000_s1422" style="position:absolute;margin-left:35pt;margin-top:68.4pt;width:32.95pt;height:35.4pt;z-index:-24988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" fillcolor="window" strokecolor="windowText" strokeweight="1pt">
                      <v:textbox>
                        <w:txbxContent>
                          <w:p w:rsidR="00D045FF" w:rsidRPr="00E92D3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\F(2,7)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503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A21FB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3435904" behindDoc="0" locked="0" layoutInCell="1" allowOverlap="1" wp14:anchorId="0061007E" wp14:editId="245C8A3D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22861</wp:posOffset>
                      </wp:positionV>
                      <wp:extent cx="217930" cy="1219200"/>
                      <wp:effectExtent l="0" t="19050" r="29845" b="38100"/>
                      <wp:wrapNone/>
                      <wp:docPr id="569" name="Group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7930" cy="1219200"/>
                                <a:chOff x="0" y="0"/>
                                <a:chExt cx="390076" cy="2181532"/>
                              </a:xfrm>
                            </wpg:grpSpPr>
                            <wps:wsp>
                              <wps:cNvPr id="570" name="Rectangle 570"/>
                              <wps:cNvSpPr/>
                              <wps:spPr>
                                <a:xfrm>
                                  <a:off x="0" y="727767"/>
                                  <a:ext cx="360001" cy="145376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grpSp>
                              <wpg:cNvPr id="571" name="Group 571"/>
                              <wpg:cNvGrpSpPr/>
                              <wpg:grpSpPr>
                                <a:xfrm>
                                  <a:off x="27400" y="0"/>
                                  <a:ext cx="362676" cy="2167767"/>
                                  <a:chOff x="27400" y="0"/>
                                  <a:chExt cx="362676" cy="2167767"/>
                                </a:xfrm>
                              </wpg:grpSpPr>
                              <wps:wsp>
                                <wps:cNvPr id="572" name="Rectangle 572"/>
                                <wps:cNvSpPr/>
                                <wps:spPr>
                                  <a:xfrm>
                                    <a:off x="27400" y="7767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>
                                    <a:solidFill>
                                      <a:srgbClr val="00206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g:grpSp>
                                <wpg:cNvPr id="573" name="Group 573"/>
                                <wpg:cNvGrpSpPr/>
                                <wpg:grpSpPr>
                                  <a:xfrm>
                                    <a:off x="30076" y="0"/>
                                    <a:ext cx="360000" cy="2160000"/>
                                    <a:chOff x="30076" y="0"/>
                                    <a:chExt cx="360000" cy="2160000"/>
                                  </a:xfrm>
                                </wpg:grpSpPr>
                                <wps:wsp>
                                  <wps:cNvPr id="574" name="Rectangle 574"/>
                                  <wps:cNvSpPr/>
                                  <wps:spPr>
                                    <a:xfrm>
                                      <a:off x="30076" y="0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75" name="Rectangle 575"/>
                                  <wps:cNvSpPr/>
                                  <wps:spPr>
                                    <a:xfrm>
                                      <a:off x="30076" y="720000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76" name="Rectangle 576"/>
                                  <wps:cNvSpPr/>
                                  <wps:spPr>
                                    <a:xfrm>
                                      <a:off x="30076" y="1440000"/>
                                      <a:ext cx="360000" cy="72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DBEB0BB" id="Group 9" o:spid="_x0000_s1026" style="position:absolute;margin-left:-.5pt;margin-top:1.8pt;width:17.15pt;height:96pt;z-index:253435904;mso-width-relative:margin;mso-height-relative:margin" coordsize="3900,21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">
                      <v:rect id="Rectangle 570" o:spid="_x0000_s1027" style="position:absolute;top:7277;width:3600;height:145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" fillcolor="#9cc2e5 [1944]" stroked="f" strokeweight="1pt"/>
                      <v:group id="Group 571" o:spid="_x0000_s1028" style="position:absolute;left:274;width:3626;height:21677" coordorigin="274" coordsize="3626,216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">
                        <v:rect id="Rectangle 572" o:spid="_x0000_s1029" style="position:absolute;left:274;top:77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" filled="f" strokecolor="#002060" strokeweight="5pt"/>
                        <v:group id="Group 573" o:spid="_x0000_s1030" style="position:absolute;left:300;width:3600;height:21600" coordorigin="300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">
                          <v:rect id="Rectangle 574" o:spid="_x0000_s1031" style="position:absolute;left:300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" filled="f" strokecolor="#002060" strokeweight="2.25pt"/>
                          <v:rect id="Rectangle 575" o:spid="_x0000_s1032" style="position:absolute;left:300;top:7200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" filled="f" strokecolor="#002060" strokeweight="2.25pt"/>
                          <v:rect id="Rectangle 576" o:spid="_x0000_s1033" style="position:absolute;left:300;top:14400;width:3600;height:72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" filled="f" strokecolor="#002060" strokeweight="2.25pt"/>
                        </v:group>
                      </v:group>
                    </v:group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29760" behindDoc="1" locked="0" layoutInCell="1" allowOverlap="1" wp14:anchorId="0D2FFCF0" wp14:editId="05073C96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885966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705" name="Rectangle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92D3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\F(2,3)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2FFCF0" id="Rectangle 705" o:spid="_x0000_s1423" style="position:absolute;margin-left:35pt;margin-top:69.75pt;width:32.95pt;height:35.4pt;z-index:-24988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" fillcolor="window" strokecolor="windowText" strokeweight="1pt">
                      <v:textbox>
                        <w:txbxContent>
                          <w:p w:rsidR="00D045FF" w:rsidRPr="00E92D3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\F(2,3)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503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A21FB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3436928" behindDoc="0" locked="0" layoutInCell="1" allowOverlap="1" wp14:anchorId="01ABFF38" wp14:editId="3E6AA7B7">
                      <wp:simplePos x="0" y="0"/>
                      <wp:positionH relativeFrom="column">
                        <wp:posOffset>-1905</wp:posOffset>
                      </wp:positionH>
                      <wp:positionV relativeFrom="paragraph">
                        <wp:posOffset>22860</wp:posOffset>
                      </wp:positionV>
                      <wp:extent cx="206172" cy="1219200"/>
                      <wp:effectExtent l="19050" t="19050" r="41910" b="38100"/>
                      <wp:wrapNone/>
                      <wp:docPr id="577" name="Group 1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6172" cy="1219200"/>
                                <a:chOff x="0" y="0"/>
                                <a:chExt cx="367152" cy="2170481"/>
                              </a:xfrm>
                            </wpg:grpSpPr>
                            <wps:wsp>
                              <wps:cNvPr id="578" name="Rectangle 578"/>
                              <wps:cNvSpPr/>
                              <wps:spPr>
                                <a:xfrm>
                                  <a:off x="7151" y="1741750"/>
                                  <a:ext cx="360001" cy="42541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79" name="Rectangle 579"/>
                              <wps:cNvSpPr/>
                              <wps:spPr>
                                <a:xfrm>
                                  <a:off x="0" y="12470"/>
                                  <a:ext cx="360001" cy="129401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grpSp>
                              <wpg:cNvPr id="580" name="Group 580"/>
                              <wpg:cNvGrpSpPr/>
                              <wpg:grpSpPr>
                                <a:xfrm>
                                  <a:off x="1" y="0"/>
                                  <a:ext cx="364475" cy="2170481"/>
                                  <a:chOff x="1" y="0"/>
                                  <a:chExt cx="364475" cy="2170481"/>
                                </a:xfrm>
                              </wpg:grpSpPr>
                              <wpg:grpSp>
                                <wpg:cNvPr id="581" name="Group 581"/>
                                <wpg:cNvGrpSpPr/>
                                <wpg:grpSpPr>
                                  <a:xfrm>
                                    <a:off x="1" y="10481"/>
                                    <a:ext cx="360000" cy="2160000"/>
                                    <a:chOff x="1" y="10481"/>
                                    <a:chExt cx="360000" cy="2160000"/>
                                  </a:xfrm>
                                </wpg:grpSpPr>
                                <wps:wsp>
                                  <wps:cNvPr id="582" name="Rectangle 582"/>
                                  <wps:cNvSpPr/>
                                  <wps:spPr>
                                    <a:xfrm>
                                      <a:off x="1" y="10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83" name="Rectangle 583"/>
                                  <wps:cNvSpPr/>
                                  <wps:spPr>
                                    <a:xfrm>
                                      <a:off x="1" y="442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84" name="Rectangle 584"/>
                                  <wps:cNvSpPr/>
                                  <wps:spPr>
                                    <a:xfrm>
                                      <a:off x="1" y="874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85" name="Rectangle 585"/>
                                  <wps:cNvSpPr/>
                                  <wps:spPr>
                                    <a:xfrm>
                                      <a:off x="1" y="1306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86" name="Rectangle 586"/>
                                  <wps:cNvSpPr/>
                                  <wps:spPr>
                                    <a:xfrm>
                                      <a:off x="1" y="1738481"/>
                                      <a:ext cx="360000" cy="432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  <wps:wsp>
                                <wps:cNvPr id="587" name="Rectangle 587"/>
                                <wps:cNvSpPr/>
                                <wps:spPr>
                                  <a:xfrm>
                                    <a:off x="4476" y="0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>
                                    <a:solidFill>
                                      <a:srgbClr val="00206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B126877" id="Group 10" o:spid="_x0000_s1026" style="position:absolute;margin-left:-.15pt;margin-top:1.8pt;width:16.25pt;height:96pt;z-index:253436928;mso-width-relative:margin;mso-height-relative:margin" coordsize="3671,21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">
                      <v:rect id="Rectangle 578" o:spid="_x0000_s1027" style="position:absolute;left:71;top:17417;width:3600;height:42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" fillcolor="#9cc2e5 [1944]" stroked="f" strokeweight="1pt"/>
                      <v:rect id="Rectangle 579" o:spid="_x0000_s1028" style="position:absolute;top:124;width:3600;height:12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" fillcolor="#9cc2e5 [1944]" stroked="f" strokeweight="1pt"/>
                      <v:group id="Group 580" o:spid="_x0000_s1029" style="position:absolute;width:3644;height:21704" coordorigin="" coordsize="3644,217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">
                        <v:group id="Group 581" o:spid="_x0000_s1030" style="position:absolute;top:104;width:3600;height:21600" coordorigin=",104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">
                          <v:rect id="Rectangle 582" o:spid="_x0000_s1031" style="position:absolute;top:10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" filled="f" strokecolor="#002060" strokeweight="2.25pt"/>
                          <v:rect id="Rectangle 583" o:spid="_x0000_s1032" style="position:absolute;top:442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" filled="f" strokecolor="#002060" strokeweight="2.25pt"/>
                          <v:rect id="Rectangle 584" o:spid="_x0000_s1033" style="position:absolute;top:874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" filled="f" strokecolor="#002060" strokeweight="2.25pt"/>
                          <v:rect id="Rectangle 585" o:spid="_x0000_s1034" style="position:absolute;top:1306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" filled="f" strokecolor="#002060" strokeweight="2.25pt"/>
                          <v:rect id="Rectangle 586" o:spid="_x0000_s1035" style="position:absolute;top:17384;width:3600;height:43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" filled="f" strokecolor="#002060" strokeweight="2.25pt"/>
                        </v:group>
                        <v:rect id="Rectangle 587" o:spid="_x0000_s1036" style="position:absolute;left:44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" filled="f" strokecolor="#002060" strokeweight="5pt"/>
                      </v:group>
                    </v:group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30784" behindDoc="1" locked="0" layoutInCell="1" allowOverlap="1" wp14:anchorId="1CB0DCF2" wp14:editId="4818E2A4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883426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706" name="Rectangle 7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\F(4,5)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B0DCF2" id="Rectangle 706" o:spid="_x0000_s1424" style="position:absolute;margin-left:35pt;margin-top:69.55pt;width:32.95pt;height:35.4pt;z-index:-24988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\F(4,5)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  <w:tc>
          <w:tcPr>
            <w:tcW w:w="1503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A21FB">
              <w:rPr>
                <w:rFonts w:ascii="Calibri" w:eastAsia="Times New Roman" w:hAnsi="Calibri" w:cs="Times New Roman"/>
                <w:b/>
                <w:bCs/>
                <w:noProof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3437952" behindDoc="0" locked="0" layoutInCell="1" allowOverlap="1" wp14:anchorId="7DBB864A" wp14:editId="1E1BC77C">
                      <wp:simplePos x="0" y="0"/>
                      <wp:positionH relativeFrom="column">
                        <wp:posOffset>-3810</wp:posOffset>
                      </wp:positionH>
                      <wp:positionV relativeFrom="paragraph">
                        <wp:posOffset>22860</wp:posOffset>
                      </wp:positionV>
                      <wp:extent cx="210081" cy="1213313"/>
                      <wp:effectExtent l="19050" t="19050" r="38100" b="25400"/>
                      <wp:wrapNone/>
                      <wp:docPr id="588" name="Group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10081" cy="1213313"/>
                                <a:chOff x="0" y="0"/>
                                <a:chExt cx="376372" cy="2167587"/>
                              </a:xfrm>
                            </wpg:grpSpPr>
                            <wps:wsp>
                              <wps:cNvPr id="589" name="Rectangle 589"/>
                              <wps:cNvSpPr/>
                              <wps:spPr>
                                <a:xfrm>
                                  <a:off x="13695" y="817255"/>
                                  <a:ext cx="360001" cy="135033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s:wsp>
                              <wps:cNvPr id="590" name="Rectangle 590"/>
                              <wps:cNvSpPr/>
                              <wps:spPr>
                                <a:xfrm>
                                  <a:off x="0" y="3073"/>
                                  <a:ext cx="360001" cy="544182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5">
                                    <a:lumMod val="60000"/>
                                    <a:lumOff val="4000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tlCol="0" anchor="ctr"/>
                            </wps:wsp>
                            <wpg:grpSp>
                              <wpg:cNvPr id="591" name="Group 591"/>
                              <wpg:cNvGrpSpPr/>
                              <wpg:grpSpPr>
                                <a:xfrm>
                                  <a:off x="13696" y="0"/>
                                  <a:ext cx="362676" cy="2165081"/>
                                  <a:chOff x="13696" y="0"/>
                                  <a:chExt cx="362676" cy="2165081"/>
                                </a:xfrm>
                              </wpg:grpSpPr>
                              <wpg:grpSp>
                                <wpg:cNvPr id="592" name="Group 592"/>
                                <wpg:cNvGrpSpPr/>
                                <wpg:grpSpPr>
                                  <a:xfrm>
                                    <a:off x="16372" y="5081"/>
                                    <a:ext cx="360000" cy="2160000"/>
                                    <a:chOff x="16372" y="5081"/>
                                    <a:chExt cx="360000" cy="2160000"/>
                                  </a:xfrm>
                                </wpg:grpSpPr>
                                <wps:wsp>
                                  <wps:cNvPr id="593" name="Rectangle 593"/>
                                  <wps:cNvSpPr/>
                                  <wps:spPr>
                                    <a:xfrm>
                                      <a:off x="16372" y="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94" name="Rectangle 594"/>
                                  <wps:cNvSpPr/>
                                  <wps:spPr>
                                    <a:xfrm>
                                      <a:off x="16372" y="27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95" name="Rectangle 595"/>
                                  <wps:cNvSpPr/>
                                  <wps:spPr>
                                    <a:xfrm>
                                      <a:off x="16372" y="54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96" name="Rectangle 596"/>
                                  <wps:cNvSpPr/>
                                  <wps:spPr>
                                    <a:xfrm>
                                      <a:off x="16372" y="81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97" name="Rectangle 597"/>
                                  <wps:cNvSpPr/>
                                  <wps:spPr>
                                    <a:xfrm>
                                      <a:off x="16372" y="108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98" name="Rectangle 598"/>
                                  <wps:cNvSpPr/>
                                  <wps:spPr>
                                    <a:xfrm>
                                      <a:off x="16372" y="135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599" name="Rectangle 599"/>
                                  <wps:cNvSpPr/>
                                  <wps:spPr>
                                    <a:xfrm>
                                      <a:off x="16372" y="162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  <wps:wsp>
                                  <wps:cNvPr id="600" name="Rectangle 600"/>
                                  <wps:cNvSpPr/>
                                  <wps:spPr>
                                    <a:xfrm>
                                      <a:off x="16372" y="1895081"/>
                                      <a:ext cx="360000" cy="2700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28575">
                                      <a:solidFill>
                                        <a:srgbClr val="002060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tlCol="0" anchor="ctr"/>
                                </wps:wsp>
                              </wpg:grpSp>
                              <wps:wsp>
                                <wps:cNvPr id="601" name="Rectangle 601"/>
                                <wps:cNvSpPr/>
                                <wps:spPr>
                                  <a:xfrm>
                                    <a:off x="13696" y="0"/>
                                    <a:ext cx="360000" cy="21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63500">
                                    <a:solidFill>
                                      <a:srgbClr val="00206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2948D03" id="Group 11" o:spid="_x0000_s1026" style="position:absolute;margin-left:-.3pt;margin-top:1.8pt;width:16.55pt;height:95.55pt;z-index:253437952;mso-width-relative:margin;mso-height-relative:margin" coordsize="3763,21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">
                      <v:rect id="Rectangle 589" o:spid="_x0000_s1027" style="position:absolute;left:136;top:8172;width:3600;height:135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" fillcolor="#9cc2e5 [1944]" stroked="f" strokeweight="1pt"/>
                      <v:rect id="Rectangle 590" o:spid="_x0000_s1028" style="position:absolute;top:30;width:3600;height:54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" fillcolor="#9cc2e5 [1944]" stroked="f" strokeweight="1pt"/>
                      <v:group id="Group 591" o:spid="_x0000_s1029" style="position:absolute;left:136;width:3627;height:21650" coordorigin="136" coordsize="3626,2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">
                        <v:group id="Group 592" o:spid="_x0000_s1030" style="position:absolute;left:163;top:50;width:3600;height:21600" coordorigin="163,50" coordsize="3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">
                          <v:rect id="Rectangle 593" o:spid="_x0000_s1031" style="position:absolute;left:163;top: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" filled="f" strokecolor="#002060" strokeweight="2.25pt"/>
                          <v:rect id="Rectangle 594" o:spid="_x0000_s1032" style="position:absolute;left:163;top:27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" filled="f" strokecolor="#002060" strokeweight="2.25pt"/>
                          <v:rect id="Rectangle 595" o:spid="_x0000_s1033" style="position:absolute;left:163;top:54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" filled="f" strokecolor="#002060" strokeweight="2.25pt"/>
                          <v:rect id="Rectangle 596" o:spid="_x0000_s1034" style="position:absolute;left:163;top:81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" filled="f" strokecolor="#002060" strokeweight="2.25pt"/>
                          <v:rect id="Rectangle 597" o:spid="_x0000_s1035" style="position:absolute;left:163;top:108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" filled="f" strokecolor="#002060" strokeweight="2.25pt"/>
                          <v:rect id="Rectangle 598" o:spid="_x0000_s1036" style="position:absolute;left:163;top:135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" filled="f" strokecolor="#002060" strokeweight="2.25pt"/>
                          <v:rect id="Rectangle 599" o:spid="_x0000_s1037" style="position:absolute;left:163;top:162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" filled="f" strokecolor="#002060" strokeweight="2.25pt"/>
                          <v:rect id="Rectangle 600" o:spid="_x0000_s1038" style="position:absolute;left:163;top:18950;width:3600;height:27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" filled="f" strokecolor="#002060" strokeweight="2.25pt"/>
                        </v:group>
                        <v:rect id="Rectangle 601" o:spid="_x0000_s1039" style="position:absolute;left:136;width:3600;height:21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" filled="f" strokecolor="#002060" strokeweight="5pt"/>
                      </v:group>
                    </v:group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31808" behindDoc="1" locked="0" layoutInCell="1" allowOverlap="1" wp14:anchorId="2AC0AA9A" wp14:editId="3C5DA585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868821</wp:posOffset>
                      </wp:positionV>
                      <wp:extent cx="418465" cy="449580"/>
                      <wp:effectExtent l="0" t="0" r="19685" b="26670"/>
                      <wp:wrapTight wrapText="bothSides">
                        <wp:wrapPolygon edited="0">
                          <wp:start x="0" y="0"/>
                          <wp:lineTo x="0" y="21966"/>
                          <wp:lineTo x="21633" y="21966"/>
                          <wp:lineTo x="21633" y="0"/>
                          <wp:lineTo x="0" y="0"/>
                        </wp:wrapPolygon>
                      </wp:wrapTight>
                      <wp:docPr id="707" name="Rectangle 7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8465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\F(7,8)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C0AA9A" id="Rectangle 707" o:spid="_x0000_s1425" style="position:absolute;margin-left:35pt;margin-top:68.4pt;width:32.95pt;height:35.4pt;z-index:-24988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\F(7,8)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type="tight"/>
                    </v:rect>
                  </w:pict>
                </mc:Fallback>
              </mc:AlternateContent>
            </w:r>
          </w:p>
        </w:tc>
      </w:tr>
    </w:tbl>
    <w:p w:rsidR="00D045FF" w:rsidRPr="009F7030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D045FF" w:rsidRPr="009D0C77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9D0C77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2 Add fractions with the same denominator within 1</w:t>
      </w:r>
    </w:p>
    <w:p w:rsidR="00D045FF" w:rsidRPr="009F7030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9D0C7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B11839" w:rsidTr="00EF5CE7"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\F(3,5)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\F(1,9)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\F(4,9)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\F(5,9)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\F(6,8)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\F(3,7)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\F(5,7)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D045FF" w:rsidRPr="009F7030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D0C7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B11839" w:rsidTr="00EF5CE7"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\F(4,7)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\F(3,5)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\F(3,10)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\F(2,10)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\F(5,10)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\F(7,9)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D045FF" w:rsidRPr="009F7030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D045FF" w:rsidRPr="009D0C77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9D0C77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3 Subtract fractions with the same denominator within 1</w:t>
      </w:r>
    </w:p>
    <w:p w:rsidR="00D045FF" w:rsidRPr="009F7030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9D0C7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B11839" w:rsidTr="00EF5CE7"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\F(6,7)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\F(1,7)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\F(5,7)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\F(4,8)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\F(1,8)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\F(2,5)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\F(2,4) </w:instrTex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D045FF" w:rsidRPr="009F7030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D0C7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B11839" w:rsidTr="00EF5CE7"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\F(6,8)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\F(6,7)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\F(4,7)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\F(4,9)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instrText xml:space="preserve"> EQ \F(3,9) </w:instrTex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fldChar w:fldCharType="end"/>
            </w:r>
          </w:p>
        </w:tc>
      </w:tr>
    </w:tbl>
    <w:p w:rsidR="00D045FF" w:rsidRPr="009F7030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D045FF" w:rsidRPr="009D0C77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9D0C77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 Solve missing number problems for addition and subtraction of fractions with the same denominator within 1</w:t>
      </w:r>
    </w:p>
    <w:p w:rsidR="00D045FF" w:rsidRPr="009F7030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 w:rsidRPr="009D0C7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B11839" w:rsidTr="00EF5CE7"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18496" behindDoc="0" locked="0" layoutInCell="1" allowOverlap="1" wp14:anchorId="6FA3B568" wp14:editId="76734BAB">
                      <wp:simplePos x="0" y="0"/>
                      <wp:positionH relativeFrom="column">
                        <wp:posOffset>252245</wp:posOffset>
                      </wp:positionH>
                      <wp:positionV relativeFrom="page">
                        <wp:posOffset>22005</wp:posOffset>
                      </wp:positionV>
                      <wp:extent cx="438150" cy="449580"/>
                      <wp:effectExtent l="0" t="0" r="19050" b="26670"/>
                      <wp:wrapNone/>
                      <wp:docPr id="139" name="Rectangle 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92D3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\F(1,5)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A3B568" id="Rectangle 139" o:spid="_x0000_s1426" style="position:absolute;margin-left:19.85pt;margin-top:1.75pt;width:34.5pt;height:35.4pt;z-index:25341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" fillcolor="window" strokecolor="windowText" strokeweight="1pt">
                      <v:textbox>
                        <w:txbxContent>
                          <w:p w:rsidR="00D045FF" w:rsidRPr="00E92D3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\F(1,5)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Pr="00B1183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\F(3,5)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\F(4,5)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D045FF" w:rsidRPr="00B11839" w:rsidRDefault="00D045FF" w:rsidP="00EF5CE7">
            <w:pPr>
              <w:rPr>
                <w:rFonts w:ascii="Calibri" w:eastAsia="Calibri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19520" behindDoc="0" locked="0" layoutInCell="1" allowOverlap="1" wp14:anchorId="402AC6BF" wp14:editId="44176F51">
                      <wp:simplePos x="0" y="0"/>
                      <wp:positionH relativeFrom="column">
                        <wp:posOffset>251476</wp:posOffset>
                      </wp:positionH>
                      <wp:positionV relativeFrom="page">
                        <wp:posOffset>18234</wp:posOffset>
                      </wp:positionV>
                      <wp:extent cx="438150" cy="449580"/>
                      <wp:effectExtent l="0" t="0" r="19050" b="26670"/>
                      <wp:wrapNone/>
                      <wp:docPr id="141" name="Rectangle 1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92D3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\F(4,8)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2AC6BF" id="Rectangle 141" o:spid="_x0000_s1427" style="position:absolute;margin-left:19.8pt;margin-top:1.45pt;width:34.5pt;height:35.4pt;z-index:253419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" fillcolor="window" strokecolor="windowText" strokeweight="1pt">
                      <v:textbox>
                        <w:txbxContent>
                          <w:p w:rsidR="00D045FF" w:rsidRPr="00E92D3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\F(4,8)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Pr="00B1183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16448" behindDoc="0" locked="0" layoutInCell="1" allowOverlap="1" wp14:anchorId="52165FC6" wp14:editId="3F65179B">
                      <wp:simplePos x="0" y="0"/>
                      <wp:positionH relativeFrom="column">
                        <wp:posOffset>252618</wp:posOffset>
                      </wp:positionH>
                      <wp:positionV relativeFrom="page">
                        <wp:posOffset>17593</wp:posOffset>
                      </wp:positionV>
                      <wp:extent cx="438150" cy="449580"/>
                      <wp:effectExtent l="0" t="0" r="19050" b="26670"/>
                      <wp:wrapNone/>
                      <wp:docPr id="142" name="Rectangle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92D3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\F(3,7)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165FC6" id="Rectangle 142" o:spid="_x0000_s1428" style="position:absolute;margin-left:19.9pt;margin-top:1.4pt;width:34.5pt;height:35.4pt;z-index:253416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" fillcolor="window" strokecolor="windowText" strokeweight="1pt">
                      <v:textbox>
                        <w:txbxContent>
                          <w:p w:rsidR="00D045FF" w:rsidRPr="00E92D3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\F(3,7)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Pr="00B1183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\F(5,7)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\F(2,7)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17472" behindDoc="0" locked="0" layoutInCell="1" allowOverlap="1" wp14:anchorId="244765A2" wp14:editId="6212C6E6">
                      <wp:simplePos x="0" y="0"/>
                      <wp:positionH relativeFrom="column">
                        <wp:posOffset>251199</wp:posOffset>
                      </wp:positionH>
                      <wp:positionV relativeFrom="page">
                        <wp:posOffset>17593</wp:posOffset>
                      </wp:positionV>
                      <wp:extent cx="438150" cy="449580"/>
                      <wp:effectExtent l="0" t="0" r="19050" b="26670"/>
                      <wp:wrapNone/>
                      <wp:docPr id="143" name="Rectangle 1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92D3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\F(4,6) </w:instrText>
                                  </w:r>
                                  <w:r w:rsidRPr="00E92D3E"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4765A2" id="Rectangle 143" o:spid="_x0000_s1429" style="position:absolute;margin-left:19.8pt;margin-top:1.4pt;width:34.5pt;height:35.4pt;z-index:25341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" fillcolor="window" strokecolor="windowText" strokeweight="1pt">
                      <v:textbox>
                        <w:txbxContent>
                          <w:p w:rsidR="00D045FF" w:rsidRPr="00E92D3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\F(4,6) </w:instrText>
                            </w:r>
                            <w:r w:rsidRPr="00E92D3E"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Pr="00B1183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D045FF" w:rsidRPr="009F7030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D0C7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RPr="00B11839" w:rsidTr="00EF5CE7"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41024" behindDoc="0" locked="0" layoutInCell="1" allowOverlap="1" wp14:anchorId="05655799" wp14:editId="1BDE4D98">
                      <wp:simplePos x="0" y="0"/>
                      <wp:positionH relativeFrom="column">
                        <wp:posOffset>252245</wp:posOffset>
                      </wp:positionH>
                      <wp:positionV relativeFrom="page">
                        <wp:posOffset>22005</wp:posOffset>
                      </wp:positionV>
                      <wp:extent cx="438150" cy="449580"/>
                      <wp:effectExtent l="0" t="0" r="19050" b="26670"/>
                      <wp:wrapNone/>
                      <wp:docPr id="81" name="Rectangle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92D3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\F(4,6)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655799" id="Rectangle 81" o:spid="_x0000_s1430" style="position:absolute;margin-left:19.85pt;margin-top:1.75pt;width:34.5pt;height:35.4pt;z-index:25344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Pr="00E92D3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\F(4,6)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Pr="00B1183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D045FF" w:rsidRPr="00B11839" w:rsidRDefault="00D045FF" w:rsidP="00EF5CE7">
            <w:pPr>
              <w:rPr>
                <w:rFonts w:ascii="Calibri" w:eastAsia="Calibri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42048" behindDoc="0" locked="0" layoutInCell="1" allowOverlap="1" wp14:anchorId="3A537EDC" wp14:editId="30369211">
                      <wp:simplePos x="0" y="0"/>
                      <wp:positionH relativeFrom="column">
                        <wp:posOffset>251476</wp:posOffset>
                      </wp:positionH>
                      <wp:positionV relativeFrom="page">
                        <wp:posOffset>18234</wp:posOffset>
                      </wp:positionV>
                      <wp:extent cx="438150" cy="449580"/>
                      <wp:effectExtent l="0" t="0" r="19050" b="26670"/>
                      <wp:wrapNone/>
                      <wp:docPr id="82" name="Rectangle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92D3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\F(1,3)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537EDC" id="Rectangle 82" o:spid="_x0000_s1431" style="position:absolute;margin-left:19.8pt;margin-top:1.45pt;width:34.5pt;height:35.4pt;z-index:253442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" fillcolor="window" strokecolor="windowText" strokeweight="1pt">
                      <v:textbox>
                        <w:txbxContent>
                          <w:p w:rsidR="00D045FF" w:rsidRPr="00E92D3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\F(1,3)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Pr="00B1183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+               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\F(2,3)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38976" behindDoc="0" locked="0" layoutInCell="1" allowOverlap="1" wp14:anchorId="388E6F57" wp14:editId="4B523C4A">
                      <wp:simplePos x="0" y="0"/>
                      <wp:positionH relativeFrom="column">
                        <wp:posOffset>252618</wp:posOffset>
                      </wp:positionH>
                      <wp:positionV relativeFrom="page">
                        <wp:posOffset>17593</wp:posOffset>
                      </wp:positionV>
                      <wp:extent cx="438150" cy="449580"/>
                      <wp:effectExtent l="0" t="0" r="19050" b="26670"/>
                      <wp:wrapNone/>
                      <wp:docPr id="93" name="Rectangle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92D3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\F(4,8)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8E6F57" id="Rectangle 93" o:spid="_x0000_s1432" style="position:absolute;margin-left:19.9pt;margin-top:1.4pt;width:34.5pt;height:35.4pt;z-index:25343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" fillcolor="window" strokecolor="windowText" strokeweight="1pt">
                      <v:textbox>
                        <w:txbxContent>
                          <w:p w:rsidR="00D045FF" w:rsidRPr="00E92D3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\F(4,8)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Pr="00B1183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sz w:val="12"/>
                <w:szCs w:val="12"/>
                <w:lang w:val="en-US"/>
              </w:rPr>
            </w:pPr>
          </w:p>
        </w:tc>
        <w:tc>
          <w:tcPr>
            <w:tcW w:w="2254" w:type="dxa"/>
          </w:tcPr>
          <w:p w:rsidR="00D045FF" w:rsidRPr="00B11839" w:rsidRDefault="00D045FF" w:rsidP="00EF5CE7">
            <w:pPr>
              <w:rPr>
                <w:rFonts w:ascii="Calibri" w:eastAsia="Calibri" w:hAnsi="Calibri" w:cs="Times New Roman"/>
                <w:sz w:val="6"/>
                <w:szCs w:val="6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40000" behindDoc="0" locked="0" layoutInCell="1" allowOverlap="1" wp14:anchorId="2CDFBB00" wp14:editId="1E15B9DB">
                      <wp:simplePos x="0" y="0"/>
                      <wp:positionH relativeFrom="column">
                        <wp:posOffset>251199</wp:posOffset>
                      </wp:positionH>
                      <wp:positionV relativeFrom="page">
                        <wp:posOffset>17593</wp:posOffset>
                      </wp:positionV>
                      <wp:extent cx="438150" cy="449580"/>
                      <wp:effectExtent l="0" t="0" r="19050" b="26670"/>
                      <wp:wrapNone/>
                      <wp:docPr id="94" name="Rectangle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44958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E92D3E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instrText xml:space="preserve"> EQ \F(3,9) </w:instrText>
                                  </w: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DFBB00" id="Rectangle 94" o:spid="_x0000_s1433" style="position:absolute;margin-left:19.8pt;margin-top:1.4pt;width:34.5pt;height:35.4pt;z-index:25344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" fillcolor="window" strokecolor="windowText" strokeweight="1pt">
                      <v:textbox>
                        <w:txbxContent>
                          <w:p w:rsidR="00D045FF" w:rsidRPr="00E92D3E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begin"/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instrText xml:space="preserve"> EQ \F(3,9) </w:instrText>
                            </w: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Pr="00B1183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\F(5,9)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–                 = </w: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\F(2,9)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</w:p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val="en-US"/>
              </w:rPr>
            </w:pPr>
          </w:p>
        </w:tc>
      </w:tr>
    </w:tbl>
    <w:p w:rsidR="00D045FF" w:rsidRPr="009F7030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D045FF" w:rsidRDefault="00D045FF" w:rsidP="00D045FF">
      <w:pPr>
        <w:rPr>
          <w:rFonts w:ascii="Calibri" w:eastAsia="Calibri" w:hAnsi="Calibri" w:cs="Times New Roman"/>
          <w:sz w:val="18"/>
          <w:szCs w:val="18"/>
        </w:rPr>
      </w:pPr>
    </w:p>
    <w:p w:rsidR="00D045FF" w:rsidRDefault="00D045FF" w:rsidP="00D045FF">
      <w:pPr>
        <w:rPr>
          <w:rFonts w:ascii="Calibri" w:eastAsia="Calibri" w:hAnsi="Calibri" w:cs="Times New Roman"/>
          <w:sz w:val="18"/>
          <w:szCs w:val="18"/>
        </w:rPr>
      </w:pPr>
    </w:p>
    <w:p w:rsidR="00D045FF" w:rsidRDefault="00D045FF" w:rsidP="00D045FF">
      <w:pPr>
        <w:rPr>
          <w:rFonts w:ascii="Calibri" w:eastAsia="Calibri" w:hAnsi="Calibri" w:cs="Times New Roman"/>
          <w:sz w:val="18"/>
          <w:szCs w:val="18"/>
        </w:rPr>
      </w:pPr>
    </w:p>
    <w:p w:rsidR="00D045FF" w:rsidRPr="009F7030" w:rsidRDefault="00D045FF" w:rsidP="00D045FF">
      <w:pPr>
        <w:rPr>
          <w:sz w:val="18"/>
          <w:szCs w:val="18"/>
        </w:rPr>
        <w:sectPr w:rsidR="00D045FF" w:rsidRPr="009F7030" w:rsidSect="0068211C">
          <w:headerReference w:type="default" r:id="rId37"/>
          <w:footerReference w:type="default" r:id="rId38"/>
          <w:type w:val="continuous"/>
          <w:pgSz w:w="11906" w:h="16838"/>
          <w:pgMar w:top="567" w:right="1440" w:bottom="567" w:left="1440" w:header="0" w:footer="0" w:gutter="0"/>
          <w:cols w:space="708"/>
          <w:docGrid w:linePitch="360"/>
        </w:sectPr>
      </w:pPr>
    </w:p>
    <w:p w:rsidR="00D045FF" w:rsidRPr="009D0C77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9D0C77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lastRenderedPageBreak/>
        <w:t>5 Find a unit fraction of a number</w:t>
      </w:r>
    </w:p>
    <w:p w:rsidR="00D045FF" w:rsidRPr="009F7030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9D0C7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B11839" w:rsidTr="00EF5CE7">
        <w:tc>
          <w:tcPr>
            <w:tcW w:w="3005" w:type="dxa"/>
          </w:tcPr>
          <w:bookmarkStart w:id="3" w:name="_Hlk17423816"/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</w:instrText>
            </w:r>
            <w:r w:rsidRPr="00B11839">
              <w:rPr>
                <w:rFonts w:ascii="inherit" w:eastAsia="Calibri" w:hAnsi="inherit" w:cs="Times New Roman"/>
                <w:lang w:val="en-US"/>
              </w:rPr>
              <w:instrText>EQ \F(1,3)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24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8</w:t>
            </w:r>
          </w:p>
        </w:tc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30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6</w:t>
            </w:r>
          </w:p>
        </w:tc>
        <w:tc>
          <w:tcPr>
            <w:tcW w:w="3006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24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3</w:t>
            </w:r>
          </w:p>
        </w:tc>
      </w:tr>
    </w:tbl>
    <w:bookmarkEnd w:id="3"/>
    <w:p w:rsidR="00D045FF" w:rsidRPr="009F7030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D0C7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B11839" w:rsidTr="00EF5CE7"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</w:instrText>
            </w:r>
            <w:r w:rsidRPr="00B11839">
              <w:rPr>
                <w:rFonts w:ascii="inherit" w:eastAsia="Calibri" w:hAnsi="inherit" w:cs="Times New Roman"/>
                <w:lang w:val="en-US"/>
              </w:rPr>
              <w:instrText>EQ \F(1,3)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</w:t>
            </w:r>
            <w:r>
              <w:rPr>
                <w:rFonts w:ascii="Calibri" w:eastAsia="Calibri" w:hAnsi="Calibri" w:cs="Times New Roman"/>
                <w:lang w:val="en-US"/>
              </w:rPr>
              <w:t>18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6</w:t>
            </w:r>
          </w:p>
        </w:tc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</w:t>
            </w:r>
            <w:r>
              <w:rPr>
                <w:rFonts w:ascii="Calibri" w:eastAsia="Calibri" w:hAnsi="Calibri" w:cs="Times New Roman"/>
                <w:lang w:val="en-US"/>
              </w:rPr>
              <w:t>28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7</w:t>
            </w:r>
          </w:p>
        </w:tc>
        <w:tc>
          <w:tcPr>
            <w:tcW w:w="3006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\F(1,7)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</w:t>
            </w:r>
            <w:r>
              <w:rPr>
                <w:rFonts w:ascii="Calibri" w:eastAsia="Calibri" w:hAnsi="Calibri" w:cs="Times New Roman"/>
                <w:lang w:val="en-US"/>
              </w:rPr>
              <w:t>35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5</w:t>
            </w:r>
          </w:p>
        </w:tc>
      </w:tr>
    </w:tbl>
    <w:p w:rsidR="00D045FF" w:rsidRPr="009F7030" w:rsidRDefault="00D045FF" w:rsidP="00D045FF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D045FF" w:rsidRPr="009D0C77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9D0C77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6 Find a whole quantity given the quantity represented by a unit fraction</w:t>
      </w:r>
    </w:p>
    <w:p w:rsidR="00D045FF" w:rsidRPr="009F7030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sz w:val="18"/>
          <w:szCs w:val="18"/>
          <w:lang w:val="en-US"/>
        </w:rPr>
      </w:pPr>
      <w:r w:rsidRPr="009D0C7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D045FF" w:rsidRPr="00B11839" w:rsidTr="00EF5CE7"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20544" behindDoc="0" locked="0" layoutInCell="1" allowOverlap="1" wp14:anchorId="4287CBA5" wp14:editId="6E9C3E8C">
                      <wp:simplePos x="0" y="0"/>
                      <wp:positionH relativeFrom="column">
                        <wp:posOffset>302260</wp:posOffset>
                      </wp:positionH>
                      <wp:positionV relativeFrom="page">
                        <wp:posOffset>23912</wp:posOffset>
                      </wp:positionV>
                      <wp:extent cx="438150" cy="298087"/>
                      <wp:effectExtent l="0" t="0" r="19050" b="26035"/>
                      <wp:wrapNone/>
                      <wp:docPr id="512" name="Rectangle 5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87CBA5" id="Rectangle 512" o:spid="_x0000_s1434" style="position:absolute;margin-left:23.8pt;margin-top:1.9pt;width:34.5pt;height:23.45pt;z-index:25342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21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7</w:t>
            </w:r>
          </w:p>
        </w:tc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21568" behindDoc="0" locked="0" layoutInCell="1" allowOverlap="1" wp14:anchorId="7B18773E" wp14:editId="74A3856C">
                      <wp:simplePos x="0" y="0"/>
                      <wp:positionH relativeFrom="column">
                        <wp:posOffset>303530</wp:posOffset>
                      </wp:positionH>
                      <wp:positionV relativeFrom="page">
                        <wp:posOffset>24983</wp:posOffset>
                      </wp:positionV>
                      <wp:extent cx="438150" cy="298087"/>
                      <wp:effectExtent l="0" t="0" r="19050" b="26035"/>
                      <wp:wrapNone/>
                      <wp:docPr id="513" name="Rectangle 5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18773E" id="Rectangle 513" o:spid="_x0000_s1435" style="position:absolute;margin-left:23.9pt;margin-top:1.95pt;width:34.5pt;height:23.45pt;z-index:25342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20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4</w:t>
            </w:r>
          </w:p>
        </w:tc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22592" behindDoc="0" locked="0" layoutInCell="1" allowOverlap="1" wp14:anchorId="404282D6" wp14:editId="52A2164C">
                      <wp:simplePos x="0" y="0"/>
                      <wp:positionH relativeFrom="column">
                        <wp:posOffset>297180</wp:posOffset>
                      </wp:positionH>
                      <wp:positionV relativeFrom="page">
                        <wp:posOffset>24983</wp:posOffset>
                      </wp:positionV>
                      <wp:extent cx="438150" cy="298087"/>
                      <wp:effectExtent l="0" t="0" r="19050" b="26035"/>
                      <wp:wrapNone/>
                      <wp:docPr id="514" name="Rectangle 5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24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4282D6" id="Rectangle 514" o:spid="_x0000_s1436" style="position:absolute;margin-left:23.4pt;margin-top:1.95pt;width:34.5pt;height:23.45pt;z-index:25342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24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4</w:t>
            </w:r>
          </w:p>
        </w:tc>
      </w:tr>
      <w:tr w:rsidR="00D045FF" w:rsidRPr="00B11839" w:rsidTr="00EF5CE7"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25664" behindDoc="0" locked="0" layoutInCell="1" allowOverlap="1" wp14:anchorId="2F3E312F" wp14:editId="7FF1AE2A">
                      <wp:simplePos x="0" y="0"/>
                      <wp:positionH relativeFrom="column">
                        <wp:posOffset>304703</wp:posOffset>
                      </wp:positionH>
                      <wp:positionV relativeFrom="page">
                        <wp:posOffset>27126</wp:posOffset>
                      </wp:positionV>
                      <wp:extent cx="438150" cy="298087"/>
                      <wp:effectExtent l="0" t="0" r="19050" b="26035"/>
                      <wp:wrapNone/>
                      <wp:docPr id="515" name="Rectangle 5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400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3E312F" id="Rectangle 515" o:spid="_x0000_s1437" style="position:absolute;margin-left:24pt;margin-top:2.15pt;width:34.5pt;height:23.45pt;z-index:253425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400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100</w:t>
            </w:r>
          </w:p>
        </w:tc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24640" behindDoc="0" locked="0" layoutInCell="1" allowOverlap="1" wp14:anchorId="75B37625" wp14:editId="00C85112">
                      <wp:simplePos x="0" y="0"/>
                      <wp:positionH relativeFrom="column">
                        <wp:posOffset>303635</wp:posOffset>
                      </wp:positionH>
                      <wp:positionV relativeFrom="page">
                        <wp:posOffset>27305</wp:posOffset>
                      </wp:positionV>
                      <wp:extent cx="438150" cy="298087"/>
                      <wp:effectExtent l="0" t="0" r="19050" b="26035"/>
                      <wp:wrapNone/>
                      <wp:docPr id="516" name="Rectangle 5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210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B37625" id="Rectangle 516" o:spid="_x0000_s1438" style="position:absolute;margin-left:23.9pt;margin-top:2.15pt;width:34.5pt;height:23.45pt;z-index:25342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210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70</w:t>
            </w:r>
          </w:p>
        </w:tc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23616" behindDoc="0" locked="0" layoutInCell="1" allowOverlap="1" wp14:anchorId="1FDADB1C" wp14:editId="2A148429">
                      <wp:simplePos x="0" y="0"/>
                      <wp:positionH relativeFrom="column">
                        <wp:posOffset>296818</wp:posOffset>
                      </wp:positionH>
                      <wp:positionV relativeFrom="page">
                        <wp:posOffset>28431</wp:posOffset>
                      </wp:positionV>
                      <wp:extent cx="438150" cy="298087"/>
                      <wp:effectExtent l="0" t="0" r="19050" b="26035"/>
                      <wp:wrapNone/>
                      <wp:docPr id="523" name="Rectangle 5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215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DADB1C" id="Rectangle 523" o:spid="_x0000_s1439" style="position:absolute;margin-left:23.35pt;margin-top:2.25pt;width:34.5pt;height:23.45pt;z-index:253423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215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\F(1,5)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43</w:t>
            </w:r>
          </w:p>
        </w:tc>
      </w:tr>
    </w:tbl>
    <w:p w:rsidR="00D045FF" w:rsidRPr="009F7030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D0C7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9015" w:type="dxa"/>
        <w:tblLook w:val="04A0" w:firstRow="1" w:lastRow="0" w:firstColumn="1" w:lastColumn="0" w:noHBand="0" w:noVBand="1"/>
      </w:tblPr>
      <w:tblGrid>
        <w:gridCol w:w="3005"/>
        <w:gridCol w:w="3005"/>
        <w:gridCol w:w="3005"/>
      </w:tblGrid>
      <w:tr w:rsidR="00D045FF" w:rsidRPr="00B11839" w:rsidTr="00EF5CE7"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43072" behindDoc="0" locked="0" layoutInCell="1" allowOverlap="1" wp14:anchorId="701EE6B4" wp14:editId="6C858CB9">
                      <wp:simplePos x="0" y="0"/>
                      <wp:positionH relativeFrom="column">
                        <wp:posOffset>302260</wp:posOffset>
                      </wp:positionH>
                      <wp:positionV relativeFrom="page">
                        <wp:posOffset>23912</wp:posOffset>
                      </wp:positionV>
                      <wp:extent cx="438150" cy="298087"/>
                      <wp:effectExtent l="0" t="0" r="19050" b="26035"/>
                      <wp:wrapNone/>
                      <wp:docPr id="765" name="Rectangle 7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42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1EE6B4" id="Rectangle 765" o:spid="_x0000_s1440" style="position:absolute;margin-left:23.8pt;margin-top:1.9pt;width:34.5pt;height:23.45pt;z-index:25344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42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7</w:t>
            </w:r>
          </w:p>
        </w:tc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44096" behindDoc="0" locked="0" layoutInCell="1" allowOverlap="1" wp14:anchorId="5A748B11" wp14:editId="440800BD">
                      <wp:simplePos x="0" y="0"/>
                      <wp:positionH relativeFrom="column">
                        <wp:posOffset>303530</wp:posOffset>
                      </wp:positionH>
                      <wp:positionV relativeFrom="page">
                        <wp:posOffset>24983</wp:posOffset>
                      </wp:positionV>
                      <wp:extent cx="438150" cy="298087"/>
                      <wp:effectExtent l="0" t="0" r="19050" b="26035"/>
                      <wp:wrapNone/>
                      <wp:docPr id="766" name="Rectangle 7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40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748B11" id="Rectangle 766" o:spid="_x0000_s1441" style="position:absolute;margin-left:23.9pt;margin-top:1.95pt;width:34.5pt;height:23.45pt;z-index:25344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40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                = </w:t>
            </w:r>
            <w:r>
              <w:rPr>
                <w:rFonts w:ascii="Calibri" w:eastAsia="Calibri" w:hAnsi="Calibri" w:cs="Times New Roman"/>
                <w:lang w:val="en-US"/>
              </w:rPr>
              <w:t>5</w:t>
            </w:r>
          </w:p>
        </w:tc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45120" behindDoc="0" locked="0" layoutInCell="1" allowOverlap="1" wp14:anchorId="02112C47" wp14:editId="67DC5C8F">
                      <wp:simplePos x="0" y="0"/>
                      <wp:positionH relativeFrom="column">
                        <wp:posOffset>297180</wp:posOffset>
                      </wp:positionH>
                      <wp:positionV relativeFrom="page">
                        <wp:posOffset>24983</wp:posOffset>
                      </wp:positionV>
                      <wp:extent cx="438150" cy="298087"/>
                      <wp:effectExtent l="0" t="0" r="19050" b="26035"/>
                      <wp:wrapNone/>
                      <wp:docPr id="767" name="Rectangle 7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112C47" id="Rectangle 767" o:spid="_x0000_s1442" style="position:absolute;margin-left:23.4pt;margin-top:1.95pt;width:34.5pt;height:23.45pt;z-index:25344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18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\F(1,9)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</w:t>
            </w:r>
            <w:r>
              <w:rPr>
                <w:rFonts w:ascii="Calibri" w:eastAsia="Calibri" w:hAnsi="Calibri" w:cs="Times New Roman"/>
                <w:lang w:val="en-US"/>
              </w:rPr>
              <w:t>2</w:t>
            </w:r>
          </w:p>
        </w:tc>
      </w:tr>
      <w:tr w:rsidR="00D045FF" w:rsidRPr="00B11839" w:rsidTr="00EF5CE7"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Calibri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48192" behindDoc="0" locked="0" layoutInCell="1" allowOverlap="1" wp14:anchorId="0BD7BFB5" wp14:editId="6EE2407E">
                      <wp:simplePos x="0" y="0"/>
                      <wp:positionH relativeFrom="column">
                        <wp:posOffset>304703</wp:posOffset>
                      </wp:positionH>
                      <wp:positionV relativeFrom="page">
                        <wp:posOffset>27126</wp:posOffset>
                      </wp:positionV>
                      <wp:extent cx="438150" cy="298087"/>
                      <wp:effectExtent l="0" t="0" r="19050" b="26035"/>
                      <wp:wrapNone/>
                      <wp:docPr id="768" name="Rectangle 7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600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D7BFB5" id="Rectangle 768" o:spid="_x0000_s1443" style="position:absolute;margin-left:24pt;margin-top:2.15pt;width:34.5pt;height:23.45pt;z-index:25344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600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\F(1,3)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</w:t>
            </w:r>
            <w:r>
              <w:rPr>
                <w:rFonts w:ascii="Calibri" w:eastAsia="Calibri" w:hAnsi="Calibri" w:cs="Times New Roman"/>
                <w:lang w:val="en-US"/>
              </w:rPr>
              <w:t>2</w:t>
            </w:r>
            <w:r w:rsidRPr="00B11839">
              <w:rPr>
                <w:rFonts w:ascii="Calibri" w:eastAsia="Calibri" w:hAnsi="Calibri" w:cs="Times New Roman"/>
                <w:lang w:val="en-US"/>
              </w:rPr>
              <w:t>00</w:t>
            </w:r>
          </w:p>
        </w:tc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47168" behindDoc="0" locked="0" layoutInCell="1" allowOverlap="1" wp14:anchorId="78D11562" wp14:editId="082E5B4C">
                      <wp:simplePos x="0" y="0"/>
                      <wp:positionH relativeFrom="column">
                        <wp:posOffset>303635</wp:posOffset>
                      </wp:positionH>
                      <wp:positionV relativeFrom="page">
                        <wp:posOffset>27305</wp:posOffset>
                      </wp:positionV>
                      <wp:extent cx="438150" cy="298087"/>
                      <wp:effectExtent l="0" t="0" r="19050" b="26035"/>
                      <wp:wrapNone/>
                      <wp:docPr id="769" name="Rectangle 7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360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D11562" id="Rectangle 769" o:spid="_x0000_s1444" style="position:absolute;margin-left:23.9pt;margin-top:2.15pt;width:34.5pt;height:23.45pt;z-index:25344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360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rPr>
                <w:rFonts w:ascii="Calibri" w:eastAsia="Calibri" w:hAnsi="Calibri" w:cs="Times New Roman"/>
                <w:lang w:val="en-US"/>
              </w:rPr>
              <w:fldChar w:fldCharType="begin"/>
            </w:r>
            <w:r>
              <w:rPr>
                <w:rFonts w:ascii="Calibri" w:eastAsia="Calibri" w:hAnsi="Calibri" w:cs="Times New Roman"/>
                <w:lang w:val="en-US"/>
              </w:rPr>
              <w:instrText xml:space="preserve"> EQ \F(1,6) </w:instrText>
            </w:r>
            <w:r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</w:t>
            </w:r>
            <w:r>
              <w:rPr>
                <w:rFonts w:ascii="Calibri" w:eastAsia="Calibri" w:hAnsi="Calibri" w:cs="Times New Roman"/>
                <w:lang w:val="en-US"/>
              </w:rPr>
              <w:t>6</w:t>
            </w:r>
            <w:r w:rsidRPr="00B11839">
              <w:rPr>
                <w:rFonts w:ascii="Calibri" w:eastAsia="Calibri" w:hAnsi="Calibri" w:cs="Times New Roman"/>
                <w:lang w:val="en-US"/>
              </w:rPr>
              <w:t>0</w:t>
            </w:r>
          </w:p>
        </w:tc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lang w:val="en-US"/>
              </w:rPr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8"/>
                <w:szCs w:val="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46144" behindDoc="0" locked="0" layoutInCell="1" allowOverlap="1" wp14:anchorId="75712E79" wp14:editId="1210DD2F">
                      <wp:simplePos x="0" y="0"/>
                      <wp:positionH relativeFrom="column">
                        <wp:posOffset>296818</wp:posOffset>
                      </wp:positionH>
                      <wp:positionV relativeFrom="page">
                        <wp:posOffset>28431</wp:posOffset>
                      </wp:positionV>
                      <wp:extent cx="438150" cy="298087"/>
                      <wp:effectExtent l="0" t="0" r="19050" b="26035"/>
                      <wp:wrapNone/>
                      <wp:docPr id="770" name="Rectangle 7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38150" cy="298087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Default="00D045FF" w:rsidP="00D045FF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ascii="Calibri" w:eastAsia="Calibri" w:hAnsi="Calibri" w:cs="Times New Roman"/>
                                      <w:b/>
                                      <w:bCs/>
                                    </w:rPr>
                                    <w:t>156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712E79" id="Rectangle 770" o:spid="_x0000_s1445" style="position:absolute;margin-left:23.35pt;margin-top:2.25pt;width:34.5pt;height:23.45pt;z-index:25344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" fillcolor="window" strokecolor="windowText" strokeweight="1pt">
                      <v:textbox>
                        <w:txbxContent>
                          <w:p w:rsidR="00D045FF" w:rsidRDefault="00D045FF" w:rsidP="00D045FF">
                            <w:pPr>
                              <w:jc w:val="center"/>
                            </w:pPr>
                            <w:r>
                              <w:rPr>
                                <w:rFonts w:ascii="Calibri" w:eastAsia="Calibri" w:hAnsi="Calibri" w:cs="Times New Roman"/>
                                <w:b/>
                                <w:bCs/>
                              </w:rPr>
                              <w:t>156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                = </w:t>
            </w:r>
            <w:r>
              <w:rPr>
                <w:rFonts w:ascii="Calibri" w:eastAsia="Calibri" w:hAnsi="Calibri" w:cs="Times New Roman"/>
                <w:lang w:val="en-US"/>
              </w:rPr>
              <w:t>78</w:t>
            </w:r>
          </w:p>
        </w:tc>
      </w:tr>
    </w:tbl>
    <w:p w:rsidR="00D045FF" w:rsidRPr="009F7030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</w:p>
    <w:p w:rsidR="00D045FF" w:rsidRPr="009D0C77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9D0C77"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  <w:t>7 Find a quarter by halving twice, or an eighth by halving three times</w:t>
      </w:r>
    </w:p>
    <w:p w:rsidR="00D045FF" w:rsidRPr="009F7030" w:rsidRDefault="00D045FF" w:rsidP="00D045FF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bdr w:val="none" w:sz="0" w:space="0" w:color="auto" w:frame="1"/>
          <w:lang w:val="en-US"/>
        </w:rPr>
      </w:pPr>
      <w:r w:rsidRPr="009D0C7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B11839" w:rsidTr="00EF5CE7"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48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24</w:t>
            </w:r>
          </w:p>
        </w:tc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48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12</w:t>
            </w:r>
          </w:p>
        </w:tc>
        <w:tc>
          <w:tcPr>
            <w:tcW w:w="3006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48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6</w:t>
            </w:r>
          </w:p>
        </w:tc>
      </w:tr>
      <w:tr w:rsidR="00D045FF" w:rsidRPr="00B11839" w:rsidTr="00EF5CE7"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32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16</w:t>
            </w:r>
          </w:p>
        </w:tc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32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8</w:t>
            </w:r>
          </w:p>
        </w:tc>
        <w:tc>
          <w:tcPr>
            <w:tcW w:w="3006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32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4</w:t>
            </w:r>
          </w:p>
        </w:tc>
      </w:tr>
    </w:tbl>
    <w:p w:rsidR="00D045FF" w:rsidRPr="009F7030" w:rsidRDefault="00D045FF" w:rsidP="00D045FF">
      <w:pPr>
        <w:spacing w:after="0" w:line="240" w:lineRule="auto"/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</w:pPr>
      <w:r w:rsidRPr="009D0C77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RPr="00B11839" w:rsidTr="00EF5CE7"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>of 4</w:t>
            </w:r>
            <w:r>
              <w:rPr>
                <w:rFonts w:ascii="Calibri" w:eastAsia="Calibri" w:hAnsi="Calibri" w:cs="Times New Roman"/>
                <w:lang w:val="en-US"/>
              </w:rPr>
              <w:t>0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0</w:t>
            </w:r>
          </w:p>
        </w:tc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4</w:t>
            </w:r>
            <w:r>
              <w:rPr>
                <w:rFonts w:ascii="Calibri" w:eastAsia="Calibri" w:hAnsi="Calibri" w:cs="Times New Roman"/>
                <w:lang w:val="en-US"/>
              </w:rPr>
              <w:t>0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0</w:t>
            </w:r>
          </w:p>
        </w:tc>
        <w:tc>
          <w:tcPr>
            <w:tcW w:w="3006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>of 4</w:t>
            </w:r>
            <w:r>
              <w:rPr>
                <w:rFonts w:ascii="Calibri" w:eastAsia="Calibri" w:hAnsi="Calibri" w:cs="Times New Roman"/>
                <w:lang w:val="en-US"/>
              </w:rPr>
              <w:t>0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5</w:t>
            </w:r>
          </w:p>
        </w:tc>
      </w:tr>
      <w:tr w:rsidR="00D045FF" w:rsidRPr="00B11839" w:rsidTr="00EF5CE7"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\F(1,2)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of </w:t>
            </w:r>
            <w:r>
              <w:rPr>
                <w:rFonts w:ascii="Calibri" w:eastAsia="Calibri" w:hAnsi="Calibri" w:cs="Times New Roman"/>
                <w:lang w:val="en-US"/>
              </w:rPr>
              <w:t>24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 w:rsidRPr="00B11839">
              <w:rPr>
                <w:rFonts w:ascii="Calibri" w:eastAsia="Calibri" w:hAnsi="Calibri" w:cs="Times New Roman"/>
                <w:b/>
                <w:bCs/>
                <w:lang w:val="en-US"/>
              </w:rPr>
              <w:t>1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2</w:t>
            </w:r>
          </w:p>
        </w:tc>
        <w:tc>
          <w:tcPr>
            <w:tcW w:w="3005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\F(1,4)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of 2</w:t>
            </w:r>
            <w:r>
              <w:rPr>
                <w:rFonts w:ascii="Calibri" w:eastAsia="Calibri" w:hAnsi="Calibri" w:cs="Times New Roman"/>
                <w:lang w:val="en-US"/>
              </w:rPr>
              <w:t>4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6</w:t>
            </w:r>
          </w:p>
        </w:tc>
        <w:tc>
          <w:tcPr>
            <w:tcW w:w="3006" w:type="dxa"/>
          </w:tcPr>
          <w:p w:rsidR="00D045FF" w:rsidRPr="00B11839" w:rsidRDefault="00D045FF" w:rsidP="00EF5CE7">
            <w:pPr>
              <w:rPr>
                <w:rFonts w:ascii="Calibri" w:eastAsia="Times New Roman" w:hAnsi="Calibri" w:cs="Times New Roman"/>
                <w:b/>
                <w:bCs/>
                <w:lang w:val="en-US"/>
              </w:rPr>
            </w:pPr>
            <w:r w:rsidRPr="00B11839">
              <w:rPr>
                <w:rFonts w:ascii="Calibri" w:eastAsia="Calibri" w:hAnsi="Calibri" w:cs="Times New Roman"/>
                <w:lang w:val="en-US"/>
              </w:rPr>
              <w:fldChar w:fldCharType="begin"/>
            </w:r>
            <w:r w:rsidRPr="00B11839">
              <w:rPr>
                <w:rFonts w:ascii="Calibri" w:eastAsia="Calibri" w:hAnsi="Calibri" w:cs="Times New Roman"/>
                <w:lang w:val="en-US"/>
              </w:rPr>
              <w:instrText xml:space="preserve"> EQ \F(1,8) </w:instrText>
            </w:r>
            <w:r w:rsidRPr="00B11839">
              <w:rPr>
                <w:rFonts w:ascii="Calibri" w:eastAsia="Calibri" w:hAnsi="Calibri" w:cs="Times New Roman"/>
                <w:lang w:val="en-US"/>
              </w:rPr>
              <w:fldChar w:fldCharType="end"/>
            </w:r>
            <w:r w:rsidRPr="00B11839">
              <w:rPr>
                <w:rFonts w:ascii="Calibri" w:eastAsia="Calibri" w:hAnsi="Calibri" w:cs="Times New Roman"/>
                <w:lang w:val="en-US"/>
              </w:rPr>
              <w:t>of 2</w:t>
            </w:r>
            <w:r>
              <w:rPr>
                <w:rFonts w:ascii="Calibri" w:eastAsia="Calibri" w:hAnsi="Calibri" w:cs="Times New Roman"/>
                <w:lang w:val="en-US"/>
              </w:rPr>
              <w:t>4</w:t>
            </w:r>
            <w:r w:rsidRPr="00B11839">
              <w:rPr>
                <w:rFonts w:ascii="Calibri" w:eastAsia="Calibri" w:hAnsi="Calibri" w:cs="Times New Roman"/>
                <w:lang w:val="en-US"/>
              </w:rPr>
              <w:t xml:space="preserve"> = </w:t>
            </w:r>
            <w:r>
              <w:rPr>
                <w:rFonts w:ascii="Calibri" w:eastAsia="Calibri" w:hAnsi="Calibri" w:cs="Times New Roman"/>
                <w:b/>
                <w:bCs/>
                <w:lang w:val="en-US"/>
              </w:rPr>
              <w:t>3</w:t>
            </w:r>
          </w:p>
        </w:tc>
      </w:tr>
    </w:tbl>
    <w:p w:rsidR="00672499" w:rsidRPr="001A5ECB" w:rsidRDefault="00672499" w:rsidP="00672499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672499" w:rsidRDefault="0085545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Decimals</w:t>
      </w:r>
    </w:p>
    <w:p w:rsidR="00855459" w:rsidRDefault="0085545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Go to </w:t>
      </w:r>
      <w:hyperlink r:id="rId39" w:history="1">
        <w:r w:rsidRPr="00A901B8">
          <w:rPr>
            <w:rStyle w:val="Hyperlink"/>
            <w:rFonts w:ascii="Calibri" w:eastAsia="Times New Roman" w:hAnsi="Calibri" w:cs="Times New Roman"/>
            <w:b/>
            <w:bCs/>
            <w:sz w:val="18"/>
            <w:szCs w:val="18"/>
            <w:lang w:val="en-US"/>
          </w:rPr>
          <w:t>https://keystage2maths.com/y3/decimals/</w:t>
        </w:r>
      </w:hyperlink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for help. </w:t>
      </w:r>
    </w:p>
    <w:p w:rsidR="00855459" w:rsidRDefault="00855459" w:rsidP="00672499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</w:p>
    <w:p w:rsidR="00D045FF" w:rsidRPr="00C83E77" w:rsidRDefault="00D045FF" w:rsidP="00D045FF">
      <w:pPr>
        <w:pStyle w:val="NoSpacing"/>
        <w:rPr>
          <w:b/>
          <w:bCs/>
          <w:sz w:val="18"/>
          <w:szCs w:val="18"/>
        </w:rPr>
      </w:pPr>
      <w:r w:rsidRPr="00C83E77">
        <w:rPr>
          <w:b/>
          <w:bCs/>
          <w:sz w:val="18"/>
          <w:szCs w:val="18"/>
        </w:rPr>
        <w:t>1 Convert between fractional and decimal tenths</w:t>
      </w:r>
    </w:p>
    <w:p w:rsidR="00D045FF" w:rsidRPr="00B66242" w:rsidRDefault="00D045FF" w:rsidP="00D045FF">
      <w:pPr>
        <w:pStyle w:val="NoSpacing"/>
        <w:rPr>
          <w:i/>
          <w:iCs/>
          <w:sz w:val="18"/>
          <w:szCs w:val="18"/>
        </w:rPr>
      </w:pPr>
      <w:r w:rsidRPr="00C83E77">
        <w:rPr>
          <w:i/>
          <w:iCs/>
          <w:sz w:val="18"/>
          <w:szCs w:val="18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1503"/>
        <w:gridCol w:w="1502"/>
        <w:gridCol w:w="3006"/>
      </w:tblGrid>
      <w:tr w:rsidR="00D045FF" w:rsidTr="00EF5CE7">
        <w:tc>
          <w:tcPr>
            <w:tcW w:w="3005" w:type="dxa"/>
          </w:tcPr>
          <w:p w:rsidR="00D045FF" w:rsidRDefault="00D045FF" w:rsidP="00EF5CE7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56384" behindDoc="1" locked="0" layoutInCell="1" allowOverlap="1" wp14:anchorId="3A46300F" wp14:editId="31AE7CB4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803" name="Rectangle 8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46300F" id="Rectangle 803" o:spid="_x0000_s1446" style="position:absolute;margin-left:28pt;margin-top:3.9pt;width:27.05pt;height:22.2pt;z-index:-24986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Default="00D045FF" w:rsidP="00EF5CE7">
            <w:pPr>
              <w:pStyle w:val="NoSpacing"/>
            </w:pPr>
            <w:r>
              <w:t xml:space="preserve">0.2 = </w:t>
            </w:r>
          </w:p>
          <w:p w:rsidR="00D045FF" w:rsidRDefault="00D045FF" w:rsidP="00EF5CE7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3005" w:type="dxa"/>
            <w:gridSpan w:val="2"/>
          </w:tcPr>
          <w:p w:rsidR="00D045FF" w:rsidRDefault="00D045FF" w:rsidP="00EF5CE7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50240" behindDoc="1" locked="0" layoutInCell="1" allowOverlap="1" wp14:anchorId="0DF2C349" wp14:editId="353A7C58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804" name="Rectangle 8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F2C349" id="Rectangle 804" o:spid="_x0000_s1447" style="position:absolute;margin-left:28pt;margin-top:3.9pt;width:27.05pt;height:22.2pt;z-index:-24986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Default="00D045FF" w:rsidP="00EF5CE7">
            <w:pPr>
              <w:pStyle w:val="NoSpacing"/>
            </w:pPr>
            <w:r>
              <w:t xml:space="preserve">0.3 = </w:t>
            </w:r>
          </w:p>
          <w:p w:rsidR="00D045FF" w:rsidRDefault="00D045FF" w:rsidP="00EF5CE7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3006" w:type="dxa"/>
          </w:tcPr>
          <w:p w:rsidR="00D045FF" w:rsidRDefault="00D045FF" w:rsidP="00EF5CE7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51264" behindDoc="1" locked="0" layoutInCell="1" allowOverlap="1" wp14:anchorId="1FC117FC" wp14:editId="4DC1D41F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805" name="Rectangle 8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C117FC" id="Rectangle 805" o:spid="_x0000_s1448" style="position:absolute;margin-left:28pt;margin-top:3.9pt;width:27.05pt;height:22.2pt;z-index:-24986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6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Default="00D045FF" w:rsidP="00EF5CE7">
            <w:pPr>
              <w:pStyle w:val="NoSpacing"/>
            </w:pPr>
            <w:r>
              <w:t xml:space="preserve">0.6 = </w:t>
            </w:r>
          </w:p>
          <w:p w:rsidR="00D045FF" w:rsidRDefault="00D045FF" w:rsidP="00EF5CE7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D045FF" w:rsidTr="00EF5CE7">
        <w:tc>
          <w:tcPr>
            <w:tcW w:w="9016" w:type="dxa"/>
            <w:gridSpan w:val="4"/>
          </w:tcPr>
          <w:p w:rsidR="00D045FF" w:rsidRDefault="00D045FF" w:rsidP="00EF5CE7">
            <w:pPr>
              <w:pStyle w:val="NoSpacing"/>
              <w:jc w:val="both"/>
            </w:pPr>
            <w:r>
              <w:t xml:space="preserve">Write the quantity shown by each fraction bar as both a decimal and a fraction. </w:t>
            </w:r>
          </w:p>
        </w:tc>
      </w:tr>
      <w:tr w:rsidR="00D045FF" w:rsidTr="00EF5CE7">
        <w:tc>
          <w:tcPr>
            <w:tcW w:w="4508" w:type="dxa"/>
            <w:gridSpan w:val="2"/>
          </w:tcPr>
          <w:p w:rsidR="00D045FF" w:rsidRDefault="00D045FF" w:rsidP="00EF5CE7">
            <w:pPr>
              <w:pStyle w:val="NoSpacing"/>
            </w:pPr>
            <w:r>
              <w:object w:dxaOrig="4020" w:dyaOrig="1005">
                <v:shape id="_x0000_i1097" type="#_x0000_t75" style="width:99.3pt;height:27.3pt" o:ole="">
                  <v:imagedata r:id="rId40" o:title=""/>
                </v:shape>
                <o:OLEObject Type="Embed" ProgID="PBrush" ShapeID="_x0000_i1097" DrawAspect="Content" ObjectID="_1654493829" r:id="rId41"/>
              </w:object>
            </w:r>
          </w:p>
          <w:p w:rsidR="00D045FF" w:rsidRDefault="00D045FF" w:rsidP="00EF5CE7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53312" behindDoc="1" locked="0" layoutInCell="1" allowOverlap="1" wp14:anchorId="1FF37E3C" wp14:editId="5B3E7686">
                      <wp:simplePos x="0" y="0"/>
                      <wp:positionH relativeFrom="column">
                        <wp:posOffset>823595</wp:posOffset>
                      </wp:positionH>
                      <wp:positionV relativeFrom="page">
                        <wp:posOffset>394335</wp:posOffset>
                      </wp:positionV>
                      <wp:extent cx="343814" cy="281940"/>
                      <wp:effectExtent l="0" t="0" r="18415" b="22860"/>
                      <wp:wrapNone/>
                      <wp:docPr id="806" name="Rectangle 8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F37E3C" id="Rectangle 806" o:spid="_x0000_s1449" style="position:absolute;margin-left:64.85pt;margin-top:31.05pt;width:27.05pt;height:22.2pt;z-index:-24986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52288" behindDoc="1" locked="0" layoutInCell="1" allowOverlap="1" wp14:anchorId="0655CB66" wp14:editId="2468BDEE">
                      <wp:simplePos x="0" y="0"/>
                      <wp:positionH relativeFrom="column">
                        <wp:posOffset>42545</wp:posOffset>
                      </wp:positionH>
                      <wp:positionV relativeFrom="page">
                        <wp:posOffset>438150</wp:posOffset>
                      </wp:positionV>
                      <wp:extent cx="514350" cy="339090"/>
                      <wp:effectExtent l="0" t="0" r="19050" b="22860"/>
                      <wp:wrapNone/>
                      <wp:docPr id="807" name="Rectangle 8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655CB66" id="Rectangle 807" o:spid="_x0000_s1450" style="position:absolute;margin-left:3.35pt;margin-top:34.5pt;width:40.5pt;height:26.7pt;z-index:-24986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0.1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Default="00D045FF" w:rsidP="00EF5CE7">
            <w:pPr>
              <w:pStyle w:val="NoSpacing"/>
            </w:pPr>
            <w:r>
              <w:t xml:space="preserve">                     = </w:t>
            </w:r>
          </w:p>
          <w:p w:rsidR="00D045FF" w:rsidRDefault="00D045FF" w:rsidP="00EF5CE7">
            <w:pPr>
              <w:pStyle w:val="NoSpacing"/>
            </w:pPr>
            <w:r>
              <w:t xml:space="preserve">              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4508" w:type="dxa"/>
            <w:gridSpan w:val="2"/>
          </w:tcPr>
          <w:p w:rsidR="00D045FF" w:rsidRDefault="00D045FF" w:rsidP="00EF5CE7">
            <w:pPr>
              <w:pStyle w:val="NoSpacing"/>
            </w:pPr>
            <w:r>
              <w:object w:dxaOrig="4005" w:dyaOrig="1005">
                <v:shape id="_x0000_i1098" type="#_x0000_t75" style="width:99.3pt;height:27.3pt" o:ole="">
                  <v:imagedata r:id="rId42" o:title=""/>
                </v:shape>
                <o:OLEObject Type="Embed" ProgID="PBrush" ShapeID="_x0000_i1098" DrawAspect="Content" ObjectID="_1654493830" r:id="rId43"/>
              </w:object>
            </w:r>
          </w:p>
          <w:p w:rsidR="00D045FF" w:rsidRDefault="00D045FF" w:rsidP="00EF5CE7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55360" behindDoc="1" locked="0" layoutInCell="1" allowOverlap="1" wp14:anchorId="614B1DF0" wp14:editId="19C86F29">
                      <wp:simplePos x="0" y="0"/>
                      <wp:positionH relativeFrom="column">
                        <wp:posOffset>823595</wp:posOffset>
                      </wp:positionH>
                      <wp:positionV relativeFrom="page">
                        <wp:posOffset>394335</wp:posOffset>
                      </wp:positionV>
                      <wp:extent cx="343814" cy="281940"/>
                      <wp:effectExtent l="0" t="0" r="18415" b="22860"/>
                      <wp:wrapNone/>
                      <wp:docPr id="808" name="Rectangle 8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4B1DF0" id="Rectangle 808" o:spid="_x0000_s1451" style="position:absolute;margin-left:64.85pt;margin-top:31.05pt;width:27.05pt;height:22.2pt;z-index:-24986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54336" behindDoc="1" locked="0" layoutInCell="1" allowOverlap="1" wp14:anchorId="395D2BBF" wp14:editId="46640C89">
                      <wp:simplePos x="0" y="0"/>
                      <wp:positionH relativeFrom="column">
                        <wp:posOffset>42545</wp:posOffset>
                      </wp:positionH>
                      <wp:positionV relativeFrom="page">
                        <wp:posOffset>438150</wp:posOffset>
                      </wp:positionV>
                      <wp:extent cx="514350" cy="339090"/>
                      <wp:effectExtent l="0" t="0" r="19050" b="22860"/>
                      <wp:wrapNone/>
                      <wp:docPr id="809" name="Rectangle 8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5D2BBF" id="Rectangle 809" o:spid="_x0000_s1452" style="position:absolute;margin-left:3.35pt;margin-top:34.5pt;width:40.5pt;height:26.7pt;z-index:-24986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Default="00D045FF" w:rsidP="00EF5CE7">
            <w:pPr>
              <w:pStyle w:val="NoSpacing"/>
            </w:pPr>
            <w:r>
              <w:t xml:space="preserve">                     = </w:t>
            </w:r>
          </w:p>
          <w:p w:rsidR="00D045FF" w:rsidRDefault="00D045FF" w:rsidP="00EF5CE7">
            <w:pPr>
              <w:pStyle w:val="NoSpacing"/>
            </w:pPr>
            <w:r>
              <w:t xml:space="preserve">              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</w:tr>
      <w:tr w:rsidR="00D045FF" w:rsidTr="00EF5CE7">
        <w:tc>
          <w:tcPr>
            <w:tcW w:w="9016" w:type="dxa"/>
            <w:gridSpan w:val="4"/>
          </w:tcPr>
          <w:p w:rsidR="00D045FF" w:rsidRDefault="00D045FF" w:rsidP="00EF5CE7">
            <w:pPr>
              <w:pStyle w:val="NoSpacing"/>
            </w:pPr>
            <w:r>
              <w:t xml:space="preserve">Write the values of A, B and C on the number line as </w:t>
            </w:r>
            <w:r w:rsidRPr="0014646E">
              <w:rPr>
                <w:b/>
                <w:bCs/>
              </w:rPr>
              <w:t>decimals</w:t>
            </w:r>
            <w:r>
              <w:t xml:space="preserve">. </w:t>
            </w:r>
          </w:p>
        </w:tc>
      </w:tr>
      <w:tr w:rsidR="00D045FF" w:rsidTr="00EF5CE7">
        <w:tc>
          <w:tcPr>
            <w:tcW w:w="9016" w:type="dxa"/>
            <w:gridSpan w:val="4"/>
          </w:tcPr>
          <w:p w:rsidR="00D045FF" w:rsidRDefault="00D045FF" w:rsidP="00EF5CE7">
            <w:pPr>
              <w:pStyle w:val="NoSpacing"/>
            </w:pPr>
            <w:r>
              <w:object w:dxaOrig="16950" w:dyaOrig="1500">
                <v:shape id="_x0000_i1099" type="#_x0000_t75" style="width:403.85pt;height:37.25pt" o:ole="">
                  <v:imagedata r:id="rId44" o:title=""/>
                </v:shape>
                <o:OLEObject Type="Embed" ProgID="PBrush" ShapeID="_x0000_i1099" DrawAspect="Content" ObjectID="_1654493831" r:id="rId45"/>
              </w:object>
            </w:r>
          </w:p>
          <w:p w:rsidR="00D045FF" w:rsidRDefault="00D045FF" w:rsidP="00EF5CE7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57408" behindDoc="1" locked="0" layoutInCell="1" allowOverlap="1" wp14:anchorId="0741CEEC" wp14:editId="02ABDD79">
                      <wp:simplePos x="0" y="0"/>
                      <wp:positionH relativeFrom="column">
                        <wp:posOffset>3766820</wp:posOffset>
                      </wp:positionH>
                      <wp:positionV relativeFrom="page">
                        <wp:posOffset>475506</wp:posOffset>
                      </wp:positionV>
                      <wp:extent cx="514350" cy="339090"/>
                      <wp:effectExtent l="0" t="0" r="19050" b="22860"/>
                      <wp:wrapNone/>
                      <wp:docPr id="810" name="Rectangle 8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741CEEC" id="Rectangle 810" o:spid="_x0000_s1453" style="position:absolute;margin-left:296.6pt;margin-top:37.45pt;width:40.5pt;height:26.7pt;z-index:-24985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58432" behindDoc="1" locked="0" layoutInCell="1" allowOverlap="1" wp14:anchorId="165C251B" wp14:editId="68082E7C">
                      <wp:simplePos x="0" y="0"/>
                      <wp:positionH relativeFrom="column">
                        <wp:posOffset>2128520</wp:posOffset>
                      </wp:positionH>
                      <wp:positionV relativeFrom="page">
                        <wp:posOffset>476250</wp:posOffset>
                      </wp:positionV>
                      <wp:extent cx="514350" cy="339090"/>
                      <wp:effectExtent l="0" t="0" r="19050" b="22860"/>
                      <wp:wrapNone/>
                      <wp:docPr id="811" name="Rectangle 8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65C251B" id="Rectangle 811" o:spid="_x0000_s1454" style="position:absolute;margin-left:167.6pt;margin-top:37.5pt;width:40.5pt;height:26.7pt;z-index:-24985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0.5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59456" behindDoc="1" locked="0" layoutInCell="1" allowOverlap="1" wp14:anchorId="1CEC4C4D" wp14:editId="3037E61D">
                      <wp:simplePos x="0" y="0"/>
                      <wp:positionH relativeFrom="column">
                        <wp:posOffset>890270</wp:posOffset>
                      </wp:positionH>
                      <wp:positionV relativeFrom="page">
                        <wp:posOffset>476250</wp:posOffset>
                      </wp:positionV>
                      <wp:extent cx="514350" cy="339090"/>
                      <wp:effectExtent l="0" t="0" r="19050" b="22860"/>
                      <wp:wrapNone/>
                      <wp:docPr id="812" name="Rectangle 8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EC4C4D" id="Rectangle 812" o:spid="_x0000_s1455" style="position:absolute;margin-left:70.1pt;margin-top:37.5pt;width:40.5pt;height:26.7pt;z-index:-24985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0.2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Default="00D045FF" w:rsidP="00EF5CE7">
            <w:pPr>
              <w:pStyle w:val="NoSpacing"/>
            </w:pPr>
          </w:p>
          <w:p w:rsidR="00D045FF" w:rsidRPr="00723E47" w:rsidRDefault="00D045FF" w:rsidP="00EF5CE7">
            <w:pPr>
              <w:pStyle w:val="NoSpacing"/>
              <w:rPr>
                <w:sz w:val="10"/>
                <w:szCs w:val="10"/>
              </w:rPr>
            </w:pPr>
          </w:p>
        </w:tc>
      </w:tr>
    </w:tbl>
    <w:p w:rsidR="00D045FF" w:rsidRDefault="00D045FF" w:rsidP="00D045FF">
      <w:pPr>
        <w:pStyle w:val="NoSpacing"/>
        <w:rPr>
          <w:i/>
          <w:iCs/>
          <w:sz w:val="18"/>
          <w:szCs w:val="18"/>
        </w:rPr>
      </w:pPr>
    </w:p>
    <w:p w:rsidR="00D045FF" w:rsidRDefault="00D045FF" w:rsidP="00D045FF">
      <w:pPr>
        <w:pStyle w:val="NoSpacing"/>
        <w:rPr>
          <w:i/>
          <w:iCs/>
          <w:sz w:val="18"/>
          <w:szCs w:val="18"/>
        </w:rPr>
      </w:pPr>
    </w:p>
    <w:p w:rsidR="00D045FF" w:rsidRDefault="00D045FF" w:rsidP="00D045FF">
      <w:pPr>
        <w:pStyle w:val="NoSpacing"/>
        <w:rPr>
          <w:i/>
          <w:iCs/>
          <w:sz w:val="18"/>
          <w:szCs w:val="18"/>
        </w:rPr>
      </w:pPr>
    </w:p>
    <w:p w:rsidR="00D045FF" w:rsidRDefault="00D045FF" w:rsidP="00D045FF">
      <w:pPr>
        <w:pStyle w:val="NoSpacing"/>
        <w:rPr>
          <w:i/>
          <w:iCs/>
          <w:sz w:val="18"/>
          <w:szCs w:val="18"/>
        </w:rPr>
      </w:pPr>
    </w:p>
    <w:p w:rsidR="00D045FF" w:rsidRDefault="00D045FF" w:rsidP="00D045FF">
      <w:pPr>
        <w:pStyle w:val="NoSpacing"/>
        <w:rPr>
          <w:i/>
          <w:iCs/>
          <w:sz w:val="18"/>
          <w:szCs w:val="18"/>
        </w:rPr>
      </w:pPr>
    </w:p>
    <w:p w:rsidR="00D045FF" w:rsidRDefault="00D045FF" w:rsidP="00D045FF">
      <w:pPr>
        <w:pStyle w:val="NoSpacing"/>
        <w:rPr>
          <w:i/>
          <w:iCs/>
          <w:sz w:val="18"/>
          <w:szCs w:val="18"/>
        </w:rPr>
      </w:pPr>
    </w:p>
    <w:p w:rsidR="00D045FF" w:rsidRDefault="00D045FF" w:rsidP="00D045FF">
      <w:pPr>
        <w:pStyle w:val="NoSpacing"/>
        <w:rPr>
          <w:i/>
          <w:iCs/>
          <w:sz w:val="18"/>
          <w:szCs w:val="18"/>
        </w:rPr>
      </w:pPr>
    </w:p>
    <w:p w:rsidR="00D045FF" w:rsidRDefault="00D045FF" w:rsidP="00D045FF">
      <w:pPr>
        <w:pStyle w:val="NoSpacing"/>
        <w:rPr>
          <w:i/>
          <w:iCs/>
          <w:sz w:val="18"/>
          <w:szCs w:val="18"/>
        </w:rPr>
      </w:pPr>
    </w:p>
    <w:p w:rsidR="00D045FF" w:rsidRPr="00B66242" w:rsidRDefault="00D045FF" w:rsidP="00D045FF">
      <w:pPr>
        <w:pStyle w:val="NoSpacing"/>
        <w:rPr>
          <w:i/>
          <w:iCs/>
          <w:sz w:val="18"/>
          <w:szCs w:val="18"/>
        </w:rPr>
      </w:pPr>
      <w:r w:rsidRPr="00C83E77">
        <w:rPr>
          <w:i/>
          <w:iCs/>
          <w:sz w:val="18"/>
          <w:szCs w:val="18"/>
        </w:rPr>
        <w:lastRenderedPageBreak/>
        <w:t>Your Turn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3005"/>
        <w:gridCol w:w="1503"/>
        <w:gridCol w:w="1502"/>
        <w:gridCol w:w="3006"/>
      </w:tblGrid>
      <w:tr w:rsidR="00D045FF" w:rsidRPr="00D453FA" w:rsidTr="00EF5CE7">
        <w:tc>
          <w:tcPr>
            <w:tcW w:w="3005" w:type="dxa"/>
          </w:tcPr>
          <w:p w:rsidR="00D045FF" w:rsidRPr="00D453FA" w:rsidRDefault="00D045FF" w:rsidP="00EF5CE7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66624" behindDoc="1" locked="0" layoutInCell="1" allowOverlap="1" wp14:anchorId="6B83AC97" wp14:editId="358116B1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95" name="Rectangle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B83AC97" id="Rectangle 95" o:spid="_x0000_s1456" style="position:absolute;margin-left:28pt;margin-top:3.9pt;width:27.05pt;height:22.2pt;z-index:-24984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Pr="00D453FA" w:rsidRDefault="00D045FF" w:rsidP="00EF5CE7">
            <w:pPr>
              <w:pStyle w:val="NoSpacing"/>
            </w:pPr>
            <w:r w:rsidRPr="00D453FA">
              <w:t>0.</w:t>
            </w:r>
            <w:r>
              <w:t>1</w:t>
            </w:r>
            <w:r w:rsidRPr="00D453FA">
              <w:t xml:space="preserve"> = </w:t>
            </w:r>
          </w:p>
          <w:p w:rsidR="00D045FF" w:rsidRPr="00D453FA" w:rsidRDefault="00D045FF" w:rsidP="00EF5CE7">
            <w:pPr>
              <w:pStyle w:val="NoSpacing"/>
            </w:pPr>
            <w:r w:rsidRPr="00D453FA">
              <w:t xml:space="preserve">               </w:t>
            </w:r>
            <w:r w:rsidRPr="00D453FA">
              <w:fldChar w:fldCharType="begin"/>
            </w:r>
            <w:r w:rsidRPr="00D453FA">
              <w:instrText xml:space="preserve"> EQ \F(,10) </w:instrText>
            </w:r>
            <w:r w:rsidRPr="00D453FA">
              <w:fldChar w:fldCharType="end"/>
            </w:r>
          </w:p>
        </w:tc>
        <w:tc>
          <w:tcPr>
            <w:tcW w:w="3005" w:type="dxa"/>
            <w:gridSpan w:val="2"/>
          </w:tcPr>
          <w:p w:rsidR="00D045FF" w:rsidRPr="00D453FA" w:rsidRDefault="00D045FF" w:rsidP="00EF5CE7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60480" behindDoc="1" locked="0" layoutInCell="1" allowOverlap="1" wp14:anchorId="34504544" wp14:editId="067E07B1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1440" name="Rectangle 14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4504544" id="Rectangle 1440" o:spid="_x0000_s1457" style="position:absolute;margin-left:28pt;margin-top:3.9pt;width:27.05pt;height:22.2pt;z-index:-24985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7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Pr="00D453FA" w:rsidRDefault="00D045FF" w:rsidP="00EF5CE7">
            <w:pPr>
              <w:pStyle w:val="NoSpacing"/>
            </w:pPr>
            <w:r w:rsidRPr="00D453FA">
              <w:t>0.</w:t>
            </w:r>
            <w:r>
              <w:t>7</w:t>
            </w:r>
            <w:r w:rsidRPr="00D453FA">
              <w:t xml:space="preserve"> = </w:t>
            </w:r>
          </w:p>
          <w:p w:rsidR="00D045FF" w:rsidRPr="00D453FA" w:rsidRDefault="00D045FF" w:rsidP="00EF5CE7">
            <w:pPr>
              <w:pStyle w:val="NoSpacing"/>
            </w:pPr>
            <w:r w:rsidRPr="00D453FA">
              <w:t xml:space="preserve">               </w:t>
            </w:r>
            <w:r w:rsidRPr="00D453FA">
              <w:fldChar w:fldCharType="begin"/>
            </w:r>
            <w:r w:rsidRPr="00D453FA">
              <w:instrText xml:space="preserve"> EQ \F(,10) </w:instrText>
            </w:r>
            <w:r w:rsidRPr="00D453FA">
              <w:fldChar w:fldCharType="end"/>
            </w:r>
          </w:p>
        </w:tc>
        <w:tc>
          <w:tcPr>
            <w:tcW w:w="3006" w:type="dxa"/>
          </w:tcPr>
          <w:p w:rsidR="00D045FF" w:rsidRPr="00D453FA" w:rsidRDefault="00D045FF" w:rsidP="00EF5CE7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61504" behindDoc="1" locked="0" layoutInCell="1" allowOverlap="1" wp14:anchorId="2BF9B771" wp14:editId="25FF2EFD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1442" name="Rectangle 14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F9B771" id="Rectangle 1442" o:spid="_x0000_s1458" style="position:absolute;margin-left:28pt;margin-top:3.9pt;width:27.05pt;height:22.2pt;z-index:-249854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Pr="00D453FA" w:rsidRDefault="00D045FF" w:rsidP="00EF5CE7">
            <w:pPr>
              <w:pStyle w:val="NoSpacing"/>
            </w:pPr>
            <w:r w:rsidRPr="00D453FA">
              <w:t>0.</w:t>
            </w:r>
            <w:r>
              <w:t>9</w:t>
            </w:r>
            <w:r w:rsidRPr="00D453FA">
              <w:t xml:space="preserve"> = </w:t>
            </w:r>
          </w:p>
          <w:p w:rsidR="00D045FF" w:rsidRPr="00D453FA" w:rsidRDefault="00D045FF" w:rsidP="00EF5CE7">
            <w:pPr>
              <w:pStyle w:val="NoSpacing"/>
            </w:pPr>
            <w:r w:rsidRPr="00D453FA">
              <w:t xml:space="preserve">               </w:t>
            </w:r>
            <w:r w:rsidRPr="00D453FA">
              <w:fldChar w:fldCharType="begin"/>
            </w:r>
            <w:r w:rsidRPr="00D453FA">
              <w:instrText xml:space="preserve"> EQ \F(,10) </w:instrText>
            </w:r>
            <w:r w:rsidRPr="00D453FA">
              <w:fldChar w:fldCharType="end"/>
            </w:r>
          </w:p>
        </w:tc>
      </w:tr>
      <w:tr w:rsidR="00D045FF" w:rsidRPr="00D453FA" w:rsidTr="00EF5CE7">
        <w:tc>
          <w:tcPr>
            <w:tcW w:w="9016" w:type="dxa"/>
            <w:gridSpan w:val="4"/>
          </w:tcPr>
          <w:p w:rsidR="00D045FF" w:rsidRPr="00D453FA" w:rsidRDefault="00D045FF" w:rsidP="00EF5CE7">
            <w:pPr>
              <w:pStyle w:val="NoSpacing"/>
            </w:pPr>
            <w:r w:rsidRPr="00D453FA">
              <w:t xml:space="preserve">Write the quantity shown by each fraction bar as both a fraction and a decimal. </w:t>
            </w:r>
          </w:p>
        </w:tc>
      </w:tr>
      <w:tr w:rsidR="00D045FF" w:rsidRPr="00D453FA" w:rsidTr="00EF5CE7">
        <w:tc>
          <w:tcPr>
            <w:tcW w:w="4508" w:type="dxa"/>
            <w:gridSpan w:val="2"/>
          </w:tcPr>
          <w:p w:rsidR="00D045FF" w:rsidRPr="00D453FA" w:rsidRDefault="00D045FF" w:rsidP="00EF5CE7">
            <w:pPr>
              <w:pStyle w:val="NoSpacing"/>
            </w:pPr>
            <w:r>
              <w:object w:dxaOrig="3990" w:dyaOrig="975">
                <v:shape id="_x0000_i1100" type="#_x0000_t75" style="width:100.15pt;height:21.5pt" o:ole="">
                  <v:imagedata r:id="rId46" o:title=""/>
                </v:shape>
                <o:OLEObject Type="Embed" ProgID="PBrush" ShapeID="_x0000_i1100" DrawAspect="Content" ObjectID="_1654493832" r:id="rId47"/>
              </w:object>
            </w:r>
          </w:p>
          <w:p w:rsidR="00D045FF" w:rsidRPr="00D453FA" w:rsidRDefault="00D045FF" w:rsidP="00EF5CE7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63552" behindDoc="1" locked="0" layoutInCell="1" allowOverlap="1" wp14:anchorId="49BA5795" wp14:editId="0CBEC766">
                      <wp:simplePos x="0" y="0"/>
                      <wp:positionH relativeFrom="column">
                        <wp:posOffset>823595</wp:posOffset>
                      </wp:positionH>
                      <wp:positionV relativeFrom="page">
                        <wp:posOffset>394335</wp:posOffset>
                      </wp:positionV>
                      <wp:extent cx="343814" cy="281940"/>
                      <wp:effectExtent l="0" t="0" r="18415" b="22860"/>
                      <wp:wrapNone/>
                      <wp:docPr id="1444" name="Rectangle 14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BA5795" id="Rectangle 1444" o:spid="_x0000_s1459" style="position:absolute;margin-left:64.85pt;margin-top:31.05pt;width:27.05pt;height:22.2pt;z-index:-24985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62528" behindDoc="1" locked="0" layoutInCell="1" allowOverlap="1" wp14:anchorId="0DF4467C" wp14:editId="6F40BFE3">
                      <wp:simplePos x="0" y="0"/>
                      <wp:positionH relativeFrom="column">
                        <wp:posOffset>42545</wp:posOffset>
                      </wp:positionH>
                      <wp:positionV relativeFrom="page">
                        <wp:posOffset>438150</wp:posOffset>
                      </wp:positionV>
                      <wp:extent cx="514350" cy="339090"/>
                      <wp:effectExtent l="0" t="0" r="19050" b="22860"/>
                      <wp:wrapNone/>
                      <wp:docPr id="1456" name="Rectangle 14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F4467C" id="Rectangle 1456" o:spid="_x0000_s1460" style="position:absolute;margin-left:3.35pt;margin-top:34.5pt;width:40.5pt;height:26.7pt;z-index:-24985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Pr="00D453FA" w:rsidRDefault="00D045FF" w:rsidP="00EF5CE7">
            <w:pPr>
              <w:pStyle w:val="NoSpacing"/>
            </w:pPr>
            <w:r w:rsidRPr="00D453FA">
              <w:t xml:space="preserve">                     = </w:t>
            </w:r>
          </w:p>
          <w:p w:rsidR="00D045FF" w:rsidRPr="00D453FA" w:rsidRDefault="00D045FF" w:rsidP="00EF5CE7">
            <w:pPr>
              <w:pStyle w:val="NoSpacing"/>
            </w:pPr>
            <w:r w:rsidRPr="00D453FA">
              <w:t xml:space="preserve">                             </w:t>
            </w:r>
            <w:r w:rsidRPr="00D453FA">
              <w:fldChar w:fldCharType="begin"/>
            </w:r>
            <w:r w:rsidRPr="00D453FA">
              <w:instrText xml:space="preserve"> EQ \F(,10) </w:instrText>
            </w:r>
            <w:r w:rsidRPr="00D453FA">
              <w:fldChar w:fldCharType="end"/>
            </w:r>
          </w:p>
        </w:tc>
        <w:tc>
          <w:tcPr>
            <w:tcW w:w="4508" w:type="dxa"/>
            <w:gridSpan w:val="2"/>
          </w:tcPr>
          <w:p w:rsidR="00D045FF" w:rsidRPr="00D453FA" w:rsidRDefault="00D045FF" w:rsidP="00EF5CE7">
            <w:pPr>
              <w:pStyle w:val="NoSpacing"/>
            </w:pPr>
            <w:r>
              <w:object w:dxaOrig="4005" w:dyaOrig="990">
                <v:shape id="_x0000_i1101" type="#_x0000_t75" style="width:99.3pt;height:21.5pt" o:ole="">
                  <v:imagedata r:id="rId48" o:title=""/>
                </v:shape>
                <o:OLEObject Type="Embed" ProgID="PBrush" ShapeID="_x0000_i1101" DrawAspect="Content" ObjectID="_1654493833" r:id="rId49"/>
              </w:object>
            </w:r>
          </w:p>
          <w:p w:rsidR="00D045FF" w:rsidRPr="00D453FA" w:rsidRDefault="00D045FF" w:rsidP="00EF5CE7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65600" behindDoc="1" locked="0" layoutInCell="1" allowOverlap="1" wp14:anchorId="220E5430" wp14:editId="1AC07E7F">
                      <wp:simplePos x="0" y="0"/>
                      <wp:positionH relativeFrom="column">
                        <wp:posOffset>823595</wp:posOffset>
                      </wp:positionH>
                      <wp:positionV relativeFrom="page">
                        <wp:posOffset>394335</wp:posOffset>
                      </wp:positionV>
                      <wp:extent cx="343814" cy="281940"/>
                      <wp:effectExtent l="0" t="0" r="18415" b="22860"/>
                      <wp:wrapNone/>
                      <wp:docPr id="1457" name="Rectangle 14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0E5430" id="Rectangle 1457" o:spid="_x0000_s1461" style="position:absolute;margin-left:64.85pt;margin-top:31.05pt;width:27.05pt;height:22.2pt;z-index:-24985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64576" behindDoc="1" locked="0" layoutInCell="1" allowOverlap="1" wp14:anchorId="65C1856F" wp14:editId="4C28CF1C">
                      <wp:simplePos x="0" y="0"/>
                      <wp:positionH relativeFrom="column">
                        <wp:posOffset>42545</wp:posOffset>
                      </wp:positionH>
                      <wp:positionV relativeFrom="page">
                        <wp:posOffset>438150</wp:posOffset>
                      </wp:positionV>
                      <wp:extent cx="514350" cy="339090"/>
                      <wp:effectExtent l="0" t="0" r="19050" b="22860"/>
                      <wp:wrapNone/>
                      <wp:docPr id="1458" name="Rectangle 14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5C1856F" id="Rectangle 1458" o:spid="_x0000_s1462" style="position:absolute;margin-left:3.35pt;margin-top:34.5pt;width:40.5pt;height:26.7pt;z-index:-24985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Pr="00D453FA" w:rsidRDefault="00D045FF" w:rsidP="00EF5CE7">
            <w:pPr>
              <w:pStyle w:val="NoSpacing"/>
            </w:pPr>
            <w:r w:rsidRPr="00D453FA">
              <w:t xml:space="preserve">                     = </w:t>
            </w:r>
          </w:p>
          <w:p w:rsidR="00D045FF" w:rsidRPr="00D453FA" w:rsidRDefault="00D045FF" w:rsidP="00EF5CE7">
            <w:pPr>
              <w:pStyle w:val="NoSpacing"/>
            </w:pPr>
            <w:r w:rsidRPr="00D453FA">
              <w:t xml:space="preserve">                             </w:t>
            </w:r>
            <w:r w:rsidRPr="00D453FA">
              <w:fldChar w:fldCharType="begin"/>
            </w:r>
            <w:r w:rsidRPr="00D453FA">
              <w:instrText xml:space="preserve"> EQ \F(,10) </w:instrText>
            </w:r>
            <w:r w:rsidRPr="00D453FA">
              <w:fldChar w:fldCharType="end"/>
            </w:r>
          </w:p>
        </w:tc>
      </w:tr>
      <w:tr w:rsidR="00D045FF" w:rsidRPr="00D453FA" w:rsidTr="00EF5CE7">
        <w:tc>
          <w:tcPr>
            <w:tcW w:w="9016" w:type="dxa"/>
            <w:gridSpan w:val="4"/>
          </w:tcPr>
          <w:p w:rsidR="00D045FF" w:rsidRPr="00D453FA" w:rsidRDefault="00D045FF" w:rsidP="00EF5CE7">
            <w:pPr>
              <w:pStyle w:val="NoSpacing"/>
            </w:pPr>
            <w:r w:rsidRPr="00D453FA">
              <w:t xml:space="preserve">Write the values of A, B and C on the number line as </w:t>
            </w:r>
            <w:r w:rsidRPr="00D453FA">
              <w:rPr>
                <w:b/>
                <w:bCs/>
              </w:rPr>
              <w:t>decimals</w:t>
            </w:r>
            <w:r w:rsidRPr="00D453FA">
              <w:t xml:space="preserve">. </w:t>
            </w:r>
          </w:p>
        </w:tc>
      </w:tr>
      <w:tr w:rsidR="00D045FF" w:rsidRPr="00D453FA" w:rsidTr="00EF5CE7">
        <w:tc>
          <w:tcPr>
            <w:tcW w:w="9016" w:type="dxa"/>
            <w:gridSpan w:val="4"/>
          </w:tcPr>
          <w:p w:rsidR="00D045FF" w:rsidRPr="00D453FA" w:rsidRDefault="00D045FF" w:rsidP="00EF5CE7">
            <w:pPr>
              <w:pStyle w:val="NoSpacing"/>
            </w:pPr>
            <w:r>
              <w:object w:dxaOrig="16935" w:dyaOrig="1530">
                <v:shape id="_x0000_i1102" type="#_x0000_t75" style="width:403.85pt;height:37.25pt" o:ole="">
                  <v:imagedata r:id="rId50" o:title=""/>
                </v:shape>
                <o:OLEObject Type="Embed" ProgID="PBrush" ShapeID="_x0000_i1102" DrawAspect="Content" ObjectID="_1654493834" r:id="rId51"/>
              </w:object>
            </w:r>
          </w:p>
          <w:p w:rsidR="00D045FF" w:rsidRPr="00D453FA" w:rsidRDefault="00D045FF" w:rsidP="00EF5CE7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67648" behindDoc="1" locked="0" layoutInCell="1" allowOverlap="1" wp14:anchorId="549E5291" wp14:editId="58D26602">
                      <wp:simplePos x="0" y="0"/>
                      <wp:positionH relativeFrom="column">
                        <wp:posOffset>3361475</wp:posOffset>
                      </wp:positionH>
                      <wp:positionV relativeFrom="page">
                        <wp:posOffset>474980</wp:posOffset>
                      </wp:positionV>
                      <wp:extent cx="514350" cy="339090"/>
                      <wp:effectExtent l="0" t="0" r="19050" b="22860"/>
                      <wp:wrapNone/>
                      <wp:docPr id="1459" name="Rectangle 14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49E5291" id="Rectangle 1459" o:spid="_x0000_s1463" style="position:absolute;margin-left:264.7pt;margin-top:37.4pt;width:40.5pt;height:26.7pt;z-index:-24984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68672" behindDoc="1" locked="0" layoutInCell="1" allowOverlap="1" wp14:anchorId="1AA032B2" wp14:editId="0EC59396">
                      <wp:simplePos x="0" y="0"/>
                      <wp:positionH relativeFrom="column">
                        <wp:posOffset>1782230</wp:posOffset>
                      </wp:positionH>
                      <wp:positionV relativeFrom="page">
                        <wp:posOffset>476250</wp:posOffset>
                      </wp:positionV>
                      <wp:extent cx="514350" cy="339090"/>
                      <wp:effectExtent l="0" t="0" r="19050" b="22860"/>
                      <wp:wrapNone/>
                      <wp:docPr id="1460" name="Rectangle 14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AA032B2" id="Rectangle 1460" o:spid="_x0000_s1464" style="position:absolute;margin-left:140.35pt;margin-top:37.5pt;width:40.5pt;height:26.7pt;z-index:-249847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69696" behindDoc="1" locked="0" layoutInCell="1" allowOverlap="1" wp14:anchorId="4CBB8874" wp14:editId="516EB55D">
                      <wp:simplePos x="0" y="0"/>
                      <wp:positionH relativeFrom="column">
                        <wp:posOffset>1265340</wp:posOffset>
                      </wp:positionH>
                      <wp:positionV relativeFrom="page">
                        <wp:posOffset>476250</wp:posOffset>
                      </wp:positionV>
                      <wp:extent cx="514350" cy="339090"/>
                      <wp:effectExtent l="0" t="0" r="19050" b="22860"/>
                      <wp:wrapNone/>
                      <wp:docPr id="1461" name="Rectangle 14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BB8874" id="Rectangle 1461" o:spid="_x0000_s1465" style="position:absolute;margin-left:99.65pt;margin-top:37.5pt;width:40.5pt;height:26.7pt;z-index:-24984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Pr="00D453FA" w:rsidRDefault="00D045FF" w:rsidP="00EF5CE7">
            <w:pPr>
              <w:pStyle w:val="NoSpacing"/>
            </w:pPr>
          </w:p>
          <w:p w:rsidR="00D045FF" w:rsidRPr="00D453FA" w:rsidRDefault="00D045FF" w:rsidP="00EF5CE7">
            <w:pPr>
              <w:pStyle w:val="NoSpacing"/>
              <w:rPr>
                <w:sz w:val="10"/>
                <w:szCs w:val="10"/>
              </w:rPr>
            </w:pPr>
          </w:p>
        </w:tc>
      </w:tr>
    </w:tbl>
    <w:p w:rsidR="00D045FF" w:rsidRPr="00B66242" w:rsidRDefault="00D045FF" w:rsidP="00D045FF">
      <w:pPr>
        <w:pStyle w:val="NoSpacing"/>
        <w:rPr>
          <w:sz w:val="18"/>
          <w:szCs w:val="18"/>
        </w:rPr>
      </w:pPr>
    </w:p>
    <w:p w:rsidR="00D045FF" w:rsidRPr="00C83E77" w:rsidRDefault="00D045FF" w:rsidP="00D045FF">
      <w:pPr>
        <w:pStyle w:val="NoSpacing"/>
        <w:rPr>
          <w:b/>
          <w:bCs/>
          <w:sz w:val="18"/>
          <w:szCs w:val="18"/>
        </w:rPr>
      </w:pPr>
      <w:r w:rsidRPr="00C83E77">
        <w:rPr>
          <w:b/>
          <w:bCs/>
          <w:sz w:val="18"/>
          <w:szCs w:val="18"/>
        </w:rPr>
        <w:t>2 Convert between fractional and decimal tenths beyond 1</w:t>
      </w:r>
    </w:p>
    <w:p w:rsidR="00D045FF" w:rsidRPr="00B66242" w:rsidRDefault="00D045FF" w:rsidP="00D045FF">
      <w:pPr>
        <w:pStyle w:val="NoSpacing"/>
        <w:rPr>
          <w:i/>
          <w:iCs/>
          <w:sz w:val="18"/>
          <w:szCs w:val="18"/>
        </w:rPr>
      </w:pPr>
      <w:r w:rsidRPr="00C83E77">
        <w:rPr>
          <w:i/>
          <w:iCs/>
          <w:sz w:val="18"/>
          <w:szCs w:val="18"/>
        </w:rPr>
        <w:t>Let’s Learn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D045FF" w:rsidTr="00EF5CE7">
        <w:tc>
          <w:tcPr>
            <w:tcW w:w="1803" w:type="dxa"/>
          </w:tcPr>
          <w:p w:rsidR="00D045FF" w:rsidRDefault="00D045FF" w:rsidP="00EF5CE7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71744" behindDoc="1" locked="0" layoutInCell="1" allowOverlap="1" wp14:anchorId="1F3087DB" wp14:editId="23D89295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841" name="Rectangle 8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F3087DB" id="Rectangle 841" o:spid="_x0000_s1466" style="position:absolute;margin-left:28pt;margin-top:3.9pt;width:27.05pt;height:22.2pt;z-index:-24984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11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Default="00D045FF" w:rsidP="00EF5CE7">
            <w:pPr>
              <w:pStyle w:val="NoSpacing"/>
            </w:pPr>
            <w:r>
              <w:t xml:space="preserve">1.1 = </w:t>
            </w:r>
          </w:p>
          <w:p w:rsidR="00D045FF" w:rsidRDefault="00D045FF" w:rsidP="00EF5CE7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803" w:type="dxa"/>
          </w:tcPr>
          <w:p w:rsidR="00D045FF" w:rsidRDefault="00D045FF" w:rsidP="00EF5CE7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72768" behindDoc="1" locked="0" layoutInCell="1" allowOverlap="1" wp14:anchorId="467C368B" wp14:editId="2645593A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842" name="Rectangle 8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7C368B" id="Rectangle 842" o:spid="_x0000_s1467" style="position:absolute;margin-left:28pt;margin-top:3.9pt;width:27.05pt;height:22.2pt;z-index:-24984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Default="00D045FF" w:rsidP="00EF5CE7">
            <w:pPr>
              <w:pStyle w:val="NoSpacing"/>
            </w:pPr>
            <w:r>
              <w:t xml:space="preserve">1.4 = </w:t>
            </w:r>
          </w:p>
          <w:p w:rsidR="00D045FF" w:rsidRDefault="00D045FF" w:rsidP="00EF5CE7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803" w:type="dxa"/>
          </w:tcPr>
          <w:p w:rsidR="00D045FF" w:rsidRDefault="00D045FF" w:rsidP="00EF5CE7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73792" behindDoc="1" locked="0" layoutInCell="1" allowOverlap="1" wp14:anchorId="4D7CBAAB" wp14:editId="45121F97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843" name="Rectangle 8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7CBAAB" id="Rectangle 843" o:spid="_x0000_s1468" style="position:absolute;margin-left:28pt;margin-top:3.9pt;width:27.05pt;height:22.2pt;z-index:-24984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27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Default="00D045FF" w:rsidP="00EF5CE7">
            <w:pPr>
              <w:pStyle w:val="NoSpacing"/>
            </w:pPr>
            <w:r>
              <w:t xml:space="preserve">2.7 = </w:t>
            </w:r>
          </w:p>
          <w:p w:rsidR="00D045FF" w:rsidRDefault="00D045FF" w:rsidP="00EF5CE7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803" w:type="dxa"/>
          </w:tcPr>
          <w:p w:rsidR="00D045FF" w:rsidRPr="003307AD" w:rsidRDefault="00D045FF" w:rsidP="00EF5CE7">
            <w:pPr>
              <w:pStyle w:val="NoSpacing"/>
              <w:rPr>
                <w:sz w:val="10"/>
                <w:szCs w:val="10"/>
              </w:rPr>
            </w:pPr>
          </w:p>
          <w:p w:rsidR="00D045FF" w:rsidRDefault="00D045FF" w:rsidP="00EF5CE7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74816" behindDoc="1" locked="0" layoutInCell="1" allowOverlap="1" wp14:anchorId="6352CC27" wp14:editId="7A6EEE5F">
                      <wp:simplePos x="0" y="0"/>
                      <wp:positionH relativeFrom="column">
                        <wp:posOffset>320675</wp:posOffset>
                      </wp:positionH>
                      <wp:positionV relativeFrom="page">
                        <wp:posOffset>96438</wp:posOffset>
                      </wp:positionV>
                      <wp:extent cx="514350" cy="339090"/>
                      <wp:effectExtent l="0" t="0" r="19050" b="22860"/>
                      <wp:wrapNone/>
                      <wp:docPr id="844" name="Rectangle 8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352CC27" id="Rectangle 844" o:spid="_x0000_s1469" style="position:absolute;margin-left:25.25pt;margin-top:7.6pt;width:40.5pt;height:26.7pt;z-index:-24984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fldChar w:fldCharType="begin"/>
            </w:r>
            <w:r>
              <w:instrText xml:space="preserve"> EQ \F(13,10) </w:instrText>
            </w:r>
            <w:r>
              <w:fldChar w:fldCharType="end"/>
            </w:r>
            <w:r>
              <w:t xml:space="preserve"> = </w:t>
            </w:r>
          </w:p>
          <w:p w:rsidR="00D045FF" w:rsidRDefault="00D045FF" w:rsidP="00EF5CE7">
            <w:pPr>
              <w:pStyle w:val="NoSpacing"/>
            </w:pPr>
          </w:p>
        </w:tc>
        <w:tc>
          <w:tcPr>
            <w:tcW w:w="1804" w:type="dxa"/>
          </w:tcPr>
          <w:p w:rsidR="00D045FF" w:rsidRPr="003307AD" w:rsidRDefault="00D045FF" w:rsidP="00EF5CE7">
            <w:pPr>
              <w:pStyle w:val="NoSpacing"/>
              <w:rPr>
                <w:sz w:val="10"/>
                <w:szCs w:val="10"/>
              </w:rPr>
            </w:pPr>
          </w:p>
          <w:p w:rsidR="00D045FF" w:rsidRDefault="00D045FF" w:rsidP="00EF5CE7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70720" behindDoc="1" locked="0" layoutInCell="1" allowOverlap="1" wp14:anchorId="0CBBBC88" wp14:editId="193C775D">
                      <wp:simplePos x="0" y="0"/>
                      <wp:positionH relativeFrom="column">
                        <wp:posOffset>332023</wp:posOffset>
                      </wp:positionH>
                      <wp:positionV relativeFrom="page">
                        <wp:posOffset>99695</wp:posOffset>
                      </wp:positionV>
                      <wp:extent cx="514350" cy="339090"/>
                      <wp:effectExtent l="0" t="0" r="19050" b="22860"/>
                      <wp:wrapNone/>
                      <wp:docPr id="845" name="Rectangle 8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BBBC88" id="Rectangle 845" o:spid="_x0000_s1470" style="position:absolute;margin-left:26.15pt;margin-top:7.85pt;width:40.5pt;height:26.7pt;z-index:-24984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fldChar w:fldCharType="begin"/>
            </w:r>
            <w:r>
              <w:instrText xml:space="preserve"> EQ \F(29,10) </w:instrText>
            </w:r>
            <w:r>
              <w:fldChar w:fldCharType="end"/>
            </w:r>
            <w:r>
              <w:t xml:space="preserve"> = </w:t>
            </w:r>
          </w:p>
          <w:p w:rsidR="00D045FF" w:rsidRDefault="00D045FF" w:rsidP="00EF5CE7">
            <w:pPr>
              <w:pStyle w:val="NoSpacing"/>
            </w:pPr>
          </w:p>
        </w:tc>
      </w:tr>
      <w:tr w:rsidR="00D045FF" w:rsidTr="00EF5CE7">
        <w:tc>
          <w:tcPr>
            <w:tcW w:w="9016" w:type="dxa"/>
            <w:gridSpan w:val="5"/>
          </w:tcPr>
          <w:p w:rsidR="00D045FF" w:rsidRDefault="00D045FF" w:rsidP="00EF5CE7">
            <w:pPr>
              <w:pStyle w:val="NoSpacing"/>
            </w:pPr>
            <w:r>
              <w:t xml:space="preserve">Write the values of A, B and C on the number line as </w:t>
            </w:r>
            <w:r w:rsidRPr="0014646E">
              <w:rPr>
                <w:b/>
                <w:bCs/>
              </w:rPr>
              <w:t>decimals</w:t>
            </w:r>
            <w:r>
              <w:t xml:space="preserve">. </w:t>
            </w:r>
          </w:p>
        </w:tc>
      </w:tr>
      <w:tr w:rsidR="00D045FF" w:rsidTr="00EF5CE7">
        <w:tc>
          <w:tcPr>
            <w:tcW w:w="9016" w:type="dxa"/>
            <w:gridSpan w:val="5"/>
          </w:tcPr>
          <w:p w:rsidR="00D045FF" w:rsidRDefault="00D045FF" w:rsidP="00EF5CE7">
            <w:pPr>
              <w:pStyle w:val="NoSpacing"/>
            </w:pPr>
            <w:r>
              <w:object w:dxaOrig="16995" w:dyaOrig="1575">
                <v:shape id="_x0000_i1103" type="#_x0000_t75" style="width:439.45pt;height:44.7pt" o:ole="">
                  <v:imagedata r:id="rId52" o:title=""/>
                </v:shape>
                <o:OLEObject Type="Embed" ProgID="PBrush" ShapeID="_x0000_i1103" DrawAspect="Content" ObjectID="_1654493835" r:id="rId53"/>
              </w:object>
            </w:r>
          </w:p>
          <w:p w:rsidR="00D045FF" w:rsidRDefault="00D045FF" w:rsidP="00EF5CE7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75840" behindDoc="1" locked="0" layoutInCell="1" allowOverlap="1" wp14:anchorId="3FBBE8FA" wp14:editId="26E58F85">
                      <wp:simplePos x="0" y="0"/>
                      <wp:positionH relativeFrom="column">
                        <wp:posOffset>993775</wp:posOffset>
                      </wp:positionH>
                      <wp:positionV relativeFrom="page">
                        <wp:posOffset>521335</wp:posOffset>
                      </wp:positionV>
                      <wp:extent cx="514350" cy="339090"/>
                      <wp:effectExtent l="0" t="0" r="19050" b="22860"/>
                      <wp:wrapNone/>
                      <wp:docPr id="846" name="Rectangle 8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BBE8FA" id="Rectangle 846" o:spid="_x0000_s1471" style="position:absolute;margin-left:78.25pt;margin-top:41.05pt;width:40.5pt;height:26.7pt;z-index:-24984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76864" behindDoc="1" locked="0" layoutInCell="1" allowOverlap="1" wp14:anchorId="4FBFACD8" wp14:editId="0756B7E8">
                      <wp:simplePos x="0" y="0"/>
                      <wp:positionH relativeFrom="column">
                        <wp:posOffset>2560785</wp:posOffset>
                      </wp:positionH>
                      <wp:positionV relativeFrom="page">
                        <wp:posOffset>529089</wp:posOffset>
                      </wp:positionV>
                      <wp:extent cx="514350" cy="339090"/>
                      <wp:effectExtent l="0" t="0" r="19050" b="22860"/>
                      <wp:wrapNone/>
                      <wp:docPr id="847" name="Rectangle 8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FBFACD8" id="Rectangle 847" o:spid="_x0000_s1472" style="position:absolute;margin-left:201.65pt;margin-top:41.65pt;width:40.5pt;height:26.7pt;z-index:-24983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1.1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77888" behindDoc="1" locked="0" layoutInCell="1" allowOverlap="1" wp14:anchorId="24DA062A" wp14:editId="5B2B4CA7">
                      <wp:simplePos x="0" y="0"/>
                      <wp:positionH relativeFrom="column">
                        <wp:posOffset>4110994</wp:posOffset>
                      </wp:positionH>
                      <wp:positionV relativeFrom="page">
                        <wp:posOffset>529424</wp:posOffset>
                      </wp:positionV>
                      <wp:extent cx="514350" cy="339090"/>
                      <wp:effectExtent l="0" t="0" r="19050" b="22860"/>
                      <wp:wrapNone/>
                      <wp:docPr id="848" name="Rectangle 8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DA062A" id="Rectangle 848" o:spid="_x0000_s1473" style="position:absolute;margin-left:323.7pt;margin-top:41.7pt;width:40.5pt;height:26.7pt;z-index:-24983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Default="00D045FF" w:rsidP="00EF5CE7">
            <w:pPr>
              <w:pStyle w:val="NoSpacing"/>
            </w:pPr>
          </w:p>
          <w:p w:rsidR="00D045FF" w:rsidRPr="003307AD" w:rsidRDefault="00D045FF" w:rsidP="00EF5CE7">
            <w:pPr>
              <w:pStyle w:val="NoSpacing"/>
              <w:rPr>
                <w:sz w:val="8"/>
                <w:szCs w:val="8"/>
              </w:rPr>
            </w:pPr>
          </w:p>
        </w:tc>
      </w:tr>
    </w:tbl>
    <w:p w:rsidR="00D045FF" w:rsidRPr="00B66242" w:rsidRDefault="00D045FF" w:rsidP="00D045FF">
      <w:pPr>
        <w:pStyle w:val="NoSpacing"/>
        <w:rPr>
          <w:i/>
          <w:iCs/>
          <w:sz w:val="18"/>
          <w:szCs w:val="18"/>
        </w:rPr>
      </w:pPr>
      <w:r w:rsidRPr="00C83E77">
        <w:rPr>
          <w:i/>
          <w:iCs/>
          <w:sz w:val="18"/>
          <w:szCs w:val="18"/>
        </w:rPr>
        <w:t>Your Turn</w:t>
      </w:r>
    </w:p>
    <w:tbl>
      <w:tblPr>
        <w:tblStyle w:val="TableGrid"/>
        <w:tblW w:w="9016" w:type="dxa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D045FF" w:rsidTr="00EF5CE7">
        <w:tc>
          <w:tcPr>
            <w:tcW w:w="1803" w:type="dxa"/>
          </w:tcPr>
          <w:p w:rsidR="00D045FF" w:rsidRDefault="00D045FF" w:rsidP="00EF5CE7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79936" behindDoc="1" locked="0" layoutInCell="1" allowOverlap="1" wp14:anchorId="272882E1" wp14:editId="5831ADE8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857" name="Rectangle 8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2882E1" id="Rectangle 857" o:spid="_x0000_s1474" style="position:absolute;margin-left:28pt;margin-top:3.9pt;width:27.05pt;height:22.2pt;z-index:-24983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Default="00D045FF" w:rsidP="00EF5CE7">
            <w:pPr>
              <w:pStyle w:val="NoSpacing"/>
            </w:pPr>
            <w:r>
              <w:t xml:space="preserve">1.3 = </w:t>
            </w:r>
          </w:p>
          <w:p w:rsidR="00D045FF" w:rsidRDefault="00D045FF" w:rsidP="00EF5CE7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803" w:type="dxa"/>
          </w:tcPr>
          <w:p w:rsidR="00D045FF" w:rsidRDefault="00D045FF" w:rsidP="00EF5CE7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80960" behindDoc="1" locked="0" layoutInCell="1" allowOverlap="1" wp14:anchorId="04E971A8" wp14:editId="0AB9DB61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858" name="Rectangle 8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E971A8" id="Rectangle 858" o:spid="_x0000_s1475" style="position:absolute;margin-left:28pt;margin-top:3.9pt;width:27.05pt;height:22.2pt;z-index:-24983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17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Default="00D045FF" w:rsidP="00EF5CE7">
            <w:pPr>
              <w:pStyle w:val="NoSpacing"/>
            </w:pPr>
            <w:r>
              <w:t xml:space="preserve">1.7 = </w:t>
            </w:r>
          </w:p>
          <w:p w:rsidR="00D045FF" w:rsidRDefault="00D045FF" w:rsidP="00EF5CE7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803" w:type="dxa"/>
          </w:tcPr>
          <w:p w:rsidR="00D045FF" w:rsidRDefault="00D045FF" w:rsidP="00EF5CE7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81984" behindDoc="1" locked="0" layoutInCell="1" allowOverlap="1" wp14:anchorId="1721C533" wp14:editId="0596E868">
                      <wp:simplePos x="0" y="0"/>
                      <wp:positionH relativeFrom="column">
                        <wp:posOffset>355600</wp:posOffset>
                      </wp:positionH>
                      <wp:positionV relativeFrom="page">
                        <wp:posOffset>49530</wp:posOffset>
                      </wp:positionV>
                      <wp:extent cx="343814" cy="281940"/>
                      <wp:effectExtent l="0" t="0" r="18415" b="22860"/>
                      <wp:wrapNone/>
                      <wp:docPr id="859" name="Rectangle 8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43814" cy="28194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21C533" id="Rectangle 859" o:spid="_x0000_s1476" style="position:absolute;margin-left:28pt;margin-top:3.9pt;width:27.05pt;height:22.2pt;z-index:-24983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28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Default="00D045FF" w:rsidP="00EF5CE7">
            <w:pPr>
              <w:pStyle w:val="NoSpacing"/>
            </w:pPr>
            <w:r>
              <w:t xml:space="preserve">2.8 = </w:t>
            </w:r>
          </w:p>
          <w:p w:rsidR="00D045FF" w:rsidRDefault="00D045FF" w:rsidP="00EF5CE7">
            <w:pPr>
              <w:pStyle w:val="NoSpacing"/>
            </w:pPr>
            <w:r>
              <w:t xml:space="preserve">               </w:t>
            </w:r>
            <w:r>
              <w:rPr>
                <w:rFonts w:ascii="Calibri" w:eastAsia="Calibri" w:hAnsi="Calibri" w:cs="Times New Roman"/>
              </w:rPr>
              <w:fldChar w:fldCharType="begin"/>
            </w:r>
            <w:r>
              <w:rPr>
                <w:rFonts w:ascii="Calibri" w:eastAsia="Calibri" w:hAnsi="Calibri" w:cs="Times New Roman"/>
              </w:rPr>
              <w:instrText xml:space="preserve"> EQ \F(,10) </w:instrText>
            </w:r>
            <w:r>
              <w:rPr>
                <w:rFonts w:ascii="Calibri" w:eastAsia="Calibri" w:hAnsi="Calibri" w:cs="Times New Roman"/>
              </w:rPr>
              <w:fldChar w:fldCharType="end"/>
            </w:r>
          </w:p>
        </w:tc>
        <w:tc>
          <w:tcPr>
            <w:tcW w:w="1803" w:type="dxa"/>
          </w:tcPr>
          <w:p w:rsidR="00D045FF" w:rsidRPr="003307AD" w:rsidRDefault="00D045FF" w:rsidP="00EF5CE7">
            <w:pPr>
              <w:pStyle w:val="NoSpacing"/>
              <w:rPr>
                <w:sz w:val="10"/>
                <w:szCs w:val="10"/>
              </w:rPr>
            </w:pPr>
          </w:p>
          <w:p w:rsidR="00D045FF" w:rsidRDefault="00D045FF" w:rsidP="00EF5CE7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83008" behindDoc="1" locked="0" layoutInCell="1" allowOverlap="1" wp14:anchorId="095E9E13" wp14:editId="0DE2EC89">
                      <wp:simplePos x="0" y="0"/>
                      <wp:positionH relativeFrom="column">
                        <wp:posOffset>320675</wp:posOffset>
                      </wp:positionH>
                      <wp:positionV relativeFrom="page">
                        <wp:posOffset>96438</wp:posOffset>
                      </wp:positionV>
                      <wp:extent cx="514350" cy="339090"/>
                      <wp:effectExtent l="0" t="0" r="19050" b="22860"/>
                      <wp:wrapNone/>
                      <wp:docPr id="860" name="Rectangle 8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5E9E13" id="Rectangle 860" o:spid="_x0000_s1477" style="position:absolute;margin-left:25.25pt;margin-top:7.6pt;width:40.5pt;height:26.7pt;z-index:-24983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1.9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fldChar w:fldCharType="begin"/>
            </w:r>
            <w:r>
              <w:instrText xml:space="preserve"> EQ \F(19,10) </w:instrText>
            </w:r>
            <w:r>
              <w:fldChar w:fldCharType="end"/>
            </w:r>
            <w:r>
              <w:t xml:space="preserve"> = </w:t>
            </w:r>
          </w:p>
          <w:p w:rsidR="00D045FF" w:rsidRDefault="00D045FF" w:rsidP="00EF5CE7">
            <w:pPr>
              <w:pStyle w:val="NoSpacing"/>
            </w:pPr>
          </w:p>
        </w:tc>
        <w:tc>
          <w:tcPr>
            <w:tcW w:w="1804" w:type="dxa"/>
          </w:tcPr>
          <w:p w:rsidR="00D045FF" w:rsidRPr="003307AD" w:rsidRDefault="00D045FF" w:rsidP="00EF5CE7">
            <w:pPr>
              <w:pStyle w:val="NoSpacing"/>
              <w:rPr>
                <w:sz w:val="10"/>
                <w:szCs w:val="10"/>
              </w:rPr>
            </w:pPr>
          </w:p>
          <w:p w:rsidR="00D045FF" w:rsidRDefault="00D045FF" w:rsidP="00EF5CE7">
            <w:pPr>
              <w:pStyle w:val="NoSpacing"/>
            </w:pPr>
            <w:r w:rsidRPr="00B11839">
              <w:rPr>
                <w:rFonts w:ascii="Calibri" w:eastAsia="Times New Roman" w:hAnsi="Calibri" w:cs="Times New Roman"/>
                <w:bCs/>
                <w:noProof/>
                <w:sz w:val="6"/>
                <w:szCs w:val="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78912" behindDoc="1" locked="0" layoutInCell="1" allowOverlap="1" wp14:anchorId="55990EFF" wp14:editId="6BE1348F">
                      <wp:simplePos x="0" y="0"/>
                      <wp:positionH relativeFrom="column">
                        <wp:posOffset>332023</wp:posOffset>
                      </wp:positionH>
                      <wp:positionV relativeFrom="page">
                        <wp:posOffset>99695</wp:posOffset>
                      </wp:positionV>
                      <wp:extent cx="514350" cy="339090"/>
                      <wp:effectExtent l="0" t="0" r="19050" b="22860"/>
                      <wp:wrapNone/>
                      <wp:docPr id="861" name="Rectangle 8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2.1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990EFF" id="Rectangle 861" o:spid="_x0000_s1478" style="position:absolute;margin-left:26.15pt;margin-top:7.85pt;width:40.5pt;height:26.7pt;z-index:-24983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2.1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>
              <w:fldChar w:fldCharType="begin"/>
            </w:r>
            <w:r>
              <w:instrText xml:space="preserve"> EQ \F(21,10) </w:instrText>
            </w:r>
            <w:r>
              <w:fldChar w:fldCharType="end"/>
            </w:r>
            <w:r>
              <w:t xml:space="preserve"> = </w:t>
            </w:r>
          </w:p>
          <w:p w:rsidR="00D045FF" w:rsidRDefault="00D045FF" w:rsidP="00EF5CE7">
            <w:pPr>
              <w:pStyle w:val="NoSpacing"/>
            </w:pPr>
          </w:p>
        </w:tc>
      </w:tr>
      <w:tr w:rsidR="00D045FF" w:rsidTr="00EF5CE7">
        <w:tc>
          <w:tcPr>
            <w:tcW w:w="9016" w:type="dxa"/>
            <w:gridSpan w:val="5"/>
          </w:tcPr>
          <w:p w:rsidR="00D045FF" w:rsidRDefault="00D045FF" w:rsidP="00EF5CE7">
            <w:pPr>
              <w:pStyle w:val="NoSpacing"/>
            </w:pPr>
            <w:r>
              <w:t xml:space="preserve">Write the values of A, B and C on the number line as </w:t>
            </w:r>
            <w:r w:rsidRPr="0014646E">
              <w:rPr>
                <w:b/>
                <w:bCs/>
              </w:rPr>
              <w:t>decimals</w:t>
            </w:r>
            <w:r>
              <w:t xml:space="preserve">. </w:t>
            </w:r>
          </w:p>
        </w:tc>
      </w:tr>
      <w:tr w:rsidR="00D045FF" w:rsidTr="00EF5CE7">
        <w:tc>
          <w:tcPr>
            <w:tcW w:w="9016" w:type="dxa"/>
            <w:gridSpan w:val="5"/>
          </w:tcPr>
          <w:p w:rsidR="00D045FF" w:rsidRDefault="00D045FF" w:rsidP="00EF5CE7">
            <w:pPr>
              <w:pStyle w:val="NoSpacing"/>
            </w:pPr>
            <w:r>
              <w:object w:dxaOrig="16905" w:dyaOrig="1545">
                <v:shape id="_x0000_i1104" type="#_x0000_t75" style="width:6in;height:34.75pt" o:ole="">
                  <v:imagedata r:id="rId54" o:title=""/>
                </v:shape>
                <o:OLEObject Type="Embed" ProgID="PBrush" ShapeID="_x0000_i1104" DrawAspect="Content" ObjectID="_1654493836" r:id="rId55"/>
              </w:object>
            </w:r>
          </w:p>
          <w:p w:rsidR="00D045FF" w:rsidRDefault="00D045FF" w:rsidP="00EF5CE7">
            <w:pPr>
              <w:pStyle w:val="NoSpacing"/>
            </w:pP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86080" behindDoc="1" locked="0" layoutInCell="1" allowOverlap="1" wp14:anchorId="39AA4FAE" wp14:editId="55BF9842">
                      <wp:simplePos x="0" y="0"/>
                      <wp:positionH relativeFrom="column">
                        <wp:posOffset>3150299</wp:posOffset>
                      </wp:positionH>
                      <wp:positionV relativeFrom="page">
                        <wp:posOffset>528955</wp:posOffset>
                      </wp:positionV>
                      <wp:extent cx="514350" cy="339090"/>
                      <wp:effectExtent l="0" t="0" r="19050" b="22860"/>
                      <wp:wrapNone/>
                      <wp:docPr id="862" name="Rectangle 8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1.4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AA4FAE" id="Rectangle 862" o:spid="_x0000_s1479" style="position:absolute;margin-left:248.05pt;margin-top:41.65pt;width:40.5pt;height:26.7pt;z-index:-24983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1.4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85056" behindDoc="1" locked="0" layoutInCell="1" allowOverlap="1" wp14:anchorId="3240F1D8" wp14:editId="008ACB75">
                      <wp:simplePos x="0" y="0"/>
                      <wp:positionH relativeFrom="column">
                        <wp:posOffset>1620456</wp:posOffset>
                      </wp:positionH>
                      <wp:positionV relativeFrom="page">
                        <wp:posOffset>528955</wp:posOffset>
                      </wp:positionV>
                      <wp:extent cx="514350" cy="339090"/>
                      <wp:effectExtent l="0" t="0" r="19050" b="22860"/>
                      <wp:wrapNone/>
                      <wp:docPr id="863" name="Rectangle 8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40F1D8" id="Rectangle 863" o:spid="_x0000_s1480" style="position:absolute;margin-left:127.6pt;margin-top:41.65pt;width:40.5pt;height:26.7pt;z-index:-24983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0.7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  <w:r w:rsidRPr="00D453FA">
              <w:rPr>
                <w:bCs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3484032" behindDoc="1" locked="0" layoutInCell="1" allowOverlap="1" wp14:anchorId="67ABEEC4" wp14:editId="49F3B5F0">
                      <wp:simplePos x="0" y="0"/>
                      <wp:positionH relativeFrom="column">
                        <wp:posOffset>741109</wp:posOffset>
                      </wp:positionH>
                      <wp:positionV relativeFrom="page">
                        <wp:posOffset>521335</wp:posOffset>
                      </wp:positionV>
                      <wp:extent cx="514350" cy="339090"/>
                      <wp:effectExtent l="0" t="0" r="19050" b="22860"/>
                      <wp:wrapNone/>
                      <wp:docPr id="864" name="Rectangle 8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14350" cy="33909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045FF" w:rsidRPr="006A1478" w:rsidRDefault="00D045FF" w:rsidP="00D045FF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</w:rPr>
                                    <w:t>0.3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7ABEEC4" id="Rectangle 864" o:spid="_x0000_s1481" style="position:absolute;margin-left:58.35pt;margin-top:41.05pt;width:40.5pt;height:26.7pt;z-index:-24983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" fillcolor="window" strokecolor="windowText" strokeweight="1pt">
                      <v:textbox>
                        <w:txbxContent>
                          <w:p w:rsidR="00D045FF" w:rsidRPr="006A1478" w:rsidRDefault="00D045FF" w:rsidP="00D045FF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0.3</w:t>
                            </w:r>
                          </w:p>
                        </w:txbxContent>
                      </v:textbox>
                      <w10:wrap anchory="page"/>
                    </v:rect>
                  </w:pict>
                </mc:Fallback>
              </mc:AlternateContent>
            </w:r>
          </w:p>
          <w:p w:rsidR="00D045FF" w:rsidRDefault="00D045FF" w:rsidP="00EF5CE7">
            <w:pPr>
              <w:pStyle w:val="NoSpacing"/>
            </w:pPr>
          </w:p>
          <w:p w:rsidR="00D045FF" w:rsidRPr="003307AD" w:rsidRDefault="00D045FF" w:rsidP="00EF5CE7">
            <w:pPr>
              <w:pStyle w:val="NoSpacing"/>
              <w:rPr>
                <w:sz w:val="8"/>
                <w:szCs w:val="8"/>
              </w:rPr>
            </w:pPr>
          </w:p>
        </w:tc>
      </w:tr>
    </w:tbl>
    <w:p w:rsidR="00D045FF" w:rsidRPr="00B66242" w:rsidRDefault="00D045FF" w:rsidP="00D045FF">
      <w:pPr>
        <w:pStyle w:val="NoSpacing"/>
        <w:rPr>
          <w:sz w:val="18"/>
          <w:szCs w:val="18"/>
        </w:rPr>
      </w:pPr>
    </w:p>
    <w:p w:rsidR="00D045FF" w:rsidRPr="00C83E77" w:rsidRDefault="00D045FF" w:rsidP="00D045FF">
      <w:pPr>
        <w:pStyle w:val="NoSpacing"/>
        <w:rPr>
          <w:b/>
          <w:bCs/>
          <w:sz w:val="18"/>
          <w:szCs w:val="18"/>
        </w:rPr>
      </w:pPr>
      <w:r w:rsidRPr="00C83E77">
        <w:rPr>
          <w:b/>
          <w:bCs/>
          <w:sz w:val="18"/>
          <w:szCs w:val="18"/>
        </w:rPr>
        <w:t>3 Add numbers with tenths</w:t>
      </w:r>
    </w:p>
    <w:p w:rsidR="00D045FF" w:rsidRPr="00B66242" w:rsidRDefault="00D045FF" w:rsidP="00D045FF">
      <w:pPr>
        <w:pStyle w:val="NoSpacing"/>
        <w:rPr>
          <w:i/>
          <w:iCs/>
          <w:sz w:val="18"/>
          <w:szCs w:val="18"/>
        </w:rPr>
      </w:pPr>
      <w:r w:rsidRPr="00C83E77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Tr="00EF5CE7">
        <w:tc>
          <w:tcPr>
            <w:tcW w:w="2254" w:type="dxa"/>
          </w:tcPr>
          <w:p w:rsidR="00D045FF" w:rsidRPr="001B5B52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3.1 + 2.6 = </w:t>
            </w:r>
            <w:r>
              <w:rPr>
                <w:b/>
                <w:bCs/>
              </w:rPr>
              <w:t>5.7</w:t>
            </w:r>
          </w:p>
          <w:p w:rsidR="00D045FF" w:rsidRDefault="00D045FF" w:rsidP="00EF5CE7">
            <w:pPr>
              <w:pStyle w:val="NoSpacing"/>
            </w:pPr>
          </w:p>
        </w:tc>
        <w:tc>
          <w:tcPr>
            <w:tcW w:w="2254" w:type="dxa"/>
          </w:tcPr>
          <w:p w:rsidR="00D045FF" w:rsidRPr="001B5B52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3.9 + 3.3 = </w:t>
            </w:r>
            <w:r>
              <w:rPr>
                <w:b/>
                <w:bCs/>
              </w:rPr>
              <w:t>7.2</w:t>
            </w:r>
          </w:p>
        </w:tc>
        <w:tc>
          <w:tcPr>
            <w:tcW w:w="2254" w:type="dxa"/>
          </w:tcPr>
          <w:p w:rsidR="00D045FF" w:rsidRPr="001B5B52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3.4 + 0.6 = </w:t>
            </w:r>
            <w:r>
              <w:rPr>
                <w:b/>
                <w:bCs/>
              </w:rPr>
              <w:t>4</w:t>
            </w:r>
          </w:p>
        </w:tc>
        <w:tc>
          <w:tcPr>
            <w:tcW w:w="2254" w:type="dxa"/>
          </w:tcPr>
          <w:p w:rsidR="00D045FF" w:rsidRDefault="00D045FF" w:rsidP="00EF5CE7">
            <w:pPr>
              <w:pStyle w:val="NoSpacing"/>
            </w:pPr>
            <w:r>
              <w:t xml:space="preserve">3.7 + 3.5 = </w:t>
            </w:r>
            <w:r w:rsidRPr="001B5B52">
              <w:rPr>
                <w:b/>
                <w:bCs/>
              </w:rPr>
              <w:t>7.2</w:t>
            </w:r>
          </w:p>
        </w:tc>
      </w:tr>
    </w:tbl>
    <w:p w:rsidR="00D045FF" w:rsidRPr="00B66242" w:rsidRDefault="00D045FF" w:rsidP="00D045FF">
      <w:pPr>
        <w:pStyle w:val="NoSpacing"/>
        <w:rPr>
          <w:i/>
          <w:iCs/>
          <w:sz w:val="18"/>
          <w:szCs w:val="18"/>
        </w:rPr>
      </w:pPr>
      <w:r w:rsidRPr="00C83E7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Tr="00EF5CE7">
        <w:tc>
          <w:tcPr>
            <w:tcW w:w="3005" w:type="dxa"/>
          </w:tcPr>
          <w:p w:rsidR="00D045FF" w:rsidRPr="001B5B52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8.6 + 5.6 = </w:t>
            </w:r>
            <w:r>
              <w:rPr>
                <w:b/>
                <w:bCs/>
              </w:rPr>
              <w:t>14.2</w:t>
            </w:r>
          </w:p>
          <w:p w:rsidR="00D045FF" w:rsidRDefault="00D045FF" w:rsidP="00EF5CE7">
            <w:pPr>
              <w:pStyle w:val="NoSpacing"/>
            </w:pPr>
          </w:p>
        </w:tc>
        <w:tc>
          <w:tcPr>
            <w:tcW w:w="3005" w:type="dxa"/>
          </w:tcPr>
          <w:p w:rsidR="00D045FF" w:rsidRPr="001B5B52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36.9 + 5.8 = </w:t>
            </w:r>
            <w:r>
              <w:rPr>
                <w:b/>
                <w:bCs/>
              </w:rPr>
              <w:t>42.7</w:t>
            </w:r>
          </w:p>
        </w:tc>
        <w:tc>
          <w:tcPr>
            <w:tcW w:w="3006" w:type="dxa"/>
          </w:tcPr>
          <w:p w:rsidR="00D045FF" w:rsidRPr="001B5B52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82.2 + 5.6 = </w:t>
            </w:r>
            <w:r>
              <w:rPr>
                <w:b/>
                <w:bCs/>
              </w:rPr>
              <w:t>87.8</w:t>
            </w:r>
          </w:p>
        </w:tc>
      </w:tr>
    </w:tbl>
    <w:p w:rsidR="00D045FF" w:rsidRPr="00B66242" w:rsidRDefault="00D045FF" w:rsidP="00D045FF">
      <w:pPr>
        <w:pStyle w:val="NoSpacing"/>
        <w:rPr>
          <w:b/>
          <w:bCs/>
          <w:sz w:val="18"/>
          <w:szCs w:val="18"/>
        </w:rPr>
      </w:pPr>
    </w:p>
    <w:p w:rsidR="00D045FF" w:rsidRPr="00C83E77" w:rsidRDefault="00D045FF" w:rsidP="00D045FF">
      <w:pPr>
        <w:pStyle w:val="NoSpacing"/>
        <w:rPr>
          <w:b/>
          <w:bCs/>
          <w:sz w:val="18"/>
          <w:szCs w:val="18"/>
        </w:rPr>
      </w:pPr>
      <w:r w:rsidRPr="00C83E77">
        <w:rPr>
          <w:b/>
          <w:bCs/>
          <w:sz w:val="18"/>
          <w:szCs w:val="18"/>
        </w:rPr>
        <w:t>4 Subtract numbers with tenths</w:t>
      </w:r>
    </w:p>
    <w:p w:rsidR="00D045FF" w:rsidRPr="00B66242" w:rsidRDefault="00D045FF" w:rsidP="00D045FF">
      <w:pPr>
        <w:pStyle w:val="NoSpacing"/>
        <w:rPr>
          <w:i/>
          <w:iCs/>
          <w:sz w:val="18"/>
          <w:szCs w:val="18"/>
        </w:rPr>
      </w:pPr>
      <w:r w:rsidRPr="00C83E77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Tr="00EF5CE7">
        <w:tc>
          <w:tcPr>
            <w:tcW w:w="2254" w:type="dxa"/>
          </w:tcPr>
          <w:p w:rsidR="00D045FF" w:rsidRPr="001B5B52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7.6 – 5.2 = </w:t>
            </w:r>
            <w:r>
              <w:rPr>
                <w:b/>
                <w:bCs/>
              </w:rPr>
              <w:t>2.4</w:t>
            </w:r>
          </w:p>
          <w:p w:rsidR="00D045FF" w:rsidRDefault="00D045FF" w:rsidP="00EF5CE7">
            <w:pPr>
              <w:pStyle w:val="NoSpacing"/>
            </w:pPr>
          </w:p>
        </w:tc>
        <w:tc>
          <w:tcPr>
            <w:tcW w:w="2254" w:type="dxa"/>
          </w:tcPr>
          <w:p w:rsidR="00D045FF" w:rsidRPr="001B5B52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6.5 – 1.9 = </w:t>
            </w:r>
            <w:r>
              <w:rPr>
                <w:b/>
                <w:bCs/>
              </w:rPr>
              <w:t>4.6</w:t>
            </w:r>
          </w:p>
        </w:tc>
        <w:tc>
          <w:tcPr>
            <w:tcW w:w="2254" w:type="dxa"/>
          </w:tcPr>
          <w:p w:rsidR="00D045FF" w:rsidRPr="001B5B52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9.4 – 5.8 = </w:t>
            </w:r>
            <w:r>
              <w:rPr>
                <w:b/>
                <w:bCs/>
              </w:rPr>
              <w:t>3.6</w:t>
            </w:r>
          </w:p>
        </w:tc>
        <w:tc>
          <w:tcPr>
            <w:tcW w:w="2254" w:type="dxa"/>
          </w:tcPr>
          <w:p w:rsidR="00D045FF" w:rsidRPr="001B5B52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6.1 – 0.2 = </w:t>
            </w:r>
            <w:r>
              <w:rPr>
                <w:b/>
                <w:bCs/>
              </w:rPr>
              <w:t>5.9</w:t>
            </w:r>
          </w:p>
        </w:tc>
      </w:tr>
    </w:tbl>
    <w:p w:rsidR="00D045FF" w:rsidRPr="00651955" w:rsidRDefault="00D045FF" w:rsidP="00D045FF">
      <w:pPr>
        <w:pStyle w:val="NoSpacing"/>
        <w:rPr>
          <w:i/>
          <w:iCs/>
          <w:sz w:val="18"/>
        </w:rPr>
      </w:pPr>
      <w:r w:rsidRPr="00C83E77">
        <w:rPr>
          <w:i/>
          <w:iCs/>
          <w:sz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D045FF" w:rsidTr="00EF5CE7">
        <w:tc>
          <w:tcPr>
            <w:tcW w:w="2254" w:type="dxa"/>
          </w:tcPr>
          <w:p w:rsidR="00D045FF" w:rsidRPr="00B764BF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17.4 – 5.1 = </w:t>
            </w:r>
            <w:r>
              <w:rPr>
                <w:b/>
                <w:bCs/>
              </w:rPr>
              <w:t>12.3</w:t>
            </w:r>
          </w:p>
          <w:p w:rsidR="00D045FF" w:rsidRDefault="00D045FF" w:rsidP="00EF5CE7">
            <w:pPr>
              <w:pStyle w:val="NoSpacing"/>
            </w:pPr>
          </w:p>
        </w:tc>
        <w:tc>
          <w:tcPr>
            <w:tcW w:w="2254" w:type="dxa"/>
          </w:tcPr>
          <w:p w:rsidR="00D045FF" w:rsidRPr="001B5B52" w:rsidRDefault="00D045FF" w:rsidP="00EF5CE7">
            <w:pPr>
              <w:pStyle w:val="NoSpacing"/>
              <w:rPr>
                <w:b/>
                <w:bCs/>
              </w:rPr>
            </w:pPr>
            <w:r w:rsidRPr="00B764BF">
              <w:t>21.7 – 2.7 =</w:t>
            </w:r>
            <w:r>
              <w:rPr>
                <w:b/>
                <w:bCs/>
              </w:rPr>
              <w:t xml:space="preserve"> 19</w:t>
            </w:r>
          </w:p>
        </w:tc>
        <w:tc>
          <w:tcPr>
            <w:tcW w:w="2254" w:type="dxa"/>
          </w:tcPr>
          <w:p w:rsidR="00D045FF" w:rsidRPr="001B5B52" w:rsidRDefault="00D045FF" w:rsidP="00EF5CE7">
            <w:pPr>
              <w:pStyle w:val="NoSpacing"/>
              <w:rPr>
                <w:b/>
                <w:bCs/>
              </w:rPr>
            </w:pPr>
            <w:r w:rsidRPr="00B764BF">
              <w:t>12.4 – 4.5 =</w:t>
            </w:r>
            <w:r>
              <w:rPr>
                <w:b/>
                <w:bCs/>
              </w:rPr>
              <w:t xml:space="preserve"> 7.9</w:t>
            </w:r>
          </w:p>
        </w:tc>
        <w:tc>
          <w:tcPr>
            <w:tcW w:w="2254" w:type="dxa"/>
          </w:tcPr>
          <w:p w:rsidR="00D045FF" w:rsidRPr="00B764BF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29.3 – 12.6 = </w:t>
            </w:r>
            <w:r>
              <w:rPr>
                <w:b/>
                <w:bCs/>
              </w:rPr>
              <w:t>16.7</w:t>
            </w:r>
          </w:p>
        </w:tc>
      </w:tr>
    </w:tbl>
    <w:p w:rsidR="00D045FF" w:rsidRDefault="00D045FF" w:rsidP="00D045FF">
      <w:pPr>
        <w:pStyle w:val="NoSpacing"/>
        <w:rPr>
          <w:sz w:val="18"/>
          <w:szCs w:val="18"/>
        </w:rPr>
      </w:pPr>
    </w:p>
    <w:p w:rsidR="00D045FF" w:rsidRDefault="00D045FF" w:rsidP="00D045FF">
      <w:pPr>
        <w:pStyle w:val="NoSpacing"/>
        <w:rPr>
          <w:sz w:val="18"/>
          <w:szCs w:val="18"/>
        </w:rPr>
      </w:pPr>
    </w:p>
    <w:p w:rsidR="00D045FF" w:rsidRDefault="00D045FF" w:rsidP="00D045FF">
      <w:pPr>
        <w:pStyle w:val="NoSpacing"/>
        <w:rPr>
          <w:sz w:val="18"/>
          <w:szCs w:val="18"/>
        </w:rPr>
      </w:pPr>
    </w:p>
    <w:p w:rsidR="00D045FF" w:rsidRPr="00B66242" w:rsidRDefault="00D045FF" w:rsidP="00D045FF">
      <w:pPr>
        <w:pStyle w:val="NoSpacing"/>
        <w:rPr>
          <w:sz w:val="18"/>
          <w:szCs w:val="18"/>
        </w:rPr>
      </w:pPr>
    </w:p>
    <w:p w:rsidR="00D045FF" w:rsidRPr="00C83E77" w:rsidRDefault="00D045FF" w:rsidP="00D045FF">
      <w:pPr>
        <w:pStyle w:val="NoSpacing"/>
        <w:rPr>
          <w:b/>
          <w:bCs/>
          <w:sz w:val="18"/>
          <w:szCs w:val="18"/>
        </w:rPr>
      </w:pPr>
      <w:r w:rsidRPr="00C83E77">
        <w:rPr>
          <w:b/>
          <w:bCs/>
          <w:sz w:val="18"/>
          <w:szCs w:val="18"/>
        </w:rPr>
        <w:lastRenderedPageBreak/>
        <w:t>5 Add numbers with tenths to whole numbers</w:t>
      </w:r>
    </w:p>
    <w:p w:rsidR="00D045FF" w:rsidRPr="00B66242" w:rsidRDefault="00D045FF" w:rsidP="00D045FF">
      <w:pPr>
        <w:pStyle w:val="NoSpacing"/>
        <w:rPr>
          <w:i/>
          <w:iCs/>
          <w:sz w:val="18"/>
          <w:szCs w:val="18"/>
        </w:rPr>
      </w:pPr>
      <w:r w:rsidRPr="00C83E77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045FF" w:rsidTr="00EF5CE7">
        <w:tc>
          <w:tcPr>
            <w:tcW w:w="4508" w:type="dxa"/>
          </w:tcPr>
          <w:p w:rsidR="00D045FF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3 + 2.6 = </w:t>
            </w:r>
            <w:r>
              <w:rPr>
                <w:b/>
                <w:bCs/>
              </w:rPr>
              <w:t>5.6</w:t>
            </w:r>
          </w:p>
          <w:p w:rsidR="00D045FF" w:rsidRPr="00B764BF" w:rsidRDefault="00D045FF" w:rsidP="00EF5CE7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:rsidR="00D045FF" w:rsidRPr="00B764BF" w:rsidRDefault="00D045FF" w:rsidP="00EF5CE7">
            <w:pPr>
              <w:pStyle w:val="NoSpacing"/>
            </w:pPr>
            <w:r>
              <w:t xml:space="preserve">3.9 + 3 = </w:t>
            </w:r>
            <w:r w:rsidRPr="00B764BF">
              <w:rPr>
                <w:b/>
                <w:bCs/>
              </w:rPr>
              <w:t>6.9</w:t>
            </w:r>
          </w:p>
        </w:tc>
      </w:tr>
    </w:tbl>
    <w:p w:rsidR="00D045FF" w:rsidRPr="00B66242" w:rsidRDefault="00D045FF" w:rsidP="00D045FF">
      <w:pPr>
        <w:pStyle w:val="NoSpacing"/>
        <w:rPr>
          <w:i/>
          <w:iCs/>
          <w:sz w:val="18"/>
          <w:szCs w:val="18"/>
        </w:rPr>
      </w:pPr>
      <w:r w:rsidRPr="00C83E7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045FF" w:rsidTr="00EF5CE7">
        <w:tc>
          <w:tcPr>
            <w:tcW w:w="4508" w:type="dxa"/>
          </w:tcPr>
          <w:p w:rsidR="00D045FF" w:rsidRPr="0042449B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5 + 3.5 = </w:t>
            </w:r>
            <w:r>
              <w:rPr>
                <w:b/>
                <w:bCs/>
              </w:rPr>
              <w:t>8.5</w:t>
            </w:r>
          </w:p>
          <w:p w:rsidR="00D045FF" w:rsidRPr="00B764BF" w:rsidRDefault="00D045FF" w:rsidP="00EF5CE7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:rsidR="00D045FF" w:rsidRPr="0042449B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9.7 + 3 = </w:t>
            </w:r>
            <w:r>
              <w:rPr>
                <w:b/>
                <w:bCs/>
              </w:rPr>
              <w:t>12.7</w:t>
            </w:r>
          </w:p>
        </w:tc>
      </w:tr>
    </w:tbl>
    <w:p w:rsidR="00D045FF" w:rsidRPr="00B66242" w:rsidRDefault="00D045FF" w:rsidP="00D045FF">
      <w:pPr>
        <w:pStyle w:val="NoSpacing"/>
        <w:rPr>
          <w:sz w:val="18"/>
          <w:szCs w:val="18"/>
        </w:rPr>
      </w:pPr>
    </w:p>
    <w:p w:rsidR="00D045FF" w:rsidRPr="00C83E77" w:rsidRDefault="00D045FF" w:rsidP="00D045FF">
      <w:pPr>
        <w:pStyle w:val="NoSpacing"/>
        <w:rPr>
          <w:b/>
          <w:bCs/>
          <w:sz w:val="18"/>
          <w:szCs w:val="18"/>
        </w:rPr>
      </w:pPr>
      <w:r w:rsidRPr="00C83E77">
        <w:rPr>
          <w:b/>
          <w:bCs/>
          <w:sz w:val="18"/>
          <w:szCs w:val="18"/>
        </w:rPr>
        <w:t>6 Subtract numbers with tenths from whole numbers</w:t>
      </w:r>
    </w:p>
    <w:p w:rsidR="00D045FF" w:rsidRPr="00B66242" w:rsidRDefault="00D045FF" w:rsidP="00D045FF">
      <w:pPr>
        <w:pStyle w:val="NoSpacing"/>
        <w:rPr>
          <w:i/>
          <w:iCs/>
          <w:sz w:val="18"/>
          <w:szCs w:val="18"/>
        </w:rPr>
      </w:pPr>
      <w:r w:rsidRPr="00C83E77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045FF" w:rsidTr="00EF5CE7">
        <w:tc>
          <w:tcPr>
            <w:tcW w:w="4508" w:type="dxa"/>
          </w:tcPr>
          <w:p w:rsidR="00D045FF" w:rsidRPr="0042449B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9 – 5.4 = </w:t>
            </w:r>
            <w:r>
              <w:rPr>
                <w:b/>
                <w:bCs/>
              </w:rPr>
              <w:t>3.6</w:t>
            </w:r>
          </w:p>
          <w:p w:rsidR="00D045FF" w:rsidRPr="003C3E8E" w:rsidRDefault="00D045FF" w:rsidP="00EF5CE7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:rsidR="00D045FF" w:rsidRPr="0042449B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5 – 0.1 = </w:t>
            </w:r>
            <w:r>
              <w:rPr>
                <w:b/>
                <w:bCs/>
              </w:rPr>
              <w:t>4.9</w:t>
            </w:r>
          </w:p>
        </w:tc>
      </w:tr>
    </w:tbl>
    <w:p w:rsidR="00D045FF" w:rsidRPr="00B66242" w:rsidRDefault="00D045FF" w:rsidP="00D045FF">
      <w:pPr>
        <w:pStyle w:val="NoSpacing"/>
        <w:rPr>
          <w:i/>
          <w:iCs/>
          <w:sz w:val="18"/>
          <w:szCs w:val="18"/>
        </w:rPr>
      </w:pPr>
      <w:r w:rsidRPr="00C83E7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D045FF" w:rsidTr="00EF5CE7">
        <w:tc>
          <w:tcPr>
            <w:tcW w:w="4508" w:type="dxa"/>
          </w:tcPr>
          <w:p w:rsidR="00D045FF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7 – 0.7 = </w:t>
            </w:r>
            <w:r>
              <w:rPr>
                <w:b/>
                <w:bCs/>
              </w:rPr>
              <w:t>6.3</w:t>
            </w:r>
          </w:p>
          <w:p w:rsidR="00D045FF" w:rsidRPr="003C3E8E" w:rsidRDefault="00D045FF" w:rsidP="00EF5CE7">
            <w:pPr>
              <w:pStyle w:val="NoSpacing"/>
              <w:rPr>
                <w:b/>
                <w:bCs/>
              </w:rPr>
            </w:pPr>
          </w:p>
        </w:tc>
        <w:tc>
          <w:tcPr>
            <w:tcW w:w="4508" w:type="dxa"/>
          </w:tcPr>
          <w:p w:rsidR="00D045FF" w:rsidRPr="003C3E8E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5 – 3.2 = </w:t>
            </w:r>
            <w:r>
              <w:rPr>
                <w:b/>
                <w:bCs/>
              </w:rPr>
              <w:t>1.8</w:t>
            </w:r>
          </w:p>
        </w:tc>
      </w:tr>
    </w:tbl>
    <w:p w:rsidR="00D045FF" w:rsidRPr="00B66242" w:rsidRDefault="00D045FF" w:rsidP="00D045FF">
      <w:pPr>
        <w:pStyle w:val="NoSpacing"/>
        <w:rPr>
          <w:sz w:val="18"/>
          <w:szCs w:val="18"/>
        </w:rPr>
      </w:pPr>
    </w:p>
    <w:p w:rsidR="00D045FF" w:rsidRPr="00C83E77" w:rsidRDefault="00D045FF" w:rsidP="00D045FF">
      <w:pPr>
        <w:pStyle w:val="NoSpacing"/>
        <w:rPr>
          <w:b/>
          <w:bCs/>
          <w:sz w:val="18"/>
          <w:szCs w:val="18"/>
        </w:rPr>
      </w:pPr>
      <w:r w:rsidRPr="00C83E77">
        <w:rPr>
          <w:b/>
          <w:bCs/>
          <w:sz w:val="18"/>
          <w:szCs w:val="18"/>
        </w:rPr>
        <w:t>7 Divide one- or two-digit numbers by 10 to make tenths</w:t>
      </w:r>
    </w:p>
    <w:p w:rsidR="00D045FF" w:rsidRPr="00B66242" w:rsidRDefault="00D045FF" w:rsidP="00D045FF">
      <w:pPr>
        <w:pStyle w:val="NoSpacing"/>
        <w:rPr>
          <w:i/>
          <w:iCs/>
          <w:sz w:val="18"/>
          <w:szCs w:val="18"/>
        </w:rPr>
      </w:pPr>
      <w:r w:rsidRPr="00C83E77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Tr="00EF5CE7">
        <w:tc>
          <w:tcPr>
            <w:tcW w:w="3005" w:type="dxa"/>
          </w:tcPr>
          <w:p w:rsidR="00D045FF" w:rsidRPr="00E844D6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1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0.1</w:t>
            </w:r>
          </w:p>
          <w:p w:rsidR="00D045FF" w:rsidRDefault="00D045FF" w:rsidP="00EF5CE7">
            <w:pPr>
              <w:pStyle w:val="NoSpacing"/>
            </w:pPr>
          </w:p>
        </w:tc>
        <w:tc>
          <w:tcPr>
            <w:tcW w:w="3005" w:type="dxa"/>
          </w:tcPr>
          <w:p w:rsidR="00D045FF" w:rsidRPr="00E844D6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4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0.4</w:t>
            </w:r>
          </w:p>
        </w:tc>
        <w:tc>
          <w:tcPr>
            <w:tcW w:w="3006" w:type="dxa"/>
          </w:tcPr>
          <w:p w:rsidR="00D045FF" w:rsidRPr="00E844D6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6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0.6</w:t>
            </w:r>
          </w:p>
        </w:tc>
      </w:tr>
      <w:tr w:rsidR="00D045FF" w:rsidTr="00EF5CE7">
        <w:tc>
          <w:tcPr>
            <w:tcW w:w="3005" w:type="dxa"/>
          </w:tcPr>
          <w:p w:rsidR="00D045FF" w:rsidRPr="00E844D6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40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4</w:t>
            </w:r>
          </w:p>
          <w:p w:rsidR="00D045FF" w:rsidRDefault="00D045FF" w:rsidP="00EF5CE7">
            <w:pPr>
              <w:pStyle w:val="NoSpacing"/>
            </w:pPr>
          </w:p>
        </w:tc>
        <w:tc>
          <w:tcPr>
            <w:tcW w:w="3005" w:type="dxa"/>
          </w:tcPr>
          <w:p w:rsidR="00D045FF" w:rsidRPr="00E844D6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13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1.3</w:t>
            </w:r>
          </w:p>
        </w:tc>
        <w:tc>
          <w:tcPr>
            <w:tcW w:w="3006" w:type="dxa"/>
          </w:tcPr>
          <w:p w:rsidR="00D045FF" w:rsidRPr="00E844D6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28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2.8</w:t>
            </w:r>
          </w:p>
        </w:tc>
      </w:tr>
    </w:tbl>
    <w:p w:rsidR="00D045FF" w:rsidRPr="00B66242" w:rsidRDefault="00D045FF" w:rsidP="00D045FF">
      <w:pPr>
        <w:pStyle w:val="NoSpacing"/>
        <w:rPr>
          <w:i/>
          <w:iCs/>
          <w:sz w:val="18"/>
          <w:szCs w:val="18"/>
        </w:rPr>
      </w:pPr>
      <w:r w:rsidRPr="00C83E7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Tr="00EF5CE7">
        <w:tc>
          <w:tcPr>
            <w:tcW w:w="3005" w:type="dxa"/>
          </w:tcPr>
          <w:p w:rsidR="00D045FF" w:rsidRPr="000634CE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3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0.3</w:t>
            </w:r>
          </w:p>
          <w:p w:rsidR="00D045FF" w:rsidRDefault="00D045FF" w:rsidP="00EF5CE7">
            <w:pPr>
              <w:pStyle w:val="NoSpacing"/>
            </w:pPr>
          </w:p>
        </w:tc>
        <w:tc>
          <w:tcPr>
            <w:tcW w:w="3005" w:type="dxa"/>
          </w:tcPr>
          <w:p w:rsidR="00D045FF" w:rsidRPr="000634CE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5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0.5</w:t>
            </w:r>
          </w:p>
        </w:tc>
        <w:tc>
          <w:tcPr>
            <w:tcW w:w="3006" w:type="dxa"/>
          </w:tcPr>
          <w:p w:rsidR="00D045FF" w:rsidRPr="000634CE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9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0.9</w:t>
            </w:r>
          </w:p>
        </w:tc>
      </w:tr>
      <w:tr w:rsidR="00D045FF" w:rsidTr="00EF5CE7">
        <w:tc>
          <w:tcPr>
            <w:tcW w:w="3005" w:type="dxa"/>
          </w:tcPr>
          <w:p w:rsidR="00D045FF" w:rsidRPr="000634CE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10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1</w:t>
            </w:r>
          </w:p>
          <w:p w:rsidR="00D045FF" w:rsidRDefault="00D045FF" w:rsidP="00EF5CE7">
            <w:pPr>
              <w:pStyle w:val="NoSpacing"/>
            </w:pPr>
          </w:p>
        </w:tc>
        <w:tc>
          <w:tcPr>
            <w:tcW w:w="3005" w:type="dxa"/>
          </w:tcPr>
          <w:p w:rsidR="00D045FF" w:rsidRPr="000634CE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11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1.1</w:t>
            </w:r>
          </w:p>
        </w:tc>
        <w:tc>
          <w:tcPr>
            <w:tcW w:w="3006" w:type="dxa"/>
          </w:tcPr>
          <w:p w:rsidR="00D045FF" w:rsidRPr="000634CE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35 </w:t>
            </w:r>
            <w:r w:rsidRPr="00F42B0D">
              <w:t>÷</w:t>
            </w:r>
            <w:r>
              <w:t xml:space="preserve"> 10 = </w:t>
            </w:r>
            <w:r>
              <w:rPr>
                <w:b/>
                <w:bCs/>
              </w:rPr>
              <w:t>3.5</w:t>
            </w:r>
          </w:p>
        </w:tc>
      </w:tr>
    </w:tbl>
    <w:p w:rsidR="00D045FF" w:rsidRPr="00B66242" w:rsidRDefault="00D045FF" w:rsidP="00D045FF">
      <w:pPr>
        <w:pStyle w:val="NoSpacing"/>
        <w:rPr>
          <w:sz w:val="18"/>
          <w:szCs w:val="18"/>
        </w:rPr>
      </w:pPr>
    </w:p>
    <w:p w:rsidR="00D045FF" w:rsidRPr="00C83E77" w:rsidRDefault="00D045FF" w:rsidP="00D045FF">
      <w:pPr>
        <w:pStyle w:val="NoSpacing"/>
        <w:rPr>
          <w:b/>
          <w:bCs/>
          <w:sz w:val="18"/>
          <w:szCs w:val="18"/>
        </w:rPr>
      </w:pPr>
      <w:r w:rsidRPr="00C83E77">
        <w:rPr>
          <w:b/>
          <w:bCs/>
          <w:sz w:val="18"/>
          <w:szCs w:val="18"/>
        </w:rPr>
        <w:t>8 Multiply numbers with tenths by 10</w:t>
      </w:r>
    </w:p>
    <w:p w:rsidR="00D045FF" w:rsidRPr="00B66242" w:rsidRDefault="00D045FF" w:rsidP="00D045FF">
      <w:pPr>
        <w:pStyle w:val="NoSpacing"/>
        <w:rPr>
          <w:i/>
          <w:iCs/>
          <w:sz w:val="18"/>
          <w:szCs w:val="18"/>
        </w:rPr>
      </w:pPr>
      <w:r w:rsidRPr="00C83E77">
        <w:rPr>
          <w:i/>
          <w:iCs/>
          <w:sz w:val="18"/>
          <w:szCs w:val="18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Tr="00EF5CE7">
        <w:tc>
          <w:tcPr>
            <w:tcW w:w="3005" w:type="dxa"/>
          </w:tcPr>
          <w:p w:rsidR="00D045FF" w:rsidRPr="00E844D6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2 x 10 = </w:t>
            </w:r>
            <w:r>
              <w:rPr>
                <w:b/>
                <w:bCs/>
              </w:rPr>
              <w:t>20</w:t>
            </w:r>
          </w:p>
          <w:p w:rsidR="00D045FF" w:rsidRDefault="00D045FF" w:rsidP="00EF5CE7">
            <w:pPr>
              <w:pStyle w:val="NoSpacing"/>
            </w:pPr>
          </w:p>
        </w:tc>
        <w:tc>
          <w:tcPr>
            <w:tcW w:w="3005" w:type="dxa"/>
          </w:tcPr>
          <w:p w:rsidR="00D045FF" w:rsidRPr="00E844D6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0.2 x 10 = </w:t>
            </w:r>
            <w:r>
              <w:rPr>
                <w:b/>
                <w:bCs/>
              </w:rPr>
              <w:t>2</w:t>
            </w:r>
          </w:p>
        </w:tc>
        <w:tc>
          <w:tcPr>
            <w:tcW w:w="3006" w:type="dxa"/>
          </w:tcPr>
          <w:p w:rsidR="00D045FF" w:rsidRPr="00E844D6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0.8 x 10 = </w:t>
            </w:r>
            <w:r>
              <w:rPr>
                <w:b/>
                <w:bCs/>
              </w:rPr>
              <w:t>8</w:t>
            </w:r>
          </w:p>
        </w:tc>
      </w:tr>
      <w:tr w:rsidR="00D045FF" w:rsidTr="00EF5CE7">
        <w:tc>
          <w:tcPr>
            <w:tcW w:w="3005" w:type="dxa"/>
          </w:tcPr>
          <w:p w:rsidR="00D045FF" w:rsidRPr="00E844D6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1.6 x 10 = </w:t>
            </w:r>
            <w:r>
              <w:rPr>
                <w:b/>
                <w:bCs/>
              </w:rPr>
              <w:t>16</w:t>
            </w:r>
          </w:p>
          <w:p w:rsidR="00D045FF" w:rsidRDefault="00D045FF" w:rsidP="00EF5CE7">
            <w:pPr>
              <w:pStyle w:val="NoSpacing"/>
            </w:pPr>
          </w:p>
        </w:tc>
        <w:tc>
          <w:tcPr>
            <w:tcW w:w="3005" w:type="dxa"/>
          </w:tcPr>
          <w:p w:rsidR="00D045FF" w:rsidRPr="00E844D6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60.1 x 10 = </w:t>
            </w:r>
            <w:r>
              <w:rPr>
                <w:b/>
                <w:bCs/>
              </w:rPr>
              <w:t>601</w:t>
            </w:r>
          </w:p>
        </w:tc>
        <w:tc>
          <w:tcPr>
            <w:tcW w:w="3006" w:type="dxa"/>
          </w:tcPr>
          <w:p w:rsidR="00D045FF" w:rsidRPr="00E844D6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24.6 x 10 = </w:t>
            </w:r>
            <w:r>
              <w:rPr>
                <w:b/>
                <w:bCs/>
              </w:rPr>
              <w:t>246</w:t>
            </w:r>
          </w:p>
        </w:tc>
      </w:tr>
    </w:tbl>
    <w:p w:rsidR="00D045FF" w:rsidRPr="00B66242" w:rsidRDefault="00D045FF" w:rsidP="00D045FF">
      <w:pPr>
        <w:pStyle w:val="NoSpacing"/>
        <w:rPr>
          <w:i/>
          <w:iCs/>
          <w:sz w:val="18"/>
          <w:szCs w:val="18"/>
        </w:rPr>
      </w:pPr>
      <w:r w:rsidRPr="00C83E77">
        <w:rPr>
          <w:i/>
          <w:iCs/>
          <w:sz w:val="18"/>
          <w:szCs w:val="18"/>
        </w:rPr>
        <w:t>Your Turn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D045FF" w:rsidTr="00EF5CE7">
        <w:tc>
          <w:tcPr>
            <w:tcW w:w="3005" w:type="dxa"/>
          </w:tcPr>
          <w:p w:rsidR="00D045FF" w:rsidRPr="000634CE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7 x 10 = </w:t>
            </w:r>
            <w:r>
              <w:rPr>
                <w:b/>
                <w:bCs/>
              </w:rPr>
              <w:t>70</w:t>
            </w:r>
          </w:p>
          <w:p w:rsidR="00D045FF" w:rsidRDefault="00D045FF" w:rsidP="00EF5CE7">
            <w:pPr>
              <w:pStyle w:val="NoSpacing"/>
            </w:pPr>
          </w:p>
        </w:tc>
        <w:tc>
          <w:tcPr>
            <w:tcW w:w="3005" w:type="dxa"/>
          </w:tcPr>
          <w:p w:rsidR="00D045FF" w:rsidRPr="000634CE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0.7 x 10 = </w:t>
            </w:r>
            <w:r>
              <w:rPr>
                <w:b/>
                <w:bCs/>
              </w:rPr>
              <w:t>7</w:t>
            </w:r>
          </w:p>
        </w:tc>
        <w:tc>
          <w:tcPr>
            <w:tcW w:w="3006" w:type="dxa"/>
          </w:tcPr>
          <w:p w:rsidR="00D045FF" w:rsidRPr="000634CE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0.9 x 10 = </w:t>
            </w:r>
            <w:r>
              <w:rPr>
                <w:b/>
                <w:bCs/>
              </w:rPr>
              <w:t>9</w:t>
            </w:r>
          </w:p>
        </w:tc>
      </w:tr>
      <w:tr w:rsidR="00D045FF" w:rsidTr="00EF5CE7">
        <w:tc>
          <w:tcPr>
            <w:tcW w:w="3005" w:type="dxa"/>
          </w:tcPr>
          <w:p w:rsidR="00D045FF" w:rsidRPr="000634CE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3.5 x 10 = </w:t>
            </w:r>
            <w:r>
              <w:rPr>
                <w:b/>
                <w:bCs/>
              </w:rPr>
              <w:t>35</w:t>
            </w:r>
          </w:p>
          <w:p w:rsidR="00D045FF" w:rsidRDefault="00D045FF" w:rsidP="00EF5CE7">
            <w:pPr>
              <w:pStyle w:val="NoSpacing"/>
            </w:pPr>
          </w:p>
        </w:tc>
        <w:tc>
          <w:tcPr>
            <w:tcW w:w="3005" w:type="dxa"/>
          </w:tcPr>
          <w:p w:rsidR="00D045FF" w:rsidRPr="000634CE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30.5 x 10 = </w:t>
            </w:r>
            <w:r>
              <w:rPr>
                <w:b/>
                <w:bCs/>
              </w:rPr>
              <w:t>305</w:t>
            </w:r>
          </w:p>
        </w:tc>
        <w:tc>
          <w:tcPr>
            <w:tcW w:w="3006" w:type="dxa"/>
          </w:tcPr>
          <w:p w:rsidR="00D045FF" w:rsidRPr="000634CE" w:rsidRDefault="00D045FF" w:rsidP="00EF5CE7">
            <w:pPr>
              <w:pStyle w:val="NoSpacing"/>
              <w:rPr>
                <w:b/>
                <w:bCs/>
              </w:rPr>
            </w:pPr>
            <w:r>
              <w:t xml:space="preserve">35.3 x 10 = </w:t>
            </w:r>
            <w:r>
              <w:rPr>
                <w:b/>
                <w:bCs/>
              </w:rPr>
              <w:t>353</w:t>
            </w:r>
          </w:p>
        </w:tc>
      </w:tr>
    </w:tbl>
    <w:p w:rsidR="00672499" w:rsidRPr="00A8708B" w:rsidRDefault="00672499" w:rsidP="00D045FF">
      <w:pPr>
        <w:pStyle w:val="NoSpacing"/>
        <w:rPr>
          <w:rFonts w:ascii="Calibri" w:eastAsia="Times New Roman" w:hAnsi="Calibri" w:cs="Times New Roman"/>
          <w:sz w:val="2"/>
          <w:szCs w:val="2"/>
          <w:lang w:val="en-US"/>
        </w:rPr>
      </w:pPr>
      <w:bookmarkStart w:id="4" w:name="_GoBack"/>
      <w:bookmarkEnd w:id="4"/>
    </w:p>
    <w:sectPr w:rsidR="00672499" w:rsidRPr="00A8708B" w:rsidSect="006B0246">
      <w:headerReference w:type="default" r:id="rId56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7299" w:rsidRDefault="00B27299" w:rsidP="006B0246">
      <w:pPr>
        <w:spacing w:after="0" w:line="240" w:lineRule="auto"/>
      </w:pPr>
      <w:r>
        <w:separator/>
      </w:r>
    </w:p>
  </w:endnote>
  <w:endnote w:type="continuationSeparator" w:id="0">
    <w:p w:rsidR="00B27299" w:rsidRDefault="00B27299" w:rsidP="006B02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57027513"/>
      <w:docPartObj>
        <w:docPartGallery w:val="Page Numbers (Bottom of Page)"/>
        <w:docPartUnique/>
      </w:docPartObj>
    </w:sdtPr>
    <w:sdtContent>
      <w:p w:rsidR="00D045FF" w:rsidRDefault="00D045FF">
        <w:pPr>
          <w:pStyle w:val="Footer"/>
        </w:pPr>
        <w:r>
          <w:rPr>
            <w:noProof/>
            <w:lang w:eastAsia="en-GB"/>
          </w:rPr>
          <mc:AlternateContent>
            <mc:Choice Requires="wps">
              <w:drawing>
                <wp:anchor distT="0" distB="0" distL="114300" distR="114300" simplePos="0" relativeHeight="251718656" behindDoc="0" locked="0" layoutInCell="1" allowOverlap="1" wp14:anchorId="7B49967B" wp14:editId="511EF4C1">
                  <wp:simplePos x="0" y="0"/>
                  <wp:positionH relativeFrom="leftMargin">
                    <wp:posOffset>289560</wp:posOffset>
                  </wp:positionH>
                  <wp:positionV relativeFrom="bottomMargin">
                    <wp:posOffset>-805815</wp:posOffset>
                  </wp:positionV>
                  <wp:extent cx="312420" cy="457200"/>
                  <wp:effectExtent l="0" t="0" r="0" b="0"/>
                  <wp:wrapNone/>
                  <wp:docPr id="509" name="Rectangle 5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12420" cy="4572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045FF" w:rsidRPr="0068211C" w:rsidRDefault="00D045FF">
                              <w:pPr>
                                <w:jc w:val="center"/>
                                <w:rPr>
                                  <w:rFonts w:ascii="Calibri Light" w:eastAsia="Times New Roman" w:hAnsi="Calibri Light" w:cs="Times New Roman"/>
                                  <w:sz w:val="48"/>
                                  <w:szCs w:val="4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rect w14:anchorId="7B49967B" id="Rectangle 509" o:spid="_x0000_s1484" style="position:absolute;margin-left:22.8pt;margin-top:-63.45pt;width:24.6pt;height:36pt;z-index:251718656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" stroked="f">
                  <v:textbox>
                    <w:txbxContent>
                      <w:p w:rsidR="00D045FF" w:rsidRPr="0068211C" w:rsidRDefault="00D045FF">
                        <w:pPr>
                          <w:jc w:val="center"/>
                          <w:rPr>
                            <w:rFonts w:ascii="Calibri Light" w:eastAsia="Times New Roman" w:hAnsi="Calibri Light" w:cs="Times New Roman"/>
                            <w:sz w:val="48"/>
                            <w:szCs w:val="48"/>
                          </w:rPr>
                        </w:pP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7299" w:rsidRDefault="00B27299" w:rsidP="006B0246">
      <w:pPr>
        <w:spacing w:after="0" w:line="240" w:lineRule="auto"/>
      </w:pPr>
      <w:r>
        <w:separator/>
      </w:r>
    </w:p>
  </w:footnote>
  <w:footnote w:type="continuationSeparator" w:id="0">
    <w:p w:rsidR="00B27299" w:rsidRDefault="00B27299" w:rsidP="006B02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45FF" w:rsidRDefault="00D045FF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715584" behindDoc="0" locked="0" layoutInCell="1" allowOverlap="0" wp14:anchorId="5185B230" wp14:editId="1111B402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2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D045FF" w:rsidRPr="004C299F" w:rsidRDefault="00D045FF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Pr="003F02F1">
                            <w:rPr>
                              <w:b/>
                            </w:rPr>
                            <w:t xml:space="preserve"> </w:t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>Subtraction</w:t>
                          </w:r>
                          <w:r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ab/>
                            <w:t>Year 3</w:t>
                          </w:r>
                        </w:p>
                        <w:p w:rsidR="00D045FF" w:rsidRPr="00872914" w:rsidRDefault="00D045FF" w:rsidP="003F02F1"/>
                        <w:p w:rsidR="00D045FF" w:rsidRPr="003F02F1" w:rsidRDefault="00D045FF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D045FF" w:rsidRPr="00517A5A" w:rsidRDefault="00D045FF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D045FF" w:rsidRDefault="00D045FF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D045FF" w:rsidRDefault="00D045FF" w:rsidP="00C55E7C">
                          <w:r>
                            <w:t>s</w:t>
                          </w:r>
                        </w:p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85B23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482" type="#_x0000_t202" style="position:absolute;margin-left:19.2pt;margin-top:28.8pt;width:31.7pt;height:784.2pt;flip:x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BW9XvcJgIAAE8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D045FF" w:rsidRPr="004C299F" w:rsidRDefault="00D045FF" w:rsidP="00B470A3">
                    <w:pPr>
                      <w:rPr>
                        <w:b/>
                      </w:rPr>
                    </w:pPr>
                    <w:hyperlink r:id="rId2" w:history="1">
                      <w:r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Pr="003F02F1">
                      <w:rPr>
                        <w:b/>
                      </w:rPr>
                      <w:t xml:space="preserve"> </w:t>
                    </w:r>
                    <w:r w:rsidRPr="003F02F1">
                      <w:rPr>
                        <w:b/>
                      </w:rPr>
                      <w:tab/>
                    </w:r>
                    <w:r w:rsidRPr="003F02F1"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>Subtraction</w:t>
                    </w:r>
                    <w:r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ab/>
                      <w:t>Year 3</w:t>
                    </w:r>
                  </w:p>
                  <w:p w:rsidR="00D045FF" w:rsidRPr="00872914" w:rsidRDefault="00D045FF" w:rsidP="003F02F1"/>
                  <w:p w:rsidR="00D045FF" w:rsidRPr="003F02F1" w:rsidRDefault="00D045FF" w:rsidP="001F03EF">
                    <w:pPr>
                      <w:rPr>
                        <w:u w:val="single"/>
                      </w:rPr>
                    </w:pPr>
                  </w:p>
                  <w:p w:rsidR="00D045FF" w:rsidRPr="00517A5A" w:rsidRDefault="00D045FF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D045FF" w:rsidRDefault="00D045FF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D045FF" w:rsidRDefault="00D045FF" w:rsidP="00C55E7C">
                    <w:r>
                      <w:t>s</w:t>
                    </w:r>
                  </w:p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372029842"/>
        <w:docPartObj>
          <w:docPartGallery w:val="Page Numbers (Margins)"/>
          <w:docPartUnique/>
        </w:docPartObj>
      </w:sdtPr>
      <w:sdtContent/>
    </w:sdt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45FF" w:rsidRDefault="00D045FF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717632" behindDoc="0" locked="0" layoutInCell="1" allowOverlap="0" wp14:anchorId="1C2106D2" wp14:editId="3A0F62AF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50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D045FF" w:rsidRPr="004C299F" w:rsidRDefault="00D045FF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Pr="003F02F1">
                            <w:rPr>
                              <w:b/>
                            </w:rPr>
                            <w:t xml:space="preserve"> </w:t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 w:rsidRPr="003F02F1"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>Fractions</w:t>
                          </w:r>
                          <w:r>
                            <w:rPr>
                              <w:b/>
                            </w:rPr>
                            <w:tab/>
                          </w:r>
                          <w:r>
                            <w:rPr>
                              <w:b/>
                            </w:rPr>
                            <w:tab/>
                            <w:t>Year 3</w:t>
                          </w:r>
                        </w:p>
                        <w:p w:rsidR="00D045FF" w:rsidRPr="00872914" w:rsidRDefault="00D045FF" w:rsidP="003F02F1"/>
                        <w:p w:rsidR="00D045FF" w:rsidRPr="003F02F1" w:rsidRDefault="00D045FF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D045FF" w:rsidRPr="00517A5A" w:rsidRDefault="00D045FF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D045FF" w:rsidRDefault="00D045FF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D045FF" w:rsidRDefault="00D045FF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C2106D2" id="_x0000_t202" coordsize="21600,21600" o:spt="202" path="m,l,21600r21600,l21600,xe">
              <v:stroke joinstyle="miter"/>
              <v:path gradientshapeok="t" o:connecttype="rect"/>
            </v:shapetype>
            <v:shape id="_x0000_s1483" type="#_x0000_t202" style="position:absolute;margin-left:19.2pt;margin-top:28.8pt;width:31.7pt;height:784.2pt;flip:x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" o:allowoverlap="f">
              <v:textbox style="layout-flow:vertical">
                <w:txbxContent>
                  <w:p w:rsidR="00D045FF" w:rsidRPr="004C299F" w:rsidRDefault="00D045FF" w:rsidP="00B470A3">
                    <w:pPr>
                      <w:rPr>
                        <w:b/>
                      </w:rPr>
                    </w:pPr>
                    <w:hyperlink r:id="rId2" w:history="1">
                      <w:r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Pr="003F02F1">
                      <w:rPr>
                        <w:b/>
                      </w:rPr>
                      <w:t xml:space="preserve"> </w:t>
                    </w:r>
                    <w:r w:rsidRPr="003F02F1">
                      <w:rPr>
                        <w:b/>
                      </w:rPr>
                      <w:tab/>
                    </w:r>
                    <w:r w:rsidRPr="003F02F1"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>Fractions</w:t>
                    </w:r>
                    <w:r>
                      <w:rPr>
                        <w:b/>
                      </w:rPr>
                      <w:tab/>
                    </w:r>
                    <w:r>
                      <w:rPr>
                        <w:b/>
                      </w:rPr>
                      <w:tab/>
                      <w:t>Year 3</w:t>
                    </w:r>
                  </w:p>
                  <w:p w:rsidR="00D045FF" w:rsidRPr="00872914" w:rsidRDefault="00D045FF" w:rsidP="003F02F1"/>
                  <w:p w:rsidR="00D045FF" w:rsidRPr="003F02F1" w:rsidRDefault="00D045FF" w:rsidP="001F03EF">
                    <w:pPr>
                      <w:rPr>
                        <w:u w:val="single"/>
                      </w:rPr>
                    </w:pPr>
                  </w:p>
                  <w:p w:rsidR="00D045FF" w:rsidRPr="00517A5A" w:rsidRDefault="00D045FF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D045FF" w:rsidRDefault="00D045FF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D045FF" w:rsidRDefault="00D045FF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1557546810"/>
        <w:docPartObj>
          <w:docPartGallery w:val="Page Numbers (Margins)"/>
          <w:docPartUnique/>
        </w:docPartObj>
      </w:sdtPr>
      <w:sdtContent/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72499" w:rsidRDefault="00672499">
    <w:pPr>
      <w:pStyle w:val="Header"/>
    </w:pPr>
    <w:r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708416" behindDoc="0" locked="0" layoutInCell="1" allowOverlap="0" wp14:anchorId="00BD36B0" wp14:editId="75E7A220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144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672499" w:rsidRPr="004C299F" w:rsidRDefault="00B27299" w:rsidP="00672499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67249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672499" w:rsidRPr="003F02F1">
                            <w:rPr>
                              <w:b/>
                            </w:rPr>
                            <w:t xml:space="preserve"> </w:t>
                          </w:r>
                          <w:r w:rsidR="00672499" w:rsidRPr="003F02F1">
                            <w:rPr>
                              <w:b/>
                            </w:rPr>
                            <w:tab/>
                          </w:r>
                          <w:r w:rsidR="00672499" w:rsidRPr="003F02F1">
                            <w:rPr>
                              <w:b/>
                            </w:rPr>
                            <w:tab/>
                          </w:r>
                          <w:r w:rsidR="00672499">
                            <w:rPr>
                              <w:b/>
                            </w:rPr>
                            <w:t>Arithmetic</w:t>
                          </w:r>
                          <w:r w:rsidR="00672499">
                            <w:rPr>
                              <w:b/>
                            </w:rPr>
                            <w:tab/>
                          </w:r>
                          <w:r w:rsidR="00672499">
                            <w:rPr>
                              <w:b/>
                            </w:rPr>
                            <w:tab/>
                            <w:t>Year 3</w:t>
                          </w:r>
                        </w:p>
                        <w:p w:rsidR="00672499" w:rsidRPr="00872914" w:rsidRDefault="00672499" w:rsidP="00672499"/>
                        <w:p w:rsidR="00672499" w:rsidRPr="003F02F1" w:rsidRDefault="00672499" w:rsidP="00672499">
                          <w:pPr>
                            <w:rPr>
                              <w:u w:val="single"/>
                            </w:rPr>
                          </w:pPr>
                        </w:p>
                        <w:p w:rsidR="00672499" w:rsidRPr="00517A5A" w:rsidRDefault="00672499" w:rsidP="00672499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672499" w:rsidRDefault="00672499" w:rsidP="00672499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672499" w:rsidRDefault="00672499" w:rsidP="00672499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BD36B0" id="_x0000_t202" coordsize="21600,21600" o:spt="202" path="m,l,21600r21600,l21600,xe">
              <v:stroke joinstyle="miter"/>
              <v:path gradientshapeok="t" o:connecttype="rect"/>
            </v:shapetype>
            <v:shape id="_x0000_s1485" type="#_x0000_t202" style="position:absolute;margin-left:19.2pt;margin-top:28.8pt;width:31.7pt;height:784.2pt;flip:x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" o:allowoverlap="f">
              <v:textbox style="layout-flow:vertical">
                <w:txbxContent>
                  <w:p w:rsidR="00672499" w:rsidRPr="004C299F" w:rsidRDefault="00B27299" w:rsidP="00672499">
                    <w:pPr>
                      <w:rPr>
                        <w:b/>
                      </w:rPr>
                    </w:pPr>
                    <w:hyperlink r:id="rId2" w:history="1">
                      <w:r w:rsidR="0067249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672499" w:rsidRPr="003F02F1">
                      <w:rPr>
                        <w:b/>
                      </w:rPr>
                      <w:t xml:space="preserve"> </w:t>
                    </w:r>
                    <w:r w:rsidR="00672499" w:rsidRPr="003F02F1">
                      <w:rPr>
                        <w:b/>
                      </w:rPr>
                      <w:tab/>
                    </w:r>
                    <w:r w:rsidR="00672499" w:rsidRPr="003F02F1">
                      <w:rPr>
                        <w:b/>
                      </w:rPr>
                      <w:tab/>
                    </w:r>
                    <w:r w:rsidR="00672499">
                      <w:rPr>
                        <w:b/>
                      </w:rPr>
                      <w:t>Arithmetic</w:t>
                    </w:r>
                    <w:r w:rsidR="00672499">
                      <w:rPr>
                        <w:b/>
                      </w:rPr>
                      <w:tab/>
                    </w:r>
                    <w:r w:rsidR="00672499">
                      <w:rPr>
                        <w:b/>
                      </w:rPr>
                      <w:tab/>
                      <w:t>Year 3</w:t>
                    </w:r>
                  </w:p>
                  <w:p w:rsidR="00672499" w:rsidRPr="00872914" w:rsidRDefault="00672499" w:rsidP="00672499"/>
                  <w:p w:rsidR="00672499" w:rsidRPr="003F02F1" w:rsidRDefault="00672499" w:rsidP="00672499">
                    <w:pPr>
                      <w:rPr>
                        <w:u w:val="single"/>
                      </w:rPr>
                    </w:pPr>
                  </w:p>
                  <w:p w:rsidR="00672499" w:rsidRPr="00517A5A" w:rsidRDefault="00672499" w:rsidP="00672499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672499" w:rsidRDefault="00672499" w:rsidP="00672499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672499" w:rsidRDefault="00672499" w:rsidP="00672499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1932457626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9B17B3"/>
    <w:multiLevelType w:val="hybridMultilevel"/>
    <w:tmpl w:val="36468098"/>
    <w:lvl w:ilvl="0" w:tplc="C9380014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C026E4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4093FFD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913098"/>
    <w:multiLevelType w:val="hybridMultilevel"/>
    <w:tmpl w:val="49327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0246"/>
    <w:rsid w:val="00026625"/>
    <w:rsid w:val="000853AC"/>
    <w:rsid w:val="00102654"/>
    <w:rsid w:val="0011476C"/>
    <w:rsid w:val="001466C7"/>
    <w:rsid w:val="001B7756"/>
    <w:rsid w:val="00311BFA"/>
    <w:rsid w:val="00333BF9"/>
    <w:rsid w:val="0033565C"/>
    <w:rsid w:val="0033791A"/>
    <w:rsid w:val="00433CCD"/>
    <w:rsid w:val="004B295F"/>
    <w:rsid w:val="0058065C"/>
    <w:rsid w:val="005D0A36"/>
    <w:rsid w:val="00672499"/>
    <w:rsid w:val="0069575E"/>
    <w:rsid w:val="006B0246"/>
    <w:rsid w:val="00855459"/>
    <w:rsid w:val="00872E47"/>
    <w:rsid w:val="00874D4B"/>
    <w:rsid w:val="00884F8F"/>
    <w:rsid w:val="008B28BD"/>
    <w:rsid w:val="00A8708B"/>
    <w:rsid w:val="00AC6D58"/>
    <w:rsid w:val="00B27299"/>
    <w:rsid w:val="00B74320"/>
    <w:rsid w:val="00B755C7"/>
    <w:rsid w:val="00B9000F"/>
    <w:rsid w:val="00C330CE"/>
    <w:rsid w:val="00C43078"/>
    <w:rsid w:val="00D045FF"/>
    <w:rsid w:val="00D83891"/>
    <w:rsid w:val="00DA1019"/>
    <w:rsid w:val="00E609F8"/>
    <w:rsid w:val="00F3198E"/>
    <w:rsid w:val="00FD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91CBB0"/>
  <w15:chartTrackingRefBased/>
  <w15:docId w15:val="{F01F5801-2315-40A8-9B63-FC9B87BA9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17E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2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6B0246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0246"/>
  </w:style>
  <w:style w:type="paragraph" w:styleId="Footer">
    <w:name w:val="footer"/>
    <w:basedOn w:val="Normal"/>
    <w:link w:val="FooterChar"/>
    <w:uiPriority w:val="99"/>
    <w:unhideWhenUsed/>
    <w:rsid w:val="006B024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0246"/>
  </w:style>
  <w:style w:type="character" w:styleId="Hyperlink">
    <w:name w:val="Hyperlink"/>
    <w:basedOn w:val="DefaultParagraphFont"/>
    <w:uiPriority w:val="99"/>
    <w:unhideWhenUsed/>
    <w:rsid w:val="006B024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B024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D17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Spacing">
    <w:name w:val="No Spacing"/>
    <w:uiPriority w:val="1"/>
    <w:qFormat/>
    <w:rsid w:val="003356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oleObject" Target="embeddings/oleObject5.bin"/><Relationship Id="rId26" Type="http://schemas.openxmlformats.org/officeDocument/2006/relationships/hyperlink" Target="https://keystage2maths.com/y3/addition/" TargetMode="External"/><Relationship Id="rId39" Type="http://schemas.openxmlformats.org/officeDocument/2006/relationships/hyperlink" Target="https://keystage2maths.com/y3/decimals/" TargetMode="External"/><Relationship Id="rId21" Type="http://schemas.openxmlformats.org/officeDocument/2006/relationships/image" Target="media/image7.png"/><Relationship Id="rId34" Type="http://schemas.openxmlformats.org/officeDocument/2006/relationships/hyperlink" Target="https://keystage2maths.com/y3/fractions/" TargetMode="External"/><Relationship Id="rId42" Type="http://schemas.openxmlformats.org/officeDocument/2006/relationships/image" Target="media/image11.png"/><Relationship Id="rId47" Type="http://schemas.openxmlformats.org/officeDocument/2006/relationships/oleObject" Target="embeddings/oleObject12.bin"/><Relationship Id="rId50" Type="http://schemas.openxmlformats.org/officeDocument/2006/relationships/image" Target="media/image15.png"/><Relationship Id="rId55" Type="http://schemas.openxmlformats.org/officeDocument/2006/relationships/oleObject" Target="embeddings/oleObject16.bin"/><Relationship Id="rId7" Type="http://schemas.openxmlformats.org/officeDocument/2006/relationships/hyperlink" Target="https://keystage2maths.com/" TargetMode="External"/><Relationship Id="rId12" Type="http://schemas.openxmlformats.org/officeDocument/2006/relationships/oleObject" Target="embeddings/oleObject2.bin"/><Relationship Id="rId17" Type="http://schemas.openxmlformats.org/officeDocument/2006/relationships/image" Target="media/image5.png"/><Relationship Id="rId25" Type="http://schemas.openxmlformats.org/officeDocument/2006/relationships/hyperlink" Target="https://keystage2maths.com/y3/addition/" TargetMode="External"/><Relationship Id="rId33" Type="http://schemas.openxmlformats.org/officeDocument/2006/relationships/hyperlink" Target="https://keystage2maths.com/y3/division/" TargetMode="External"/><Relationship Id="rId38" Type="http://schemas.openxmlformats.org/officeDocument/2006/relationships/footer" Target="footer1.xml"/><Relationship Id="rId46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header" Target="header1.xml"/><Relationship Id="rId41" Type="http://schemas.openxmlformats.org/officeDocument/2006/relationships/oleObject" Target="embeddings/oleObject9.bin"/><Relationship Id="rId54" Type="http://schemas.openxmlformats.org/officeDocument/2006/relationships/image" Target="media/image17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oleObject" Target="embeddings/oleObject8.bin"/><Relationship Id="rId32" Type="http://schemas.openxmlformats.org/officeDocument/2006/relationships/hyperlink" Target="https://keystage2maths.com/y3/division/" TargetMode="External"/><Relationship Id="rId37" Type="http://schemas.openxmlformats.org/officeDocument/2006/relationships/header" Target="header2.xml"/><Relationship Id="rId40" Type="http://schemas.openxmlformats.org/officeDocument/2006/relationships/image" Target="media/image10.png"/><Relationship Id="rId45" Type="http://schemas.openxmlformats.org/officeDocument/2006/relationships/oleObject" Target="embeddings/oleObject11.bin"/><Relationship Id="rId53" Type="http://schemas.openxmlformats.org/officeDocument/2006/relationships/oleObject" Target="embeddings/oleObject15.bin"/><Relationship Id="rId58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4.png"/><Relationship Id="rId23" Type="http://schemas.openxmlformats.org/officeDocument/2006/relationships/image" Target="media/image8.png"/><Relationship Id="rId28" Type="http://schemas.openxmlformats.org/officeDocument/2006/relationships/hyperlink" Target="https://keystage2maths.com/y3/subtraction/" TargetMode="External"/><Relationship Id="rId36" Type="http://schemas.openxmlformats.org/officeDocument/2006/relationships/image" Target="media/image9.png"/><Relationship Id="rId49" Type="http://schemas.openxmlformats.org/officeDocument/2006/relationships/oleObject" Target="embeddings/oleObject13.bin"/><Relationship Id="rId57" Type="http://schemas.openxmlformats.org/officeDocument/2006/relationships/fontTable" Target="fontTable.xml"/><Relationship Id="rId10" Type="http://schemas.openxmlformats.org/officeDocument/2006/relationships/oleObject" Target="embeddings/oleObject1.bin"/><Relationship Id="rId19" Type="http://schemas.openxmlformats.org/officeDocument/2006/relationships/image" Target="media/image6.png"/><Relationship Id="rId31" Type="http://schemas.openxmlformats.org/officeDocument/2006/relationships/hyperlink" Target="https://keystage2maths.com/y3/multiplication/" TargetMode="External"/><Relationship Id="rId44" Type="http://schemas.openxmlformats.org/officeDocument/2006/relationships/image" Target="media/image12.png"/><Relationship Id="rId52" Type="http://schemas.openxmlformats.org/officeDocument/2006/relationships/image" Target="media/image16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hyperlink" Target="https://keystage2maths.com/y3/subtraction/" TargetMode="External"/><Relationship Id="rId30" Type="http://schemas.openxmlformats.org/officeDocument/2006/relationships/hyperlink" Target="https://keystage2maths.com/y3/multiplication/" TargetMode="External"/><Relationship Id="rId35" Type="http://schemas.openxmlformats.org/officeDocument/2006/relationships/hyperlink" Target="https://keystage2maths.com/y3/fractions/" TargetMode="External"/><Relationship Id="rId43" Type="http://schemas.openxmlformats.org/officeDocument/2006/relationships/oleObject" Target="embeddings/oleObject10.bin"/><Relationship Id="rId48" Type="http://schemas.openxmlformats.org/officeDocument/2006/relationships/image" Target="media/image14.png"/><Relationship Id="rId56" Type="http://schemas.openxmlformats.org/officeDocument/2006/relationships/header" Target="header3.xml"/><Relationship Id="rId8" Type="http://schemas.openxmlformats.org/officeDocument/2006/relationships/hyperlink" Target="https://keystage2maths.com/y3/placevalue/" TargetMode="External"/><Relationship Id="rId51" Type="http://schemas.openxmlformats.org/officeDocument/2006/relationships/oleObject" Target="embeddings/oleObject14.bin"/><Relationship Id="rId3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B2172500</Template>
  <TotalTime>146</TotalTime>
  <Pages>15</Pages>
  <Words>3587</Words>
  <Characters>20446</Characters>
  <Application>Microsoft Office Word</Application>
  <DocSecurity>0</DocSecurity>
  <Lines>170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Mr S. Rigelsford</cp:lastModifiedBy>
  <cp:revision>25</cp:revision>
  <dcterms:created xsi:type="dcterms:W3CDTF">2019-08-21T04:01:00Z</dcterms:created>
  <dcterms:modified xsi:type="dcterms:W3CDTF">2020-06-24T07:50:00Z</dcterms:modified>
</cp:coreProperties>
</file>