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499" w:rsidRPr="00672499" w:rsidRDefault="00672499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lang w:val="en-US"/>
        </w:rPr>
      </w:pPr>
      <w:hyperlink r:id="rId7" w:history="1">
        <w:r w:rsidRPr="00672499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Place Value</w:t>
        </w:r>
      </w:hyperlink>
    </w:p>
    <w:p w:rsidR="00672499" w:rsidRDefault="00672499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8" w:history="1">
        <w:r w:rsidRPr="00672499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</w:rPr>
          <w:t>https://keystage2maths.com/y3/placevalue/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672499" w:rsidRDefault="00672499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0" w:name="_GoBack"/>
      <w:bookmarkEnd w:id="0"/>
    </w:p>
    <w:p w:rsidR="006B0246" w:rsidRPr="00A8708B" w:rsidRDefault="00874D4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D83891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Recognise representations for numbers to 1000</w:t>
      </w:r>
    </w:p>
    <w:p w:rsidR="00D83891" w:rsidRPr="00A8708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83"/>
        <w:gridCol w:w="4133"/>
      </w:tblGrid>
      <w:tr w:rsidR="006B0246" w:rsidRPr="0058065C" w:rsidTr="00672499">
        <w:tc>
          <w:tcPr>
            <w:tcW w:w="9016" w:type="dxa"/>
            <w:gridSpan w:val="2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Write the numbers represented by the blocks below. </w:t>
            </w:r>
          </w:p>
        </w:tc>
      </w:tr>
      <w:tr w:rsidR="006B0246" w:rsidRPr="0058065C" w:rsidTr="000853AC">
        <w:tc>
          <w:tcPr>
            <w:tcW w:w="4883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733B522C" wp14:editId="45CC53E0">
                      <wp:simplePos x="0" y="0"/>
                      <wp:positionH relativeFrom="margin">
                        <wp:posOffset>2070100</wp:posOffset>
                      </wp:positionH>
                      <wp:positionV relativeFrom="paragraph">
                        <wp:posOffset>1499979</wp:posOffset>
                      </wp:positionV>
                      <wp:extent cx="880545" cy="281305"/>
                      <wp:effectExtent l="0" t="0" r="15240" b="23495"/>
                      <wp:wrapNone/>
                      <wp:docPr id="83" name="Rectangle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B6C1FC7" id="Rectangle 83" o:spid="_x0000_s1026" style="position:absolute;margin-left:163pt;margin-top:118.1pt;width:69.35pt;height:22.15pt;z-index:251833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object w:dxaOrig="15765" w:dyaOrig="88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3.4pt;height:131.6pt" o:ole="">
                  <v:imagedata r:id="rId9" o:title=""/>
                </v:shape>
                <o:OLEObject Type="Embed" ProgID="PBrush" ShapeID="_x0000_i1025" DrawAspect="Content" ObjectID="_1654416505" r:id="rId10"/>
              </w:objec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133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object w:dxaOrig="10485" w:dyaOrig="6015">
                <v:shape id="_x0000_i1026" type="#_x0000_t75" style="width:155.6pt;height:90.2pt" o:ole="">
                  <v:imagedata r:id="rId11" o:title=""/>
                </v:shape>
                <o:OLEObject Type="Embed" ProgID="PBrush" ShapeID="_x0000_i1026" DrawAspect="Content" ObjectID="_1654416506" r:id="rId12"/>
              </w:objec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4ABA95CF" wp14:editId="73121371">
                      <wp:simplePos x="0" y="0"/>
                      <wp:positionH relativeFrom="margin">
                        <wp:posOffset>1616710</wp:posOffset>
                      </wp:positionH>
                      <wp:positionV relativeFrom="paragraph">
                        <wp:posOffset>33129</wp:posOffset>
                      </wp:positionV>
                      <wp:extent cx="880545" cy="281305"/>
                      <wp:effectExtent l="0" t="0" r="15240" b="23495"/>
                      <wp:wrapNone/>
                      <wp:docPr id="84" name="Rectangle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9EF0FDC" id="Rectangle 84" o:spid="_x0000_s1026" style="position:absolute;margin-left:127.3pt;margin-top:2.6pt;width:69.35pt;height:22.15pt;z-index:251834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</w:p>
        </w:tc>
      </w:tr>
      <w:tr w:rsidR="006B0246" w:rsidRPr="0058065C" w:rsidTr="000853AC">
        <w:tc>
          <w:tcPr>
            <w:tcW w:w="4883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1780CFD0" wp14:editId="43B1187B">
                      <wp:simplePos x="0" y="0"/>
                      <wp:positionH relativeFrom="margin">
                        <wp:posOffset>2075180</wp:posOffset>
                      </wp:positionH>
                      <wp:positionV relativeFrom="paragraph">
                        <wp:posOffset>1351806</wp:posOffset>
                      </wp:positionV>
                      <wp:extent cx="880545" cy="281305"/>
                      <wp:effectExtent l="0" t="0" r="15240" b="23495"/>
                      <wp:wrapNone/>
                      <wp:docPr id="85" name="Rectangle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5F9A30F" id="Rectangle 85" o:spid="_x0000_s1026" style="position:absolute;margin-left:163.4pt;margin-top:106.45pt;width:69.35pt;height:22.15pt;z-index:251835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object w:dxaOrig="12015" w:dyaOrig="8925">
                <v:shape id="_x0000_i1027" type="#_x0000_t75" style="width:173.8pt;height:129.1pt" o:ole="">
                  <v:imagedata r:id="rId13" o:title=""/>
                </v:shape>
                <o:OLEObject Type="Embed" ProgID="PBrush" ShapeID="_x0000_i1027" DrawAspect="Content" ObjectID="_1654416507" r:id="rId14"/>
              </w:object>
            </w:r>
          </w:p>
        </w:tc>
        <w:tc>
          <w:tcPr>
            <w:tcW w:w="4133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7C05102E" wp14:editId="694AAB52">
                      <wp:simplePos x="0" y="0"/>
                      <wp:positionH relativeFrom="margin">
                        <wp:posOffset>1631315</wp:posOffset>
                      </wp:positionH>
                      <wp:positionV relativeFrom="paragraph">
                        <wp:posOffset>1352441</wp:posOffset>
                      </wp:positionV>
                      <wp:extent cx="880545" cy="281305"/>
                      <wp:effectExtent l="0" t="0" r="15240" b="23495"/>
                      <wp:wrapNone/>
                      <wp:docPr id="86" name="Rectangle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C3F1559" id="Rectangle 86" o:spid="_x0000_s1026" style="position:absolute;margin-left:128.45pt;margin-top:106.5pt;width:69.35pt;height:22.15pt;z-index:251836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object w:dxaOrig="9735" w:dyaOrig="8955">
                <v:shape id="_x0000_i1028" type="#_x0000_t75" style="width:2in;height:134.05pt" o:ole="">
                  <v:imagedata r:id="rId15" o:title=""/>
                </v:shape>
                <o:OLEObject Type="Embed" ProgID="PBrush" ShapeID="_x0000_i1028" DrawAspect="Content" ObjectID="_1654416508" r:id="rId16"/>
              </w:object>
            </w:r>
          </w:p>
        </w:tc>
      </w:tr>
    </w:tbl>
    <w:p w:rsidR="000853AC" w:rsidRPr="00A8708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33"/>
        <w:gridCol w:w="4283"/>
      </w:tblGrid>
      <w:tr w:rsidR="0033565C" w:rsidRPr="00B80369" w:rsidTr="00672499">
        <w:tc>
          <w:tcPr>
            <w:tcW w:w="9016" w:type="dxa"/>
            <w:gridSpan w:val="2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Write the numbers represented by the blocks below. </w:t>
            </w:r>
          </w:p>
        </w:tc>
      </w:tr>
      <w:tr w:rsidR="0033565C" w:rsidRPr="00B80369" w:rsidTr="00672499">
        <w:tc>
          <w:tcPr>
            <w:tcW w:w="4506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4000" behindDoc="0" locked="0" layoutInCell="1" allowOverlap="1" wp14:anchorId="3D7FA200" wp14:editId="6476BF00">
                      <wp:simplePos x="0" y="0"/>
                      <wp:positionH relativeFrom="margin">
                        <wp:posOffset>2003146</wp:posOffset>
                      </wp:positionH>
                      <wp:positionV relativeFrom="paragraph">
                        <wp:posOffset>1561846</wp:posOffset>
                      </wp:positionV>
                      <wp:extent cx="880110" cy="281305"/>
                      <wp:effectExtent l="0" t="0" r="15240" b="23495"/>
                      <wp:wrapNone/>
                      <wp:docPr id="1268" name="Rectangle 12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C540C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7FA200" id="Rectangle 1268" o:spid="_x0000_s1026" style="position:absolute;margin-left:157.75pt;margin-top:123pt;width:69.3pt;height:22.15pt;z-index:252544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" fillcolor="window" strokecolor="windowText" strokeweight="1pt">
                      <v:textbox>
                        <w:txbxContent>
                          <w:p w:rsidR="00672499" w:rsidRPr="00DC540C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4955" w:dyaOrig="8895">
                <v:shape id="_x0000_i1029" type="#_x0000_t75" style="width:225.95pt;height:134.05pt" o:ole="">
                  <v:imagedata r:id="rId17" o:title=""/>
                </v:shape>
                <o:OLEObject Type="Embed" ProgID="PBrush" ShapeID="_x0000_i1029" DrawAspect="Content" ObjectID="_1654416509" r:id="rId18"/>
              </w:objec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10" w:type="dxa"/>
          </w:tcPr>
          <w:p w:rsidR="0033565C" w:rsidRPr="00D4508A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5024" behindDoc="0" locked="0" layoutInCell="1" allowOverlap="1" wp14:anchorId="3A8A5D82" wp14:editId="69321D64">
                      <wp:simplePos x="0" y="0"/>
                      <wp:positionH relativeFrom="margin">
                        <wp:posOffset>1711808</wp:posOffset>
                      </wp:positionH>
                      <wp:positionV relativeFrom="paragraph">
                        <wp:posOffset>1554582</wp:posOffset>
                      </wp:positionV>
                      <wp:extent cx="880545" cy="281305"/>
                      <wp:effectExtent l="0" t="0" r="15240" b="23495"/>
                      <wp:wrapNone/>
                      <wp:docPr id="1269" name="Rectangle 12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C540C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8A5D82" id="Rectangle 1269" o:spid="_x0000_s1027" style="position:absolute;margin-left:134.8pt;margin-top:122.4pt;width:69.35pt;height:22.15pt;z-index:252545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" fillcolor="window" strokecolor="windowText" strokeweight="1pt">
                      <v:textbox>
                        <w:txbxContent>
                          <w:p w:rsidR="00672499" w:rsidRPr="00DC540C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8985" w:dyaOrig="8835">
                <v:shape id="_x0000_i1030" type="#_x0000_t75" style="width:139.05pt;height:135.7pt" o:ole="">
                  <v:imagedata r:id="rId19" o:title=""/>
                </v:shape>
                <o:OLEObject Type="Embed" ProgID="PBrush" ShapeID="_x0000_i1030" DrawAspect="Content" ObjectID="_1654416510" r:id="rId20"/>
              </w:object>
            </w:r>
          </w:p>
        </w:tc>
      </w:tr>
      <w:tr w:rsidR="0033565C" w:rsidRPr="00B80369" w:rsidTr="00672499">
        <w:tc>
          <w:tcPr>
            <w:tcW w:w="4506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6048" behindDoc="0" locked="0" layoutInCell="1" allowOverlap="1" wp14:anchorId="429E6503" wp14:editId="5195FC34">
                      <wp:simplePos x="0" y="0"/>
                      <wp:positionH relativeFrom="margin">
                        <wp:posOffset>1997736</wp:posOffset>
                      </wp:positionH>
                      <wp:positionV relativeFrom="paragraph">
                        <wp:posOffset>1424508</wp:posOffset>
                      </wp:positionV>
                      <wp:extent cx="880110" cy="281305"/>
                      <wp:effectExtent l="0" t="0" r="15240" b="23495"/>
                      <wp:wrapNone/>
                      <wp:docPr id="1270" name="Rectangle 1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C540C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9E6503" id="Rectangle 1270" o:spid="_x0000_s1028" style="position:absolute;margin-left:157.3pt;margin-top:112.15pt;width:69.3pt;height:22.15pt;z-index:252546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" fillcolor="window" strokecolor="windowText" strokeweight="1pt">
                      <v:textbox>
                        <w:txbxContent>
                          <w:p w:rsidR="00672499" w:rsidRPr="00DC540C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1925" w:dyaOrig="8865">
                <v:shape id="_x0000_i1031" type="#_x0000_t75" style="width:185.4pt;height:138.2pt" o:ole="">
                  <v:imagedata r:id="rId21" o:title=""/>
                </v:shape>
                <o:OLEObject Type="Embed" ProgID="PBrush" ShapeID="_x0000_i1031" DrawAspect="Content" ObjectID="_1654416511" r:id="rId22"/>
              </w:object>
            </w:r>
          </w:p>
        </w:tc>
        <w:tc>
          <w:tcPr>
            <w:tcW w:w="4510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7072" behindDoc="0" locked="0" layoutInCell="1" allowOverlap="1" wp14:anchorId="01F9481D" wp14:editId="53501F41">
                      <wp:simplePos x="0" y="0"/>
                      <wp:positionH relativeFrom="margin">
                        <wp:posOffset>1711782</wp:posOffset>
                      </wp:positionH>
                      <wp:positionV relativeFrom="paragraph">
                        <wp:posOffset>1417752</wp:posOffset>
                      </wp:positionV>
                      <wp:extent cx="880545" cy="281305"/>
                      <wp:effectExtent l="0" t="0" r="15240" b="23495"/>
                      <wp:wrapNone/>
                      <wp:docPr id="1271" name="Rectangle 1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C540C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F9481D" id="Rectangle 1271" o:spid="_x0000_s1029" style="position:absolute;margin-left:134.8pt;margin-top:111.65pt;width:69.35pt;height:22.15pt;z-index:252547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" fillcolor="window" strokecolor="windowText" strokeweight="1pt">
                      <v:textbox>
                        <w:txbxContent>
                          <w:p w:rsidR="00672499" w:rsidRPr="00DC540C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8925" w:dyaOrig="8895">
                <v:shape id="_x0000_i1032" type="#_x0000_t75" style="width:138.2pt;height:138.2pt" o:ole="">
                  <v:imagedata r:id="rId23" o:title=""/>
                </v:shape>
                <o:OLEObject Type="Embed" ProgID="PBrush" ShapeID="_x0000_i1032" DrawAspect="Content" ObjectID="_1654416512" r:id="rId24"/>
              </w:object>
            </w: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P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A8708B" w:rsidRDefault="00874D4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2</w:t>
      </w:r>
      <w:r w:rsidR="00D83891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Write numbers to 1000 in digits</w:t>
      </w:r>
    </w:p>
    <w:p w:rsidR="00D83891" w:rsidRPr="00A8708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0246" w:rsidRPr="0058065C" w:rsidTr="00672499">
        <w:tc>
          <w:tcPr>
            <w:tcW w:w="9016" w:type="dxa"/>
            <w:gridSpan w:val="2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Write the numbers below in digits. </w:t>
            </w:r>
          </w:p>
        </w:tc>
      </w:tr>
      <w:tr w:rsidR="006B0246" w:rsidRPr="0058065C" w:rsidTr="00672499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709B574E" wp14:editId="12714878">
                      <wp:simplePos x="0" y="0"/>
                      <wp:positionH relativeFrom="margin">
                        <wp:posOffset>1881505</wp:posOffset>
                      </wp:positionH>
                      <wp:positionV relativeFrom="paragraph">
                        <wp:posOffset>26035</wp:posOffset>
                      </wp:positionV>
                      <wp:extent cx="880110" cy="281305"/>
                      <wp:effectExtent l="0" t="0" r="15240" b="23495"/>
                      <wp:wrapNone/>
                      <wp:docPr id="986" name="Rectangle 9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0205933" id="Rectangle 986" o:spid="_x0000_s1026" style="position:absolute;margin-left:148.15pt;margin-top:2.05pt;width:69.3pt;height:22.15pt;z-index:251837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>Eight hundred and twenty-five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1EF5E442" wp14:editId="5A428873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23787</wp:posOffset>
                      </wp:positionV>
                      <wp:extent cx="880110" cy="281305"/>
                      <wp:effectExtent l="0" t="0" r="15240" b="23495"/>
                      <wp:wrapNone/>
                      <wp:docPr id="987" name="Rectangle 9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636B3A7" id="Rectangle 987" o:spid="_x0000_s1026" style="position:absolute;margin-left:148.25pt;margin-top:1.85pt;width:69.3pt;height:22.15pt;z-index:251839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w:t>Nine</w: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hundred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6B0246" w:rsidRPr="0058065C" w:rsidTr="00672499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457980C3" wp14:editId="614DA2A3">
                      <wp:simplePos x="0" y="0"/>
                      <wp:positionH relativeFrom="margin">
                        <wp:posOffset>1877695</wp:posOffset>
                      </wp:positionH>
                      <wp:positionV relativeFrom="paragraph">
                        <wp:posOffset>27305</wp:posOffset>
                      </wp:positionV>
                      <wp:extent cx="880545" cy="281305"/>
                      <wp:effectExtent l="0" t="0" r="15240" b="23495"/>
                      <wp:wrapNone/>
                      <wp:docPr id="988" name="Rectangle 9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7D0296E" id="Rectangle 988" o:spid="_x0000_s1026" style="position:absolute;margin-left:147.85pt;margin-top:2.15pt;width:69.35pt;height:22.15pt;z-index:251838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>Three hundred and twenty</w:t>
            </w: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Four hundred and two</w: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7A653355" wp14:editId="176F4835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31150</wp:posOffset>
                      </wp:positionV>
                      <wp:extent cx="880545" cy="281305"/>
                      <wp:effectExtent l="0" t="0" r="15240" b="23495"/>
                      <wp:wrapNone/>
                      <wp:docPr id="989" name="Rectangle 9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BE527E5" id="Rectangle 989" o:spid="_x0000_s1026" style="position:absolute;margin-left:148.25pt;margin-top:2.45pt;width:69.35pt;height:22.15pt;z-index:251840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A8708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3565C" w:rsidRPr="00B80369" w:rsidTr="00672499">
        <w:tc>
          <w:tcPr>
            <w:tcW w:w="9016" w:type="dxa"/>
            <w:gridSpan w:val="2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Write the numbers below in digits. </w:t>
            </w:r>
          </w:p>
        </w:tc>
      </w:tr>
      <w:tr w:rsidR="0033565C" w:rsidRPr="00B80369" w:rsidTr="00672499">
        <w:tc>
          <w:tcPr>
            <w:tcW w:w="4508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49120" behindDoc="0" locked="0" layoutInCell="1" allowOverlap="1" wp14:anchorId="723437C9" wp14:editId="584D0BFC">
                      <wp:simplePos x="0" y="0"/>
                      <wp:positionH relativeFrom="margin">
                        <wp:posOffset>1881505</wp:posOffset>
                      </wp:positionH>
                      <wp:positionV relativeFrom="paragraph">
                        <wp:posOffset>26035</wp:posOffset>
                      </wp:positionV>
                      <wp:extent cx="880110" cy="281305"/>
                      <wp:effectExtent l="0" t="0" r="15240" b="23495"/>
                      <wp:wrapNone/>
                      <wp:docPr id="1272" name="Rectangle 1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477825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3437C9" id="Rectangle 1272" o:spid="_x0000_s1030" style="position:absolute;margin-left:148.15pt;margin-top:2.05pt;width:69.3pt;height:22.15pt;z-index:252549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" fillcolor="window" strokecolor="windowText" strokeweight="1pt">
                      <v:textbox>
                        <w:txbxContent>
                          <w:p w:rsidR="00672499" w:rsidRPr="00477825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Seven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hundred and </w:t>
            </w:r>
            <w:r>
              <w:rPr>
                <w:rFonts w:ascii="Calibri" w:eastAsia="Times New Roman" w:hAnsi="Calibri" w:cs="Times New Roman"/>
                <w:lang w:val="en-US"/>
              </w:rPr>
              <w:t>seventeen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1168" behindDoc="0" locked="0" layoutInCell="1" allowOverlap="1" wp14:anchorId="1ED1A707" wp14:editId="6C018145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23787</wp:posOffset>
                      </wp:positionV>
                      <wp:extent cx="880110" cy="281305"/>
                      <wp:effectExtent l="0" t="0" r="15240" b="23495"/>
                      <wp:wrapNone/>
                      <wp:docPr id="1273" name="Rectangle 1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477825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D1A707" id="Rectangle 1273" o:spid="_x0000_s1031" style="position:absolute;margin-left:148.25pt;margin-top:1.85pt;width:69.3pt;height:22.15pt;z-index:252551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" fillcolor="window" strokecolor="windowText" strokeweight="1pt">
                      <v:textbox>
                        <w:txbxContent>
                          <w:p w:rsidR="00672499" w:rsidRPr="00477825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Four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hundred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33565C" w:rsidRPr="00B80369" w:rsidTr="00672499">
        <w:tc>
          <w:tcPr>
            <w:tcW w:w="4508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0144" behindDoc="0" locked="0" layoutInCell="1" allowOverlap="1" wp14:anchorId="10C92A15" wp14:editId="10601E68">
                      <wp:simplePos x="0" y="0"/>
                      <wp:positionH relativeFrom="margin">
                        <wp:posOffset>1877695</wp:posOffset>
                      </wp:positionH>
                      <wp:positionV relativeFrom="paragraph">
                        <wp:posOffset>27305</wp:posOffset>
                      </wp:positionV>
                      <wp:extent cx="880545" cy="281305"/>
                      <wp:effectExtent l="0" t="0" r="15240" b="23495"/>
                      <wp:wrapNone/>
                      <wp:docPr id="1274" name="Rectangle 1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477825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C92A15" id="Rectangle 1274" o:spid="_x0000_s1032" style="position:absolute;margin-left:147.85pt;margin-top:2.15pt;width:69.35pt;height:22.15pt;z-index:252550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" fillcolor="window" strokecolor="windowText" strokeweight="1pt">
                      <v:textbox>
                        <w:txbxContent>
                          <w:p w:rsidR="00672499" w:rsidRPr="00477825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Six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hundred and </w:t>
            </w:r>
            <w:r>
              <w:rPr>
                <w:rFonts w:ascii="Calibri" w:eastAsia="Times New Roman" w:hAnsi="Calibri" w:cs="Times New Roman"/>
                <w:lang w:val="en-US"/>
              </w:rPr>
              <w:t>fifty</w:t>
            </w:r>
          </w:p>
        </w:tc>
        <w:tc>
          <w:tcPr>
            <w:tcW w:w="4508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Two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hundred and </w: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2192" behindDoc="0" locked="0" layoutInCell="1" allowOverlap="1" wp14:anchorId="527B26CA" wp14:editId="598BF743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31150</wp:posOffset>
                      </wp:positionV>
                      <wp:extent cx="880545" cy="281305"/>
                      <wp:effectExtent l="0" t="0" r="15240" b="23495"/>
                      <wp:wrapNone/>
                      <wp:docPr id="1275" name="Rectangle 1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477825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7B26CA" id="Rectangle 1275" o:spid="_x0000_s1033" style="position:absolute;margin-left:148.25pt;margin-top:2.45pt;width:69.35pt;height:22.15pt;z-index:252552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" fillcolor="window" strokecolor="windowText" strokeweight="1pt">
                      <v:textbox>
                        <w:txbxContent>
                          <w:p w:rsidR="00672499" w:rsidRPr="00477825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>four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Pr="00A8708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A8708B" w:rsidRDefault="00874D4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="00D83891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Write numbers to 1000 in words</w:t>
      </w:r>
    </w:p>
    <w:p w:rsidR="00D83891" w:rsidRPr="00A8708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672499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Write the numbers below in words. </w:t>
            </w:r>
          </w:p>
        </w:tc>
      </w:tr>
      <w:tr w:rsidR="006B0246" w:rsidRPr="0058065C" w:rsidTr="00672499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582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6B0246" w:rsidRPr="0058065C" w:rsidTr="00672499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700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6B0246" w:rsidRPr="0058065C" w:rsidTr="00672499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840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6B0246" w:rsidRPr="0058065C" w:rsidTr="00672499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201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A8708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672499">
        <w:tc>
          <w:tcPr>
            <w:tcW w:w="9016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Write the numbers below in words. </w:t>
            </w:r>
          </w:p>
        </w:tc>
      </w:tr>
      <w:tr w:rsidR="0033565C" w:rsidRPr="00B80369" w:rsidTr="00672499">
        <w:tc>
          <w:tcPr>
            <w:tcW w:w="9016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787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33565C" w:rsidRPr="00B80369" w:rsidTr="00672499">
        <w:tc>
          <w:tcPr>
            <w:tcW w:w="9016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33565C" w:rsidRPr="00B80369" w:rsidTr="00672499">
        <w:tc>
          <w:tcPr>
            <w:tcW w:w="9016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33565C" w:rsidRPr="00B80369" w:rsidTr="00672499">
        <w:tc>
          <w:tcPr>
            <w:tcW w:w="9016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Pr="00A8708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A8708B" w:rsidRDefault="00874D4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D83891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Partition three-digit numbers</w:t>
      </w:r>
    </w:p>
    <w:p w:rsidR="00D83891" w:rsidRPr="00A8708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0246" w:rsidRPr="0058065C" w:rsidTr="00672499">
        <w:tc>
          <w:tcPr>
            <w:tcW w:w="9016" w:type="dxa"/>
            <w:gridSpan w:val="2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Partition the numbers below into hundreds, tens and ones. </w:t>
            </w:r>
          </w:p>
        </w:tc>
      </w:tr>
      <w:tr w:rsidR="006B0246" w:rsidRPr="0058065C" w:rsidTr="00672499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2331C457" wp14:editId="47460217">
                      <wp:simplePos x="0" y="0"/>
                      <wp:positionH relativeFrom="column">
                        <wp:posOffset>1958340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7" name="Rectangle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31C457" id="Rectangle 87" o:spid="_x0000_s1034" style="position:absolute;margin-left:154.2pt;margin-top:4.95pt;width:53.55pt;height:22.1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ZTbhAIAACg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" fillcolor="window" strokecolor="windowText" strokeweight="1pt">
                      <v:textbox>
                        <w:txbxContent>
                          <w:p w:rsidR="00672499" w:rsidRPr="0070251F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63CB06F1" wp14:editId="7ED63C8A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8" name="Rectangle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CB06F1" id="Rectangle 88" o:spid="_x0000_s1035" style="position:absolute;margin-left:91.3pt;margin-top:4.95pt;width:53.55pt;height:22.1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U1jhQIAACg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" fillcolor="window" strokecolor="windowText" strokeweight="1pt">
                      <v:textbox>
                        <w:txbxContent>
                          <w:p w:rsidR="00672499" w:rsidRPr="0070251F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7BDD7709" wp14:editId="7A2C8CAD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9" name="Rectangl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DD7709" id="Rectangle 89" o:spid="_x0000_s1036" style="position:absolute;margin-left:28.55pt;margin-top:4.95pt;width:53.55pt;height:22.1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TRDhQIAACk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70251F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483 =                        +                       +           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1A1DC528" wp14:editId="03215033">
                      <wp:simplePos x="0" y="0"/>
                      <wp:positionH relativeFrom="column">
                        <wp:posOffset>1958340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3" name="Rectangle 4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1DC528" id="Rectangle 433" o:spid="_x0000_s1037" style="position:absolute;margin-left:154.2pt;margin-top:4.95pt;width:53.55pt;height:22.1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" fillcolor="window" strokecolor="windowText" strokeweight="1pt">
                      <v:textbox>
                        <w:txbxContent>
                          <w:p w:rsidR="00672499" w:rsidRPr="0070251F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300E5EA3" wp14:editId="32517034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4" name="Rectangle 4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0E5EA3" id="Rectangle 434" o:spid="_x0000_s1038" style="position:absolute;margin-left:91.3pt;margin-top:4.95pt;width:53.55pt;height:22.1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B4RiQIAACs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" fillcolor="window" strokecolor="windowText" strokeweight="1pt">
                      <v:textbox>
                        <w:txbxContent>
                          <w:p w:rsidR="00672499" w:rsidRPr="0070251F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794A5553" wp14:editId="33B85A92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5" name="Rectangle 4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4A5553" id="Rectangle 435" o:spid="_x0000_s1039" style="position:absolute;margin-left:28.55pt;margin-top:4.95pt;width:53.55pt;height:22.1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ZmfigIAACs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" fillcolor="window" strokecolor="windowText" strokeweight="1pt">
                      <v:textbox>
                        <w:txbxContent>
                          <w:p w:rsidR="00672499" w:rsidRPr="0070251F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noProof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555 =                        +                       +            </w:t>
            </w:r>
          </w:p>
        </w:tc>
      </w:tr>
      <w:tr w:rsidR="006B0246" w:rsidRPr="0058065C" w:rsidTr="00672499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427771F9" wp14:editId="7B5C3C9D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7" name="Rectangle 4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7771F9" id="Rectangle 437" o:spid="_x0000_s1040" style="position:absolute;margin-left:91.3pt;margin-top:4.95pt;width:53.55pt;height:22.1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pyOiQIAACs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" fillcolor="window" strokecolor="windowText" strokeweight="1pt">
                      <v:textbox>
                        <w:txbxContent>
                          <w:p w:rsidR="00672499" w:rsidRPr="0070251F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1C8E471A" wp14:editId="194A71DC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8" name="Rectangle 4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8E471A" id="Rectangle 438" o:spid="_x0000_s1041" style="position:absolute;margin-left:28.55pt;margin-top:4.95pt;width:53.55pt;height:22.1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cERiAIAACs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" fillcolor="window" strokecolor="windowText" strokeweight="1pt">
                      <v:textbox>
                        <w:txbxContent>
                          <w:p w:rsidR="00672499" w:rsidRPr="0070251F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609 =                        +                                  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57FECE5A" wp14:editId="653F2CD5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40" name="Rectangle 4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FECE5A" id="Rectangle 440" o:spid="_x0000_s1042" style="position:absolute;margin-left:91.3pt;margin-top:4.95pt;width:53.55pt;height:22.1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kcMhwIAACs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" fillcolor="window" strokecolor="windowText" strokeweight="1pt">
                      <v:textbox>
                        <w:txbxContent>
                          <w:p w:rsidR="00672499" w:rsidRPr="0070251F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43A7D4ED" wp14:editId="18A05101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41" name="Rectangle 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A7D4ED" id="Rectangle 441" o:spid="_x0000_s1043" style="position:absolute;margin-left:28.55pt;margin-top:4.95pt;width:53.55pt;height:22.1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8CCiAIAACs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" fillcolor="window" strokecolor="windowText" strokeweight="1pt">
                      <v:textbox>
                        <w:txbxContent>
                          <w:p w:rsidR="00672499" w:rsidRPr="0070251F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noProof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870 =                        +                                 </w:t>
            </w:r>
          </w:p>
        </w:tc>
      </w:tr>
    </w:tbl>
    <w:p w:rsidR="000853AC" w:rsidRPr="00A8708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3565C" w:rsidRPr="00B80369" w:rsidTr="00672499">
        <w:tc>
          <w:tcPr>
            <w:tcW w:w="9016" w:type="dxa"/>
            <w:gridSpan w:val="2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Partition the numbers below into hundreds, tens and ones. </w:t>
            </w:r>
          </w:p>
        </w:tc>
      </w:tr>
      <w:tr w:rsidR="0033565C" w:rsidRPr="00B80369" w:rsidTr="00672499">
        <w:tc>
          <w:tcPr>
            <w:tcW w:w="4508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6288" behindDoc="0" locked="0" layoutInCell="1" allowOverlap="1" wp14:anchorId="094B80E3" wp14:editId="309C3BD7">
                      <wp:simplePos x="0" y="0"/>
                      <wp:positionH relativeFrom="column">
                        <wp:posOffset>1958340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4B80E3" id="Rectangle 17" o:spid="_x0000_s1044" style="position:absolute;margin-left:154.2pt;margin-top:4.95pt;width:53.55pt;height:22.15pt;z-index:25255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CPghgIAACk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5264" behindDoc="0" locked="0" layoutInCell="1" allowOverlap="1" wp14:anchorId="74B0637F" wp14:editId="2DE5E86A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B0637F" id="Rectangle 19" o:spid="_x0000_s1045" style="position:absolute;margin-left:91.3pt;margin-top:4.95pt;width:53.55pt;height:22.15pt;z-index:25255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4240" behindDoc="0" locked="0" layoutInCell="1" allowOverlap="1" wp14:anchorId="6811E5ED" wp14:editId="11AE9083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11E5ED" id="Rectangle 21" o:spid="_x0000_s1046" style="position:absolute;margin-left:28.55pt;margin-top:4.95pt;width:53.55pt;height:22.15pt;z-index:25255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791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+           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9360" behindDoc="0" locked="0" layoutInCell="1" allowOverlap="1" wp14:anchorId="70EABC24" wp14:editId="7840A703">
                      <wp:simplePos x="0" y="0"/>
                      <wp:positionH relativeFrom="column">
                        <wp:posOffset>1958340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EABC24" id="Rectangle 22" o:spid="_x0000_s1047" style="position:absolute;margin-left:154.2pt;margin-top:4.95pt;width:53.55pt;height:22.15pt;z-index:25255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8336" behindDoc="0" locked="0" layoutInCell="1" allowOverlap="1" wp14:anchorId="63541AB2" wp14:editId="2C90FB34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541AB2" id="Rectangle 24" o:spid="_x0000_s1048" style="position:absolute;margin-left:91.3pt;margin-top:4.95pt;width:53.55pt;height:22.15pt;z-index:25255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57312" behindDoc="0" locked="0" layoutInCell="1" allowOverlap="1" wp14:anchorId="5101B9E1" wp14:editId="4A44CB39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01B9E1" id="Rectangle 26" o:spid="_x0000_s1049" style="position:absolute;margin-left:28.55pt;margin-top:4.95pt;width:53.55pt;height:22.15pt;z-index:25255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PMbhwIAACk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noProof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333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+            </w:t>
            </w:r>
          </w:p>
        </w:tc>
      </w:tr>
      <w:tr w:rsidR="0033565C" w:rsidRPr="00B80369" w:rsidTr="00672499">
        <w:tc>
          <w:tcPr>
            <w:tcW w:w="4508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61408" behindDoc="0" locked="0" layoutInCell="1" allowOverlap="1" wp14:anchorId="4C35256B" wp14:editId="2DE9604D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35256B" id="Rectangle 28" o:spid="_x0000_s1050" style="position:absolute;margin-left:91.3pt;margin-top:4.95pt;width:53.55pt;height:22.15pt;z-index:25256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6FthwIAACk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60384" behindDoc="0" locked="0" layoutInCell="1" allowOverlap="1" wp14:anchorId="6D20290F" wp14:editId="05D42268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20290F" id="Rectangle 30" o:spid="_x0000_s1051" style="position:absolute;margin-left:28.55pt;margin-top:4.95pt;width:53.55pt;height:22.15pt;z-index:25256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u2JhgIAACk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           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63456" behindDoc="0" locked="0" layoutInCell="1" allowOverlap="1" wp14:anchorId="3638B04C" wp14:editId="37D01626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38B04C" id="Rectangle 32" o:spid="_x0000_s1052" style="position:absolute;margin-left:91.3pt;margin-top:4.95pt;width:53.55pt;height:22.15pt;z-index:25256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62432" behindDoc="0" locked="0" layoutInCell="1" allowOverlap="1" wp14:anchorId="44EE6EAB" wp14:editId="0A187F2D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EE6EAB" id="Rectangle 34" o:spid="_x0000_s1053" style="position:absolute;margin-left:28.55pt;margin-top:4.95pt;width:53.55pt;height:22.15pt;z-index:25256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DxkiAIAACk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noProof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>7</w:t>
            </w:r>
            <w:r>
              <w:rPr>
                <w:rFonts w:ascii="Calibri" w:eastAsia="Times New Roman" w:hAnsi="Calibri" w:cs="Times New Roman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=                        +                                 </w:t>
            </w: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A8708B" w:rsidRPr="00A8708B" w:rsidRDefault="00A8708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A8708B" w:rsidRDefault="00874D4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5</w:t>
      </w:r>
      <w:r w:rsidR="00D83891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Compare three-digit numbers</w:t>
      </w:r>
    </w:p>
    <w:p w:rsidR="00D83891" w:rsidRPr="00A8708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672499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For the questions below, write </w:t>
            </w:r>
            <w:r w:rsidRPr="0058065C">
              <w:rPr>
                <w:rFonts w:ascii="Calibri" w:eastAsia="Calibri" w:hAnsi="Calibri" w:cs="Times New Roman"/>
                <w:b/>
                <w:lang w:val="en-US"/>
              </w:rPr>
              <w:t xml:space="preserve">&lt; </w: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or </w:t>
            </w:r>
            <w:r w:rsidRPr="0058065C">
              <w:rPr>
                <w:rFonts w:ascii="Calibri" w:eastAsia="Calibri" w:hAnsi="Calibri" w:cs="Times New Roman"/>
                <w:b/>
                <w:lang w:val="en-US"/>
              </w:rPr>
              <w:t>&gt;</w:t>
            </w:r>
          </w:p>
        </w:tc>
      </w:tr>
      <w:tr w:rsidR="006B0246" w:rsidRPr="0058065C" w:rsidTr="00672499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59506316" wp14:editId="7BF62705">
                      <wp:simplePos x="0" y="0"/>
                      <wp:positionH relativeFrom="column">
                        <wp:posOffset>197555</wp:posOffset>
                      </wp:positionH>
                      <wp:positionV relativeFrom="paragraph">
                        <wp:posOffset>82755</wp:posOffset>
                      </wp:positionV>
                      <wp:extent cx="237090" cy="237080"/>
                      <wp:effectExtent l="0" t="0" r="10795" b="1079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98D11AD" id="Rectangle 20" o:spid="_x0000_s1026" style="position:absolute;margin-left:15.55pt;margin-top:6.5pt;width:18.65pt;height:18.6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35 </w:t>
            </w:r>
            <w:r w:rsidRPr="0058065C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350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2D43D777" wp14:editId="1EADB265">
                      <wp:simplePos x="0" y="0"/>
                      <wp:positionH relativeFrom="column">
                        <wp:posOffset>288989</wp:posOffset>
                      </wp:positionH>
                      <wp:positionV relativeFrom="paragraph">
                        <wp:posOffset>79311</wp:posOffset>
                      </wp:positionV>
                      <wp:extent cx="237090" cy="237080"/>
                      <wp:effectExtent l="0" t="0" r="10795" b="10795"/>
                      <wp:wrapNone/>
                      <wp:docPr id="246" name="Rectangle 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A9D593D" id="Rectangle 246" o:spid="_x0000_s1026" style="position:absolute;margin-left:22.75pt;margin-top:6.25pt;width:18.65pt;height:18.6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492 </w:t>
            </w:r>
            <w:r w:rsidRPr="0058065C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_____ </w:t>
            </w: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509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08A18F15" wp14:editId="38FAC98F">
                      <wp:simplePos x="0" y="0"/>
                      <wp:positionH relativeFrom="column">
                        <wp:posOffset>306389</wp:posOffset>
                      </wp:positionH>
                      <wp:positionV relativeFrom="paragraph">
                        <wp:posOffset>82827</wp:posOffset>
                      </wp:positionV>
                      <wp:extent cx="237090" cy="237080"/>
                      <wp:effectExtent l="0" t="0" r="10795" b="10795"/>
                      <wp:wrapNone/>
                      <wp:docPr id="245" name="Rectangle 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47DAB54" id="Rectangle 245" o:spid="_x0000_s1026" style="position:absolute;margin-left:24.15pt;margin-top:6.5pt;width:18.65pt;height:18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472 </w:t>
            </w:r>
            <w:r w:rsidRPr="0058065C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_____ </w:t>
            </w: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427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08133DE2" wp14:editId="6539ACCA">
                      <wp:simplePos x="0" y="0"/>
                      <wp:positionH relativeFrom="column">
                        <wp:posOffset>306705</wp:posOffset>
                      </wp:positionH>
                      <wp:positionV relativeFrom="paragraph">
                        <wp:posOffset>83437</wp:posOffset>
                      </wp:positionV>
                      <wp:extent cx="237090" cy="237080"/>
                      <wp:effectExtent l="0" t="0" r="10795" b="10795"/>
                      <wp:wrapNone/>
                      <wp:docPr id="244" name="Rectangle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2F7CE67" id="Rectangle 244" o:spid="_x0000_s1026" style="position:absolute;margin-left:24.15pt;margin-top:6.55pt;width:18.65pt;height:18.6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479 </w:t>
            </w:r>
            <w:r w:rsidRPr="0058065C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_____ </w:t>
            </w: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474</w:t>
            </w:r>
          </w:p>
        </w:tc>
      </w:tr>
    </w:tbl>
    <w:p w:rsidR="000853AC" w:rsidRPr="00A8708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3565C" w:rsidRPr="00B80369" w:rsidTr="00672499">
        <w:tc>
          <w:tcPr>
            <w:tcW w:w="9016" w:type="dxa"/>
            <w:gridSpan w:val="4"/>
          </w:tcPr>
          <w:p w:rsidR="0033565C" w:rsidRPr="00B80369" w:rsidRDefault="0033565C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</w:t>
            </w:r>
            <w:r w:rsidRPr="00B80369">
              <w:rPr>
                <w:rFonts w:ascii="Calibri" w:eastAsia="Calibri" w:hAnsi="Calibri" w:cs="Times New Roman"/>
                <w:b/>
                <w:lang w:val="en-US"/>
              </w:rPr>
              <w:t xml:space="preserve">&lt; 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or </w:t>
            </w:r>
            <w:r w:rsidRPr="00B80369">
              <w:rPr>
                <w:rFonts w:ascii="Calibri" w:eastAsia="Calibri" w:hAnsi="Calibri" w:cs="Times New Roman"/>
                <w:b/>
                <w:lang w:val="en-US"/>
              </w:rPr>
              <w:t>&gt;</w:t>
            </w:r>
          </w:p>
        </w:tc>
      </w:tr>
      <w:tr w:rsidR="0033565C" w:rsidRPr="00B80369" w:rsidTr="00672499">
        <w:tc>
          <w:tcPr>
            <w:tcW w:w="2254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65504" behindDoc="0" locked="0" layoutInCell="1" allowOverlap="1" wp14:anchorId="79748423" wp14:editId="05FE2117">
                      <wp:simplePos x="0" y="0"/>
                      <wp:positionH relativeFrom="column">
                        <wp:posOffset>260680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1276" name="Rectangle 1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748423" id="Rectangle 1276" o:spid="_x0000_s1054" style="position:absolute;margin-left:20.55pt;margin-top:6.5pt;width:18.65pt;height:18.65pt;z-index:25256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885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88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68576" behindDoc="0" locked="0" layoutInCell="1" allowOverlap="1" wp14:anchorId="014811E7" wp14:editId="44E37447">
                      <wp:simplePos x="0" y="0"/>
                      <wp:positionH relativeFrom="column">
                        <wp:posOffset>288989</wp:posOffset>
                      </wp:positionH>
                      <wp:positionV relativeFrom="paragraph">
                        <wp:posOffset>79311</wp:posOffset>
                      </wp:positionV>
                      <wp:extent cx="237090" cy="237080"/>
                      <wp:effectExtent l="0" t="0" r="10795" b="10795"/>
                      <wp:wrapNone/>
                      <wp:docPr id="1277" name="Rectangle 1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4811E7" id="Rectangle 1277" o:spid="_x0000_s1055" style="position:absolute;margin-left:22.75pt;margin-top:6.25pt;width:18.65pt;height:18.65pt;z-index:25256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288</w:t>
            </w:r>
          </w:p>
        </w:tc>
        <w:tc>
          <w:tcPr>
            <w:tcW w:w="2254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67552" behindDoc="0" locked="0" layoutInCell="1" allowOverlap="1" wp14:anchorId="64F0ABD2" wp14:editId="7FFC8F65">
                      <wp:simplePos x="0" y="0"/>
                      <wp:positionH relativeFrom="column">
                        <wp:posOffset>306389</wp:posOffset>
                      </wp:positionH>
                      <wp:positionV relativeFrom="paragraph">
                        <wp:posOffset>82827</wp:posOffset>
                      </wp:positionV>
                      <wp:extent cx="237090" cy="237080"/>
                      <wp:effectExtent l="0" t="0" r="10795" b="10795"/>
                      <wp:wrapNone/>
                      <wp:docPr id="1278" name="Rectangle 1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F0ABD2" id="Rectangle 1278" o:spid="_x0000_s1056" style="position:absolute;margin-left:24.15pt;margin-top:6.5pt;width:18.65pt;height:18.65pt;z-index:25256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345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354</w:t>
            </w:r>
          </w:p>
        </w:tc>
        <w:tc>
          <w:tcPr>
            <w:tcW w:w="2254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66528" behindDoc="0" locked="0" layoutInCell="1" allowOverlap="1" wp14:anchorId="17161C6A" wp14:editId="464CD8C3">
                      <wp:simplePos x="0" y="0"/>
                      <wp:positionH relativeFrom="column">
                        <wp:posOffset>306705</wp:posOffset>
                      </wp:positionH>
                      <wp:positionV relativeFrom="paragraph">
                        <wp:posOffset>83437</wp:posOffset>
                      </wp:positionV>
                      <wp:extent cx="237090" cy="237080"/>
                      <wp:effectExtent l="0" t="0" r="10795" b="10795"/>
                      <wp:wrapNone/>
                      <wp:docPr id="1279" name="Rectangle 1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70251F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161C6A" id="Rectangle 1279" o:spid="_x0000_s1057" style="position:absolute;margin-left:24.15pt;margin-top:6.55pt;width:18.65pt;height:18.65pt;z-index:25256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70251F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678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670</w:t>
            </w:r>
          </w:p>
        </w:tc>
      </w:tr>
    </w:tbl>
    <w:p w:rsidR="006B0246" w:rsidRPr="00A8708B" w:rsidRDefault="006B0246" w:rsidP="006B0246">
      <w:pPr>
        <w:spacing w:after="0" w:line="240" w:lineRule="auto"/>
        <w:rPr>
          <w:rFonts w:ascii="Calibri" w:eastAsia="Times New Roman" w:hAnsi="Calibri" w:cs="Times New Roman"/>
          <w:sz w:val="12"/>
          <w:szCs w:val="12"/>
          <w:lang w:val="en-US"/>
        </w:rPr>
      </w:pPr>
    </w:p>
    <w:p w:rsidR="006B0246" w:rsidRPr="00A8708B" w:rsidRDefault="00874D4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D83891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Order three-digit numbers</w:t>
      </w:r>
    </w:p>
    <w:p w:rsidR="00D83891" w:rsidRPr="00A8708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672499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6B0246" w:rsidRPr="0058065C" w:rsidTr="00672499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671,      67,      706,      660,      716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1" allowOverlap="1" wp14:anchorId="70A6A93B" wp14:editId="44B73332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1935" name="Rectangle 19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A6A93B" id="Rectangle 1935" o:spid="_x0000_s1058" style="position:absolute;margin-left:296.9pt;margin-top:2.3pt;width:69.45pt;height:22.1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 wp14:anchorId="4333DB42" wp14:editId="376F4181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936" name="Rectangle 19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33DB42" id="Rectangle 1936" o:spid="_x0000_s1059" style="position:absolute;margin-left:223.25pt;margin-top:2.05pt;width:69.45pt;height:22.1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 wp14:anchorId="4230B320" wp14:editId="6154B47B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26886</wp:posOffset>
                      </wp:positionV>
                      <wp:extent cx="882015" cy="281305"/>
                      <wp:effectExtent l="0" t="0" r="13335" b="23495"/>
                      <wp:wrapNone/>
                      <wp:docPr id="1937" name="Rectangle 19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30B320" id="Rectangle 1937" o:spid="_x0000_s1060" style="position:absolute;margin-left:149.35pt;margin-top:2.1pt;width:69.45pt;height:22.1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FW0hwIAAC0FAAAOAAAAZHJzL2Uyb0RvYy54bWysVE1v2zAMvQ/YfxB0X+2k6Zo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" fillcolor="window" strokecolor="windowText" strokeweight="1pt">
                      <v:textbox>
                        <w:txbxContent>
                          <w:p w:rsidR="00672499" w:rsidRPr="00D91323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099CB511" wp14:editId="5BDB139B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1938" name="Rectangle 19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9CB511" id="Rectangle 1938" o:spid="_x0000_s1061" style="position:absolute;margin-left:75.65pt;margin-top:1.9pt;width:69.45pt;height:22.1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 wp14:anchorId="7E8C179E" wp14:editId="5F730155">
                      <wp:simplePos x="0" y="0"/>
                      <wp:positionH relativeFrom="column">
                        <wp:posOffset>25288</wp:posOffset>
                      </wp:positionH>
                      <wp:positionV relativeFrom="paragraph">
                        <wp:posOffset>19872</wp:posOffset>
                      </wp:positionV>
                      <wp:extent cx="882127" cy="281305"/>
                      <wp:effectExtent l="0" t="0" r="13335" b="23495"/>
                      <wp:wrapNone/>
                      <wp:docPr id="1939" name="Rectangle 19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8C179E" id="Rectangle 1939" o:spid="_x0000_s1062" style="position:absolute;margin-left:2pt;margin-top:1.55pt;width:69.45pt;height:22.1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B0246" w:rsidRPr="0058065C" w:rsidTr="00672499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405,       504,      44,      404,      454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 wp14:anchorId="5A06FA4F" wp14:editId="58BDA022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1940" name="Rectangle 19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06FA4F" id="Rectangle 1940" o:spid="_x0000_s1063" style="position:absolute;margin-left:296.9pt;margin-top:2.3pt;width:69.45pt;height:22.1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 wp14:anchorId="7DB526B8" wp14:editId="299B500A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941" name="Rectangle 19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B526B8" id="Rectangle 1941" o:spid="_x0000_s1064" style="position:absolute;margin-left:223.25pt;margin-top:2.05pt;width:69.45pt;height:22.15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RUjhgIAAC0FAAAOAAAAZHJzL2Uyb0RvYy54bWysVE1v2zAMvQ/YfxB0X+2k6Zo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465A5863" wp14:editId="12FDB61E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26886</wp:posOffset>
                      </wp:positionV>
                      <wp:extent cx="882015" cy="281305"/>
                      <wp:effectExtent l="0" t="0" r="13335" b="23495"/>
                      <wp:wrapNone/>
                      <wp:docPr id="1942" name="Rectangle 19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5A5863" id="Rectangle 1942" o:spid="_x0000_s1065" style="position:absolute;margin-left:149.35pt;margin-top:2.1pt;width:69.45pt;height:22.15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CGThwIAAC0FAAAOAAAAZHJzL2Uyb0RvYy54bWysVE1v2zAMvQ/YfxB0X+2k6Zo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" fillcolor="window" strokecolor="windowText" strokeweight="1pt">
                      <v:textbox>
                        <w:txbxContent>
                          <w:p w:rsidR="00672499" w:rsidRPr="00D91323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2A4062CF" wp14:editId="031B64BD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1943" name="Rectangle 19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4062CF" id="Rectangle 1943" o:spid="_x0000_s1066" style="position:absolute;margin-left:75.65pt;margin-top:1.9pt;width:69.45pt;height:22.15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RzT5PYcCAAAt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 wp14:anchorId="4CF4495A" wp14:editId="52AEDF5B">
                      <wp:simplePos x="0" y="0"/>
                      <wp:positionH relativeFrom="column">
                        <wp:posOffset>25288</wp:posOffset>
                      </wp:positionH>
                      <wp:positionV relativeFrom="paragraph">
                        <wp:posOffset>19872</wp:posOffset>
                      </wp:positionV>
                      <wp:extent cx="882127" cy="281305"/>
                      <wp:effectExtent l="0" t="0" r="13335" b="23495"/>
                      <wp:wrapNone/>
                      <wp:docPr id="1944" name="Rectangle 19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F4495A" id="Rectangle 1944" o:spid="_x0000_s1067" style="position:absolute;margin-left:2pt;margin-top:1.55pt;width:69.45pt;height:22.1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0853AC" w:rsidRPr="00A8708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672499">
        <w:tc>
          <w:tcPr>
            <w:tcW w:w="9016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33565C" w:rsidRPr="00B80369" w:rsidTr="00672499">
        <w:tc>
          <w:tcPr>
            <w:tcW w:w="9016" w:type="dxa"/>
          </w:tcPr>
          <w:p w:rsidR="0033565C" w:rsidRPr="00B80369" w:rsidRDefault="0033565C" w:rsidP="0067249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232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223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332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32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323</w:t>
            </w:r>
          </w:p>
          <w:p w:rsidR="0033565C" w:rsidRPr="00B80369" w:rsidRDefault="0033565C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74720" behindDoc="0" locked="0" layoutInCell="1" allowOverlap="1" wp14:anchorId="0589CB85" wp14:editId="125163CB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1280" name="Rectangle 1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89CB85" id="Rectangle 1280" o:spid="_x0000_s1068" style="position:absolute;margin-left:296.9pt;margin-top:2.3pt;width:69.45pt;height:22.15pt;z-index:25257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73696" behindDoc="0" locked="0" layoutInCell="1" allowOverlap="1" wp14:anchorId="576E183E" wp14:editId="35A4F6E3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281" name="Rectangle 1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6E183E" id="Rectangle 1281" o:spid="_x0000_s1069" style="position:absolute;margin-left:223.25pt;margin-top:2.05pt;width:69.45pt;height:22.15pt;z-index:25257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9pzhAIAAC0FAAAOAAAAZHJzL2Uyb0RvYy54bWysVE1v2zAMvQ/YfxB0X+2k6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" fillcolor="window" strokecolor="windowText" strokeweight="1pt">
                      <v:textbox>
                        <w:txbxContent>
                          <w:p w:rsidR="00672499" w:rsidRPr="00D91323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72672" behindDoc="0" locked="0" layoutInCell="1" allowOverlap="1" wp14:anchorId="14A03FAE" wp14:editId="62B7A830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26886</wp:posOffset>
                      </wp:positionV>
                      <wp:extent cx="882015" cy="281305"/>
                      <wp:effectExtent l="0" t="0" r="13335" b="23495"/>
                      <wp:wrapNone/>
                      <wp:docPr id="1282" name="Rectangle 1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A03FAE" id="Rectangle 1282" o:spid="_x0000_s1070" style="position:absolute;margin-left:149.35pt;margin-top:2.1pt;width:69.45pt;height:22.15pt;z-index:25257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71648" behindDoc="0" locked="0" layoutInCell="1" allowOverlap="1" wp14:anchorId="3ABC1932" wp14:editId="5D1F723F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1283" name="Rectangle 1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BC1932" id="Rectangle 1283" o:spid="_x0000_s1071" style="position:absolute;margin-left:75.65pt;margin-top:1.9pt;width:69.45pt;height:22.15pt;z-index:25257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70624" behindDoc="0" locked="0" layoutInCell="1" allowOverlap="1" wp14:anchorId="1A6EC7FC" wp14:editId="26FAD402">
                      <wp:simplePos x="0" y="0"/>
                      <wp:positionH relativeFrom="column">
                        <wp:posOffset>25288</wp:posOffset>
                      </wp:positionH>
                      <wp:positionV relativeFrom="paragraph">
                        <wp:posOffset>19872</wp:posOffset>
                      </wp:positionV>
                      <wp:extent cx="882127" cy="281305"/>
                      <wp:effectExtent l="0" t="0" r="13335" b="23495"/>
                      <wp:wrapNone/>
                      <wp:docPr id="1284" name="Rectangle 1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6EC7FC" id="Rectangle 1284" o:spid="_x0000_s1072" style="position:absolute;margin-left:2pt;margin-top:1.55pt;width:69.45pt;height:22.15pt;z-index:25257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3565C" w:rsidRPr="00B80369" w:rsidTr="00672499">
        <w:tc>
          <w:tcPr>
            <w:tcW w:w="9016" w:type="dxa"/>
          </w:tcPr>
          <w:p w:rsidR="0033565C" w:rsidRPr="00B80369" w:rsidRDefault="0033565C" w:rsidP="0067249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777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 </w:t>
            </w:r>
            <w:r>
              <w:rPr>
                <w:rFonts w:ascii="Calibri" w:eastAsia="Calibri" w:hAnsi="Calibri" w:cs="Times New Roman"/>
                <w:lang w:val="en-US"/>
              </w:rPr>
              <w:t>77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757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575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775</w:t>
            </w:r>
          </w:p>
          <w:p w:rsidR="0033565C" w:rsidRPr="00B80369" w:rsidRDefault="0033565C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79840" behindDoc="0" locked="0" layoutInCell="1" allowOverlap="1" wp14:anchorId="7FA412CF" wp14:editId="54729758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1285" name="Rectangle 1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A412CF" id="Rectangle 1285" o:spid="_x0000_s1073" style="position:absolute;margin-left:296.9pt;margin-top:2.3pt;width:69.45pt;height:22.15pt;z-index:25257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78816" behindDoc="0" locked="0" layoutInCell="1" allowOverlap="1" wp14:anchorId="4B24E675" wp14:editId="61A9E806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286" name="Rectangle 1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24E675" id="Rectangle 1286" o:spid="_x0000_s1074" style="position:absolute;margin-left:223.25pt;margin-top:2.05pt;width:69.45pt;height:22.15pt;z-index:25257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BVShg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77792" behindDoc="0" locked="0" layoutInCell="1" allowOverlap="1" wp14:anchorId="4E371FFF" wp14:editId="33D3501B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26886</wp:posOffset>
                      </wp:positionV>
                      <wp:extent cx="882015" cy="281305"/>
                      <wp:effectExtent l="0" t="0" r="13335" b="23495"/>
                      <wp:wrapNone/>
                      <wp:docPr id="1287" name="Rectangle 1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371FFF" id="Rectangle 1287" o:spid="_x0000_s1075" style="position:absolute;margin-left:149.35pt;margin-top:2.1pt;width:69.45pt;height:22.15pt;z-index:25257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" fillcolor="window" strokecolor="windowText" strokeweight="1pt">
                      <v:textbox>
                        <w:txbxContent>
                          <w:p w:rsidR="00672499" w:rsidRPr="00D91323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76768" behindDoc="0" locked="0" layoutInCell="1" allowOverlap="1" wp14:anchorId="4CB4E6D0" wp14:editId="53078C95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1288" name="Rectangle 1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B4E6D0" id="Rectangle 1288" o:spid="_x0000_s1076" style="position:absolute;margin-left:75.65pt;margin-top:1.9pt;width:69.45pt;height:22.15pt;z-index:25257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75744" behindDoc="0" locked="0" layoutInCell="1" allowOverlap="1" wp14:anchorId="63A913DB" wp14:editId="686BAFB1">
                      <wp:simplePos x="0" y="0"/>
                      <wp:positionH relativeFrom="column">
                        <wp:posOffset>25288</wp:posOffset>
                      </wp:positionH>
                      <wp:positionV relativeFrom="paragraph">
                        <wp:posOffset>19872</wp:posOffset>
                      </wp:positionV>
                      <wp:extent cx="882127" cy="281305"/>
                      <wp:effectExtent l="0" t="0" r="13335" b="23495"/>
                      <wp:wrapNone/>
                      <wp:docPr id="1289" name="Rectangle 1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A913DB" id="Rectangle 1289" o:spid="_x0000_s1077" style="position:absolute;margin-left:2pt;margin-top:1.55pt;width:69.45pt;height:22.15pt;z-index:25257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A8708B" w:rsidRPr="00A8708B" w:rsidRDefault="00A8708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2"/>
          <w:szCs w:val="12"/>
          <w:lang w:val="en-US"/>
        </w:rPr>
      </w:pPr>
    </w:p>
    <w:p w:rsidR="00A8708B" w:rsidRPr="00A8708B" w:rsidRDefault="00874D4B" w:rsidP="00A8708B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1" w:name="_Hlk17254247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="00A8708B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Round </w:t>
      </w:r>
      <w:r w:rsid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two-digit numbers </w:t>
      </w:r>
      <w:r w:rsidR="00A8708B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to the nearest 10</w:t>
      </w:r>
    </w:p>
    <w:p w:rsidR="00A8708B" w:rsidRPr="00A8708B" w:rsidRDefault="00A8708B" w:rsidP="00A8708B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8708B" w:rsidRPr="0058065C" w:rsidTr="00672499">
        <w:tc>
          <w:tcPr>
            <w:tcW w:w="9016" w:type="dxa"/>
            <w:gridSpan w:val="3"/>
          </w:tcPr>
          <w:p w:rsidR="00A8708B" w:rsidRPr="0058065C" w:rsidRDefault="00A8708B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Round the numbers below to the nearest 10. </w:t>
            </w:r>
          </w:p>
        </w:tc>
      </w:tr>
      <w:tr w:rsidR="00A8708B" w:rsidRPr="0058065C" w:rsidTr="00672499">
        <w:tc>
          <w:tcPr>
            <w:tcW w:w="3005" w:type="dxa"/>
          </w:tcPr>
          <w:p w:rsidR="00A8708B" w:rsidRPr="0058065C" w:rsidRDefault="00A8708B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42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  <w:p w:rsidR="00A8708B" w:rsidRPr="0058065C" w:rsidRDefault="00A8708B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A8708B" w:rsidRPr="0058065C" w:rsidRDefault="00A8708B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58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</w:tc>
        <w:tc>
          <w:tcPr>
            <w:tcW w:w="3006" w:type="dxa"/>
          </w:tcPr>
          <w:p w:rsidR="00A8708B" w:rsidRPr="0058065C" w:rsidRDefault="00A8708B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28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</w:tc>
      </w:tr>
      <w:tr w:rsidR="00A8708B" w:rsidRPr="0058065C" w:rsidTr="00672499">
        <w:tc>
          <w:tcPr>
            <w:tcW w:w="3005" w:type="dxa"/>
          </w:tcPr>
          <w:p w:rsidR="00A8708B" w:rsidRPr="0058065C" w:rsidRDefault="00A8708B" w:rsidP="00672499">
            <w:pPr>
              <w:tabs>
                <w:tab w:val="center" w:pos="1394"/>
              </w:tabs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81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  <w:p w:rsidR="00A8708B" w:rsidRPr="0058065C" w:rsidRDefault="00A8708B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A8708B" w:rsidRPr="0058065C" w:rsidRDefault="00A8708B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35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</w:tc>
        <w:tc>
          <w:tcPr>
            <w:tcW w:w="3006" w:type="dxa"/>
          </w:tcPr>
          <w:p w:rsidR="00A8708B" w:rsidRPr="0058065C" w:rsidRDefault="00A8708B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85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</w:tc>
      </w:tr>
    </w:tbl>
    <w:p w:rsidR="00A8708B" w:rsidRPr="00A8708B" w:rsidRDefault="00A8708B" w:rsidP="00A8708B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8708B" w:rsidRPr="00B80369" w:rsidTr="00672499">
        <w:tc>
          <w:tcPr>
            <w:tcW w:w="9016" w:type="dxa"/>
            <w:gridSpan w:val="3"/>
          </w:tcPr>
          <w:p w:rsidR="00A8708B" w:rsidRPr="00B80369" w:rsidRDefault="00A8708B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Round the numbers below to the nearest 10. </w:t>
            </w:r>
          </w:p>
        </w:tc>
      </w:tr>
      <w:tr w:rsidR="00A8708B" w:rsidRPr="00B80369" w:rsidTr="00672499">
        <w:tc>
          <w:tcPr>
            <w:tcW w:w="3005" w:type="dxa"/>
          </w:tcPr>
          <w:p w:rsidR="00A8708B" w:rsidRPr="00B80369" w:rsidRDefault="00A8708B" w:rsidP="00672499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77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  <w:p w:rsidR="00A8708B" w:rsidRPr="00B80369" w:rsidRDefault="00A8708B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A8708B" w:rsidRPr="00B80369" w:rsidRDefault="00A8708B" w:rsidP="00672499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5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</w:tc>
        <w:tc>
          <w:tcPr>
            <w:tcW w:w="3006" w:type="dxa"/>
          </w:tcPr>
          <w:p w:rsidR="00A8708B" w:rsidRPr="00B80369" w:rsidRDefault="00A8708B" w:rsidP="00672499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34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</w:tc>
      </w:tr>
      <w:tr w:rsidR="00A8708B" w:rsidRPr="00B80369" w:rsidTr="00672499">
        <w:tc>
          <w:tcPr>
            <w:tcW w:w="3005" w:type="dxa"/>
          </w:tcPr>
          <w:p w:rsidR="00A8708B" w:rsidRPr="00B80369" w:rsidRDefault="00A8708B" w:rsidP="00672499">
            <w:pPr>
              <w:tabs>
                <w:tab w:val="center" w:pos="1394"/>
              </w:tabs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8</w:t>
            </w:r>
            <w:r>
              <w:rPr>
                <w:rFonts w:ascii="Calibri" w:eastAsia="Calibri" w:hAnsi="Calibri" w:cs="Times New Roman"/>
                <w:lang w:val="en-US"/>
              </w:rPr>
              <w:t>6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  <w:p w:rsidR="00A8708B" w:rsidRPr="00B80369" w:rsidRDefault="00A8708B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A8708B" w:rsidRPr="00B80369" w:rsidRDefault="00A8708B" w:rsidP="00672499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5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</w:tc>
        <w:tc>
          <w:tcPr>
            <w:tcW w:w="3006" w:type="dxa"/>
          </w:tcPr>
          <w:p w:rsidR="00A8708B" w:rsidRPr="00B80369" w:rsidRDefault="00A8708B" w:rsidP="00672499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5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</w:tc>
      </w:tr>
      <w:bookmarkEnd w:id="1"/>
    </w:tbl>
    <w:p w:rsidR="00A8708B" w:rsidRPr="00A8708B" w:rsidRDefault="00A8708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2"/>
          <w:szCs w:val="12"/>
          <w:lang w:val="en-US"/>
        </w:rPr>
      </w:pPr>
    </w:p>
    <w:p w:rsidR="006B0246" w:rsidRPr="00A8708B" w:rsidRDefault="00874D4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="00D83891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Round </w:t>
      </w:r>
      <w:r w:rsid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three-digit numbers </w:t>
      </w:r>
      <w:r w:rsidR="006B0246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to the nearest 10</w:t>
      </w:r>
    </w:p>
    <w:p w:rsidR="00D83891" w:rsidRPr="00A8708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6B0246" w:rsidRPr="0058065C" w:rsidTr="00672499">
        <w:tc>
          <w:tcPr>
            <w:tcW w:w="9016" w:type="dxa"/>
            <w:gridSpan w:val="5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Round the numbers below to the nearest 10. </w:t>
            </w:r>
          </w:p>
        </w:tc>
      </w:tr>
      <w:tr w:rsidR="006B0246" w:rsidRPr="0058065C" w:rsidTr="00672499"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215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492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333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897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303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A8708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3565C" w:rsidRPr="00B80369" w:rsidTr="00672499">
        <w:tc>
          <w:tcPr>
            <w:tcW w:w="9016" w:type="dxa"/>
            <w:gridSpan w:val="5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Round the numbers below to the nearest 10. </w:t>
            </w:r>
          </w:p>
        </w:tc>
      </w:tr>
      <w:tr w:rsidR="0033565C" w:rsidRPr="00B80369" w:rsidTr="00672499">
        <w:tc>
          <w:tcPr>
            <w:tcW w:w="1803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344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627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666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</w:tc>
        <w:tc>
          <w:tcPr>
            <w:tcW w:w="1803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904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4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399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Pr="00A8708B" w:rsidRDefault="006B0246" w:rsidP="006B0246">
      <w:pPr>
        <w:spacing w:after="0" w:line="240" w:lineRule="auto"/>
        <w:rPr>
          <w:rFonts w:ascii="Calibri" w:eastAsia="Times New Roman" w:hAnsi="Calibri" w:cs="Times New Roman"/>
          <w:sz w:val="12"/>
          <w:szCs w:val="12"/>
          <w:lang w:val="en-US"/>
        </w:rPr>
      </w:pPr>
    </w:p>
    <w:p w:rsidR="006B0246" w:rsidRPr="00A8708B" w:rsidRDefault="00874D4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="00D83891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Round to the nearest 10</w:t>
      </w:r>
      <w:r w:rsidR="004B295F"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0</w:t>
      </w:r>
    </w:p>
    <w:p w:rsidR="00D83891" w:rsidRPr="00A8708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6B0246" w:rsidRPr="0058065C" w:rsidTr="00672499">
        <w:tc>
          <w:tcPr>
            <w:tcW w:w="9016" w:type="dxa"/>
            <w:gridSpan w:val="5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Round the numbers below to the nearest 100. </w:t>
            </w:r>
          </w:p>
        </w:tc>
      </w:tr>
      <w:tr w:rsidR="006B0246" w:rsidRPr="0058065C" w:rsidTr="00672499"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215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492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333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897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303 </w:t>
            </w:r>
            <w:r w:rsidRPr="0058065C">
              <w:rPr>
                <w:rFonts w:ascii="Calibri" w:eastAsia="Times New Roman" w:hAnsi="Calibri" w:cs="Calibri"/>
                <w:lang w:val="en-US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A8708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3565C" w:rsidRPr="00B80369" w:rsidTr="00672499">
        <w:tc>
          <w:tcPr>
            <w:tcW w:w="9016" w:type="dxa"/>
            <w:gridSpan w:val="5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Round the numbers below to the nearest 100. </w:t>
            </w:r>
          </w:p>
        </w:tc>
      </w:tr>
      <w:tr w:rsidR="0033565C" w:rsidRPr="00B80369" w:rsidTr="00672499">
        <w:tc>
          <w:tcPr>
            <w:tcW w:w="1803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344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627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666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</w:tc>
        <w:tc>
          <w:tcPr>
            <w:tcW w:w="1803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904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4" w:type="dxa"/>
          </w:tcPr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399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</w:p>
          <w:p w:rsidR="0033565C" w:rsidRPr="00B80369" w:rsidRDefault="0033565C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P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u w:val="single"/>
          <w:lang w:val="en-US"/>
        </w:rPr>
      </w:pPr>
      <w:hyperlink r:id="rId25" w:history="1">
        <w:r w:rsidRPr="00672499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Addition</w:t>
        </w:r>
      </w:hyperlink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26" w:history="1">
        <w:r w:rsidRPr="00A901B8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https://keystage2maths.com/y3/addition/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on from a three-digit number in ones</w:t>
      </w: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For the questions below, write the next </w:t>
            </w:r>
            <w:r w:rsidRPr="0058065C">
              <w:rPr>
                <w:rFonts w:ascii="Calibri" w:eastAsia="Calibri" w:hAnsi="Calibri" w:cs="Times New Roman"/>
                <w:bCs/>
                <w:lang w:val="en-US"/>
              </w:rPr>
              <w:t>s</w:t>
            </w:r>
            <w:r w:rsidRPr="0058065C">
              <w:rPr>
                <w:rFonts w:ascii="Calibri" w:eastAsia="Calibri" w:hAnsi="Calibri" w:cs="Times New Roman"/>
                <w:lang w:val="en-US"/>
              </w:rPr>
              <w:t>even</w:t>
            </w:r>
            <w:r w:rsidRPr="0058065C">
              <w:rPr>
                <w:rFonts w:ascii="Calibri" w:eastAsia="Calibri" w:hAnsi="Calibri" w:cs="Times New Roman"/>
                <w:b/>
                <w:lang w:val="en-US"/>
              </w:rPr>
              <w:t xml:space="preserve"> </w: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numbers. </w:t>
            </w: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87008" behindDoc="0" locked="0" layoutInCell="1" allowOverlap="1" wp14:anchorId="61A413C1" wp14:editId="6E96C467">
                      <wp:simplePos x="0" y="0"/>
                      <wp:positionH relativeFrom="column">
                        <wp:posOffset>3514725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0" name="Rectangle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334143" id="Rectangle 220" o:spid="_x0000_s1026" style="position:absolute;margin-left:276.75pt;margin-top:2.2pt;width:42pt;height:22.15pt;z-index:25258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88032" behindDoc="0" locked="0" layoutInCell="1" allowOverlap="1" wp14:anchorId="28F995D6" wp14:editId="09F5F44F">
                      <wp:simplePos x="0" y="0"/>
                      <wp:positionH relativeFrom="column">
                        <wp:posOffset>4088765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21" name="Rectangle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0AB158" id="Rectangle 221" o:spid="_x0000_s1026" style="position:absolute;margin-left:321.95pt;margin-top:2.2pt;width:42pt;height:22.15pt;z-index:25258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4176" behindDoc="0" locked="0" layoutInCell="1" allowOverlap="1" wp14:anchorId="3BAA2BB4" wp14:editId="0A5B6A4A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219" name="Rectangle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F5CB89" id="Rectangle 219" o:spid="_x0000_s1026" style="position:absolute;margin-left:294.75pt;margin-top:29.55pt;width:42pt;height:22.15pt;z-index:25259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l/5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9536" behindDoc="0" locked="0" layoutInCell="1" allowOverlap="1" wp14:anchorId="700960D0" wp14:editId="32D3F3CA">
                      <wp:simplePos x="0" y="0"/>
                      <wp:positionH relativeFrom="column">
                        <wp:posOffset>4305300</wp:posOffset>
                      </wp:positionH>
                      <wp:positionV relativeFrom="paragraph">
                        <wp:posOffset>1069975</wp:posOffset>
                      </wp:positionV>
                      <wp:extent cx="533400" cy="281305"/>
                      <wp:effectExtent l="0" t="0" r="19050" b="23495"/>
                      <wp:wrapNone/>
                      <wp:docPr id="216" name="Rectangle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689F87" id="Rectangle 216" o:spid="_x0000_s1026" style="position:absolute;margin-left:339pt;margin-top:84.25pt;width:42pt;height:22.15pt;z-index:25260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8512" behindDoc="0" locked="0" layoutInCell="1" allowOverlap="1" wp14:anchorId="083C5957" wp14:editId="0E3C00A0">
                      <wp:simplePos x="0" y="0"/>
                      <wp:positionH relativeFrom="column">
                        <wp:posOffset>3731260</wp:posOffset>
                      </wp:positionH>
                      <wp:positionV relativeFrom="paragraph">
                        <wp:posOffset>1069975</wp:posOffset>
                      </wp:positionV>
                      <wp:extent cx="533400" cy="281305"/>
                      <wp:effectExtent l="0" t="0" r="19050" b="23495"/>
                      <wp:wrapNone/>
                      <wp:docPr id="217" name="Rectangle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8707EA" id="Rectangle 217" o:spid="_x0000_s1026" style="position:absolute;margin-left:293.8pt;margin-top:84.25pt;width:42pt;height:22.15pt;z-index:25260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1344" behindDoc="0" locked="0" layoutInCell="1" allowOverlap="1" wp14:anchorId="2EF0BF6F" wp14:editId="64ECDFD6">
                      <wp:simplePos x="0" y="0"/>
                      <wp:positionH relativeFrom="column">
                        <wp:posOffset>3742055</wp:posOffset>
                      </wp:positionH>
                      <wp:positionV relativeFrom="paragraph">
                        <wp:posOffset>722630</wp:posOffset>
                      </wp:positionV>
                      <wp:extent cx="533400" cy="281305"/>
                      <wp:effectExtent l="0" t="0" r="19050" b="23495"/>
                      <wp:wrapNone/>
                      <wp:docPr id="218" name="Rectangle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55FDC5" id="Rectangle 218" o:spid="_x0000_s1026" style="position:absolute;margin-left:294.65pt;margin-top:56.9pt;width:42pt;height:22.15pt;z-index:25260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tcG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85984" behindDoc="0" locked="0" layoutInCell="1" allowOverlap="1" wp14:anchorId="6E53FEC3" wp14:editId="27617FDE">
                      <wp:simplePos x="0" y="0"/>
                      <wp:positionH relativeFrom="column">
                        <wp:posOffset>2938780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222" name="Rectangle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62BA96" id="Rectangle 222" o:spid="_x0000_s1026" style="position:absolute;margin-left:231.4pt;margin-top:2.35pt;width:42pt;height:22.15pt;z-index:25258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84960" behindDoc="0" locked="0" layoutInCell="1" allowOverlap="1" wp14:anchorId="62733965" wp14:editId="796DB80C">
                      <wp:simplePos x="0" y="0"/>
                      <wp:positionH relativeFrom="column">
                        <wp:posOffset>2364740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3" name="Rectangle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3FCE32" id="Rectangle 223" o:spid="_x0000_s1026" style="position:absolute;margin-left:186.2pt;margin-top:2.25pt;width:42pt;height:22.15pt;z-index:25258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83936" behindDoc="0" locked="0" layoutInCell="1" allowOverlap="1" wp14:anchorId="013A94D5" wp14:editId="3F6C5538">
                      <wp:simplePos x="0" y="0"/>
                      <wp:positionH relativeFrom="column">
                        <wp:posOffset>1788795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24" name="Rectangle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583E5F" id="Rectangle 224" o:spid="_x0000_s1026" style="position:absolute;margin-left:140.85pt;margin-top:2.15pt;width:42pt;height:22.15pt;z-index:25258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82912" behindDoc="0" locked="0" layoutInCell="1" allowOverlap="1" wp14:anchorId="3A0E14C5" wp14:editId="493F9D30">
                      <wp:simplePos x="0" y="0"/>
                      <wp:positionH relativeFrom="column">
                        <wp:posOffset>1214755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25" name="Rectangle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40DB39" id="Rectangle 225" o:spid="_x0000_s1026" style="position:absolute;margin-left:95.65pt;margin-top:2.15pt;width:42pt;height:22.15pt;z-index:25258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81888" behindDoc="0" locked="0" layoutInCell="1" allowOverlap="1" wp14:anchorId="287E0930" wp14:editId="06334C9C">
                      <wp:simplePos x="0" y="0"/>
                      <wp:positionH relativeFrom="column">
                        <wp:posOffset>638955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226" name="Rectangle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387727" id="Rectangle 226" o:spid="_x0000_s1026" style="position:absolute;margin-left:50.3pt;margin-top:2.05pt;width:42pt;height:22.15pt;z-index:25258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95, 96, 97,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5200" behindDoc="0" locked="0" layoutInCell="1" allowOverlap="1" wp14:anchorId="790EABCC" wp14:editId="42E1BAFA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232" name="Rectangle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8D9284" id="Rectangle 232" o:spid="_x0000_s1026" style="position:absolute;margin-left:339.95pt;margin-top:2.2pt;width:42pt;height:22.15pt;z-index:25259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3152" behindDoc="0" locked="0" layoutInCell="1" allowOverlap="1" wp14:anchorId="68CEEB0D" wp14:editId="651C3094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227" name="Rectangle 2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EEE797" id="Rectangle 227" o:spid="_x0000_s1026" style="position:absolute;margin-left:249.4pt;margin-top:2.35pt;width:42pt;height:22.15pt;z-index:25259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2128" behindDoc="0" locked="0" layoutInCell="1" allowOverlap="1" wp14:anchorId="05809C53" wp14:editId="31F9C79D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8" name="Rectangle 2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7C42F0" id="Rectangle 228" o:spid="_x0000_s1026" style="position:absolute;margin-left:204.2pt;margin-top:2.25pt;width:42pt;height:22.15pt;z-index:25259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1104" behindDoc="0" locked="0" layoutInCell="1" allowOverlap="1" wp14:anchorId="566B92FF" wp14:editId="77F32CFB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29" name="Rectangle 2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7DF29C" id="Rectangle 229" o:spid="_x0000_s1026" style="position:absolute;margin-left:158.85pt;margin-top:2.15pt;width:42pt;height:22.15pt;z-index:25259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0080" behindDoc="0" locked="0" layoutInCell="1" allowOverlap="1" wp14:anchorId="47118C0C" wp14:editId="073693BC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30" name="Rectangle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CB4F9E" id="Rectangle 230" o:spid="_x0000_s1026" style="position:absolute;margin-left:113.65pt;margin-top:2.15pt;width:42pt;height:22.15pt;z-index:25259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nXW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89056" behindDoc="0" locked="0" layoutInCell="1" allowOverlap="1" wp14:anchorId="53CE51F0" wp14:editId="2D2A3855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231" name="Rectangle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811C05" id="Rectangle 231" o:spid="_x0000_s1026" style="position:absolute;margin-left:68.3pt;margin-top:2.05pt;width:42pt;height:22.15pt;z-index:25258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v0p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634, 635, 636,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2368" behindDoc="0" locked="0" layoutInCell="1" allowOverlap="1" wp14:anchorId="47BFEE0B" wp14:editId="291BFBAE">
                      <wp:simplePos x="0" y="0"/>
                      <wp:positionH relativeFrom="column">
                        <wp:posOffset>4316095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233" name="Rectangle 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031841" id="Rectangle 233" o:spid="_x0000_s1026" style="position:absolute;margin-left:339.85pt;margin-top:2.2pt;width:42pt;height:22.15pt;z-index:25260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J0N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aezG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0320" behindDoc="0" locked="0" layoutInCell="1" allowOverlap="1" wp14:anchorId="31931A54" wp14:editId="7365D35E">
                      <wp:simplePos x="0" y="0"/>
                      <wp:positionH relativeFrom="column">
                        <wp:posOffset>3166110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234" name="Rectangle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4333CB" id="Rectangle 234" o:spid="_x0000_s1026" style="position:absolute;margin-left:249.3pt;margin-top:2.35pt;width:42pt;height:22.15pt;z-index:25260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7Se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aezO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9296" behindDoc="0" locked="0" layoutInCell="1" allowOverlap="1" wp14:anchorId="246AA899" wp14:editId="2AD2BB58">
                      <wp:simplePos x="0" y="0"/>
                      <wp:positionH relativeFrom="column">
                        <wp:posOffset>2592070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35" name="Rectangle 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49EE83" id="Rectangle 235" o:spid="_x0000_s1026" style="position:absolute;margin-left:204.1pt;margin-top:2.25pt;width:42pt;height:22.15pt;z-index:25259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zxhfQ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8272" behindDoc="0" locked="0" layoutInCell="1" allowOverlap="1" wp14:anchorId="7169D690" wp14:editId="045949FA">
                      <wp:simplePos x="0" y="0"/>
                      <wp:positionH relativeFrom="column">
                        <wp:posOffset>2016125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36" name="Rectangle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662F98" id="Rectangle 236" o:spid="_x0000_s1026" style="position:absolute;margin-left:158.75pt;margin-top:2.15pt;width:42pt;height:22.15pt;z-index:25259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7248" behindDoc="0" locked="0" layoutInCell="1" allowOverlap="1" wp14:anchorId="7077B271" wp14:editId="3B0582DA">
                      <wp:simplePos x="0" y="0"/>
                      <wp:positionH relativeFrom="column">
                        <wp:posOffset>1442085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37" name="Rectangle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89D1F8" id="Rectangle 237" o:spid="_x0000_s1026" style="position:absolute;margin-left:113.55pt;margin-top:2.15pt;width:42pt;height:22.15pt;z-index:25259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VxF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596224" behindDoc="0" locked="0" layoutInCell="1" allowOverlap="1" wp14:anchorId="5D79AAF4" wp14:editId="1FA0309A">
                      <wp:simplePos x="0" y="0"/>
                      <wp:positionH relativeFrom="column">
                        <wp:posOffset>866140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238" name="Rectangle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77FA8C" id="Rectangle 238" o:spid="_x0000_s1026" style="position:absolute;margin-left:68.2pt;margin-top:2.05pt;width:42pt;height:22.15pt;z-index:25259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PdHew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4416" behindDoc="0" locked="0" layoutInCell="1" allowOverlap="1" wp14:anchorId="5F75553E" wp14:editId="33540870">
                      <wp:simplePos x="0" y="0"/>
                      <wp:positionH relativeFrom="column">
                        <wp:posOffset>1431290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240" name="Rectangle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872527" id="Rectangle 240" o:spid="_x0000_s1026" style="position:absolute;margin-left:112.7pt;margin-top:29.5pt;width:42pt;height:22.15pt;z-index:25260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IU1eg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5440" behindDoc="0" locked="0" layoutInCell="1" allowOverlap="1" wp14:anchorId="39D46D28" wp14:editId="256C616A">
                      <wp:simplePos x="0" y="0"/>
                      <wp:positionH relativeFrom="column">
                        <wp:posOffset>2005330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241" name="Rectangle 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5F87B8" id="Rectangle 241" o:spid="_x0000_s1026" style="position:absolute;margin-left:157.9pt;margin-top:29.5pt;width:42pt;height:22.15pt;z-index:25260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A3Keg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6464" behindDoc="0" locked="0" layoutInCell="1" allowOverlap="1" wp14:anchorId="49E1D6BB" wp14:editId="77F798C0">
                      <wp:simplePos x="0" y="0"/>
                      <wp:positionH relativeFrom="column">
                        <wp:posOffset>2581275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242" name="Rectangle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E127B5" id="Rectangle 242" o:spid="_x0000_s1026" style="position:absolute;margin-left:203.25pt;margin-top:29.6pt;width:42pt;height:22.15pt;z-index:25260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805, 806, 807,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7488" behindDoc="0" locked="0" layoutInCell="1" allowOverlap="1" wp14:anchorId="70ABEF44" wp14:editId="0F06E4BD">
                      <wp:simplePos x="0" y="0"/>
                      <wp:positionH relativeFrom="column">
                        <wp:posOffset>3155315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43" name="Rectangle 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F8F148" id="Rectangle 243" o:spid="_x0000_s1026" style="position:absolute;margin-left:248.45pt;margin-top:2.15pt;width:42pt;height:22.15pt;z-index:25260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m3u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afzG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03392" behindDoc="0" locked="0" layoutInCell="1" allowOverlap="1" wp14:anchorId="1681E2D5" wp14:editId="0FE7B363">
                      <wp:simplePos x="0" y="0"/>
                      <wp:positionH relativeFrom="column">
                        <wp:posOffset>855835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239" name="Rectangle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28A592" id="Rectangle 239" o:spid="_x0000_s1026" style="position:absolute;margin-left:67.4pt;margin-top:2.05pt;width:42pt;height:22.15pt;z-index:25260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H+4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296, 297, 298,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  <w:lang w:val="en-US"/>
              </w:rPr>
              <w:t>s</w:t>
            </w:r>
            <w:r w:rsidRPr="00B80369">
              <w:rPr>
                <w:rFonts w:ascii="Calibri" w:eastAsia="Calibri" w:hAnsi="Calibri" w:cs="Times New Roman"/>
                <w:lang w:val="en-US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  <w:lang w:val="en-US"/>
              </w:rPr>
              <w:t xml:space="preserve"> 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numbers. </w:t>
            </w: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2784" behindDoc="0" locked="0" layoutInCell="1" allowOverlap="1" wp14:anchorId="46D9A4AC" wp14:editId="268F2DCE">
                      <wp:simplePos x="0" y="0"/>
                      <wp:positionH relativeFrom="column">
                        <wp:posOffset>3514725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290" name="Rectangle 1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D9A4AC" id="Rectangle 1290" o:spid="_x0000_s1078" style="position:absolute;margin-left:276.75pt;margin-top:2.2pt;width:42pt;height:22.15pt;z-index:25266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D0NhQ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3808" behindDoc="0" locked="0" layoutInCell="1" allowOverlap="1" wp14:anchorId="5DDD1113" wp14:editId="04E4EC8F">
                      <wp:simplePos x="0" y="0"/>
                      <wp:positionH relativeFrom="column">
                        <wp:posOffset>4088765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291" name="Rectangle 1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DD1113" id="Rectangle 1291" o:spid="_x0000_s1079" style="position:absolute;margin-left:321.95pt;margin-top:2.2pt;width:42pt;height:22.15pt;z-index:25266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Y4ihQIAAC0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9952" behindDoc="0" locked="0" layoutInCell="1" allowOverlap="1" wp14:anchorId="5D53D794" wp14:editId="74823A5B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1292" name="Rectangle 1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53D794" id="Rectangle 1292" o:spid="_x0000_s1080" style="position:absolute;margin-left:294.75pt;margin-top:29.55pt;width:42pt;height:22.15pt;z-index:25266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ukIhg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85312" behindDoc="0" locked="0" layoutInCell="1" allowOverlap="1" wp14:anchorId="43059CFC" wp14:editId="496446FD">
                      <wp:simplePos x="0" y="0"/>
                      <wp:positionH relativeFrom="column">
                        <wp:posOffset>4305300</wp:posOffset>
                      </wp:positionH>
                      <wp:positionV relativeFrom="paragraph">
                        <wp:posOffset>1069975</wp:posOffset>
                      </wp:positionV>
                      <wp:extent cx="533400" cy="281305"/>
                      <wp:effectExtent l="0" t="0" r="19050" b="23495"/>
                      <wp:wrapNone/>
                      <wp:docPr id="1293" name="Rectangle 1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059CFC" id="Rectangle 1293" o:spid="_x0000_s1081" style="position:absolute;margin-left:339pt;margin-top:84.25pt;width:42pt;height:22.15pt;z-index:25268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1onhQIAAC0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84288" behindDoc="0" locked="0" layoutInCell="1" allowOverlap="1" wp14:anchorId="270430C7" wp14:editId="66D0061A">
                      <wp:simplePos x="0" y="0"/>
                      <wp:positionH relativeFrom="column">
                        <wp:posOffset>3731260</wp:posOffset>
                      </wp:positionH>
                      <wp:positionV relativeFrom="paragraph">
                        <wp:posOffset>1069975</wp:posOffset>
                      </wp:positionV>
                      <wp:extent cx="533400" cy="281305"/>
                      <wp:effectExtent l="0" t="0" r="19050" b="23495"/>
                      <wp:wrapNone/>
                      <wp:docPr id="1294" name="Rectangle 1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0430C7" id="Rectangle 1294" o:spid="_x0000_s1082" style="position:absolute;margin-left:293.8pt;margin-top:84.25pt;width:42pt;height:22.15pt;z-index:25268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/CzhgIAAC0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7120" behindDoc="0" locked="0" layoutInCell="1" allowOverlap="1" wp14:anchorId="5586FC0B" wp14:editId="368021B7">
                      <wp:simplePos x="0" y="0"/>
                      <wp:positionH relativeFrom="column">
                        <wp:posOffset>3742055</wp:posOffset>
                      </wp:positionH>
                      <wp:positionV relativeFrom="paragraph">
                        <wp:posOffset>722630</wp:posOffset>
                      </wp:positionV>
                      <wp:extent cx="533400" cy="281305"/>
                      <wp:effectExtent l="0" t="0" r="19050" b="23495"/>
                      <wp:wrapNone/>
                      <wp:docPr id="1295" name="Rectangle 1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86FC0B" id="Rectangle 1295" o:spid="_x0000_s1083" style="position:absolute;margin-left:294.65pt;margin-top:56.9pt;width:42pt;height:22.15pt;z-index:25267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kOchg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1760" behindDoc="0" locked="0" layoutInCell="1" allowOverlap="1" wp14:anchorId="6C9A3CA6" wp14:editId="74159DF8">
                      <wp:simplePos x="0" y="0"/>
                      <wp:positionH relativeFrom="column">
                        <wp:posOffset>2938780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296" name="Rectangle 1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9A3CA6" id="Rectangle 1296" o:spid="_x0000_s1084" style="position:absolute;margin-left:231.4pt;margin-top:2.35pt;width:42pt;height:22.15pt;z-index:25266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0736" behindDoc="0" locked="0" layoutInCell="1" allowOverlap="1" wp14:anchorId="7C5A220F" wp14:editId="28D99A1A">
                      <wp:simplePos x="0" y="0"/>
                      <wp:positionH relativeFrom="column">
                        <wp:posOffset>2364740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297" name="Rectangle 1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5A220F" id="Rectangle 1297" o:spid="_x0000_s1085" style="position:absolute;margin-left:186.2pt;margin-top:2.25pt;width:42pt;height:22.15pt;z-index:25266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/Ishg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9712" behindDoc="0" locked="0" layoutInCell="1" allowOverlap="1" wp14:anchorId="3EF9ACA4" wp14:editId="0B60D737">
                      <wp:simplePos x="0" y="0"/>
                      <wp:positionH relativeFrom="column">
                        <wp:posOffset>1788795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298" name="Rectangle 1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F9ACA4" id="Rectangle 1298" o:spid="_x0000_s1086" style="position:absolute;margin-left:140.85pt;margin-top:2.15pt;width:42pt;height:22.15pt;z-index:25265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BRvhQ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8688" behindDoc="0" locked="0" layoutInCell="1" allowOverlap="1" wp14:anchorId="1D2CFEF9" wp14:editId="623E4D74">
                      <wp:simplePos x="0" y="0"/>
                      <wp:positionH relativeFrom="column">
                        <wp:posOffset>1214755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299" name="Rectangle 1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2CFEF9" id="Rectangle 1299" o:spid="_x0000_s1087" style="position:absolute;margin-left:95.65pt;margin-top:2.15pt;width:42pt;height:22.15pt;z-index:25265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adA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7664" behindDoc="0" locked="0" layoutInCell="1" allowOverlap="1" wp14:anchorId="0B2E416C" wp14:editId="08907D64">
                      <wp:simplePos x="0" y="0"/>
                      <wp:positionH relativeFrom="column">
                        <wp:posOffset>638955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00" name="Rectangle 1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2E416C" id="Rectangle 1300" o:spid="_x0000_s1088" style="position:absolute;margin-left:50.3pt;margin-top:2.05pt;width:42pt;height:22.15pt;z-index:25265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RsShA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lang w:val="en-US"/>
              </w:rPr>
              <w:t>9</w:t>
            </w:r>
            <w:r>
              <w:rPr>
                <w:rFonts w:ascii="Calibri" w:eastAsia="Calibri" w:hAnsi="Calibri" w:cs="Times New Roman"/>
                <w:lang w:val="en-US"/>
              </w:rPr>
              <w:t>3</w:t>
            </w:r>
            <w:r w:rsidRPr="00B80369">
              <w:rPr>
                <w:rFonts w:ascii="Calibri" w:eastAsia="Calibri" w:hAnsi="Calibri" w:cs="Times New Roman"/>
                <w:lang w:val="en-US"/>
              </w:rPr>
              <w:t>, 9</w:t>
            </w:r>
            <w:r>
              <w:rPr>
                <w:rFonts w:ascii="Calibri" w:eastAsia="Calibri" w:hAnsi="Calibri" w:cs="Times New Roman"/>
                <w:lang w:val="en-US"/>
              </w:rPr>
              <w:t>4</w:t>
            </w:r>
            <w:r w:rsidRPr="00B80369">
              <w:rPr>
                <w:rFonts w:ascii="Calibri" w:eastAsia="Calibri" w:hAnsi="Calibri" w:cs="Times New Roman"/>
                <w:lang w:val="en-US"/>
              </w:rPr>
              <w:t>, 9</w:t>
            </w:r>
            <w:r>
              <w:rPr>
                <w:rFonts w:ascii="Calibri" w:eastAsia="Calibri" w:hAnsi="Calibri" w:cs="Times New Roman"/>
                <w:lang w:val="en-US"/>
              </w:rPr>
              <w:t>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0976" behindDoc="0" locked="0" layoutInCell="1" allowOverlap="1" wp14:anchorId="2A271ECD" wp14:editId="39D55E2A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1301" name="Rectangle 1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271ECD" id="Rectangle 1301" o:spid="_x0000_s1089" style="position:absolute;margin-left:339.95pt;margin-top:2.2pt;width:42pt;height:22.15pt;z-index:25267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Kg9hAIAAC0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8928" behindDoc="0" locked="0" layoutInCell="1" allowOverlap="1" wp14:anchorId="498A33DE" wp14:editId="55F4B7D8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02" name="Rectangle 1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8A33DE" id="Rectangle 1302" o:spid="_x0000_s1090" style="position:absolute;margin-left:249.4pt;margin-top:2.35pt;width:42pt;height:22.15pt;z-index:25266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88XhQ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7904" behindDoc="0" locked="0" layoutInCell="1" allowOverlap="1" wp14:anchorId="283DBE66" wp14:editId="63BE1C3B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03" name="Rectangle 1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3DBE66" id="Rectangle 1303" o:spid="_x0000_s1091" style="position:absolute;margin-left:204.2pt;margin-top:2.25pt;width:42pt;height:22.15pt;z-index:25266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nw4hAIAAC0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6880" behindDoc="0" locked="0" layoutInCell="1" allowOverlap="1" wp14:anchorId="0F4DE0B9" wp14:editId="39B2D227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04" name="Rectangle 1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4DE0B9" id="Rectangle 1304" o:spid="_x0000_s1092" style="position:absolute;margin-left:158.85pt;margin-top:2.15pt;width:42pt;height:22.15pt;z-index:25266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tashg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5856" behindDoc="0" locked="0" layoutInCell="1" allowOverlap="1" wp14:anchorId="1C34FDCF" wp14:editId="37F9A74C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05" name="Rectangle 1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34FDCF" id="Rectangle 1305" o:spid="_x0000_s1093" style="position:absolute;margin-left:113.65pt;margin-top:2.15pt;width:42pt;height:22.15pt;z-index:25266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64832" behindDoc="0" locked="0" layoutInCell="1" allowOverlap="1" wp14:anchorId="7F93D1D1" wp14:editId="64E53C81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06" name="Rectangle 1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93D1D1" id="Rectangle 1306" o:spid="_x0000_s1094" style="position:absolute;margin-left:68.3pt;margin-top:2.05pt;width:42pt;height:22.15pt;z-index:25266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267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268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269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8144" behindDoc="0" locked="0" layoutInCell="1" allowOverlap="1" wp14:anchorId="494F0B30" wp14:editId="786D009C">
                      <wp:simplePos x="0" y="0"/>
                      <wp:positionH relativeFrom="column">
                        <wp:posOffset>4316095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1307" name="Rectangle 1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4F0B30" id="Rectangle 1307" o:spid="_x0000_s1095" style="position:absolute;margin-left:339.85pt;margin-top:2.2pt;width:42pt;height:22.15pt;z-index:25267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6096" behindDoc="0" locked="0" layoutInCell="1" allowOverlap="1" wp14:anchorId="08BD4827" wp14:editId="6085ADCC">
                      <wp:simplePos x="0" y="0"/>
                      <wp:positionH relativeFrom="column">
                        <wp:posOffset>3166110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08" name="Rectangle 1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BD4827" id="Rectangle 1308" o:spid="_x0000_s1096" style="position:absolute;margin-left:249.3pt;margin-top:2.35pt;width:42pt;height:22.15pt;z-index:25267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kmuhAIAAC0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5072" behindDoc="0" locked="0" layoutInCell="1" allowOverlap="1" wp14:anchorId="03695CB4" wp14:editId="7C1626F3">
                      <wp:simplePos x="0" y="0"/>
                      <wp:positionH relativeFrom="column">
                        <wp:posOffset>2592070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09" name="Rectangle 1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695CB4" id="Rectangle 1309" o:spid="_x0000_s1097" style="position:absolute;margin-left:204.1pt;margin-top:2.25pt;width:42pt;height:22.15pt;z-index:25267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/qBhgIAAC0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4048" behindDoc="0" locked="0" layoutInCell="1" allowOverlap="1" wp14:anchorId="78E13601" wp14:editId="72E1BCC5">
                      <wp:simplePos x="0" y="0"/>
                      <wp:positionH relativeFrom="column">
                        <wp:posOffset>2016125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10" name="Rectangle 1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E13601" id="Rectangle 1310" o:spid="_x0000_s1098" style="position:absolute;margin-left:158.75pt;margin-top:2.15pt;width:42pt;height:22.15pt;z-index:25267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YR9hgIAAC0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3024" behindDoc="0" locked="0" layoutInCell="1" allowOverlap="1" wp14:anchorId="5913CDDF" wp14:editId="67CDCB09">
                      <wp:simplePos x="0" y="0"/>
                      <wp:positionH relativeFrom="column">
                        <wp:posOffset>1442085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11" name="Rectangle 1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13CDDF" id="Rectangle 1311" o:spid="_x0000_s1099" style="position:absolute;margin-left:113.55pt;margin-top:2.15pt;width:42pt;height:22.15pt;z-index:25267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DdShQIAAC0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2000" behindDoc="0" locked="0" layoutInCell="1" allowOverlap="1" wp14:anchorId="5CF30F1B" wp14:editId="73975BCB">
                      <wp:simplePos x="0" y="0"/>
                      <wp:positionH relativeFrom="column">
                        <wp:posOffset>866140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12" name="Rectangle 1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F30F1B" id="Rectangle 1312" o:spid="_x0000_s1100" style="position:absolute;margin-left:68.2pt;margin-top:2.05pt;width:42pt;height:22.15pt;z-index:25267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1B4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80192" behindDoc="0" locked="0" layoutInCell="1" allowOverlap="1" wp14:anchorId="10A9648C" wp14:editId="4D83149E">
                      <wp:simplePos x="0" y="0"/>
                      <wp:positionH relativeFrom="column">
                        <wp:posOffset>1431290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1313" name="Rectangle 13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A9648C" id="Rectangle 1313" o:spid="_x0000_s1101" style="position:absolute;margin-left:112.7pt;margin-top:29.5pt;width:42pt;height:22.15pt;z-index:25268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uNX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81216" behindDoc="0" locked="0" layoutInCell="1" allowOverlap="1" wp14:anchorId="38BACF5C" wp14:editId="71B1CDB7">
                      <wp:simplePos x="0" y="0"/>
                      <wp:positionH relativeFrom="column">
                        <wp:posOffset>2005330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1314" name="Rectangle 1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BACF5C" id="Rectangle 1314" o:spid="_x0000_s1102" style="position:absolute;margin-left:157.9pt;margin-top:29.5pt;width:42pt;height:22.15pt;z-index:25268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knDhgIAAC0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82240" behindDoc="0" locked="0" layoutInCell="1" allowOverlap="1" wp14:anchorId="4D2DE8C1" wp14:editId="754716F1">
                      <wp:simplePos x="0" y="0"/>
                      <wp:positionH relativeFrom="column">
                        <wp:posOffset>2581275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1315" name="Rectangle 13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2DE8C1" id="Rectangle 1315" o:spid="_x0000_s1103" style="position:absolute;margin-left:203.25pt;margin-top:29.6pt;width:42pt;height:22.15pt;z-index:25268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604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605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606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83264" behindDoc="0" locked="0" layoutInCell="1" allowOverlap="1" wp14:anchorId="43480BCB" wp14:editId="3DF9487B">
                      <wp:simplePos x="0" y="0"/>
                      <wp:positionH relativeFrom="column">
                        <wp:posOffset>3155315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16" name="Rectangle 1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480BCB" id="Rectangle 1316" o:spid="_x0000_s1104" style="position:absolute;margin-left:248.45pt;margin-top:2.15pt;width:42pt;height:22.15pt;z-index:25268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/hzhwIAAC0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79168" behindDoc="0" locked="0" layoutInCell="1" allowOverlap="1" wp14:anchorId="1F5E7971" wp14:editId="0665A6F7">
                      <wp:simplePos x="0" y="0"/>
                      <wp:positionH relativeFrom="column">
                        <wp:posOffset>855835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17" name="Rectangle 1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5E7971" id="Rectangle 1317" o:spid="_x0000_s1105" style="position:absolute;margin-left:67.4pt;margin-top:2.05pt;width:42pt;height:22.15pt;z-index:25267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395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396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397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 single-digit number to a three-digit number</w:t>
      </w: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58065C" w:rsidTr="00672499">
        <w:tc>
          <w:tcPr>
            <w:tcW w:w="9016" w:type="dxa"/>
            <w:gridSpan w:val="4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672499" w:rsidRPr="0058065C" w:rsidTr="00672499"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479 + 4 = 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328 + 6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695 + 9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294 + 8 = </w:t>
            </w: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80369" w:rsidTr="00672499">
        <w:tc>
          <w:tcPr>
            <w:tcW w:w="9016" w:type="dxa"/>
            <w:gridSpan w:val="4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672499" w:rsidRPr="00B80369" w:rsidTr="00672499"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269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= 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448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+ 6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95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398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+ 8 = </w:t>
            </w: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2" w:name="_Hlk17254373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two multiples of 10 beyond 100</w:t>
      </w: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58065C" w:rsidTr="00672499">
        <w:tc>
          <w:tcPr>
            <w:tcW w:w="9016" w:type="dxa"/>
            <w:gridSpan w:val="3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672499" w:rsidRPr="0058065C" w:rsidTr="00672499"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140 + 40 = 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270 + 50 = </w:t>
            </w:r>
          </w:p>
        </w:tc>
        <w:tc>
          <w:tcPr>
            <w:tcW w:w="300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380 + 60 = </w:t>
            </w: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B80369" w:rsidTr="00672499">
        <w:tc>
          <w:tcPr>
            <w:tcW w:w="9016" w:type="dxa"/>
            <w:gridSpan w:val="3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672499" w:rsidRPr="00B80369" w:rsidTr="00672499"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39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  <w:tc>
          <w:tcPr>
            <w:tcW w:w="3006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on in tens from a three-digit number</w:t>
      </w: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on in tens. </w:t>
            </w: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5680" behindDoc="0" locked="0" layoutInCell="1" allowOverlap="1" wp14:anchorId="04C30D14" wp14:editId="49D96659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57" name="Rectangle 2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433E2D" id="Rectangle 257" o:spid="_x0000_s1026" style="position:absolute;margin-left:294.95pt;margin-top:2.2pt;width:42pt;height:22.15pt;z-index:25261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6704" behindDoc="0" locked="0" layoutInCell="1" allowOverlap="1" wp14:anchorId="34383302" wp14:editId="6B09A2EC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58" name="Rectangle 2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439484" id="Rectangle 258" o:spid="_x0000_s1026" style="position:absolute;margin-left:340.15pt;margin-top:2.2pt;width:42pt;height:22.15pt;z-index:25261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5eEewIAABg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4656" behindDoc="0" locked="0" layoutInCell="1" allowOverlap="1" wp14:anchorId="6BBC37B6" wp14:editId="2EB22440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259" name="Rectangle 2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A36E3E" id="Rectangle 259" o:spid="_x0000_s1026" style="position:absolute;margin-left:249.6pt;margin-top:2.35pt;width:42pt;height:22.15pt;z-index:25261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3632" behindDoc="0" locked="0" layoutInCell="1" allowOverlap="1" wp14:anchorId="03256AB8" wp14:editId="4D7BC28D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60" name="Rectangle 2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01D50A" id="Rectangle 260" o:spid="_x0000_s1026" style="position:absolute;margin-left:204.4pt;margin-top:2.25pt;width:42pt;height:22.15pt;z-index:25261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qV0ewIAABg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2608" behindDoc="0" locked="0" layoutInCell="1" allowOverlap="1" wp14:anchorId="1FE36D6C" wp14:editId="72E99CAD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61" name="Rectangle 2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6FDBA6" id="Rectangle 261" o:spid="_x0000_s1026" style="position:absolute;margin-left:159.05pt;margin-top:2.15pt;width:42pt;height:22.15pt;z-index:25261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i2LegIAABg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1584" behindDoc="0" locked="0" layoutInCell="1" allowOverlap="1" wp14:anchorId="072C8DE4" wp14:editId="534C0CD0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62" name="Rectangle 2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A25CC3" id="Rectangle 262" o:spid="_x0000_s1026" style="position:absolute;margin-left:113.85pt;margin-top:2.15pt;width:42pt;height:22.15pt;z-index:25261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0560" behindDoc="0" locked="0" layoutInCell="1" allowOverlap="1" wp14:anchorId="27946F1D" wp14:editId="0477866D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263" name="Rectangle 2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D335AD" id="Rectangle 263" o:spid="_x0000_s1026" style="position:absolute;margin-left:68.5pt;margin-top:2.05pt;width:42pt;height:22.15pt;z-index:25261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22848" behindDoc="0" locked="0" layoutInCell="1" allowOverlap="1" wp14:anchorId="786CC3BC" wp14:editId="7F9DEFB7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264" name="Rectangle 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C17EE8" id="Rectangle 264" o:spid="_x0000_s1026" style="position:absolute;margin-left:294.75pt;margin-top:29.55pt;width:42pt;height:22.15pt;z-index:25262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157, 167, 177,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23872" behindDoc="0" locked="0" layoutInCell="1" allowOverlap="1" wp14:anchorId="69023963" wp14:editId="15607930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293" name="Rectangle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B9B9EA" id="Rectangle 293" o:spid="_x0000_s1026" style="position:absolute;margin-left:339.95pt;margin-top:2.2pt;width:42pt;height:22.15pt;z-index:25262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0yT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21824" behindDoc="0" locked="0" layoutInCell="1" allowOverlap="1" wp14:anchorId="3115E155" wp14:editId="2F724AE1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294" name="Rectangle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23A7C0" id="Rectangle 294" o:spid="_x0000_s1026" style="position:absolute;margin-left:249.4pt;margin-top:2.35pt;width:42pt;height:22.15pt;z-index:25262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GUA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20800" behindDoc="0" locked="0" layoutInCell="1" allowOverlap="1" wp14:anchorId="4EAF5AC7" wp14:editId="383A513F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95" name="Rectangle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6AEE0E" id="Rectangle 295" o:spid="_x0000_s1026" style="position:absolute;margin-left:204.2pt;margin-top:2.25pt;width:42pt;height:22.15pt;z-index:25262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O3/fQ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9776" behindDoc="0" locked="0" layoutInCell="1" allowOverlap="1" wp14:anchorId="304BA645" wp14:editId="61366A60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96" name="Rectangle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BD0B22" id="Rectangle 296" o:spid="_x0000_s1026" style="position:absolute;margin-left:158.85pt;margin-top:2.15pt;width:42pt;height:22.15pt;z-index:25261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8752" behindDoc="0" locked="0" layoutInCell="1" allowOverlap="1" wp14:anchorId="7F9BBF63" wp14:editId="150A22FE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97" name="Rectangle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5CA43A" id="Rectangle 297" o:spid="_x0000_s1026" style="position:absolute;margin-left:113.65pt;margin-top:2.15pt;width:42pt;height:22.15pt;z-index:25261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o3b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17728" behindDoc="0" locked="0" layoutInCell="1" allowOverlap="1" wp14:anchorId="40ED1EA6" wp14:editId="63BD9EDE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298" name="Rectangle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25287B" id="Rectangle 298" o:spid="_x0000_s1026" style="position:absolute;margin-left:68.3pt;margin-top:2.05pt;width:42pt;height:22.15pt;z-index:25261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ybZew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539, 549, 559,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on in tens. </w:t>
            </w: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1456" behindDoc="0" locked="0" layoutInCell="1" allowOverlap="1" wp14:anchorId="7C849F4F" wp14:editId="06E092CA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55" name="Rectangle 13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849F4F" id="Rectangle 1355" o:spid="_x0000_s1106" style="position:absolute;margin-left:294.95pt;margin-top:2.2pt;width:42pt;height:22.15pt;z-index:25269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ybghQIAAC0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2480" behindDoc="0" locked="0" layoutInCell="1" allowOverlap="1" wp14:anchorId="706BF0E0" wp14:editId="7804A2A1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56" name="Rectangle 13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6BF0E0" id="Rectangle 1356" o:spid="_x0000_s1107" style="position:absolute;margin-left:340.15pt;margin-top:2.2pt;width:42pt;height:22.15pt;z-index:25269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0432" behindDoc="0" locked="0" layoutInCell="1" allowOverlap="1" wp14:anchorId="64DFF1FF" wp14:editId="7E53B90C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57" name="Rectangle 13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DFF1FF" id="Rectangle 1357" o:spid="_x0000_s1108" style="position:absolute;margin-left:249.6pt;margin-top:2.35pt;width:42pt;height:22.15pt;z-index:25269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EC/hgIAAC0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89408" behindDoc="0" locked="0" layoutInCell="1" allowOverlap="1" wp14:anchorId="6CEEF366" wp14:editId="25FC7B94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58" name="Rectangle 1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EEF366" id="Rectangle 1358" o:spid="_x0000_s1109" style="position:absolute;margin-left:204.4pt;margin-top:2.25pt;width:42pt;height:22.15pt;z-index:25268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88384" behindDoc="0" locked="0" layoutInCell="1" allowOverlap="1" wp14:anchorId="621DA96A" wp14:editId="26F940BE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59" name="Rectangle 1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1DA96A" id="Rectangle 1359" o:spid="_x0000_s1110" style="position:absolute;margin-left:159.05pt;margin-top:2.15pt;width:42pt;height:22.15pt;z-index:25268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87360" behindDoc="0" locked="0" layoutInCell="1" allowOverlap="1" wp14:anchorId="43358ED1" wp14:editId="78B4C0F0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60" name="Rectangle 1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358ED1" id="Rectangle 1360" o:spid="_x0000_s1111" style="position:absolute;margin-left:113.85pt;margin-top:2.15pt;width:42pt;height:22.15pt;z-index:25268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L5whQIAAC0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86336" behindDoc="0" locked="0" layoutInCell="1" allowOverlap="1" wp14:anchorId="495AAF4C" wp14:editId="3703D70B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61" name="Rectangle 13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5AAF4C" id="Rectangle 1361" o:spid="_x0000_s1112" style="position:absolute;margin-left:68.5pt;margin-top:2.05pt;width:42pt;height:22.15pt;z-index:25268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uyfhgIAAC0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8624" behindDoc="0" locked="0" layoutInCell="1" allowOverlap="1" wp14:anchorId="295D9212" wp14:editId="05B9848D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1362" name="Rectangle 13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5D9212" id="Rectangle 1362" o:spid="_x0000_s1113" style="position:absolute;margin-left:294.75pt;margin-top:29.55pt;width:42pt;height:22.15pt;z-index:25269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9gvhwIAAC0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243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253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263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9648" behindDoc="0" locked="0" layoutInCell="1" allowOverlap="1" wp14:anchorId="391EB7B1" wp14:editId="6A79CA0E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1363" name="Rectangle 13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1EB7B1" id="Rectangle 1363" o:spid="_x0000_s1114" style="position:absolute;margin-left:339.95pt;margin-top:2.2pt;width:42pt;height:22.15pt;z-index:25269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10vhgIAAC0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7600" behindDoc="0" locked="0" layoutInCell="1" allowOverlap="1" wp14:anchorId="5D49633C" wp14:editId="6370E111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64" name="Rectangle 13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49633C" id="Rectangle 1364" o:spid="_x0000_s1115" style="position:absolute;margin-left:249.4pt;margin-top:2.35pt;width:42pt;height:22.15pt;z-index:25269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6576" behindDoc="0" locked="0" layoutInCell="1" allowOverlap="1" wp14:anchorId="7C773512" wp14:editId="043BE2F6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65" name="Rectangle 13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773512" id="Rectangle 1365" o:spid="_x0000_s1116" style="position:absolute;margin-left:204.2pt;margin-top:2.25pt;width:42pt;height:22.15pt;z-index:25269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5552" behindDoc="0" locked="0" layoutInCell="1" allowOverlap="1" wp14:anchorId="087EAEBE" wp14:editId="7F026B6A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66" name="Rectangle 1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7EAEBE" id="Rectangle 1366" o:spid="_x0000_s1117" style="position:absolute;margin-left:158.85pt;margin-top:2.15pt;width:42pt;height:22.15pt;z-index:25269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Mk+hgIAAC0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4528" behindDoc="0" locked="0" layoutInCell="1" allowOverlap="1" wp14:anchorId="1ADFAAC9" wp14:editId="11A79C71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67" name="Rectangle 1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DFAAC9" id="Rectangle 1367" o:spid="_x0000_s1118" style="position:absolute;margin-left:113.65pt;margin-top:2.15pt;width:42pt;height:22.15pt;z-index:25269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pvRhgIAAC0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3504" behindDoc="0" locked="0" layoutInCell="1" allowOverlap="1" wp14:anchorId="66295019" wp14:editId="59F2BFFF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68" name="Rectangle 1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295019" id="Rectangle 1368" o:spid="_x0000_s1119" style="position:absolute;margin-left:68.3pt;margin-top:2.05pt;width:42pt;height:22.15pt;z-index:25269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541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551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561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5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 multiple of 10 to a three-digit number </w:t>
      </w: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58065C" w:rsidTr="00672499">
        <w:tc>
          <w:tcPr>
            <w:tcW w:w="9016" w:type="dxa"/>
            <w:gridSpan w:val="4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672499" w:rsidRPr="0058065C" w:rsidTr="00672499"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242 + 60 = 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458 + 70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865 + 80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194 + 90 = </w:t>
            </w: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80369" w:rsidTr="00672499">
        <w:tc>
          <w:tcPr>
            <w:tcW w:w="9016" w:type="dxa"/>
            <w:gridSpan w:val="4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672499" w:rsidRPr="00B80369" w:rsidTr="00672499"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332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263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744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+ 80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298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bookmarkEnd w:id="2"/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on or back in multiples of 100</w:t>
      </w: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Count from 0 to 1000 in steps of 100. </w:t>
            </w: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32064" behindDoc="0" locked="0" layoutInCell="1" allowOverlap="1" wp14:anchorId="50BC8F93" wp14:editId="6CDCD07E">
                      <wp:simplePos x="0" y="0"/>
                      <wp:positionH relativeFrom="column">
                        <wp:posOffset>4108450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328" name="Rectangle 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E900FF" id="Rectangle 328" o:spid="_x0000_s1026" style="position:absolute;margin-left:323.5pt;margin-top:2.25pt;width:42pt;height:22.15pt;z-index:25263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Uuuew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33088" behindDoc="0" locked="0" layoutInCell="1" allowOverlap="1" wp14:anchorId="6E3766A9" wp14:editId="5E6A4905">
                      <wp:simplePos x="0" y="0"/>
                      <wp:positionH relativeFrom="column">
                        <wp:posOffset>4678045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327" name="Rectangle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76D48C" id="Rectangle 327" o:spid="_x0000_s1026" style="position:absolute;margin-left:368.35pt;margin-top:2.25pt;width:42pt;height:22.15pt;z-index:25263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OCs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31040" behindDoc="0" locked="0" layoutInCell="1" allowOverlap="1" wp14:anchorId="2E8026C0" wp14:editId="055B56BD">
                      <wp:simplePos x="0" y="0"/>
                      <wp:positionH relativeFrom="column">
                        <wp:posOffset>3541395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320" name="Rectangle 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4DCA1B" id="Rectangle 320" o:spid="_x0000_s1026" style="position:absolute;margin-left:278.85pt;margin-top:2.1pt;width:42pt;height:22.15pt;z-index:25263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8k/ew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30016" behindDoc="0" locked="0" layoutInCell="1" allowOverlap="1" wp14:anchorId="1C1B52F9" wp14:editId="5F4AEAC7">
                      <wp:simplePos x="0" y="0"/>
                      <wp:positionH relativeFrom="column">
                        <wp:posOffset>2971800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321" name="Rectangle 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D701C4" id="Rectangle 321" o:spid="_x0000_s1026" style="position:absolute;margin-left:234pt;margin-top:2.1pt;width:42pt;height:22.15pt;z-index:25263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0HA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28992" behindDoc="0" locked="0" layoutInCell="1" allowOverlap="1" wp14:anchorId="581DC9B4" wp14:editId="09CFF06F">
                      <wp:simplePos x="0" y="0"/>
                      <wp:positionH relativeFrom="column">
                        <wp:posOffset>2406015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22" name="Rectangle 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D8952A" id="Rectangle 322" o:spid="_x0000_s1026" style="position:absolute;margin-left:189.45pt;margin-top:2.2pt;width:42pt;height:22.15pt;z-index:25262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27968" behindDoc="0" locked="0" layoutInCell="1" allowOverlap="1" wp14:anchorId="09479756" wp14:editId="1A857CE3">
                      <wp:simplePos x="0" y="0"/>
                      <wp:positionH relativeFrom="column">
                        <wp:posOffset>1836420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323" name="Rectangle 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B415D7" id="Rectangle 323" o:spid="_x0000_s1026" style="position:absolute;margin-left:144.6pt;margin-top:2.1pt;width:42pt;height:22.15pt;z-index:25262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SHk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fTG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24896" behindDoc="0" locked="0" layoutInCell="1" allowOverlap="1" wp14:anchorId="0E14BE40" wp14:editId="4CD3500D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26" name="Rectangle 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357349" id="Rectangle 326" o:spid="_x0000_s1026" style="position:absolute;margin-left:10.2pt;margin-top:2.2pt;width:42pt;height:22.15pt;z-index:25262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26944" behindDoc="0" locked="0" layoutInCell="1" allowOverlap="1" wp14:anchorId="61B2E268" wp14:editId="26A487E6">
                      <wp:simplePos x="0" y="0"/>
                      <wp:positionH relativeFrom="column">
                        <wp:posOffset>1265389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324" name="Rectangle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3C3867" id="Rectangle 324" o:spid="_x0000_s1026" style="position:absolute;margin-left:99.65pt;margin-top:2.15pt;width:42pt;height:22.15pt;z-index:25262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gh3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fTO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25920" behindDoc="0" locked="0" layoutInCell="1" allowOverlap="1" wp14:anchorId="10FE4D69" wp14:editId="06EC7A3B">
                      <wp:simplePos x="0" y="0"/>
                      <wp:positionH relativeFrom="column">
                        <wp:posOffset>695325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325" name="Rectangle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70B70E" id="Rectangle 325" o:spid="_x0000_s1026" style="position:absolute;margin-left:54.75pt;margin-top:2.15pt;width:42pt;height:22.15pt;z-index:25262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oCIfQ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0,                                                                                                                                                                 </w:t>
            </w:r>
            <w:r w:rsidRPr="0058065C">
              <w:rPr>
                <w:rFonts w:ascii="Calibri" w:eastAsia="Calibri" w:hAnsi="Calibri" w:cs="Times New Roman"/>
                <w:sz w:val="32"/>
                <w:szCs w:val="32"/>
                <w:lang w:val="en-US"/>
              </w:rPr>
              <w:t xml:space="preserve"> </w:t>
            </w:r>
            <w:r w:rsidRPr="0058065C">
              <w:rPr>
                <w:rFonts w:ascii="Calibri" w:eastAsia="Calibri" w:hAnsi="Calibri" w:cs="Times New Roman"/>
                <w:lang w:val="en-US"/>
              </w:rPr>
              <w:t>, 1000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bookmarkStart w:id="3" w:name="_Hlk13227848"/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Count back from 1000 to 0 in steps of 100. </w:t>
            </w: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42304" behindDoc="0" locked="0" layoutInCell="1" allowOverlap="1" wp14:anchorId="3919EF0B" wp14:editId="32F44905">
                      <wp:simplePos x="0" y="0"/>
                      <wp:positionH relativeFrom="column">
                        <wp:posOffset>4883785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313" name="Rectangle 3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3810F4" id="Rectangle 313" o:spid="_x0000_s1026" style="position:absolute;margin-left:384.55pt;margin-top:2.1pt;width:42pt;height:22.15pt;z-index:25264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pGF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eTG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41280" behindDoc="0" locked="0" layoutInCell="1" allowOverlap="1" wp14:anchorId="60A21E5B" wp14:editId="46736538">
                      <wp:simplePos x="0" y="0"/>
                      <wp:positionH relativeFrom="column">
                        <wp:posOffset>4314190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314" name="Rectangle 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8E2EE9" id="Rectangle 314" o:spid="_x0000_s1026" style="position:absolute;margin-left:339.7pt;margin-top:2.1pt;width:42pt;height:22.15pt;z-index:25264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bgW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eTO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40256" behindDoc="0" locked="0" layoutInCell="1" allowOverlap="1" wp14:anchorId="53FEFF37" wp14:editId="7891D411">
                      <wp:simplePos x="0" y="0"/>
                      <wp:positionH relativeFrom="column">
                        <wp:posOffset>3747135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315" name="Rectangle 3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14B488" id="Rectangle 315" o:spid="_x0000_s1026" style="position:absolute;margin-left:295.05pt;margin-top:2.1pt;width:42pt;height:22.15pt;z-index:25264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TDpfQ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39232" behindDoc="0" locked="0" layoutInCell="1" allowOverlap="1" wp14:anchorId="0D819062" wp14:editId="3E8CAAFC">
                      <wp:simplePos x="0" y="0"/>
                      <wp:positionH relativeFrom="column">
                        <wp:posOffset>3177540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316" name="Rectangle 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B77A87" id="Rectangle 316" o:spid="_x0000_s1026" style="position:absolute;margin-left:250.2pt;margin-top:2.1pt;width:42pt;height:22.15pt;z-index:25263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38208" behindDoc="0" locked="0" layoutInCell="1" allowOverlap="1" wp14:anchorId="358865E8" wp14:editId="4CBA3F63">
                      <wp:simplePos x="0" y="0"/>
                      <wp:positionH relativeFrom="column">
                        <wp:posOffset>2611755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17" name="Rectangle 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8F2875" id="Rectangle 317" o:spid="_x0000_s1026" style="position:absolute;margin-left:205.65pt;margin-top:2.05pt;width:42pt;height:22.15pt;z-index:25263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1DN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37184" behindDoc="0" locked="0" layoutInCell="1" allowOverlap="1" wp14:anchorId="201E8518" wp14:editId="4DE4B22D">
                      <wp:simplePos x="0" y="0"/>
                      <wp:positionH relativeFrom="column">
                        <wp:posOffset>2042160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318" name="Rectangle 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F67031" id="Rectangle 318" o:spid="_x0000_s1026" style="position:absolute;margin-left:160.8pt;margin-top:2.1pt;width:42pt;height:22.15pt;z-index:25263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vvPew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34112" behindDoc="0" locked="0" layoutInCell="1" allowOverlap="1" wp14:anchorId="599434A0" wp14:editId="25B3B485">
                      <wp:simplePos x="0" y="0"/>
                      <wp:positionH relativeFrom="column">
                        <wp:posOffset>335280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30" name="Rectangle 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13716F" id="Rectangle 330" o:spid="_x0000_s1026" style="position:absolute;margin-left:26.4pt;margin-top:2.05pt;width:42pt;height:22.15pt;z-index:25263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lkf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35136" behindDoc="0" locked="0" layoutInCell="1" allowOverlap="1" wp14:anchorId="7A211659" wp14:editId="626351D6">
                      <wp:simplePos x="0" y="0"/>
                      <wp:positionH relativeFrom="column">
                        <wp:posOffset>901065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329" name="Rectangle 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9BE0C6" id="Rectangle 329" o:spid="_x0000_s1026" style="position:absolute;margin-left:70.95pt;margin-top:2.15pt;width:42pt;height:22.15pt;z-index:25263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cNR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36160" behindDoc="0" locked="0" layoutInCell="1" allowOverlap="1" wp14:anchorId="1747622D" wp14:editId="288E0D40">
                      <wp:simplePos x="0" y="0"/>
                      <wp:positionH relativeFrom="column">
                        <wp:posOffset>1470660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319" name="Rectangle 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AF7452" id="Rectangle 319" o:spid="_x0000_s1026" style="position:absolute;margin-left:115.8pt;margin-top:2.15pt;width:42pt;height:22.15pt;z-index:25263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nMw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1000,                                                                                                                                                                 </w:t>
            </w:r>
            <w:r w:rsidRPr="0058065C">
              <w:rPr>
                <w:rFonts w:ascii="Calibri" w:eastAsia="Calibri" w:hAnsi="Calibri" w:cs="Times New Roman"/>
                <w:sz w:val="32"/>
                <w:szCs w:val="32"/>
                <w:lang w:val="en-US"/>
              </w:rPr>
              <w:t xml:space="preserve"> </w:t>
            </w:r>
            <w:r w:rsidRPr="0058065C">
              <w:rPr>
                <w:rFonts w:ascii="Calibri" w:eastAsia="Calibri" w:hAnsi="Calibri" w:cs="Times New Roman"/>
                <w:lang w:val="en-US"/>
              </w:rPr>
              <w:t>, 0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bookmarkEnd w:id="3"/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on in hundreds</w:t>
      </w: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bookmarkStart w:id="4" w:name="_Hlk13229055"/>
            <w:r w:rsidRPr="0058065C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on in steps of 100. </w:t>
            </w: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44352" behindDoc="0" locked="0" layoutInCell="1" allowOverlap="1" wp14:anchorId="6C9F0CDD" wp14:editId="2CBD7877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336" name="Rectangle 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33E1FA" id="Rectangle 336" o:spid="_x0000_s1026" style="position:absolute;margin-left:113.85pt;margin-top:2.15pt;width:42pt;height:22.15pt;z-index:25264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45376" behindDoc="0" locked="0" layoutInCell="1" allowOverlap="1" wp14:anchorId="7BC34292" wp14:editId="0CDDD6F9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335" name="Rectangle 3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0B77BB" id="Rectangle 335" o:spid="_x0000_s1026" style="position:absolute;margin-left:159.05pt;margin-top:2.15pt;width:42pt;height:22.15pt;z-index:25264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xCofQ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47424" behindDoc="0" locked="0" layoutInCell="1" allowOverlap="1" wp14:anchorId="358CD2B8" wp14:editId="767CA286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33" name="Rectangle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F2251D" id="Rectangle 333" o:spid="_x0000_s1026" style="position:absolute;margin-left:249.6pt;margin-top:2.2pt;width:42pt;height:22.15pt;z-index:25264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LHE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ezG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48448" behindDoc="0" locked="0" layoutInCell="1" allowOverlap="1" wp14:anchorId="2673EC09" wp14:editId="4832EAC3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31" name="Rectangle 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9609DE" id="Rectangle 331" o:spid="_x0000_s1026" style="position:absolute;margin-left:294.95pt;margin-top:2.2pt;width:42pt;height:22.15pt;z-index:25264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tHg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49472" behindDoc="0" locked="0" layoutInCell="1" allowOverlap="1" wp14:anchorId="64651E58" wp14:editId="1649F834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32" name="Rectangle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237532" id="Rectangle 332" o:spid="_x0000_s1026" style="position:absolute;margin-left:340.15pt;margin-top:2.2pt;width:42pt;height:22.15pt;z-index:25264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Dk7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ezK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46400" behindDoc="0" locked="0" layoutInCell="1" allowOverlap="1" wp14:anchorId="2EC39B63" wp14:editId="212CFD28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334" name="Rectangle 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70B45B" id="Rectangle 334" o:spid="_x0000_s1026" style="position:absolute;margin-left:204.4pt;margin-top:2.25pt;width:42pt;height:22.15pt;z-index:25264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5hXeg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43328" behindDoc="0" locked="0" layoutInCell="1" allowOverlap="1" wp14:anchorId="55F8B95A" wp14:editId="41EB9906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37" name="Rectangle 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FDB9E7" id="Rectangle 337" o:spid="_x0000_s1026" style="position:absolute;margin-left:68.5pt;margin-top:2.05pt;width:42pt;height:22.15pt;z-index:25264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XCM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41, 141, 241,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3568" behindDoc="0" locked="0" layoutInCell="1" allowOverlap="1" wp14:anchorId="065A412B" wp14:editId="4F82B4C2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341" name="Rectangle 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7C329E" id="Rectangle 341" o:spid="_x0000_s1026" style="position:absolute;margin-left:204.2pt;margin-top:2.1pt;width:42pt;height:22.15pt;z-index:25265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CED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2544" behindDoc="0" locked="0" layoutInCell="1" allowOverlap="1" wp14:anchorId="645D61C6" wp14:editId="6D7CC6F6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342" name="Rectangle 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8878E0" id="Rectangle 342" o:spid="_x0000_s1026" style="position:absolute;margin-left:158.85pt;margin-top:2pt;width:42pt;height:22.15pt;z-index:25265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snY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fzK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5616" behindDoc="0" locked="0" layoutInCell="1" allowOverlap="1" wp14:anchorId="66E9C9FE" wp14:editId="31F71494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38" name="Rectangle 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A75AB9" id="Rectangle 338" o:spid="_x0000_s1026" style="position:absolute;margin-left:294.75pt;margin-top:2.05pt;width:42pt;height:22.15pt;z-index:25265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NuOew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6640" behindDoc="0" locked="0" layoutInCell="1" allowOverlap="1" wp14:anchorId="6EDD3C8B" wp14:editId="386884FA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39" name="Rectangle 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9D9B43" id="Rectangle 339" o:spid="_x0000_s1026" style="position:absolute;margin-left:339.95pt;margin-top:2.05pt;width:42pt;height:22.15pt;z-index:25265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FNx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4592" behindDoc="0" locked="0" layoutInCell="1" allowOverlap="1" wp14:anchorId="1CC234A1" wp14:editId="6169B4BE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40" name="Rectangle 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AB0C39" id="Rectangle 340" o:spid="_x0000_s1026" style="position:absolute;margin-left:249.4pt;margin-top:2.05pt;width:42pt;height:22.15pt;z-index:25265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1520" behindDoc="0" locked="0" layoutInCell="1" allowOverlap="1" wp14:anchorId="2F47B5F7" wp14:editId="6D1C8F82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343" name="Rectangle 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AFD6B9" id="Rectangle 343" o:spid="_x0000_s1026" style="position:absolute;margin-left:113.65pt;margin-top:2pt;width:42pt;height:22.15pt;z-index:25265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kEn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fzG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50496" behindDoc="0" locked="0" layoutInCell="1" allowOverlap="1" wp14:anchorId="7BBA52B4" wp14:editId="3603B38F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44" name="Rectangle 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8234B8" id="Rectangle 344" o:spid="_x0000_s1026" style="position:absolute;margin-left:68.3pt;margin-top:2.05pt;width:42pt;height:22.15pt;z-index:25265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Wi0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fzO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66, 166, 266,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bookmarkEnd w:id="4"/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on in steps of 100. </w:t>
            </w: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1696" behindDoc="0" locked="0" layoutInCell="1" allowOverlap="1" wp14:anchorId="470C4BA4" wp14:editId="3DBEB27D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18" name="Rectangle 14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0C4BA4" id="Rectangle 1418" o:spid="_x0000_s1120" style="position:absolute;margin-left:113.85pt;margin-top:2.15pt;width:42pt;height:22.15pt;z-index:25270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nxnhgIAAC0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2720" behindDoc="0" locked="0" layoutInCell="1" allowOverlap="1" wp14:anchorId="57D22C11" wp14:editId="34F16D08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19" name="Rectangle 14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D22C11" id="Rectangle 1419" o:spid="_x0000_s1121" style="position:absolute;margin-left:159.05pt;margin-top:2.15pt;width:42pt;height:22.15pt;z-index:25270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89IhgIAAC0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4768" behindDoc="0" locked="0" layoutInCell="1" allowOverlap="1" wp14:anchorId="2CF0921E" wp14:editId="242243F2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20" name="Rectangle 14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F0921E" id="Rectangle 1420" o:spid="_x0000_s1122" style="position:absolute;margin-left:249.6pt;margin-top:2.2pt;width:42pt;height:22.15pt;z-index:25270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/W1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5792" behindDoc="0" locked="0" layoutInCell="1" allowOverlap="1" wp14:anchorId="5195537C" wp14:editId="68B09B34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21" name="Rectangle 14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95537C" id="Rectangle 1421" o:spid="_x0000_s1123" style="position:absolute;margin-left:294.95pt;margin-top:2.2pt;width:42pt;height:22.15pt;z-index:25270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kaahgIAAC0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6816" behindDoc="0" locked="0" layoutInCell="1" allowOverlap="1" wp14:anchorId="5A3F0DF4" wp14:editId="40073157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22" name="Rectangle 14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3F0DF4" id="Rectangle 1422" o:spid="_x0000_s1124" style="position:absolute;margin-left:340.15pt;margin-top:2.2pt;width:42pt;height:22.15pt;z-index:25270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3744" behindDoc="0" locked="0" layoutInCell="1" allowOverlap="1" wp14:anchorId="6EFCBF6D" wp14:editId="7148BD38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23" name="Rectangle 14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FCBF6D" id="Rectangle 1423" o:spid="_x0000_s1125" style="position:absolute;margin-left:204.4pt;margin-top:2.25pt;width:42pt;height:22.15pt;z-index:25270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/cq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0672" behindDoc="0" locked="0" layoutInCell="1" allowOverlap="1" wp14:anchorId="0E8FFAAB" wp14:editId="44902632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424" name="Rectangle 14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8FFAAB" id="Rectangle 1424" o:spid="_x0000_s1126" style="position:absolute;margin-left:68.5pt;margin-top:2.05pt;width:42pt;height:22.15pt;z-index:25270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HJ1hwIAAC4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64</w:t>
            </w:r>
            <w:r w:rsidRPr="00B80369">
              <w:rPr>
                <w:rFonts w:ascii="Calibri" w:eastAsia="Calibri" w:hAnsi="Calibri" w:cs="Times New Roman"/>
                <w:lang w:val="en-US"/>
              </w:rPr>
              <w:t>, 1</w:t>
            </w:r>
            <w:r>
              <w:rPr>
                <w:rFonts w:ascii="Calibri" w:eastAsia="Calibri" w:hAnsi="Calibri" w:cs="Times New Roman"/>
                <w:lang w:val="en-US"/>
              </w:rPr>
              <w:t>64</w:t>
            </w:r>
            <w:r w:rsidRPr="00B80369">
              <w:rPr>
                <w:rFonts w:ascii="Calibri" w:eastAsia="Calibri" w:hAnsi="Calibri" w:cs="Times New Roman"/>
                <w:lang w:val="en-US"/>
              </w:rPr>
              <w:t>, 2</w:t>
            </w:r>
            <w:r>
              <w:rPr>
                <w:rFonts w:ascii="Calibri" w:eastAsia="Calibri" w:hAnsi="Calibri" w:cs="Times New Roman"/>
                <w:lang w:val="en-US"/>
              </w:rPr>
              <w:t>64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10912" behindDoc="0" locked="0" layoutInCell="1" allowOverlap="1" wp14:anchorId="69162F38" wp14:editId="131E5622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425" name="Rectangle 14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162F38" id="Rectangle 1425" o:spid="_x0000_s1127" style="position:absolute;margin-left:204.2pt;margin-top:2.1pt;width:42pt;height:22.15pt;z-index:25271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Rj4hgIAAC4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9888" behindDoc="0" locked="0" layoutInCell="1" allowOverlap="1" wp14:anchorId="0DDB0137" wp14:editId="25CA4A90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1426" name="Rectangle 14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DB0137" id="Rectangle 1426" o:spid="_x0000_s1128" style="position:absolute;margin-left:158.85pt;margin-top:2pt;width:42pt;height:22.15pt;z-index:25270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de0hgIAAC4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12960" behindDoc="0" locked="0" layoutInCell="1" allowOverlap="1" wp14:anchorId="5C9B36E6" wp14:editId="4996056C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427" name="Rectangle 14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9B36E6" id="Rectangle 1427" o:spid="_x0000_s1129" style="position:absolute;margin-left:294.75pt;margin-top:2.05pt;width:42pt;height:22.15pt;z-index:25271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L05hg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13984" behindDoc="0" locked="0" layoutInCell="1" allowOverlap="1" wp14:anchorId="1B5AE158" wp14:editId="0883B009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428" name="Rectangle 14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5AE158" id="Rectangle 1428" o:spid="_x0000_s1130" style="position:absolute;margin-left:339.95pt;margin-top:2.05pt;width:42pt;height:22.15pt;z-index:25271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FoohgIAAC4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11936" behindDoc="0" locked="0" layoutInCell="1" allowOverlap="1" wp14:anchorId="3F04EC30" wp14:editId="3AE5B9A4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429" name="Rectangle 14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04EC30" id="Rectangle 1429" o:spid="_x0000_s1131" style="position:absolute;margin-left:249.4pt;margin-top:2.05pt;width:42pt;height:22.15pt;z-index:25271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TClhQIAAC4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8864" behindDoc="0" locked="0" layoutInCell="1" allowOverlap="1" wp14:anchorId="1A0F9801" wp14:editId="63472684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1430" name="Rectangle 14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0F9801" id="Rectangle 1430" o:spid="_x0000_s1132" style="position:absolute;margin-left:113.65pt;margin-top:2pt;width:42pt;height:22.15pt;z-index:25270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XlGhQ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7840" behindDoc="0" locked="0" layoutInCell="1" allowOverlap="1" wp14:anchorId="3B9D9315" wp14:editId="27207382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431" name="Rectangle 14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9D9315" id="Rectangle 1431" o:spid="_x0000_s1133" style="position:absolute;margin-left:68.3pt;margin-top:2.05pt;width:42pt;height:22.15pt;z-index:25270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BPLhQ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10</w:t>
            </w:r>
            <w:r w:rsidRPr="00B80369">
              <w:rPr>
                <w:rFonts w:ascii="Calibri" w:eastAsia="Calibri" w:hAnsi="Calibri" w:cs="Times New Roman"/>
                <w:lang w:val="en-US"/>
              </w:rPr>
              <w:t>, 1</w:t>
            </w:r>
            <w:r>
              <w:rPr>
                <w:rFonts w:ascii="Calibri" w:eastAsia="Calibri" w:hAnsi="Calibri" w:cs="Times New Roman"/>
                <w:lang w:val="en-US"/>
              </w:rPr>
              <w:t>10</w:t>
            </w:r>
            <w:r w:rsidRPr="00B80369">
              <w:rPr>
                <w:rFonts w:ascii="Calibri" w:eastAsia="Calibri" w:hAnsi="Calibri" w:cs="Times New Roman"/>
                <w:lang w:val="en-US"/>
              </w:rPr>
              <w:t>, 2</w:t>
            </w:r>
            <w:r>
              <w:rPr>
                <w:rFonts w:ascii="Calibri" w:eastAsia="Calibri" w:hAnsi="Calibri" w:cs="Times New Roman"/>
                <w:lang w:val="en-US"/>
              </w:rPr>
              <w:t>10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 multiple of 100 to a three-digit number</w:t>
      </w: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58065C" w:rsidTr="00672499">
        <w:tc>
          <w:tcPr>
            <w:tcW w:w="9016" w:type="dxa"/>
            <w:gridSpan w:val="4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672499" w:rsidRPr="0058065C" w:rsidTr="00672499"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526 + 400 = 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406 + 400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500 + 319 = 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700 + 122 = </w:t>
            </w: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80369" w:rsidTr="00672499">
        <w:tc>
          <w:tcPr>
            <w:tcW w:w="9016" w:type="dxa"/>
            <w:gridSpan w:val="4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672499" w:rsidRPr="00B80369" w:rsidTr="00672499"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365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+ 400 = 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+ 400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00 + 3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00 + 1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= </w:t>
            </w: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 Add numbers with up to three digits using the column method</w:t>
      </w:r>
    </w:p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58065C" w:rsidTr="00672499">
        <w:tc>
          <w:tcPr>
            <w:tcW w:w="9016" w:type="dxa"/>
            <w:gridSpan w:val="4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addition. </w:t>
            </w:r>
          </w:p>
        </w:tc>
      </w:tr>
      <w:tr w:rsidR="00672499" w:rsidRPr="0058065C" w:rsidTr="00672499"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552 + 38 = 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679 + 43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464 + 152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388 + 219 = </w:t>
            </w: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80369" w:rsidTr="00672499">
        <w:tc>
          <w:tcPr>
            <w:tcW w:w="9016" w:type="dxa"/>
            <w:gridSpan w:val="4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addition. </w:t>
            </w:r>
          </w:p>
        </w:tc>
      </w:tr>
      <w:tr w:rsidR="00672499" w:rsidRPr="00B80369" w:rsidTr="00672499"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418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lang w:val="en-US"/>
              </w:rPr>
              <w:t>53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557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lang w:val="en-US"/>
              </w:rPr>
              <w:t>57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672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+ 1</w:t>
            </w:r>
            <w:r>
              <w:rPr>
                <w:rFonts w:ascii="Calibri" w:eastAsia="Times New Roman" w:hAnsi="Calibri" w:cs="Times New Roman"/>
                <w:lang w:val="en-US"/>
              </w:rPr>
              <w:t>90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265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+ 2</w:t>
            </w:r>
            <w:r>
              <w:rPr>
                <w:rFonts w:ascii="Calibri" w:eastAsia="Times New Roman" w:hAnsi="Calibri" w:cs="Times New Roman"/>
                <w:lang w:val="en-US"/>
              </w:rPr>
              <w:t>37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:rsidR="00672499" w:rsidRPr="00B735A4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P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u w:val="single"/>
          <w:lang w:val="en-US"/>
        </w:rPr>
      </w:pPr>
      <w:hyperlink r:id="rId27" w:history="1">
        <w:r w:rsidRPr="00672499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Subtraction</w:t>
        </w:r>
      </w:hyperlink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28" w:history="1">
        <w:r w:rsidRPr="00A901B8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https://keystage2maths.com/y3/subtraction/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back from a three-digit number in ones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For the questions below, write the next </w:t>
            </w:r>
            <w:r w:rsidRPr="0058065C">
              <w:rPr>
                <w:rFonts w:ascii="Calibri" w:eastAsia="Calibri" w:hAnsi="Calibri" w:cs="Times New Roman"/>
                <w:bCs/>
                <w:lang w:val="en-US"/>
              </w:rPr>
              <w:t>s</w:t>
            </w:r>
            <w:r w:rsidRPr="0058065C">
              <w:rPr>
                <w:rFonts w:ascii="Calibri" w:eastAsia="Calibri" w:hAnsi="Calibri" w:cs="Times New Roman"/>
                <w:lang w:val="en-US"/>
              </w:rPr>
              <w:t>even</w:t>
            </w:r>
            <w:r w:rsidRPr="0058065C">
              <w:rPr>
                <w:rFonts w:ascii="Calibri" w:eastAsia="Calibri" w:hAnsi="Calibri" w:cs="Times New Roman"/>
                <w:b/>
                <w:lang w:val="en-US"/>
              </w:rPr>
              <w:t xml:space="preserve"> </w: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numbers. </w:t>
            </w: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2176" behindDoc="0" locked="0" layoutInCell="1" allowOverlap="1" wp14:anchorId="30966C9D" wp14:editId="15D184AD">
                      <wp:simplePos x="0" y="0"/>
                      <wp:positionH relativeFrom="column">
                        <wp:posOffset>864235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271" name="Rectangle 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720D77" id="Rectangle 271" o:spid="_x0000_s1026" style="position:absolute;margin-left:68.05pt;margin-top:2.05pt;width:42pt;height:22.15pt;z-index:25272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72r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3200" behindDoc="0" locked="0" layoutInCell="1" allowOverlap="1" wp14:anchorId="21DB98D2" wp14:editId="00827E12">
                      <wp:simplePos x="0" y="0"/>
                      <wp:positionH relativeFrom="column">
                        <wp:posOffset>1440180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70" name="Rectangle 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6D6E95" id="Rectangle 270" o:spid="_x0000_s1026" style="position:absolute;margin-left:113.4pt;margin-top:2.15pt;width:42pt;height:22.15pt;z-index:25272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4224" behindDoc="0" locked="0" layoutInCell="1" allowOverlap="1" wp14:anchorId="292B1A7C" wp14:editId="75A3C563">
                      <wp:simplePos x="0" y="0"/>
                      <wp:positionH relativeFrom="column">
                        <wp:posOffset>2014220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69" name="Rectangle 2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75CF51" id="Rectangle 269" o:spid="_x0000_s1026" style="position:absolute;margin-left:158.6pt;margin-top:2.15pt;width:42pt;height:22.15pt;z-index:25272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5248" behindDoc="0" locked="0" layoutInCell="1" allowOverlap="1" wp14:anchorId="26D8511A" wp14:editId="53AC247E">
                      <wp:simplePos x="0" y="0"/>
                      <wp:positionH relativeFrom="column">
                        <wp:posOffset>2590165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68" name="Rectangle 2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1C676F" id="Rectangle 268" o:spid="_x0000_s1026" style="position:absolute;margin-left:203.95pt;margin-top:2.25pt;width:42pt;height:22.15pt;z-index:25272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CflewIAABg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6272" behindDoc="0" locked="0" layoutInCell="1" allowOverlap="1" wp14:anchorId="0E00CBA5" wp14:editId="4F913290">
                      <wp:simplePos x="0" y="0"/>
                      <wp:positionH relativeFrom="column">
                        <wp:posOffset>3164205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267" name="Rectangle 2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7B92C0" id="Rectangle 267" o:spid="_x0000_s1026" style="position:absolute;margin-left:249.15pt;margin-top:2.35pt;width:42pt;height:22.15pt;z-index:25272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8320" behindDoc="0" locked="0" layoutInCell="1" allowOverlap="1" wp14:anchorId="104D8BF1" wp14:editId="09FE56EC">
                      <wp:simplePos x="0" y="0"/>
                      <wp:positionH relativeFrom="column">
                        <wp:posOffset>4314190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66" name="Rectangle 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C19122" id="Rectangle 266" o:spid="_x0000_s1026" style="position:absolute;margin-left:339.7pt;margin-top:2.2pt;width:42pt;height:22.15pt;z-index:25272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7296" behindDoc="0" locked="0" layoutInCell="1" allowOverlap="1" wp14:anchorId="7D596250" wp14:editId="691D9B4F">
                      <wp:simplePos x="0" y="0"/>
                      <wp:positionH relativeFrom="column">
                        <wp:posOffset>3740754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65" name="Rectangle 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048301" id="Rectangle 265" o:spid="_x0000_s1026" style="position:absolute;margin-left:294.55pt;margin-top:2.2pt;width:42pt;height:22.15pt;z-index:25272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+zDfQIAABg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4464" behindDoc="0" locked="0" layoutInCell="1" allowOverlap="1" wp14:anchorId="2FDC1678" wp14:editId="2956BB3C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273" name="Rectangle 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8748B8" id="Rectangle 273" o:spid="_x0000_s1026" style="position:absolute;margin-left:294.75pt;margin-top:29.55pt;width:42pt;height:22.15pt;z-index:25273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d2P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9824" behindDoc="0" locked="0" layoutInCell="1" allowOverlap="1" wp14:anchorId="7F59A4C4" wp14:editId="2D12E758">
                      <wp:simplePos x="0" y="0"/>
                      <wp:positionH relativeFrom="column">
                        <wp:posOffset>4305300</wp:posOffset>
                      </wp:positionH>
                      <wp:positionV relativeFrom="paragraph">
                        <wp:posOffset>1070610</wp:posOffset>
                      </wp:positionV>
                      <wp:extent cx="533400" cy="281305"/>
                      <wp:effectExtent l="0" t="0" r="19050" b="23495"/>
                      <wp:wrapNone/>
                      <wp:docPr id="280" name="Rectangle 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C2ABF0" id="Rectangle 280" o:spid="_x0000_s1026" style="position:absolute;margin-left:339pt;margin-top:84.3pt;width:42pt;height:22.15pt;z-index:25274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DRoew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8800" behindDoc="0" locked="0" layoutInCell="1" allowOverlap="1" wp14:anchorId="4941E36D" wp14:editId="7FBE98DF">
                      <wp:simplePos x="0" y="0"/>
                      <wp:positionH relativeFrom="column">
                        <wp:posOffset>3731260</wp:posOffset>
                      </wp:positionH>
                      <wp:positionV relativeFrom="paragraph">
                        <wp:posOffset>1070610</wp:posOffset>
                      </wp:positionV>
                      <wp:extent cx="533400" cy="281305"/>
                      <wp:effectExtent l="0" t="0" r="19050" b="23495"/>
                      <wp:wrapNone/>
                      <wp:docPr id="281" name="Rectangle 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3D4DA2" id="Rectangle 281" o:spid="_x0000_s1026" style="position:absolute;margin-left:293.8pt;margin-top:84.3pt;width:42pt;height:22.15pt;z-index:25274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LyXeQ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1632" behindDoc="0" locked="0" layoutInCell="1" allowOverlap="1" wp14:anchorId="4DFB9FC4" wp14:editId="492D0CAD">
                      <wp:simplePos x="0" y="0"/>
                      <wp:positionH relativeFrom="column">
                        <wp:posOffset>3742055</wp:posOffset>
                      </wp:positionH>
                      <wp:positionV relativeFrom="paragraph">
                        <wp:posOffset>723265</wp:posOffset>
                      </wp:positionV>
                      <wp:extent cx="533400" cy="281305"/>
                      <wp:effectExtent l="0" t="0" r="19050" b="23495"/>
                      <wp:wrapNone/>
                      <wp:docPr id="282" name="Rectangle 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652937" id="Rectangle 282" o:spid="_x0000_s1026" style="position:absolute;margin-left:294.65pt;margin-top:56.95pt;width:42pt;height:22.15pt;z-index:25274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103, 102, 101,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5488" behindDoc="0" locked="0" layoutInCell="1" allowOverlap="1" wp14:anchorId="604C26F5" wp14:editId="647F643C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272" name="Rectangle 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C0665C" id="Rectangle 272" o:spid="_x0000_s1026" style="position:absolute;margin-left:339.95pt;margin-top:2.2pt;width:42pt;height:22.15pt;z-index:25273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3440" behindDoc="0" locked="0" layoutInCell="1" allowOverlap="1" wp14:anchorId="06354CD5" wp14:editId="45D14498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274" name="Rectangle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D3739" id="Rectangle 274" o:spid="_x0000_s1026" style="position:absolute;margin-left:249.4pt;margin-top:2.35pt;width:42pt;height:22.15pt;z-index:25273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2416" behindDoc="0" locked="0" layoutInCell="1" allowOverlap="1" wp14:anchorId="0841646C" wp14:editId="4FB6379C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75" name="Rectangle 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2034E7" id="Rectangle 275" o:spid="_x0000_s1026" style="position:absolute;margin-left:204.2pt;margin-top:2.25pt;width:42pt;height:22.15pt;z-index:25273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nzjfQ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1392" behindDoc="0" locked="0" layoutInCell="1" allowOverlap="1" wp14:anchorId="1C80343D" wp14:editId="7D60D675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76" name="Rectangle 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61F6D3" id="Rectangle 276" o:spid="_x0000_s1026" style="position:absolute;margin-left:158.85pt;margin-top:2.15pt;width:42pt;height:22.15pt;z-index:25273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0368" behindDoc="0" locked="0" layoutInCell="1" allowOverlap="1" wp14:anchorId="07103F98" wp14:editId="15644BB7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77" name="Rectangle 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CB457D" id="Rectangle 277" o:spid="_x0000_s1026" style="position:absolute;margin-left:113.65pt;margin-top:2.15pt;width:42pt;height:22.15pt;z-index:25273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9344" behindDoc="0" locked="0" layoutInCell="1" allowOverlap="1" wp14:anchorId="43B96660" wp14:editId="3A9941E0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278" name="Rectangle 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2B9DF2" id="Rectangle 278" o:spid="_x0000_s1026" style="position:absolute;margin-left:68.3pt;margin-top:2.05pt;width:42pt;height:22.15pt;z-index:25272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bfF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595, 594, 593,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2656" behindDoc="0" locked="0" layoutInCell="1" allowOverlap="1" wp14:anchorId="2480EF6A" wp14:editId="016D8277">
                      <wp:simplePos x="0" y="0"/>
                      <wp:positionH relativeFrom="column">
                        <wp:posOffset>4316095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279" name="Rectangle 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382639" id="Rectangle 279" o:spid="_x0000_s1026" style="position:absolute;margin-left:339.85pt;margin-top:2.2pt;width:42pt;height:22.15pt;z-index:25274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T86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0608" behindDoc="0" locked="0" layoutInCell="1" allowOverlap="1" wp14:anchorId="6132B13F" wp14:editId="70C6A98F">
                      <wp:simplePos x="0" y="0"/>
                      <wp:positionH relativeFrom="column">
                        <wp:posOffset>3166110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283" name="Rectangle 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7CE6FD" id="Rectangle 283" o:spid="_x0000_s1026" style="position:absolute;margin-left:249.3pt;margin-top:2.35pt;width:42pt;height:22.15pt;z-index:25274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9584" behindDoc="0" locked="0" layoutInCell="1" allowOverlap="1" wp14:anchorId="1063B8EE" wp14:editId="5CBA3E2D">
                      <wp:simplePos x="0" y="0"/>
                      <wp:positionH relativeFrom="column">
                        <wp:posOffset>2592070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84" name="Rectangle 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37A8F7" id="Rectangle 284" o:spid="_x0000_s1026" style="position:absolute;margin-left:204.1pt;margin-top:2.25pt;width:42pt;height:22.15pt;z-index:25273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8560" behindDoc="0" locked="0" layoutInCell="1" allowOverlap="1" wp14:anchorId="6FF03BA2" wp14:editId="6E2C9648">
                      <wp:simplePos x="0" y="0"/>
                      <wp:positionH relativeFrom="column">
                        <wp:posOffset>2016125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85" name="Rectangle 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261D02" id="Rectangle 285" o:spid="_x0000_s1026" style="position:absolute;margin-left:158.75pt;margin-top:2.15pt;width:42pt;height:22.15pt;z-index:25273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X3ffQ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7536" behindDoc="0" locked="0" layoutInCell="1" allowOverlap="1" wp14:anchorId="3F8E3FAB" wp14:editId="4F2D522B">
                      <wp:simplePos x="0" y="0"/>
                      <wp:positionH relativeFrom="column">
                        <wp:posOffset>1442085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86" name="Rectangle 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AB2A56" id="Rectangle 286" o:spid="_x0000_s1026" style="position:absolute;margin-left:113.55pt;margin-top:2.15pt;width:42pt;height:22.15pt;z-index:25273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36512" behindDoc="0" locked="0" layoutInCell="1" allowOverlap="1" wp14:anchorId="18B62DAA" wp14:editId="200297C5">
                      <wp:simplePos x="0" y="0"/>
                      <wp:positionH relativeFrom="column">
                        <wp:posOffset>866140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287" name="Rectangle 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EF73EF" id="Rectangle 287" o:spid="_x0000_s1026" style="position:absolute;margin-left:68.2pt;margin-top:2.05pt;width:42pt;height:22.15pt;z-index:25273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4704" behindDoc="0" locked="0" layoutInCell="1" allowOverlap="1" wp14:anchorId="1E851F35" wp14:editId="740B0865">
                      <wp:simplePos x="0" y="0"/>
                      <wp:positionH relativeFrom="column">
                        <wp:posOffset>1431290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288" name="Rectangle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914AAE" id="Rectangle 288" o:spid="_x0000_s1026" style="position:absolute;margin-left:112.7pt;margin-top:29.5pt;width:42pt;height:22.15pt;z-index:25274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5728" behindDoc="0" locked="0" layoutInCell="1" allowOverlap="1" wp14:anchorId="664E0A38" wp14:editId="5AEAE62D">
                      <wp:simplePos x="0" y="0"/>
                      <wp:positionH relativeFrom="column">
                        <wp:posOffset>2005330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289" name="Rectangle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942636" id="Rectangle 289" o:spid="_x0000_s1026" style="position:absolute;margin-left:157.9pt;margin-top:29.5pt;width:42pt;height:22.15pt;z-index:25274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6752" behindDoc="0" locked="0" layoutInCell="1" allowOverlap="1" wp14:anchorId="008D3267" wp14:editId="43D35C08">
                      <wp:simplePos x="0" y="0"/>
                      <wp:positionH relativeFrom="column">
                        <wp:posOffset>2581275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290" name="Rectangle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D2A1C1" id="Rectangle 290" o:spid="_x0000_s1026" style="position:absolute;margin-left:203.25pt;margin-top:29.6pt;width:42pt;height:22.15pt;z-index:25274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aRIew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7776" behindDoc="0" locked="0" layoutInCell="1" allowOverlap="1" wp14:anchorId="1E7E64BE" wp14:editId="71EB970D">
                      <wp:simplePos x="0" y="0"/>
                      <wp:positionH relativeFrom="column">
                        <wp:posOffset>3155315</wp:posOffset>
                      </wp:positionH>
                      <wp:positionV relativeFrom="paragraph">
                        <wp:posOffset>377190</wp:posOffset>
                      </wp:positionV>
                      <wp:extent cx="533400" cy="281305"/>
                      <wp:effectExtent l="0" t="0" r="19050" b="23495"/>
                      <wp:wrapNone/>
                      <wp:docPr id="291" name="Rectangle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DD3AEB" id="Rectangle 291" o:spid="_x0000_s1026" style="position:absolute;margin-left:248.45pt;margin-top:29.7pt;width:42pt;height:22.15pt;z-index:25274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Sy3eg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816, 815, 814,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43680" behindDoc="0" locked="0" layoutInCell="1" allowOverlap="1" wp14:anchorId="760EB93E" wp14:editId="2DE5728A">
                      <wp:simplePos x="0" y="0"/>
                      <wp:positionH relativeFrom="column">
                        <wp:posOffset>855835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292" name="Rectangle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3B2DC3" id="Rectangle 292" o:spid="_x0000_s1026" style="position:absolute;margin-left:67.4pt;margin-top:2.05pt;width:42pt;height:22.15pt;z-index:25274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506, 505, 504,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  <w:lang w:val="en-US"/>
              </w:rPr>
              <w:t>s</w:t>
            </w:r>
            <w:r w:rsidRPr="00B80369">
              <w:rPr>
                <w:rFonts w:ascii="Calibri" w:eastAsia="Calibri" w:hAnsi="Calibri" w:cs="Times New Roman"/>
                <w:lang w:val="en-US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  <w:lang w:val="en-US"/>
              </w:rPr>
              <w:t xml:space="preserve"> 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numbers. </w:t>
            </w: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8192" behindDoc="0" locked="0" layoutInCell="1" allowOverlap="1" wp14:anchorId="5667EB14" wp14:editId="6BB23B06">
                      <wp:simplePos x="0" y="0"/>
                      <wp:positionH relativeFrom="column">
                        <wp:posOffset>864235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18" name="Rectangle 1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67EB14" id="Rectangle 1318" o:spid="_x0000_s1134" style="position:absolute;margin-left:68.05pt;margin-top:2.05pt;width:42pt;height:22.15pt;z-index:25280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m+khg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9216" behindDoc="0" locked="0" layoutInCell="1" allowOverlap="1" wp14:anchorId="2F8F5070" wp14:editId="280DAAE3">
                      <wp:simplePos x="0" y="0"/>
                      <wp:positionH relativeFrom="column">
                        <wp:posOffset>1440180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19" name="Rectangle 1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8F5070" id="Rectangle 1319" o:spid="_x0000_s1135" style="position:absolute;margin-left:113.4pt;margin-top:2.15pt;width:42pt;height:22.15pt;z-index:25280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wUphg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0240" behindDoc="0" locked="0" layoutInCell="1" allowOverlap="1" wp14:anchorId="2F6183E8" wp14:editId="4B0E3306">
                      <wp:simplePos x="0" y="0"/>
                      <wp:positionH relativeFrom="column">
                        <wp:posOffset>2014220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20" name="Rectangle 1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6183E8" id="Rectangle 1320" o:spid="_x0000_s1136" style="position:absolute;margin-left:158.6pt;margin-top:2.15pt;width:42pt;height:22.15pt;z-index:25281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CdchQ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1264" behindDoc="0" locked="0" layoutInCell="1" allowOverlap="1" wp14:anchorId="7AC83B8D" wp14:editId="6EA19046">
                      <wp:simplePos x="0" y="0"/>
                      <wp:positionH relativeFrom="column">
                        <wp:posOffset>2590165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21" name="Rectangle 1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C83B8D" id="Rectangle 1321" o:spid="_x0000_s1137" style="position:absolute;margin-left:203.95pt;margin-top:2.25pt;width:42pt;height:22.15pt;z-index:25281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2288" behindDoc="0" locked="0" layoutInCell="1" allowOverlap="1" wp14:anchorId="4728B79A" wp14:editId="001877A0">
                      <wp:simplePos x="0" y="0"/>
                      <wp:positionH relativeFrom="column">
                        <wp:posOffset>3164205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22" name="Rectangle 1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28B79A" id="Rectangle 1322" o:spid="_x0000_s1138" style="position:absolute;margin-left:249.15pt;margin-top:2.35pt;width:42pt;height:22.15pt;z-index:25281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YKdhgIAAC4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4336" behindDoc="0" locked="0" layoutInCell="1" allowOverlap="1" wp14:anchorId="45B1DF16" wp14:editId="53C81E0B">
                      <wp:simplePos x="0" y="0"/>
                      <wp:positionH relativeFrom="column">
                        <wp:posOffset>4314190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23" name="Rectangle 1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B1DF16" id="Rectangle 1323" o:spid="_x0000_s1139" style="position:absolute;margin-left:339.7pt;margin-top:2.2pt;width:42pt;height:22.15pt;z-index:25281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OgQhg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3312" behindDoc="0" locked="0" layoutInCell="1" allowOverlap="1" wp14:anchorId="3F356550" wp14:editId="7E7C7551">
                      <wp:simplePos x="0" y="0"/>
                      <wp:positionH relativeFrom="column">
                        <wp:posOffset>3740754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24" name="Rectangle 1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356550" id="Rectangle 1324" o:spid="_x0000_s1140" style="position:absolute;margin-left:294.55pt;margin-top:2.2pt;width:42pt;height:22.15pt;z-index:25281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RwEhg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0480" behindDoc="0" locked="0" layoutInCell="1" allowOverlap="1" wp14:anchorId="07AD9AAB" wp14:editId="2A133783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1325" name="Rectangle 1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AD9AAB" id="Rectangle 1325" o:spid="_x0000_s1141" style="position:absolute;margin-left:294.75pt;margin-top:29.55pt;width:42pt;height:22.15pt;z-index:25282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HaJhQ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2bTB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5840" behindDoc="0" locked="0" layoutInCell="1" allowOverlap="1" wp14:anchorId="3E456891" wp14:editId="07C96390">
                      <wp:simplePos x="0" y="0"/>
                      <wp:positionH relativeFrom="column">
                        <wp:posOffset>4305300</wp:posOffset>
                      </wp:positionH>
                      <wp:positionV relativeFrom="paragraph">
                        <wp:posOffset>1070610</wp:posOffset>
                      </wp:positionV>
                      <wp:extent cx="533400" cy="281305"/>
                      <wp:effectExtent l="0" t="0" r="19050" b="23495"/>
                      <wp:wrapNone/>
                      <wp:docPr id="1326" name="Rectangle 1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456891" id="Rectangle 1326" o:spid="_x0000_s1142" style="position:absolute;margin-left:339pt;margin-top:84.3pt;width:42pt;height:22.15pt;z-index:25283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LnF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7PpC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4816" behindDoc="0" locked="0" layoutInCell="1" allowOverlap="1" wp14:anchorId="53FD3978" wp14:editId="3492863D">
                      <wp:simplePos x="0" y="0"/>
                      <wp:positionH relativeFrom="column">
                        <wp:posOffset>3731260</wp:posOffset>
                      </wp:positionH>
                      <wp:positionV relativeFrom="paragraph">
                        <wp:posOffset>1070610</wp:posOffset>
                      </wp:positionV>
                      <wp:extent cx="533400" cy="281305"/>
                      <wp:effectExtent l="0" t="0" r="19050" b="23495"/>
                      <wp:wrapNone/>
                      <wp:docPr id="1327" name="Rectangle 1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FD3978" id="Rectangle 1327" o:spid="_x0000_s1143" style="position:absolute;margin-left:293.8pt;margin-top:84.3pt;width:42pt;height:22.15pt;z-index:25283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7648" behindDoc="0" locked="0" layoutInCell="1" allowOverlap="1" wp14:anchorId="74349D3C" wp14:editId="21810727">
                      <wp:simplePos x="0" y="0"/>
                      <wp:positionH relativeFrom="column">
                        <wp:posOffset>3742055</wp:posOffset>
                      </wp:positionH>
                      <wp:positionV relativeFrom="paragraph">
                        <wp:posOffset>723265</wp:posOffset>
                      </wp:positionV>
                      <wp:extent cx="533400" cy="281305"/>
                      <wp:effectExtent l="0" t="0" r="19050" b="23495"/>
                      <wp:wrapNone/>
                      <wp:docPr id="1328" name="Rectangle 1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349D3C" id="Rectangle 1328" o:spid="_x0000_s1144" style="position:absolute;margin-left:294.65pt;margin-top:56.95pt;width:42pt;height:22.15pt;z-index:25282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lHshg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lang w:val="en-US"/>
              </w:rPr>
              <w:t>10</w:t>
            </w:r>
            <w:r>
              <w:rPr>
                <w:rFonts w:ascii="Calibri" w:eastAsia="Calibri" w:hAnsi="Calibri" w:cs="Times New Roman"/>
                <w:lang w:val="en-US"/>
              </w:rPr>
              <w:t>4</w:t>
            </w:r>
            <w:r w:rsidRPr="00B80369">
              <w:rPr>
                <w:rFonts w:ascii="Calibri" w:eastAsia="Calibri" w:hAnsi="Calibri" w:cs="Times New Roman"/>
                <w:lang w:val="en-US"/>
              </w:rPr>
              <w:t>, 10</w:t>
            </w:r>
            <w:r>
              <w:rPr>
                <w:rFonts w:ascii="Calibri" w:eastAsia="Calibri" w:hAnsi="Calibri" w:cs="Times New Roman"/>
                <w:lang w:val="en-US"/>
              </w:rPr>
              <w:t>3</w:t>
            </w:r>
            <w:r w:rsidRPr="00B80369">
              <w:rPr>
                <w:rFonts w:ascii="Calibri" w:eastAsia="Calibri" w:hAnsi="Calibri" w:cs="Times New Roman"/>
                <w:lang w:val="en-US"/>
              </w:rPr>
              <w:t>, 10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1504" behindDoc="0" locked="0" layoutInCell="1" allowOverlap="1" wp14:anchorId="6DFC1C7C" wp14:editId="7BDDBF86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1329" name="Rectangle 1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FC1C7C" id="Rectangle 1329" o:spid="_x0000_s1145" style="position:absolute;margin-left:339.95pt;margin-top:2.2pt;width:42pt;height:22.15pt;z-index:25282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zthhg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9456" behindDoc="0" locked="0" layoutInCell="1" allowOverlap="1" wp14:anchorId="050968E6" wp14:editId="550A04B6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30" name="Rectangle 1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0968E6" id="Rectangle 1330" o:spid="_x0000_s1146" style="position:absolute;margin-left:249.4pt;margin-top:2.35pt;width:42pt;height:22.15pt;z-index:25281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7BGhQ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8432" behindDoc="0" locked="0" layoutInCell="1" allowOverlap="1" wp14:anchorId="7C63AD0E" wp14:editId="16F2E45B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31" name="Rectangle 1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63AD0E" id="Rectangle 1331" o:spid="_x0000_s1147" style="position:absolute;margin-left:204.2pt;margin-top:2.25pt;width:42pt;height:22.15pt;z-index:25281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trLhQ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7408" behindDoc="0" locked="0" layoutInCell="1" allowOverlap="1" wp14:anchorId="7F2F2AAE" wp14:editId="4F855B2F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32" name="Rectangle 1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2F2AAE" id="Rectangle 1332" o:spid="_x0000_s1148" style="position:absolute;margin-left:158.85pt;margin-top:2.15pt;width:42pt;height:22.15pt;z-index:25281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hWHhgIAAC4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6384" behindDoc="0" locked="0" layoutInCell="1" allowOverlap="1" wp14:anchorId="4A07EB39" wp14:editId="2CD7B8AF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33" name="Rectangle 1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07EB39" id="Rectangle 1333" o:spid="_x0000_s1149" style="position:absolute;margin-left:113.65pt;margin-top:2.15pt;width:42pt;height:22.15pt;z-index:25281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5360" behindDoc="0" locked="0" layoutInCell="1" allowOverlap="1" wp14:anchorId="6AD4D648" wp14:editId="022D77A7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34" name="Rectangle 1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D4D648" id="Rectangle 1334" o:spid="_x0000_s1150" style="position:absolute;margin-left:68.3pt;margin-top:2.05pt;width:42pt;height:22.15pt;z-index:25281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osehQIAAC4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472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471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470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8672" behindDoc="0" locked="0" layoutInCell="1" allowOverlap="1" wp14:anchorId="2553FFEF" wp14:editId="228E4B7F">
                      <wp:simplePos x="0" y="0"/>
                      <wp:positionH relativeFrom="column">
                        <wp:posOffset>4316095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1335" name="Rectangle 13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53FFEF" id="Rectangle 1335" o:spid="_x0000_s1151" style="position:absolute;margin-left:339.85pt;margin-top:2.2pt;width:42pt;height:22.15pt;z-index:25282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+GThQ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2azB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6624" behindDoc="0" locked="0" layoutInCell="1" allowOverlap="1" wp14:anchorId="47F2FF2F" wp14:editId="503482D1">
                      <wp:simplePos x="0" y="0"/>
                      <wp:positionH relativeFrom="column">
                        <wp:posOffset>3166110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36" name="Rectangle 1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F2FF2F" id="Rectangle 1336" o:spid="_x0000_s1152" style="position:absolute;margin-left:249.3pt;margin-top:2.35pt;width:42pt;height:22.15pt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y7f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7PZC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5600" behindDoc="0" locked="0" layoutInCell="1" allowOverlap="1" wp14:anchorId="098B767A" wp14:editId="464CE509">
                      <wp:simplePos x="0" y="0"/>
                      <wp:positionH relativeFrom="column">
                        <wp:posOffset>2592070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37" name="Rectangle 1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8B767A" id="Rectangle 1337" o:spid="_x0000_s1153" style="position:absolute;margin-left:204.1pt;margin-top:2.25pt;width:42pt;height:22.15pt;z-index:25282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4576" behindDoc="0" locked="0" layoutInCell="1" allowOverlap="1" wp14:anchorId="0EFB6563" wp14:editId="5D6D35A5">
                      <wp:simplePos x="0" y="0"/>
                      <wp:positionH relativeFrom="column">
                        <wp:posOffset>2016125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38" name="Rectangle 1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FB6563" id="Rectangle 1338" o:spid="_x0000_s1154" style="position:absolute;margin-left:158.75pt;margin-top:2.15pt;width:42pt;height:22.15pt;z-index:25282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cb2hg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3552" behindDoc="0" locked="0" layoutInCell="1" allowOverlap="1" wp14:anchorId="41AFDB00" wp14:editId="12716399">
                      <wp:simplePos x="0" y="0"/>
                      <wp:positionH relativeFrom="column">
                        <wp:posOffset>1442085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39" name="Rectangle 1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AFDB00" id="Rectangle 1339" o:spid="_x0000_s1155" style="position:absolute;margin-left:113.55pt;margin-top:2.15pt;width:42pt;height:22.15pt;z-index:25282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Kx7hg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2528" behindDoc="0" locked="0" layoutInCell="1" allowOverlap="1" wp14:anchorId="23069AD5" wp14:editId="4F6EA456">
                      <wp:simplePos x="0" y="0"/>
                      <wp:positionH relativeFrom="column">
                        <wp:posOffset>866140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40" name="Rectangle 1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069AD5" id="Rectangle 1340" o:spid="_x0000_s1156" style="position:absolute;margin-left:68.2pt;margin-top:2.05pt;width:42pt;height:22.15pt;z-index:25282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0720" behindDoc="0" locked="0" layoutInCell="1" allowOverlap="1" wp14:anchorId="62A3519B" wp14:editId="2E7E8366">
                      <wp:simplePos x="0" y="0"/>
                      <wp:positionH relativeFrom="column">
                        <wp:posOffset>1431290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1341" name="Rectangle 1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A3519B" id="Rectangle 1341" o:spid="_x0000_s1157" style="position:absolute;margin-left:112.7pt;margin-top:29.5pt;width:42pt;height:22.15pt;z-index:25283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DFBhQ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1744" behindDoc="0" locked="0" layoutInCell="1" allowOverlap="1" wp14:anchorId="46839C99" wp14:editId="421B6A6E">
                      <wp:simplePos x="0" y="0"/>
                      <wp:positionH relativeFrom="column">
                        <wp:posOffset>2005330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1342" name="Rectangle 1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839C99" id="Rectangle 1342" o:spid="_x0000_s1158" style="position:absolute;margin-left:157.9pt;margin-top:29.5pt;width:42pt;height:22.15pt;z-index:25283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P4NhgIAAC4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2768" behindDoc="0" locked="0" layoutInCell="1" allowOverlap="1" wp14:anchorId="30CED76D" wp14:editId="0A2B45CB">
                      <wp:simplePos x="0" y="0"/>
                      <wp:positionH relativeFrom="column">
                        <wp:posOffset>2581275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1343" name="Rectangle 1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CED76D" id="Rectangle 1343" o:spid="_x0000_s1159" style="position:absolute;margin-left:203.25pt;margin-top:29.6pt;width:42pt;height:22.15pt;z-index:25283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ZSAhQ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3792" behindDoc="0" locked="0" layoutInCell="1" allowOverlap="1" wp14:anchorId="39214461" wp14:editId="4C490997">
                      <wp:simplePos x="0" y="0"/>
                      <wp:positionH relativeFrom="column">
                        <wp:posOffset>3155315</wp:posOffset>
                      </wp:positionH>
                      <wp:positionV relativeFrom="paragraph">
                        <wp:posOffset>377190</wp:posOffset>
                      </wp:positionV>
                      <wp:extent cx="533400" cy="281305"/>
                      <wp:effectExtent l="0" t="0" r="19050" b="23495"/>
                      <wp:wrapNone/>
                      <wp:docPr id="1344" name="Rectangle 1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214461" id="Rectangle 1344" o:spid="_x0000_s1160" style="position:absolute;margin-left:248.45pt;margin-top:29.7pt;width:42pt;height:22.15pt;z-index:25283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16,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15,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14,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9696" behindDoc="0" locked="0" layoutInCell="1" allowOverlap="1" wp14:anchorId="2901C338" wp14:editId="43AAFB42">
                      <wp:simplePos x="0" y="0"/>
                      <wp:positionH relativeFrom="column">
                        <wp:posOffset>855835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45" name="Rectangle 1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01C338" id="Rectangle 1345" o:spid="_x0000_s1161" style="position:absolute;margin-left:67.4pt;margin-top:2.05pt;width:42pt;height:22.15pt;z-index:25282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QoZhA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2bzB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407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406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405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a single-digit number from a three-digit number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58065C" w:rsidTr="00672499">
        <w:tc>
          <w:tcPr>
            <w:tcW w:w="9016" w:type="dxa"/>
            <w:gridSpan w:val="4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672499" w:rsidRPr="0058065C" w:rsidTr="00672499"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>2</w: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84 – 5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392 – 6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 xml:space="preserve">204 – 8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lang w:val="en-US"/>
              </w:rPr>
              <w:t>403 – 7 =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80369" w:rsidTr="00672499">
        <w:tc>
          <w:tcPr>
            <w:tcW w:w="9016" w:type="dxa"/>
            <w:gridSpan w:val="4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672499" w:rsidRPr="00B80369" w:rsidTr="00672499"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373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5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493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– 6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– 8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1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– 7 = 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addition and subtraction of ones with three-digit numbers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58065C" w:rsidTr="00672499">
        <w:tc>
          <w:tcPr>
            <w:tcW w:w="9016" w:type="dxa"/>
            <w:gridSpan w:val="3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672499" w:rsidRPr="0058065C" w:rsidTr="00672499"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16032" behindDoc="0" locked="0" layoutInCell="1" allowOverlap="1" wp14:anchorId="1175EA7F" wp14:editId="73B1C39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2" name="Rectangle 4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1B4BCB" id="Rectangle 442" o:spid="_x0000_s1026" style="position:absolute;margin-left:-2pt;margin-top:3.95pt;width:42pt;height:22.15pt;z-index:25271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= 396 + 9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17056" behindDoc="0" locked="0" layoutInCell="1" allowOverlap="1" wp14:anchorId="05A9F75D" wp14:editId="64836D8B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3" name="Rectangle 4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9AEF77" id="Rectangle 443" o:spid="_x0000_s1026" style="position:absolute;margin-left:-.85pt;margin-top:3.85pt;width:42pt;height:22.15pt;z-index:25271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xU1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efzG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 = 616 – 8 </w:t>
            </w:r>
          </w:p>
        </w:tc>
        <w:tc>
          <w:tcPr>
            <w:tcW w:w="300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18080" behindDoc="0" locked="0" layoutInCell="1" allowOverlap="1" wp14:anchorId="210E67A2" wp14:editId="40AA682D">
                      <wp:simplePos x="0" y="0"/>
                      <wp:positionH relativeFrom="column">
                        <wp:posOffset>354867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444" name="Rectangle 4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65BDE3" id="Rectangle 444" o:spid="_x0000_s1026" style="position:absolute;margin-left:27.95pt;margin-top:4pt;width:42pt;height:22.15pt;z-index:25271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473 +                   = 480</w:t>
            </w:r>
          </w:p>
        </w:tc>
      </w:tr>
      <w:tr w:rsidR="00672499" w:rsidRPr="0058065C" w:rsidTr="00672499"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19104" behindDoc="0" locked="0" layoutInCell="1" allowOverlap="1" wp14:anchorId="646B5445" wp14:editId="048CD7AD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5" name="Rectangle 4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00729F" id="Rectangle 445" o:spid="_x0000_s1026" style="position:absolute;margin-left:-2pt;margin-top:3.95pt;width:42pt;height:22.15pt;z-index:25271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LRZfQ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+ 3 = 831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0128" behindDoc="0" locked="0" layoutInCell="1" allowOverlap="1" wp14:anchorId="2A3ABDF3" wp14:editId="2A95CC4D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6" name="Rectangle 4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94EE31" id="Rectangle 446" o:spid="_x0000_s1026" style="position:absolute;margin-left:-.85pt;margin-top:3.85pt;width:42pt;height:22.15pt;z-index:25272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 – 6 = 459</w:t>
            </w:r>
          </w:p>
        </w:tc>
        <w:tc>
          <w:tcPr>
            <w:tcW w:w="300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1152" behindDoc="0" locked="0" layoutInCell="1" allowOverlap="1" wp14:anchorId="4FCB6237" wp14:editId="4883B351">
                      <wp:simplePos x="0" y="0"/>
                      <wp:positionH relativeFrom="column">
                        <wp:posOffset>357407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447" name="Rectangle 4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250236" id="Rectangle 447" o:spid="_x0000_s1026" style="position:absolute;margin-left:28.15pt;margin-top:4pt;width:42pt;height:22.15pt;z-index:25272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703 –                   = 698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p w:rsidR="00672499" w:rsidRPr="00191DF6" w:rsidRDefault="00672499" w:rsidP="00672499">
      <w:pPr>
        <w:rPr>
          <w:rFonts w:ascii="Calibri" w:eastAsia="Calibri" w:hAnsi="Calibri" w:cs="Times New Roman"/>
          <w:sz w:val="18"/>
          <w:szCs w:val="18"/>
        </w:rPr>
        <w:sectPr w:rsidR="00672499" w:rsidRPr="00191DF6" w:rsidSect="006B0246">
          <w:headerReference w:type="default" r:id="rId29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B80369" w:rsidTr="00672499">
        <w:tc>
          <w:tcPr>
            <w:tcW w:w="9016" w:type="dxa"/>
            <w:gridSpan w:val="3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672499" w:rsidRPr="00B80369" w:rsidTr="00672499"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6864" behindDoc="0" locked="0" layoutInCell="1" allowOverlap="1" wp14:anchorId="7F83145F" wp14:editId="62B17A9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346" name="Rectangle 1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83145F" id="Rectangle 1346" o:spid="_x0000_s1162" style="position:absolute;margin-left:-2pt;margin-top:3.95pt;width:42pt;height:22.15pt;z-index:25283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cVVhQ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7P5C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fuzhSXKVzta22WNnvR0oHxxbSQx8jcDcgUeOYztwbuMt&#10;LkJZhMKOO0pa6/98dp7skXqopaTDmUGYfm/Bcyz7p0FSfp/M52nIsjA/Pp2i4A8160ON2epLiz2b&#10;4AvhWN4m+6iet8Jb/YTjvUxRUQWGYeyhIaNwGYdZxgeC8eUym+FgOYjX5sGx5DxhlyB/7J/Au5Fg&#10;EZt1Y5/nC6p3PBts001jl9tohcwkfMUVyZsEHMpM4/EBSVN/KGer12du8Rc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84XF&#10;VYUCAAAu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9</w:t>
            </w: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+ 9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7888" behindDoc="0" locked="0" layoutInCell="1" allowOverlap="1" wp14:anchorId="4DB808D5" wp14:editId="2837AC65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347" name="Rectangle 13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B808D5" id="Rectangle 1347" o:spid="_x0000_s1163" style="position:absolute;margin-left:-.85pt;margin-top:3.85pt;width:42pt;height:22.15pt;z-index:25283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Aqc&#10;r9iGAgAALg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1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6</w:t>
            </w:r>
          </w:p>
        </w:tc>
        <w:tc>
          <w:tcPr>
            <w:tcW w:w="3006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8912" behindDoc="0" locked="0" layoutInCell="1" allowOverlap="1" wp14:anchorId="7ADD706F" wp14:editId="1C2F590C">
                      <wp:simplePos x="0" y="0"/>
                      <wp:positionH relativeFrom="column">
                        <wp:posOffset>354867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348" name="Rectangle 1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DD706F" id="Rectangle 1348" o:spid="_x0000_s1164" style="position:absolute;margin-left:27.95pt;margin-top:4pt;width:42pt;height:22.15pt;z-index:25283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y18hQ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294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30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</w:p>
        </w:tc>
      </w:tr>
      <w:tr w:rsidR="00672499" w:rsidRPr="00B80369" w:rsidTr="00672499"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9936" behindDoc="0" locked="0" layoutInCell="1" allowOverlap="1" wp14:anchorId="5F77EB9D" wp14:editId="1696C01A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349" name="Rectangle 1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77EB9D" id="Rectangle 1349" o:spid="_x0000_s1165" style="position:absolute;margin-left:-2pt;margin-top:3.95pt;width:42pt;height:22.15pt;z-index:25283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kfxhQ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0B5H&#10;8YUCAAAu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+ </w:t>
            </w: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285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0960" behindDoc="0" locked="0" layoutInCell="1" allowOverlap="1" wp14:anchorId="305465A9" wp14:editId="30CCD16C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350" name="Rectangle 13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5465A9" id="Rectangle 1350" o:spid="_x0000_s1166" style="position:absolute;margin-left:-.85pt;margin-top:3.85pt;width:42pt;height:22.15pt;z-index:25284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kuxhQ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jXpL&#10;sYUCAAAu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– </w:t>
            </w: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388</w:t>
            </w:r>
          </w:p>
        </w:tc>
        <w:tc>
          <w:tcPr>
            <w:tcW w:w="3006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1984" behindDoc="0" locked="0" layoutInCell="1" allowOverlap="1" wp14:anchorId="3C8AEB95" wp14:editId="387C9AAE">
                      <wp:simplePos x="0" y="0"/>
                      <wp:positionH relativeFrom="column">
                        <wp:posOffset>357407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351" name="Rectangle 13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D9132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8AEB95" id="Rectangle 1351" o:spid="_x0000_s1167" style="position:absolute;margin-left:28.15pt;margin-top:4pt;width:42pt;height:22.15pt;z-index:25284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yE8hQ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" fillcolor="window" strokecolor="windowText" strokeweight="1pt">
                      <v:textbox>
                        <w:txbxContent>
                          <w:p w:rsidR="00672499" w:rsidRPr="00D9132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404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98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addition with multiples of 10 with three-digit answers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58065C" w:rsidTr="00672499">
        <w:tc>
          <w:tcPr>
            <w:tcW w:w="9016" w:type="dxa"/>
            <w:gridSpan w:val="3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672499" w:rsidRPr="0058065C" w:rsidTr="00672499"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6992" behindDoc="0" locked="0" layoutInCell="1" allowOverlap="1" wp14:anchorId="1F46E01A" wp14:editId="7D100595">
                      <wp:simplePos x="0" y="0"/>
                      <wp:positionH relativeFrom="column">
                        <wp:posOffset>352425</wp:posOffset>
                      </wp:positionH>
                      <wp:positionV relativeFrom="paragraph">
                        <wp:posOffset>55245</wp:posOffset>
                      </wp:positionV>
                      <wp:extent cx="680085" cy="281305"/>
                      <wp:effectExtent l="0" t="0" r="24765" b="23495"/>
                      <wp:wrapNone/>
                      <wp:docPr id="1028" name="Rectangle 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FF39DE" id="Rectangle 1028" o:spid="_x0000_s1026" style="position:absolute;margin-left:27.75pt;margin-top:4.35pt;width:53.55pt;height:22.15pt;z-index:25275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1+GfgIAABo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220 +                        = 260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8016" behindDoc="0" locked="0" layoutInCell="1" allowOverlap="1" wp14:anchorId="6AB3118C" wp14:editId="72B521C4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55245</wp:posOffset>
                      </wp:positionV>
                      <wp:extent cx="680085" cy="281305"/>
                      <wp:effectExtent l="0" t="0" r="24765" b="23495"/>
                      <wp:wrapNone/>
                      <wp:docPr id="1029" name="Rectangle 1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D21178" id="Rectangle 1029" o:spid="_x0000_s1026" style="position:absolute;margin-left:27.85pt;margin-top:4.35pt;width:53.55pt;height:22.15pt;z-index:25275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170 +                        = 230</w:t>
            </w:r>
          </w:p>
        </w:tc>
        <w:tc>
          <w:tcPr>
            <w:tcW w:w="300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9040" behindDoc="0" locked="0" layoutInCell="1" allowOverlap="1" wp14:anchorId="29DD4A59" wp14:editId="297A12C6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55245</wp:posOffset>
                      </wp:positionV>
                      <wp:extent cx="680085" cy="281305"/>
                      <wp:effectExtent l="0" t="0" r="24765" b="23495"/>
                      <wp:wrapNone/>
                      <wp:docPr id="1030" name="Rectangle 1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F9638A" id="Rectangle 1030" o:spid="_x0000_s1026" style="position:absolute;margin-left:28pt;margin-top:4.35pt;width:53.55pt;height:22.15pt;z-index:25275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q08fgIAABo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590 +                        = 660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B80369" w:rsidTr="00672499">
        <w:tc>
          <w:tcPr>
            <w:tcW w:w="9016" w:type="dxa"/>
            <w:gridSpan w:val="3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672499" w:rsidRPr="00B80369" w:rsidTr="00672499"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3008" behindDoc="0" locked="0" layoutInCell="1" allowOverlap="1" wp14:anchorId="4B2EF29F" wp14:editId="631E9C8B">
                      <wp:simplePos x="0" y="0"/>
                      <wp:positionH relativeFrom="column">
                        <wp:posOffset>352425</wp:posOffset>
                      </wp:positionH>
                      <wp:positionV relativeFrom="paragraph">
                        <wp:posOffset>55245</wp:posOffset>
                      </wp:positionV>
                      <wp:extent cx="680085" cy="281305"/>
                      <wp:effectExtent l="0" t="0" r="24765" b="23495"/>
                      <wp:wrapNone/>
                      <wp:docPr id="1352" name="Rectangle 1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2EF29F" id="Rectangle 1352" o:spid="_x0000_s1168" style="position:absolute;margin-left:27.75pt;margin-top:4.35pt;width:53.55pt;height:22.15pt;z-index:25284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+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37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4032" behindDoc="0" locked="0" layoutInCell="1" allowOverlap="1" wp14:anchorId="28687815" wp14:editId="4AD39392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55245</wp:posOffset>
                      </wp:positionV>
                      <wp:extent cx="680085" cy="281305"/>
                      <wp:effectExtent l="0" t="0" r="24765" b="23495"/>
                      <wp:wrapNone/>
                      <wp:docPr id="1353" name="Rectangle 13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687815" id="Rectangle 1353" o:spid="_x0000_s1169" style="position:absolute;margin-left:27.85pt;margin-top:4.35pt;width:53.55pt;height:22.15pt;z-index:25284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 +                        = 3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</w:p>
        </w:tc>
        <w:tc>
          <w:tcPr>
            <w:tcW w:w="3006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5056" behindDoc="0" locked="0" layoutInCell="1" allowOverlap="1" wp14:anchorId="31D12EFE" wp14:editId="41048FC7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55245</wp:posOffset>
                      </wp:positionV>
                      <wp:extent cx="680085" cy="281305"/>
                      <wp:effectExtent l="0" t="0" r="24765" b="23495"/>
                      <wp:wrapNone/>
                      <wp:docPr id="1354" name="Rectangle 13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D12EFE" id="Rectangle 1354" o:spid="_x0000_s1170" style="position:absolute;margin-left:28pt;margin-top:4.35pt;width:53.55pt;height:22.15pt;z-index:25284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EWjigIAAC4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+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73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5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two multiples of 10 beyond 100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58065C" w:rsidTr="00672499">
        <w:tc>
          <w:tcPr>
            <w:tcW w:w="9016" w:type="dxa"/>
            <w:gridSpan w:val="3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672499" w:rsidRPr="0058065C" w:rsidTr="00672499"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260 – 40 = 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320 – 50 = </w:t>
            </w:r>
          </w:p>
        </w:tc>
        <w:tc>
          <w:tcPr>
            <w:tcW w:w="300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430 – 60 = 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B80369" w:rsidTr="00672499">
        <w:tc>
          <w:tcPr>
            <w:tcW w:w="9016" w:type="dxa"/>
            <w:gridSpan w:val="3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672499" w:rsidRPr="00B80369" w:rsidTr="00672499"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49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– 40 = 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91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– 50 = </w:t>
            </w:r>
          </w:p>
        </w:tc>
        <w:tc>
          <w:tcPr>
            <w:tcW w:w="3006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–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subtraction with multiples of 10 with three-digit answers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58065C" w:rsidTr="00672499">
        <w:tc>
          <w:tcPr>
            <w:tcW w:w="9016" w:type="dxa"/>
            <w:gridSpan w:val="3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672499" w:rsidRPr="0058065C" w:rsidTr="00672499"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0064" behindDoc="0" locked="0" layoutInCell="1" allowOverlap="1" wp14:anchorId="670CA666" wp14:editId="6B58807A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47625</wp:posOffset>
                      </wp:positionV>
                      <wp:extent cx="680085" cy="281305"/>
                      <wp:effectExtent l="0" t="0" r="24765" b="23495"/>
                      <wp:wrapNone/>
                      <wp:docPr id="1031" name="Rectangle 1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06538D" id="Rectangle 1031" o:spid="_x0000_s1026" style="position:absolute;margin-left:27.6pt;margin-top:3.75pt;width:53.55pt;height:22.15pt;z-index:25276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GNZfgIAABo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550 –                        = 510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1088" behindDoc="0" locked="0" layoutInCell="1" allowOverlap="1" wp14:anchorId="3D45B7F7" wp14:editId="36AF4B15">
                      <wp:simplePos x="0" y="0"/>
                      <wp:positionH relativeFrom="column">
                        <wp:posOffset>354965</wp:posOffset>
                      </wp:positionH>
                      <wp:positionV relativeFrom="paragraph">
                        <wp:posOffset>47625</wp:posOffset>
                      </wp:positionV>
                      <wp:extent cx="680085" cy="281305"/>
                      <wp:effectExtent l="0" t="0" r="24765" b="23495"/>
                      <wp:wrapNone/>
                      <wp:docPr id="1032" name="Rectangle 1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402BD6" id="Rectangle 1032" o:spid="_x0000_s1026" style="position:absolute;margin-left:27.95pt;margin-top:3.75pt;width:53.55pt;height:22.15pt;z-index:25276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zD3fgIAABo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220 –                        = 180</w:t>
            </w:r>
          </w:p>
        </w:tc>
        <w:tc>
          <w:tcPr>
            <w:tcW w:w="300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2112" behindDoc="0" locked="0" layoutInCell="1" allowOverlap="1" wp14:anchorId="7DE041FC" wp14:editId="1F506D31">
                      <wp:simplePos x="0" y="0"/>
                      <wp:positionH relativeFrom="column">
                        <wp:posOffset>353060</wp:posOffset>
                      </wp:positionH>
                      <wp:positionV relativeFrom="paragraph">
                        <wp:posOffset>47625</wp:posOffset>
                      </wp:positionV>
                      <wp:extent cx="680085" cy="281305"/>
                      <wp:effectExtent l="0" t="0" r="24765" b="23495"/>
                      <wp:wrapNone/>
                      <wp:docPr id="1033" name="Rectangle 1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EEA700" id="Rectangle 1033" o:spid="_x0000_s1026" style="position:absolute;margin-left:27.8pt;margin-top:3.75pt;width:53.55pt;height:22.15pt;z-index:25276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f6SfgIAABo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550 –                        = 460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B80369" w:rsidTr="00672499">
        <w:tc>
          <w:tcPr>
            <w:tcW w:w="9016" w:type="dxa"/>
            <w:gridSpan w:val="3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672499" w:rsidRPr="00B80369" w:rsidTr="00672499"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6080" behindDoc="0" locked="0" layoutInCell="1" allowOverlap="1" wp14:anchorId="6B79A207" wp14:editId="3449CD58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47625</wp:posOffset>
                      </wp:positionV>
                      <wp:extent cx="680085" cy="281305"/>
                      <wp:effectExtent l="0" t="0" r="24765" b="23495"/>
                      <wp:wrapNone/>
                      <wp:docPr id="1369" name="Rectangle 1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79A207" id="Rectangle 1369" o:spid="_x0000_s1171" style="position:absolute;margin-left:27.6pt;margin-top:3.75pt;width:53.55pt;height:22.15pt;z-index:25284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7YOiQIAAC4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–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10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7104" behindDoc="0" locked="0" layoutInCell="1" allowOverlap="1" wp14:anchorId="0E578AE7" wp14:editId="4F7882E7">
                      <wp:simplePos x="0" y="0"/>
                      <wp:positionH relativeFrom="column">
                        <wp:posOffset>354965</wp:posOffset>
                      </wp:positionH>
                      <wp:positionV relativeFrom="paragraph">
                        <wp:posOffset>47625</wp:posOffset>
                      </wp:positionV>
                      <wp:extent cx="680085" cy="281305"/>
                      <wp:effectExtent l="0" t="0" r="24765" b="23495"/>
                      <wp:wrapNone/>
                      <wp:docPr id="1370" name="Rectangle 13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578AE7" id="Rectangle 1370" o:spid="_x0000_s1172" style="position:absolute;margin-left:27.95pt;margin-top:3.75pt;width:53.55pt;height:22.15pt;z-index:25284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//tiQIAAC4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–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80</w:t>
            </w:r>
          </w:p>
        </w:tc>
        <w:tc>
          <w:tcPr>
            <w:tcW w:w="3006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8128" behindDoc="0" locked="0" layoutInCell="1" allowOverlap="1" wp14:anchorId="5D42C097" wp14:editId="64E3578A">
                      <wp:simplePos x="0" y="0"/>
                      <wp:positionH relativeFrom="column">
                        <wp:posOffset>353060</wp:posOffset>
                      </wp:positionH>
                      <wp:positionV relativeFrom="paragraph">
                        <wp:posOffset>47625</wp:posOffset>
                      </wp:positionV>
                      <wp:extent cx="680085" cy="281305"/>
                      <wp:effectExtent l="0" t="0" r="24765" b="23495"/>
                      <wp:wrapNone/>
                      <wp:docPr id="1371" name="Rectangle 13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42C097" id="Rectangle 1371" o:spid="_x0000_s1173" style="position:absolute;margin-left:27.8pt;margin-top:3.75pt;width:53.55pt;height:22.15pt;z-index:25284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–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59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back in tens from a three-digit number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bookmarkStart w:id="5" w:name="_Hlk13228270"/>
            <w:r w:rsidRPr="0058065C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back in tens. </w:t>
            </w: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8256" behindDoc="0" locked="0" layoutInCell="1" allowOverlap="1" wp14:anchorId="00A23E8D" wp14:editId="6B464C89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99" name="Rectangle 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F5A57A" id="Rectangle 299" o:spid="_x0000_s1026" style="position:absolute;margin-left:294.95pt;margin-top:2.2pt;width:42pt;height:22.15pt;z-index:25276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64m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7232" behindDoc="0" locked="0" layoutInCell="1" allowOverlap="1" wp14:anchorId="02F30F26" wp14:editId="4198C8B2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01" name="Rectangle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11DBC7" id="Rectangle 301" o:spid="_x0000_s1026" style="position:absolute;margin-left:249.6pt;margin-top:2.2pt;width:42pt;height:22.15pt;z-index:25276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GB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5184" behindDoc="0" locked="0" layoutInCell="1" allowOverlap="1" wp14:anchorId="1D582EBC" wp14:editId="5B059326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303" name="Rectangle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24AC3B" id="Rectangle 303" o:spid="_x0000_s1026" style="position:absolute;margin-left:159.05pt;margin-top:2.15pt;width:42pt;height:22.15pt;z-index:25276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wGlew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9280" behindDoc="0" locked="0" layoutInCell="1" allowOverlap="1" wp14:anchorId="7FEB0320" wp14:editId="75E3D929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00" name="Rectangle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6140E7" id="Rectangle 300" o:spid="_x0000_s1026" style="position:absolute;margin-left:340.15pt;margin-top:2.2pt;width:42pt;height:22.15pt;z-index:25276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el+eg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6208" behindDoc="0" locked="0" layoutInCell="1" allowOverlap="1" wp14:anchorId="410EE185" wp14:editId="72EE8D3F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302" name="Rectangl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8E3BFB" id="Rectangle 302" o:spid="_x0000_s1026" style="position:absolute;margin-left:204.4pt;margin-top:2.25pt;width:42pt;height:22.15pt;z-index:25276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4laew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4160" behindDoc="0" locked="0" layoutInCell="1" allowOverlap="1" wp14:anchorId="44AD933C" wp14:editId="51F64D9F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304" name="Rectangle 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8E6CF0" id="Rectangle 304" o:spid="_x0000_s1026" style="position:absolute;margin-left:113.85pt;margin-top:2.15pt;width:42pt;height:22.15pt;z-index:25276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Cg2ew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3136" behindDoc="0" locked="0" layoutInCell="1" allowOverlap="1" wp14:anchorId="710CAB05" wp14:editId="0E09CBFE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05" name="Rectangle 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915DB1" id="Rectangle 305" o:spid="_x0000_s1026" style="position:absolute;margin-left:68.5pt;margin-top:2.05pt;width:42pt;height:22.15pt;z-index:25276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KDJ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725, 715, 705,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6448" behindDoc="0" locked="0" layoutInCell="1" allowOverlap="1" wp14:anchorId="28E3756A" wp14:editId="391C2871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07" name="Rectangle 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3AB6C9" id="Rectangle 307" o:spid="_x0000_s1026" style="position:absolute;margin-left:339.95pt;margin-top:2.05pt;width:42pt;height:22.15pt;z-index:25277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sDt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flC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5424" behindDoc="0" locked="0" layoutInCell="1" allowOverlap="1" wp14:anchorId="08485517" wp14:editId="59F50542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06" name="Rectangle 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9433BE" id="Rectangle 306" o:spid="_x0000_s1026" style="position:absolute;margin-left:294.75pt;margin-top:2.05pt;width:42pt;height:22.15pt;z-index:25277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4400" behindDoc="0" locked="0" layoutInCell="1" allowOverlap="1" wp14:anchorId="27D78DC5" wp14:editId="13667B69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08" name="Rectangle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5B4E13" id="Rectangle 308" o:spid="_x0000_s1026" style="position:absolute;margin-left:249.4pt;margin-top:2.05pt;width:42pt;height:22.15pt;z-index:25277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2vv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3376" behindDoc="0" locked="0" layoutInCell="1" allowOverlap="1" wp14:anchorId="5D993180" wp14:editId="590CEAD8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309" name="Rectangle 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48C8FA" id="Rectangle 309" o:spid="_x0000_s1026" style="position:absolute;margin-left:204.2pt;margin-top:2.1pt;width:42pt;height:22.15pt;z-index:25277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+MQ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2352" behindDoc="0" locked="0" layoutInCell="1" allowOverlap="1" wp14:anchorId="5F9A3729" wp14:editId="3A42FFCE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310" name="Rectangle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52AE6F" id="Rectangle 310" o:spid="_x0000_s1026" style="position:absolute;margin-left:158.85pt;margin-top:2pt;width:42pt;height:22.15pt;z-index:25277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Hle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1328" behindDoc="0" locked="0" layoutInCell="1" allowOverlap="1" wp14:anchorId="375C487F" wp14:editId="6A55EEA0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311" name="Rectangle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E26793" id="Rectangle 311" o:spid="_x0000_s1026" style="position:absolute;margin-left:113.65pt;margin-top:2pt;width:42pt;height:22.15pt;z-index:25277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PGh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0304" behindDoc="0" locked="0" layoutInCell="1" allowOverlap="1" wp14:anchorId="7DB05CB1" wp14:editId="71E0FA11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12" name="Rectangle 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F98F9B" id="Rectangle 312" o:spid="_x0000_s1026" style="position:absolute;margin-left:68.3pt;margin-top:2.05pt;width:42pt;height:22.15pt;z-index:25277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hl6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eTK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546, 536, 526,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bookmarkEnd w:id="5"/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back in tens. </w:t>
            </w: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4272" behindDoc="0" locked="0" layoutInCell="1" allowOverlap="1" wp14:anchorId="5EE66379" wp14:editId="4782F831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72" name="Rectangle 13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E66379" id="Rectangle 1372" o:spid="_x0000_s1174" style="position:absolute;margin-left:294.95pt;margin-top:2.2pt;width:42pt;height:22.15pt;z-index:25285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7iJhgIAAC4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3248" behindDoc="0" locked="0" layoutInCell="1" allowOverlap="1" wp14:anchorId="06784479" wp14:editId="4EE7932C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73" name="Rectangle 13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784479" id="Rectangle 1373" o:spid="_x0000_s1175" style="position:absolute;margin-left:249.6pt;margin-top:2.2pt;width:42pt;height:22.15pt;z-index:25285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tIEhg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1200" behindDoc="0" locked="0" layoutInCell="1" allowOverlap="1" wp14:anchorId="2505E830" wp14:editId="6EA92DCF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74" name="Rectangle 13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05E830" id="Rectangle 1374" o:spid="_x0000_s1176" style="position:absolute;margin-left:159.05pt;margin-top:2.15pt;width:42pt;height:22.15pt;z-index:25285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S1QhQ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5296" behindDoc="0" locked="0" layoutInCell="1" allowOverlap="1" wp14:anchorId="6B4F5D20" wp14:editId="5EB48970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75" name="Rectangle 13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4F5D20" id="Rectangle 1375" o:spid="_x0000_s1177" style="position:absolute;margin-left:340.15pt;margin-top:2.2pt;width:42pt;height:22.15pt;z-index:25285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Efdhg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2224" behindDoc="0" locked="0" layoutInCell="1" allowOverlap="1" wp14:anchorId="4F096E6B" wp14:editId="37DDEBD1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76" name="Rectangle 13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096E6B" id="Rectangle 1376" o:spid="_x0000_s1178" style="position:absolute;margin-left:204.4pt;margin-top:2.25pt;width:42pt;height:22.15pt;z-index:25285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IiRhg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0176" behindDoc="0" locked="0" layoutInCell="1" allowOverlap="1" wp14:anchorId="57AC8ECF" wp14:editId="11EF8BE5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77" name="Rectangle 13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AC8ECF" id="Rectangle 1377" o:spid="_x0000_s1179" style="position:absolute;margin-left:113.85pt;margin-top:2.15pt;width:42pt;height:22.15pt;z-index:25285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9152" behindDoc="0" locked="0" layoutInCell="1" allowOverlap="1" wp14:anchorId="2DD68ADD" wp14:editId="1A99FC61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78" name="Rectangle 13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D68ADD" id="Rectangle 1378" o:spid="_x0000_s1180" style="position:absolute;margin-left:68.5pt;margin-top:2.05pt;width:42pt;height:22.15pt;z-index:25284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QUNhg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332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322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312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2464" behindDoc="0" locked="0" layoutInCell="1" allowOverlap="1" wp14:anchorId="2073E2A4" wp14:editId="18CA7969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79" name="Rectangle 13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73E2A4" id="Rectangle 1379" o:spid="_x0000_s1181" style="position:absolute;margin-left:339.95pt;margin-top:2.05pt;width:42pt;height:22.15pt;z-index:25286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1440" behindDoc="0" locked="0" layoutInCell="1" allowOverlap="1" wp14:anchorId="2AA05DBA" wp14:editId="65388554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80" name="Rectangle 13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A05DBA" id="Rectangle 1380" o:spid="_x0000_s1182" style="position:absolute;margin-left:294.75pt;margin-top:2.05pt;width:42pt;height:22.15pt;z-index:25286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0416" behindDoc="0" locked="0" layoutInCell="1" allowOverlap="1" wp14:anchorId="445FE2C6" wp14:editId="2D8B980D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81" name="Rectangle 13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5FE2C6" id="Rectangle 1381" o:spid="_x0000_s1183" style="position:absolute;margin-left:249.4pt;margin-top:2.05pt;width:42pt;height:22.15pt;z-index:25286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9392" behindDoc="0" locked="0" layoutInCell="1" allowOverlap="1" wp14:anchorId="5F55078F" wp14:editId="5C0FD4CF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382" name="Rectangle 13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55078F" id="Rectangle 1382" o:spid="_x0000_s1184" style="position:absolute;margin-left:204.2pt;margin-top:2.1pt;width:42pt;height:22.15pt;z-index:25285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4hdhgIAAC4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8368" behindDoc="0" locked="0" layoutInCell="1" allowOverlap="1" wp14:anchorId="6663FD90" wp14:editId="25035A86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1383" name="Rectangle 13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63FD90" id="Rectangle 1383" o:spid="_x0000_s1185" style="position:absolute;margin-left:158.85pt;margin-top:2pt;width:42pt;height:22.15pt;z-index:25285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7344" behindDoc="0" locked="0" layoutInCell="1" allowOverlap="1" wp14:anchorId="0CB49F06" wp14:editId="08456294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1384" name="Rectangle 13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B49F06" id="Rectangle 1384" o:spid="_x0000_s1186" style="position:absolute;margin-left:113.65pt;margin-top:2pt;width:42pt;height:22.15pt;z-index:25285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mZahg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56320" behindDoc="0" locked="0" layoutInCell="1" allowOverlap="1" wp14:anchorId="68E3807C" wp14:editId="7AC50224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85" name="Rectangle 13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E3807C" id="Rectangle 1385" o:spid="_x0000_s1187" style="position:absolute;margin-left:68.3pt;margin-top:2.05pt;width:42pt;height:22.15pt;z-index:25285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869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859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849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 Subtract a multiple of 10 from a three-digit number mentally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58065C" w:rsidTr="00672499">
        <w:tc>
          <w:tcPr>
            <w:tcW w:w="9016" w:type="dxa"/>
            <w:gridSpan w:val="4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672499" w:rsidRPr="0058065C" w:rsidTr="00672499"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404 – 30 = 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351 – 70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736 – 80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755 – 90 = 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80369" w:rsidTr="00672499">
        <w:tc>
          <w:tcPr>
            <w:tcW w:w="9016" w:type="dxa"/>
            <w:gridSpan w:val="4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672499" w:rsidRPr="00B80369" w:rsidTr="00672499"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306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411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70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80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888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90 = 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addition and subtraction of tens with three-digit numbers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58065C" w:rsidTr="00672499">
        <w:tc>
          <w:tcPr>
            <w:tcW w:w="9016" w:type="dxa"/>
            <w:gridSpan w:val="3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672499" w:rsidRPr="0058065C" w:rsidTr="00672499"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0848" behindDoc="0" locked="0" layoutInCell="1" allowOverlap="1" wp14:anchorId="72F00AE6" wp14:editId="7DDF0214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544" name="Rectangle 5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394EE8" id="Rectangle 544" o:spid="_x0000_s1026" style="position:absolute;margin-left:-2pt;margin-top:3.95pt;width:42pt;height:22.15pt;z-index:25275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= 394 + 20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1872" behindDoc="0" locked="0" layoutInCell="1" allowOverlap="1" wp14:anchorId="6F5FA216" wp14:editId="42DA2AB1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545" name="Rectangle 5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948F17" id="Rectangle 545" o:spid="_x0000_s1026" style="position:absolute;margin-left:-.85pt;margin-top:3.85pt;width:42pt;height:22.15pt;z-index:25275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JiQfQIAABg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 = 412 – 50  </w:t>
            </w:r>
          </w:p>
        </w:tc>
        <w:tc>
          <w:tcPr>
            <w:tcW w:w="300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2896" behindDoc="0" locked="0" layoutInCell="1" allowOverlap="1" wp14:anchorId="46A49627" wp14:editId="33212571">
                      <wp:simplePos x="0" y="0"/>
                      <wp:positionH relativeFrom="column">
                        <wp:posOffset>354867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546" name="Rectangle 5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444B4B" id="Rectangle 546" o:spid="_x0000_s1026" style="position:absolute;margin-left:27.95pt;margin-top:4pt;width:42pt;height:22.15pt;z-index:25275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637 +                   = 677</w:t>
            </w:r>
          </w:p>
        </w:tc>
      </w:tr>
      <w:tr w:rsidR="00672499" w:rsidRPr="0058065C" w:rsidTr="00672499"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3920" behindDoc="0" locked="0" layoutInCell="1" allowOverlap="1" wp14:anchorId="19A640A3" wp14:editId="1A0A65DD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547" name="Rectangle 5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ED1C74" id="Rectangle 547" o:spid="_x0000_s1026" style="position:absolute;margin-left:-2pt;margin-top:3.95pt;width:42pt;height:22.15pt;z-index:25275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+ 40 = 335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4944" behindDoc="0" locked="0" layoutInCell="1" allowOverlap="1" wp14:anchorId="1BF28F0D" wp14:editId="4366AF4D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548" name="Rectangle 5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22FA34" id="Rectangle 548" o:spid="_x0000_s1026" style="position:absolute;margin-left:-.85pt;margin-top:3.85pt;width:42pt;height:22.15pt;z-index:25275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1O2ewIAABg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 – 30 = 439</w:t>
            </w:r>
          </w:p>
        </w:tc>
        <w:tc>
          <w:tcPr>
            <w:tcW w:w="300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5968" behindDoc="0" locked="0" layoutInCell="1" allowOverlap="1" wp14:anchorId="5560050C" wp14:editId="5FAE82A9">
                      <wp:simplePos x="0" y="0"/>
                      <wp:positionH relativeFrom="column">
                        <wp:posOffset>357407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549" name="Rectangle 5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DF31C9" id="Rectangle 549" o:spid="_x0000_s1026" style="position:absolute;margin-left:28.15pt;margin-top:4pt;width:42pt;height:22.15pt;z-index:25275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916 –                   = 886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B80369" w:rsidTr="00672499">
        <w:tc>
          <w:tcPr>
            <w:tcW w:w="9016" w:type="dxa"/>
            <w:gridSpan w:val="3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672499" w:rsidRPr="00B80369" w:rsidTr="00672499"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3488" behindDoc="0" locked="0" layoutInCell="1" allowOverlap="1" wp14:anchorId="44D77D6A" wp14:editId="19F3143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386" name="Rectangle 13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D77D6A" id="Rectangle 1386" o:spid="_x0000_s1188" style="position:absolute;margin-left:-2pt;margin-top:3.95pt;width:42pt;height:22.15pt;z-index:25286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8Ob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484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+ 20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4512" behindDoc="0" locked="0" layoutInCell="1" allowOverlap="1" wp14:anchorId="1D5A569F" wp14:editId="2DB9DBCB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387" name="Rectangle 13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5A569F" id="Rectangle 1387" o:spid="_x0000_s1189" style="position:absolute;margin-left:-.85pt;margin-top:3.85pt;width:42pt;height:22.15pt;z-index:25286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qkW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636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50  </w:t>
            </w:r>
          </w:p>
        </w:tc>
        <w:tc>
          <w:tcPr>
            <w:tcW w:w="3006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5536" behindDoc="0" locked="0" layoutInCell="1" allowOverlap="1" wp14:anchorId="4E31BFE8" wp14:editId="659BF3DB">
                      <wp:simplePos x="0" y="0"/>
                      <wp:positionH relativeFrom="column">
                        <wp:posOffset>354867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388" name="Rectangle 13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31BFE8" id="Rectangle 1388" o:spid="_x0000_s1190" style="position:absolute;margin-left:27.95pt;margin-top:4pt;width:42pt;height:22.15pt;z-index:25286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k4HhgIAAC4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222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7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</w:p>
        </w:tc>
      </w:tr>
      <w:tr w:rsidR="00672499" w:rsidRPr="00B80369" w:rsidTr="00672499"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6560" behindDoc="0" locked="0" layoutInCell="1" allowOverlap="1" wp14:anchorId="2AE70AD3" wp14:editId="7C971A90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389" name="Rectangle 13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E70AD3" id="Rectangle 1389" o:spid="_x0000_s1191" style="position:absolute;margin-left:-2pt;margin-top:3.95pt;width:42pt;height:22.15pt;z-index:25286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C9H&#10;JIqGAgAALg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+ </w:t>
            </w: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= </w:t>
            </w:r>
            <w:r>
              <w:rPr>
                <w:rFonts w:ascii="Calibri" w:eastAsia="Times New Roman" w:hAnsi="Calibri" w:cs="Times New Roman"/>
                <w:lang w:val="en-US"/>
              </w:rPr>
              <w:t>232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7584" behindDoc="0" locked="0" layoutInCell="1" allowOverlap="1" wp14:anchorId="4BE30551" wp14:editId="5F4FC9C4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390" name="Rectangle 13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E30551" id="Rectangle 1390" o:spid="_x0000_s1192" style="position:absolute;margin-left:-.85pt;margin-top:3.85pt;width:42pt;height:22.15pt;z-index:25286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Ydtt&#10;aYUCAAAu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– 30 = </w:t>
            </w:r>
            <w:r>
              <w:rPr>
                <w:rFonts w:ascii="Calibri" w:eastAsia="Times New Roman" w:hAnsi="Calibri" w:cs="Times New Roman"/>
                <w:lang w:val="en-US"/>
              </w:rPr>
              <w:t>303</w:t>
            </w:r>
          </w:p>
        </w:tc>
        <w:tc>
          <w:tcPr>
            <w:tcW w:w="3006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8608" behindDoc="0" locked="0" layoutInCell="1" allowOverlap="1" wp14:anchorId="12FC6023" wp14:editId="7700E2D2">
                      <wp:simplePos x="0" y="0"/>
                      <wp:positionH relativeFrom="column">
                        <wp:posOffset>357407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391" name="Rectangle 13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D0BF8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FC6023" id="Rectangle 1391" o:spid="_x0000_s1193" style="position:absolute;margin-left:28.15pt;margin-top:4pt;width:42pt;height:22.15pt;z-index:25286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" fillcolor="window" strokecolor="windowText" strokeweight="1pt">
                      <v:textbox>
                        <w:txbxContent>
                          <w:p w:rsidR="00672499" w:rsidRPr="00ED0BF8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512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462</w:t>
            </w:r>
          </w:p>
        </w:tc>
      </w:tr>
    </w:tbl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10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and subtract two multiples of 100 within 1000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58065C" w:rsidTr="00672499">
        <w:tc>
          <w:tcPr>
            <w:tcW w:w="9016" w:type="dxa"/>
            <w:gridSpan w:val="4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672499" w:rsidRPr="0058065C" w:rsidTr="00672499"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400 + 200 = 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500 – 100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500 + 400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700 – 400 = 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80369" w:rsidTr="00672499">
        <w:tc>
          <w:tcPr>
            <w:tcW w:w="9016" w:type="dxa"/>
            <w:gridSpan w:val="4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672499" w:rsidRPr="00B80369" w:rsidTr="00672499"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= 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– 100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–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= 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numbers for addition and subtraction with multiples of 100 within 1000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58065C" w:rsidTr="00672499">
        <w:tc>
          <w:tcPr>
            <w:tcW w:w="9016" w:type="dxa"/>
            <w:gridSpan w:val="3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Complete the questions below by finding the missing numbers.</w:t>
            </w:r>
          </w:p>
        </w:tc>
      </w:tr>
      <w:tr w:rsidR="00672499" w:rsidRPr="0058065C" w:rsidTr="00672499"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7472" behindDoc="0" locked="0" layoutInCell="1" allowOverlap="1" wp14:anchorId="780A96C2" wp14:editId="49469613">
                      <wp:simplePos x="0" y="0"/>
                      <wp:positionH relativeFrom="column">
                        <wp:posOffset>356375</wp:posOffset>
                      </wp:positionH>
                      <wp:positionV relativeFrom="paragraph">
                        <wp:posOffset>50121</wp:posOffset>
                      </wp:positionV>
                      <wp:extent cx="680085" cy="281305"/>
                      <wp:effectExtent l="0" t="0" r="24765" b="23495"/>
                      <wp:wrapNone/>
                      <wp:docPr id="1034" name="Rectangle 1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F003AD" id="Rectangle 1034" o:spid="_x0000_s1026" style="position:absolute;margin-left:28.05pt;margin-top:3.95pt;width:53.55pt;height:22.15pt;z-index:25277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200 +                          = 500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8496" behindDoc="0" locked="0" layoutInCell="1" allowOverlap="1" wp14:anchorId="33F82BA6" wp14:editId="52AF437D">
                      <wp:simplePos x="0" y="0"/>
                      <wp:positionH relativeFrom="column">
                        <wp:posOffset>352117</wp:posOffset>
                      </wp:positionH>
                      <wp:positionV relativeFrom="paragraph">
                        <wp:posOffset>53781</wp:posOffset>
                      </wp:positionV>
                      <wp:extent cx="680085" cy="281305"/>
                      <wp:effectExtent l="0" t="0" r="24765" b="23495"/>
                      <wp:wrapNone/>
                      <wp:docPr id="1035" name="Rectangle 1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D2E506" id="Rectangle 1035" o:spid="_x0000_s1026" style="position:absolute;margin-left:27.75pt;margin-top:4.25pt;width:53.55pt;height:22.15pt;z-index:25277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CkVfgIAABo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700 +                         = 900</w:t>
            </w:r>
          </w:p>
        </w:tc>
        <w:tc>
          <w:tcPr>
            <w:tcW w:w="300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9520" behindDoc="0" locked="0" layoutInCell="1" allowOverlap="1" wp14:anchorId="28BCF77D" wp14:editId="746F5185">
                      <wp:simplePos x="0" y="0"/>
                      <wp:positionH relativeFrom="column">
                        <wp:posOffset>355277</wp:posOffset>
                      </wp:positionH>
                      <wp:positionV relativeFrom="paragraph">
                        <wp:posOffset>52958</wp:posOffset>
                      </wp:positionV>
                      <wp:extent cx="680085" cy="281305"/>
                      <wp:effectExtent l="0" t="0" r="24765" b="23495"/>
                      <wp:wrapNone/>
                      <wp:docPr id="1036" name="Rectangle 1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074ED8" id="Rectangle 1036" o:spid="_x0000_s1026" style="position:absolute;margin-left:27.95pt;margin-top:4.15pt;width:53.55pt;height:22.15pt;z-index:25277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3q7fgIAABo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400 +                         = 800</w:t>
            </w:r>
          </w:p>
        </w:tc>
      </w:tr>
      <w:tr w:rsidR="00672499" w:rsidRPr="0058065C" w:rsidTr="00672499"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0544" behindDoc="0" locked="0" layoutInCell="1" allowOverlap="1" wp14:anchorId="6D9756B9" wp14:editId="61E6D757">
                      <wp:simplePos x="0" y="0"/>
                      <wp:positionH relativeFrom="column">
                        <wp:posOffset>372232</wp:posOffset>
                      </wp:positionH>
                      <wp:positionV relativeFrom="paragraph">
                        <wp:posOffset>55425</wp:posOffset>
                      </wp:positionV>
                      <wp:extent cx="680085" cy="281305"/>
                      <wp:effectExtent l="0" t="0" r="24765" b="23495"/>
                      <wp:wrapNone/>
                      <wp:docPr id="1037" name="Rectangle 10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C872FE" id="Rectangle 1037" o:spid="_x0000_s1026" style="position:absolute;margin-left:29.3pt;margin-top:4.35pt;width:53.55pt;height:22.15pt;z-index:25278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bTefgIAABo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900 –                          = 500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1568" behindDoc="0" locked="0" layoutInCell="1" allowOverlap="1" wp14:anchorId="6FE0003D" wp14:editId="7F7629FB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57150</wp:posOffset>
                      </wp:positionV>
                      <wp:extent cx="680085" cy="281305"/>
                      <wp:effectExtent l="0" t="0" r="24765" b="23495"/>
                      <wp:wrapNone/>
                      <wp:docPr id="1038" name="Rectangle 1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1B2395" id="Rectangle 1038" o:spid="_x0000_s1026" style="position:absolute;margin-left:26.05pt;margin-top:4.5pt;width:53.55pt;height:22.15pt;z-index:25278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ikfgIAABo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200 –                       = 100</w:t>
            </w:r>
          </w:p>
        </w:tc>
        <w:tc>
          <w:tcPr>
            <w:tcW w:w="300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2592" behindDoc="0" locked="0" layoutInCell="1" allowOverlap="1" wp14:anchorId="73356BE8" wp14:editId="63798882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55880</wp:posOffset>
                      </wp:positionV>
                      <wp:extent cx="680085" cy="281305"/>
                      <wp:effectExtent l="0" t="0" r="24765" b="23495"/>
                      <wp:wrapNone/>
                      <wp:docPr id="1039" name="Rectangle 10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354A0D" id="Rectangle 1039" o:spid="_x0000_s1026" style="position:absolute;margin-left:28pt;margin-top:4.4pt;width:53.55pt;height:22.15pt;z-index:25278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600 –                        = 200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B80369" w:rsidTr="00672499">
        <w:tc>
          <w:tcPr>
            <w:tcW w:w="9016" w:type="dxa"/>
            <w:gridSpan w:val="3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Complete the questions below by finding the missing numbers.</w:t>
            </w:r>
          </w:p>
        </w:tc>
      </w:tr>
      <w:tr w:rsidR="00672499" w:rsidRPr="00B80369" w:rsidTr="00672499"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9632" behindDoc="0" locked="0" layoutInCell="1" allowOverlap="1" wp14:anchorId="4876CC5A" wp14:editId="108A6C78">
                      <wp:simplePos x="0" y="0"/>
                      <wp:positionH relativeFrom="column">
                        <wp:posOffset>356375</wp:posOffset>
                      </wp:positionH>
                      <wp:positionV relativeFrom="paragraph">
                        <wp:posOffset>50121</wp:posOffset>
                      </wp:positionV>
                      <wp:extent cx="680085" cy="281305"/>
                      <wp:effectExtent l="0" t="0" r="24765" b="23495"/>
                      <wp:wrapNone/>
                      <wp:docPr id="1410" name="Rectangle 14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76CC5A" id="Rectangle 1410" o:spid="_x0000_s1194" style="position:absolute;margin-left:28.05pt;margin-top:3.95pt;width:53.55pt;height:22.15pt;z-index:25286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FQWiQIAAC4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 +                          = 500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0656" behindDoc="0" locked="0" layoutInCell="1" allowOverlap="1" wp14:anchorId="296FEDEB" wp14:editId="46071E4C">
                      <wp:simplePos x="0" y="0"/>
                      <wp:positionH relativeFrom="column">
                        <wp:posOffset>352117</wp:posOffset>
                      </wp:positionH>
                      <wp:positionV relativeFrom="paragraph">
                        <wp:posOffset>53781</wp:posOffset>
                      </wp:positionV>
                      <wp:extent cx="680085" cy="281305"/>
                      <wp:effectExtent l="0" t="0" r="24765" b="23495"/>
                      <wp:wrapNone/>
                      <wp:docPr id="1411" name="Rectangle 14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6FEDEB" id="Rectangle 1411" o:spid="_x0000_s1195" style="position:absolute;margin-left:27.75pt;margin-top:4.25pt;width:53.55pt;height:22.15pt;z-index:25287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T6biQIAAC4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+ 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</w:t>
            </w:r>
          </w:p>
        </w:tc>
        <w:tc>
          <w:tcPr>
            <w:tcW w:w="3006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1680" behindDoc="0" locked="0" layoutInCell="1" allowOverlap="1" wp14:anchorId="1A221FDB" wp14:editId="2A2CCAA9">
                      <wp:simplePos x="0" y="0"/>
                      <wp:positionH relativeFrom="column">
                        <wp:posOffset>355277</wp:posOffset>
                      </wp:positionH>
                      <wp:positionV relativeFrom="paragraph">
                        <wp:posOffset>52958</wp:posOffset>
                      </wp:positionV>
                      <wp:extent cx="680085" cy="281305"/>
                      <wp:effectExtent l="0" t="0" r="24765" b="23495"/>
                      <wp:wrapNone/>
                      <wp:docPr id="1412" name="Rectangle 14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221FDB" id="Rectangle 1412" o:spid="_x0000_s1196" style="position:absolute;margin-left:27.95pt;margin-top:4.15pt;width:53.55pt;height:22.15pt;z-index:25287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kjNiQIAAC4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+ 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</w:t>
            </w:r>
          </w:p>
        </w:tc>
      </w:tr>
      <w:tr w:rsidR="00672499" w:rsidRPr="00B80369" w:rsidTr="00672499"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2704" behindDoc="0" locked="0" layoutInCell="1" allowOverlap="1" wp14:anchorId="13676E6B" wp14:editId="0203BB1E">
                      <wp:simplePos x="0" y="0"/>
                      <wp:positionH relativeFrom="column">
                        <wp:posOffset>372232</wp:posOffset>
                      </wp:positionH>
                      <wp:positionV relativeFrom="paragraph">
                        <wp:posOffset>55425</wp:posOffset>
                      </wp:positionV>
                      <wp:extent cx="680085" cy="281305"/>
                      <wp:effectExtent l="0" t="0" r="24765" b="23495"/>
                      <wp:wrapNone/>
                      <wp:docPr id="1413" name="Rectangle 14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676E6B" id="Rectangle 1413" o:spid="_x0000_s1197" style="position:absolute;margin-left:29.3pt;margin-top:4.35pt;width:53.55pt;height:22.15pt;z-index:25287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900 –  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3728" behindDoc="0" locked="0" layoutInCell="1" allowOverlap="1" wp14:anchorId="642E22DF" wp14:editId="58FCAEF6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57150</wp:posOffset>
                      </wp:positionV>
                      <wp:extent cx="680085" cy="281305"/>
                      <wp:effectExtent l="0" t="0" r="24765" b="23495"/>
                      <wp:wrapNone/>
                      <wp:docPr id="1414" name="Rectangle 14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2E22DF" id="Rectangle 1414" o:spid="_x0000_s1198" style="position:absolute;margin-left:26.05pt;margin-top:4.5pt;width:53.55pt;height:22.15pt;z-index:25287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2QOigIAAC4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–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</w:t>
            </w:r>
          </w:p>
        </w:tc>
        <w:tc>
          <w:tcPr>
            <w:tcW w:w="3006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4752" behindDoc="0" locked="0" layoutInCell="1" allowOverlap="1" wp14:anchorId="70D0FE10" wp14:editId="1CAF9ED4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55880</wp:posOffset>
                      </wp:positionV>
                      <wp:extent cx="680085" cy="281305"/>
                      <wp:effectExtent l="0" t="0" r="24765" b="23495"/>
                      <wp:wrapNone/>
                      <wp:docPr id="1415" name="Rectangle 14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2577C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D0FE10" id="Rectangle 1415" o:spid="_x0000_s1199" style="position:absolute;margin-left:28pt;margin-top:4.4pt;width:53.55pt;height:22.15pt;z-index:25287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g6DiQIAAC4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" fillcolor="window" strokecolor="windowText" strokeweight="1pt">
                      <v:textbox>
                        <w:txbxContent>
                          <w:p w:rsidR="00672499" w:rsidRPr="002577C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 –                        = 200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back in hundreds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back in steps of 100. </w:t>
            </w: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6688" behindDoc="0" locked="0" layoutInCell="1" allowOverlap="1" wp14:anchorId="186CFDF7" wp14:editId="2857A321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348" name="Rectangle 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438BF7" id="Rectangle 348" o:spid="_x0000_s1026" style="position:absolute;margin-left:204.4pt;margin-top:2.1pt;width:42pt;height:22.15pt;z-index:25278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ittew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8736" behindDoc="0" locked="0" layoutInCell="1" allowOverlap="1" wp14:anchorId="4519FDE2" wp14:editId="112D993A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45" name="Rectangle 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D78B0A" id="Rectangle 345" o:spid="_x0000_s1026" style="position:absolute;margin-left:294.95pt;margin-top:2.2pt;width:42pt;height:22.15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eBLfQ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9760" behindDoc="0" locked="0" layoutInCell="1" allowOverlap="1" wp14:anchorId="1D5BFC8C" wp14:editId="6CF43C5B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46" name="Rectangle 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81E926" id="Rectangle 346" o:spid="_x0000_s1026" style="position:absolute;margin-left:340.15pt;margin-top:2.2pt;width:42pt;height:22.15pt;z-index:25278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7712" behindDoc="0" locked="0" layoutInCell="1" allowOverlap="1" wp14:anchorId="70BC636B" wp14:editId="063F0386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347" name="Rectangle 3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DA1543" id="Rectangle 347" o:spid="_x0000_s1026" style="position:absolute;margin-left:249.6pt;margin-top:2.35pt;width:42pt;height:22.15pt;z-index:25278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4Bv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5664" behindDoc="0" locked="0" layoutInCell="1" allowOverlap="1" wp14:anchorId="3A76E4B3" wp14:editId="7E3089A1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349" name="Rectangle 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C4B73C" id="Rectangle 349" o:spid="_x0000_s1026" style="position:absolute;margin-left:159.05pt;margin-top:2.15pt;width:42pt;height:22.15pt;z-index:25278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qOS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4640" behindDoc="0" locked="0" layoutInCell="1" allowOverlap="1" wp14:anchorId="271CE731" wp14:editId="1ADE0677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350" name="Rectangle 3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872761" id="Rectangle 350" o:spid="_x0000_s1026" style="position:absolute;margin-left:113.85pt;margin-top:2.15pt;width:42pt;height:22.15pt;z-index:25278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3616" behindDoc="0" locked="0" layoutInCell="1" allowOverlap="1" wp14:anchorId="52AAB788" wp14:editId="7A4FAE00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351" name="Rectangle 3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2AFB53" id="Rectangle 351" o:spid="_x0000_s1026" style="position:absolute;margin-left:68.5pt;margin-top:2.05pt;width:42pt;height:22.15pt;z-index:25278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955, 855, 755,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58065C" w:rsidTr="00672499">
        <w:tc>
          <w:tcPr>
            <w:tcW w:w="9016" w:type="dxa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5904" behindDoc="0" locked="0" layoutInCell="1" allowOverlap="1" wp14:anchorId="5DD32EC8" wp14:editId="09B6A75F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63" name="Rectangle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C0069D" id="Rectangle 163" o:spid="_x0000_s1026" style="position:absolute;margin-left:294.75pt;margin-top:2.15pt;width:42pt;height:22.15pt;z-index:25279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4880" behindDoc="0" locked="0" layoutInCell="1" allowOverlap="1" wp14:anchorId="3F3F8C87" wp14:editId="03FEE68C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53" name="Rectangle 3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E8AC71" id="Rectangle 353" o:spid="_x0000_s1026" style="position:absolute;margin-left:249.4pt;margin-top:2.2pt;width:42pt;height:22.15pt;z-index:25279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0784" behindDoc="0" locked="0" layoutInCell="1" allowOverlap="1" wp14:anchorId="64DF319E" wp14:editId="617F7368">
                      <wp:simplePos x="0" y="0"/>
                      <wp:positionH relativeFrom="column">
                        <wp:posOffset>867410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57" name="Rectangle 3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C8A02C" id="Rectangle 357" o:spid="_x0000_s1026" style="position:absolute;margin-left:68.3pt;margin-top:2.2pt;width:42pt;height:22.15pt;z-index:25279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6928" behindDoc="0" locked="0" layoutInCell="1" allowOverlap="1" wp14:anchorId="717B4408" wp14:editId="20EDCC49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352" name="Rectangle 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2B3874" id="Rectangle 352" o:spid="_x0000_s1026" style="position:absolute;margin-left:339.95pt;margin-top:2.2pt;width:42pt;height:22.15pt;z-index:25279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3856" behindDoc="0" locked="0" layoutInCell="1" allowOverlap="1" wp14:anchorId="5DC2DD37" wp14:editId="17AD78E0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354" name="Rectangle 3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AB67C0" id="Rectangle 354" o:spid="_x0000_s1026" style="position:absolute;margin-left:204.2pt;margin-top:2.25pt;width:42pt;height:22.15pt;z-index:25279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2832" behindDoc="0" locked="0" layoutInCell="1" allowOverlap="1" wp14:anchorId="7502E072" wp14:editId="0A6962AA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355" name="Rectangle 3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990579" id="Rectangle 355" o:spid="_x0000_s1026" style="position:absolute;margin-left:158.85pt;margin-top:2.15pt;width:42pt;height:22.15pt;z-index:25279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1808" behindDoc="0" locked="0" layoutInCell="1" allowOverlap="1" wp14:anchorId="07FAC0F1" wp14:editId="39C8A555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356" name="Rectangle 3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D288DE" id="Rectangle 356" o:spid="_x0000_s1026" style="position:absolute;margin-left:113.65pt;margin-top:2.15pt;width:42pt;height:22.15pt;z-index:25279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903, 803, 703,  </w:t>
            </w:r>
          </w:p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back in steps of 100. </w:t>
            </w: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8848" behindDoc="0" locked="0" layoutInCell="1" allowOverlap="1" wp14:anchorId="617B882A" wp14:editId="5B23AEBD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432" name="Rectangle 14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7B882A" id="Rectangle 1432" o:spid="_x0000_s1200" style="position:absolute;margin-left:204.4pt;margin-top:2.1pt;width:42pt;height:22.15pt;z-index:25287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B1Rhg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0896" behindDoc="0" locked="0" layoutInCell="1" allowOverlap="1" wp14:anchorId="02F36FB1" wp14:editId="50108369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33" name="Rectangle 14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F36FB1" id="Rectangle 1433" o:spid="_x0000_s1201" style="position:absolute;margin-left:294.95pt;margin-top:2.2pt;width:42pt;height:22.15pt;z-index:25288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Xfchg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1920" behindDoc="0" locked="0" layoutInCell="1" allowOverlap="1" wp14:anchorId="248E3023" wp14:editId="7DD962C9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34" name="Rectangle 14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8E3023" id="Rectangle 1434" o:spid="_x0000_s1202" style="position:absolute;margin-left:340.15pt;margin-top:2.2pt;width:42pt;height:22.15pt;z-index:25288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TGS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9872" behindDoc="0" locked="0" layoutInCell="1" allowOverlap="1" wp14:anchorId="17AFC271" wp14:editId="4CC3219F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435" name="Rectangle 14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AFC271" id="Rectangle 1435" o:spid="_x0000_s1203" style="position:absolute;margin-left:249.6pt;margin-top:2.35pt;width:42pt;height:22.15pt;z-index:25287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7824" behindDoc="0" locked="0" layoutInCell="1" allowOverlap="1" wp14:anchorId="74EDAFEB" wp14:editId="5D82BE6F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36" name="Rectangle 14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EDAFEB" id="Rectangle 1436" o:spid="_x0000_s1204" style="position:absolute;margin-left:159.05pt;margin-top:2.15pt;width:42pt;height:22.15pt;z-index:25287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kO8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6800" behindDoc="0" locked="0" layoutInCell="1" allowOverlap="1" wp14:anchorId="7BD09019" wp14:editId="0B34FEE1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37" name="Rectangle 14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D09019" id="Rectangle 1437" o:spid="_x0000_s1205" style="position:absolute;margin-left:113.85pt;margin-top:2.15pt;width:42pt;height:22.15pt;z-index:25287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5776" behindDoc="0" locked="0" layoutInCell="1" allowOverlap="1" wp14:anchorId="0B22B184" wp14:editId="4D00DC22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438" name="Rectangle 14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22B184" id="Rectangle 1438" o:spid="_x0000_s1206" style="position:absolute;margin-left:68.5pt;margin-top:2.05pt;width:42pt;height:22.15pt;z-index:25287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jYWhQ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lang w:val="en-US"/>
              </w:rPr>
              <w:t>9</w:t>
            </w:r>
            <w:r>
              <w:rPr>
                <w:rFonts w:ascii="Calibri" w:eastAsia="Calibri" w:hAnsi="Calibri" w:cs="Times New Roman"/>
                <w:lang w:val="en-US"/>
              </w:rPr>
              <w:t>22</w:t>
            </w:r>
            <w:r w:rsidRPr="00B80369">
              <w:rPr>
                <w:rFonts w:ascii="Calibri" w:eastAsia="Calibri" w:hAnsi="Calibri" w:cs="Times New Roman"/>
                <w:lang w:val="en-US"/>
              </w:rPr>
              <w:t>, 8</w:t>
            </w:r>
            <w:r>
              <w:rPr>
                <w:rFonts w:ascii="Calibri" w:eastAsia="Calibri" w:hAnsi="Calibri" w:cs="Times New Roman"/>
                <w:lang w:val="en-US"/>
              </w:rPr>
              <w:t>22</w:t>
            </w:r>
            <w:r w:rsidRPr="00B80369">
              <w:rPr>
                <w:rFonts w:ascii="Calibri" w:eastAsia="Calibri" w:hAnsi="Calibri" w:cs="Times New Roman"/>
                <w:lang w:val="en-US"/>
              </w:rPr>
              <w:t>, 7</w:t>
            </w:r>
            <w:r>
              <w:rPr>
                <w:rFonts w:ascii="Calibri" w:eastAsia="Calibri" w:hAnsi="Calibri" w:cs="Times New Roman"/>
                <w:lang w:val="en-US"/>
              </w:rPr>
              <w:t>22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72499" w:rsidRPr="00B80369" w:rsidTr="00672499">
        <w:tc>
          <w:tcPr>
            <w:tcW w:w="9016" w:type="dxa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8064" behindDoc="0" locked="0" layoutInCell="1" allowOverlap="1" wp14:anchorId="3509F39F" wp14:editId="59D3EA7C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39" name="Rectangle 14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09F39F" id="Rectangle 1439" o:spid="_x0000_s1207" style="position:absolute;margin-left:294.75pt;margin-top:2.15pt;width:42pt;height:22.15pt;z-index:25288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1ybhwIAAC4FAAAOAAAAZHJzL2Uyb0RvYy54bWysVMlu2zAQvRfoPxC8N5KXtI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7040" behindDoc="0" locked="0" layoutInCell="1" allowOverlap="1" wp14:anchorId="31D77B14" wp14:editId="3299748D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D77B14" id="Rectangle 36" o:spid="_x0000_s1208" style="position:absolute;margin-left:249.4pt;margin-top:2.2pt;width:42pt;height:22.15pt;z-index:25288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6Z1hgIAACo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2944" behindDoc="0" locked="0" layoutInCell="1" allowOverlap="1" wp14:anchorId="4419073C" wp14:editId="0F37639D">
                      <wp:simplePos x="0" y="0"/>
                      <wp:positionH relativeFrom="column">
                        <wp:posOffset>867410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41" name="Rectangle 1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19073C" id="Rectangle 1441" o:spid="_x0000_s1209" style="position:absolute;margin-left:68.3pt;margin-top:2.2pt;width:42pt;height:22.15pt;z-index:25288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Hi7hQ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9088" behindDoc="0" locked="0" layoutInCell="1" allowOverlap="1" wp14:anchorId="5AF53734" wp14:editId="0C53B670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1392" name="Rectangle 13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F53734" id="Rectangle 1392" o:spid="_x0000_s1210" style="position:absolute;margin-left:339.95pt;margin-top:2.2pt;width:42pt;height:22.15pt;z-index:25288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TvehwIAAC4FAAAOAAAAZHJzL2Uyb0RvYy54bWysVMlu2zAQvRfoPxC8N5KXtI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6016" behindDoc="0" locked="0" layoutInCell="1" allowOverlap="1" wp14:anchorId="028A936C" wp14:editId="19465A92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43" name="Rectangle 14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8A936C" id="Rectangle 1443" o:spid="_x0000_s1211" style="position:absolute;margin-left:204.2pt;margin-top:2.25pt;width:42pt;height:22.15pt;z-index:25288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G8ghQ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4992" behindDoc="0" locked="0" layoutInCell="1" allowOverlap="1" wp14:anchorId="3B0D5FB2" wp14:editId="0B1CF32E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93" name="Rectangle 13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0D5FB2" id="Rectangle 1393" o:spid="_x0000_s1212" style="position:absolute;margin-left:158.85pt;margin-top:2.15pt;width:42pt;height:22.15pt;z-index:25288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3968" behindDoc="0" locked="0" layoutInCell="1" allowOverlap="1" wp14:anchorId="70A9D212" wp14:editId="3DECFCBE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45" name="Rectangle 14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A9D212" id="Rectangle 1445" o:spid="_x0000_s1213" style="position:absolute;margin-left:113.65pt;margin-top:2.15pt;width:42pt;height:22.15pt;z-index:25288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UPjhgIAAC4FAAAOAAAAZHJzL2Uyb0RvYy54bWysVMlu2zAQvRfoPxC8N5Idu3GF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lang w:val="en-US"/>
              </w:rPr>
              <w:t>90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 w:rsidRPr="00B80369">
              <w:rPr>
                <w:rFonts w:ascii="Calibri" w:eastAsia="Calibri" w:hAnsi="Calibri" w:cs="Times New Roman"/>
                <w:lang w:val="en-US"/>
              </w:rPr>
              <w:t>, 80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 w:rsidRPr="00B80369">
              <w:rPr>
                <w:rFonts w:ascii="Calibri" w:eastAsia="Calibri" w:hAnsi="Calibri" w:cs="Times New Roman"/>
                <w:lang w:val="en-US"/>
              </w:rPr>
              <w:t>, 70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</w:t>
            </w:r>
          </w:p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a multiple of 100 from a three-digit number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58065C" w:rsidTr="00672499">
        <w:tc>
          <w:tcPr>
            <w:tcW w:w="9016" w:type="dxa"/>
            <w:gridSpan w:val="4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672499" w:rsidRPr="0058065C" w:rsidTr="00672499"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999 – 200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562 – 400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375 – 300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857 – 500 = 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80369" w:rsidTr="00672499">
        <w:tc>
          <w:tcPr>
            <w:tcW w:w="9016" w:type="dxa"/>
            <w:gridSpan w:val="4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672499" w:rsidRPr="00B80369" w:rsidTr="00672499"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888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200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743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400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13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962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= 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</w:tr>
    </w:tbl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14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addition and subtraction of hundreds with three-digit numbers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58065C" w:rsidTr="00672499">
        <w:tc>
          <w:tcPr>
            <w:tcW w:w="9016" w:type="dxa"/>
            <w:gridSpan w:val="3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672499" w:rsidRPr="0058065C" w:rsidTr="00672499"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7952" behindDoc="0" locked="0" layoutInCell="1" allowOverlap="1" wp14:anchorId="47A8D6C5" wp14:editId="334423ED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79" name="Rectangle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D48628" id="Rectangle 79" o:spid="_x0000_s1026" style="position:absolute;margin-left:-2pt;margin-top:3.95pt;width:42pt;height:22.15pt;z-index:2527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HXTegIAABY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= 296 + 200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98976" behindDoc="0" locked="0" layoutInCell="1" allowOverlap="1" wp14:anchorId="58230533" wp14:editId="528B6804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90" name="Rectangle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9EECAF" id="Rectangle 90" o:spid="_x0000_s1026" style="position:absolute;margin-left:-.85pt;margin-top:3.85pt;width:42pt;height:22.15pt;z-index:25279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YkbeQIAABY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 = 663 – 600</w:t>
            </w:r>
          </w:p>
        </w:tc>
        <w:tc>
          <w:tcPr>
            <w:tcW w:w="300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0000" behindDoc="0" locked="0" layoutInCell="1" allowOverlap="1" wp14:anchorId="49225046" wp14:editId="446E59B5">
                      <wp:simplePos x="0" y="0"/>
                      <wp:positionH relativeFrom="column">
                        <wp:posOffset>354867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91" name="Rectangle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4D8AA6" id="Rectangle 91" o:spid="_x0000_s1026" style="position:absolute;margin-left:27.95pt;margin-top:4pt;width:42pt;height:22.15pt;z-index:25280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IgdeQIAABY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362 +                   = 662</w:t>
            </w:r>
          </w:p>
        </w:tc>
      </w:tr>
      <w:tr w:rsidR="00672499" w:rsidRPr="0058065C" w:rsidTr="00672499"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1024" behindDoc="0" locked="0" layoutInCell="1" allowOverlap="1" wp14:anchorId="58744B25" wp14:editId="0073B4D8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92" name="Rectangle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F9DBE0" id="Rectangle 92" o:spid="_x0000_s1026" style="position:absolute;margin-left:-2pt;margin-top:3.95pt;width:42pt;height:22.15pt;z-index:25280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ooXegIAABY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+ 300 = 905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2048" behindDoc="0" locked="0" layoutInCell="1" allowOverlap="1" wp14:anchorId="71ED733F" wp14:editId="3D6B1B3E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1" name="Rectangle 4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97158D" id="Rectangle 431" o:spid="_x0000_s1026" style="position:absolute;margin-left:-.85pt;margin-top:3.85pt;width:42pt;height:22.15pt;z-index:25280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4Xy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 – 500 = 275</w:t>
            </w:r>
          </w:p>
        </w:tc>
        <w:tc>
          <w:tcPr>
            <w:tcW w:w="3006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3072" behindDoc="0" locked="0" layoutInCell="1" allowOverlap="1" wp14:anchorId="5100F95B" wp14:editId="2D6AFE1D">
                      <wp:simplePos x="0" y="0"/>
                      <wp:positionH relativeFrom="column">
                        <wp:posOffset>357407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432" name="Rectangle 4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44EFCC" id="Rectangle 432" o:spid="_x0000_s1026" style="position:absolute;margin-left:28.15pt;margin-top:4pt;width:42pt;height:22.15pt;z-index:25280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W0pfAIAABg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723 –                   = 123</w:t>
            </w:r>
          </w:p>
        </w:tc>
      </w:tr>
    </w:tbl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B80369" w:rsidTr="00672499">
        <w:tc>
          <w:tcPr>
            <w:tcW w:w="9016" w:type="dxa"/>
            <w:gridSpan w:val="3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672499" w:rsidRPr="00B80369" w:rsidTr="00672499"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0112" behindDoc="0" locked="0" layoutInCell="1" allowOverlap="1" wp14:anchorId="7CA36125" wp14:editId="22D2B4A4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394" name="Rectangle 13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A36125" id="Rectangle 1394" o:spid="_x0000_s1214" style="position:absolute;margin-left:-2pt;margin-top:3.95pt;width:42pt;height:22.15pt;z-index:25289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SEyhwIAAC4FAAAOAAAAZHJzL2Uyb0RvYy54bWysVMlu2zAQvRfoPxC8N5KXtI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452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+ 200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1136" behindDoc="0" locked="0" layoutInCell="1" allowOverlap="1" wp14:anchorId="0868B626" wp14:editId="3420769E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395" name="Rectangle 13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68B626" id="Rectangle 1395" o:spid="_x0000_s1215" style="position:absolute;margin-left:-.85pt;margin-top:3.85pt;width:42pt;height:22.15pt;z-index:25289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LUY&#10;S7+GAgAALg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97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3 – </w:t>
            </w: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</w:t>
            </w:r>
          </w:p>
        </w:tc>
        <w:tc>
          <w:tcPr>
            <w:tcW w:w="3006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2160" behindDoc="0" locked="0" layoutInCell="1" allowOverlap="1" wp14:anchorId="5C7368AF" wp14:editId="5283E0E2">
                      <wp:simplePos x="0" y="0"/>
                      <wp:positionH relativeFrom="column">
                        <wp:posOffset>354867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396" name="Rectangle 13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7368AF" id="Rectangle 1396" o:spid="_x0000_s1216" style="position:absolute;margin-left:27.95pt;margin-top:4pt;width:42pt;height:22.15pt;z-index:25289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z3phQIAAC4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265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565</w:t>
            </w:r>
          </w:p>
        </w:tc>
      </w:tr>
      <w:tr w:rsidR="00672499" w:rsidRPr="00B80369" w:rsidTr="00672499"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3184" behindDoc="0" locked="0" layoutInCell="1" allowOverlap="1" wp14:anchorId="285719BE" wp14:editId="3083471F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397" name="Rectangle 13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5719BE" id="Rectangle 1397" o:spid="_x0000_s1217" style="position:absolute;margin-left:-2pt;margin-top:3.95pt;width:42pt;height:22.15pt;z-index:25289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ldkhg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F5S&#10;V2SGAgAALg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+ 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= </w:t>
            </w:r>
            <w:r>
              <w:rPr>
                <w:rFonts w:ascii="Calibri" w:eastAsia="Times New Roman" w:hAnsi="Calibri" w:cs="Times New Roman"/>
                <w:lang w:val="en-US"/>
              </w:rPr>
              <w:t>708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4208" behindDoc="0" locked="0" layoutInCell="1" allowOverlap="1" wp14:anchorId="374C3379" wp14:editId="015F802D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450" name="Rectangle 14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4C3379" id="Rectangle 1450" o:spid="_x0000_s1218" style="position:absolute;margin-left:-.85pt;margin-top:3.85pt;width:42pt;height:22.15pt;z-index:25289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f7yhgIAAC4FAAAOAAAAZHJzL2Uyb0RvYy54bWysVFtP2zAUfp+0/2D5fSQt7YC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Jb1&#10;/vKGAgAALg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– </w:t>
            </w: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= </w:t>
            </w:r>
            <w:r>
              <w:rPr>
                <w:rFonts w:ascii="Calibri" w:eastAsia="Times New Roman" w:hAnsi="Calibri" w:cs="Times New Roman"/>
                <w:lang w:val="en-US"/>
              </w:rPr>
              <w:t>182</w:t>
            </w:r>
          </w:p>
        </w:tc>
        <w:tc>
          <w:tcPr>
            <w:tcW w:w="3006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5232" behindDoc="0" locked="0" layoutInCell="1" allowOverlap="1" wp14:anchorId="47C5024F" wp14:editId="6BF660DF">
                      <wp:simplePos x="0" y="0"/>
                      <wp:positionH relativeFrom="column">
                        <wp:posOffset>357407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451" name="Rectangle 14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9507D4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C5024F" id="Rectangle 1451" o:spid="_x0000_s1219" style="position:absolute;margin-left:28.15pt;margin-top:4pt;width:42pt;height:22.15pt;z-index:25289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" fillcolor="window" strokecolor="windowText" strokeweight="1pt">
                      <v:textbox>
                        <w:txbxContent>
                          <w:p w:rsidR="00672499" w:rsidRPr="009507D4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831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131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15 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Subtract numbers with up to three digits using the column method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58065C" w:rsidTr="00672499">
        <w:tc>
          <w:tcPr>
            <w:tcW w:w="9016" w:type="dxa"/>
            <w:gridSpan w:val="4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subtraction. </w:t>
            </w:r>
          </w:p>
        </w:tc>
      </w:tr>
      <w:tr w:rsidR="00672499" w:rsidRPr="0058065C" w:rsidTr="00672499"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733 – 25 = 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318 – 44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350 – 136 =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675 – 387 = 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80369" w:rsidTr="00672499">
        <w:tc>
          <w:tcPr>
            <w:tcW w:w="9016" w:type="dxa"/>
            <w:gridSpan w:val="4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subtraction. </w:t>
            </w:r>
          </w:p>
        </w:tc>
      </w:tr>
      <w:tr w:rsidR="00672499" w:rsidRPr="00B80369" w:rsidTr="00672499"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551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38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739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89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670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225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854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479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Check by using the inverse operation with three-digit numbers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72499" w:rsidRPr="0058065C" w:rsidTr="00672499">
        <w:tc>
          <w:tcPr>
            <w:tcW w:w="9016" w:type="dxa"/>
            <w:gridSpan w:val="2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Check the answers to these calculations by using the inverse operation. </w:t>
            </w:r>
          </w:p>
        </w:tc>
      </w:tr>
      <w:tr w:rsidR="00672499" w:rsidRPr="0058065C" w:rsidTr="00672499">
        <w:tc>
          <w:tcPr>
            <w:tcW w:w="4508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238 + 184 = 422</w:t>
            </w:r>
          </w:p>
          <w:p w:rsidR="0067249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7249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718 – 284 = 434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72499" w:rsidRPr="00B80369" w:rsidTr="00672499">
        <w:tc>
          <w:tcPr>
            <w:tcW w:w="9016" w:type="dxa"/>
            <w:gridSpan w:val="2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Check the answers to these calculations by using the inverse operation. </w:t>
            </w:r>
          </w:p>
        </w:tc>
      </w:tr>
      <w:tr w:rsidR="00672499" w:rsidRPr="00B80369" w:rsidTr="00672499">
        <w:tc>
          <w:tcPr>
            <w:tcW w:w="4508" w:type="dxa"/>
          </w:tcPr>
          <w:p w:rsidR="0067249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352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8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643</w:t>
            </w:r>
          </w:p>
          <w:p w:rsidR="0067249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  <w:p w:rsidR="0067249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>7</w:t>
            </w:r>
            <w:r>
              <w:rPr>
                <w:rFonts w:ascii="Calibri" w:eastAsia="Times New Roman" w:hAnsi="Calibri" w:cs="Times New Roman"/>
                <w:lang w:val="en-US"/>
              </w:rPr>
              <w:t>04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275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4</w:t>
            </w:r>
            <w:r>
              <w:rPr>
                <w:rFonts w:ascii="Calibri" w:eastAsia="Times New Roman" w:hAnsi="Calibri" w:cs="Times New Roman"/>
                <w:lang w:val="en-US"/>
              </w:rPr>
              <w:t>29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17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addition and subtraction with three-digit numbers</w:t>
      </w:r>
    </w:p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58065C" w:rsidTr="00672499">
        <w:tc>
          <w:tcPr>
            <w:tcW w:w="9016" w:type="dxa"/>
            <w:gridSpan w:val="4"/>
          </w:tcPr>
          <w:p w:rsidR="00672499" w:rsidRPr="0058065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Complete the questions below by finding the missing numbers.</w:t>
            </w:r>
          </w:p>
        </w:tc>
      </w:tr>
      <w:tr w:rsidR="00672499" w:rsidRPr="0058065C" w:rsidTr="00672499"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4096" behindDoc="0" locked="0" layoutInCell="1" allowOverlap="1" wp14:anchorId="65EF3DF3" wp14:editId="262885B2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46990</wp:posOffset>
                      </wp:positionV>
                      <wp:extent cx="509392" cy="281635"/>
                      <wp:effectExtent l="0" t="0" r="24130" b="23495"/>
                      <wp:wrapNone/>
                      <wp:docPr id="1043" name="Rectangle 10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1C2130" id="Rectangle 1043" o:spid="_x0000_s1026" style="position:absolute;margin-left:27.85pt;margin-top:3.7pt;width:40.1pt;height:22.2pt;z-index:25280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246 +                   = 539</w: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5120" behindDoc="0" locked="0" layoutInCell="1" allowOverlap="1" wp14:anchorId="7B9DBF26" wp14:editId="6DBB0B90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46355</wp:posOffset>
                      </wp:positionV>
                      <wp:extent cx="509392" cy="281635"/>
                      <wp:effectExtent l="0" t="0" r="24130" b="23495"/>
                      <wp:wrapNone/>
                      <wp:docPr id="1044" name="Rectangle 10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81C415" id="Rectangle 1044" o:spid="_x0000_s1026" style="position:absolute;margin-left:-.35pt;margin-top:3.65pt;width:40.1pt;height:22.2pt;z-index:25280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+ 293 = 562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6144" behindDoc="0" locked="0" layoutInCell="1" allowOverlap="1" wp14:anchorId="3BB78FC5" wp14:editId="0C13472B">
                      <wp:simplePos x="0" y="0"/>
                      <wp:positionH relativeFrom="column">
                        <wp:posOffset>-10630</wp:posOffset>
                      </wp:positionH>
                      <wp:positionV relativeFrom="paragraph">
                        <wp:posOffset>48236</wp:posOffset>
                      </wp:positionV>
                      <wp:extent cx="509392" cy="281635"/>
                      <wp:effectExtent l="0" t="0" r="24130" b="23495"/>
                      <wp:wrapNone/>
                      <wp:docPr id="1045" name="Rectangle 10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A405E2" id="Rectangle 1045" o:spid="_x0000_s1026" style="position:absolute;margin-left:-.85pt;margin-top:3.8pt;width:40.1pt;height:22.2pt;z-index:25280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                – 305 = 276 </w:t>
            </w:r>
          </w:p>
        </w:tc>
        <w:tc>
          <w:tcPr>
            <w:tcW w:w="2254" w:type="dxa"/>
          </w:tcPr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07168" behindDoc="0" locked="0" layoutInCell="1" allowOverlap="1" wp14:anchorId="5A9E04DA" wp14:editId="7B2CFCED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45085</wp:posOffset>
                      </wp:positionV>
                      <wp:extent cx="509392" cy="281635"/>
                      <wp:effectExtent l="0" t="0" r="24130" b="23495"/>
                      <wp:wrapNone/>
                      <wp:docPr id="1046" name="Rectangle 10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3B0846" id="Rectangle 1046" o:spid="_x0000_s1026" style="position:absolute;margin-left:28.2pt;margin-top:3.55pt;width:40.1pt;height:22.2pt;z-index:25280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72499" w:rsidRPr="0058065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741 –                   = 573</w:t>
            </w:r>
          </w:p>
        </w:tc>
      </w:tr>
    </w:tbl>
    <w:p w:rsidR="00672499" w:rsidRPr="00191DF6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80369" w:rsidTr="00672499">
        <w:tc>
          <w:tcPr>
            <w:tcW w:w="9016" w:type="dxa"/>
            <w:gridSpan w:val="4"/>
          </w:tcPr>
          <w:p w:rsidR="00672499" w:rsidRPr="00B8036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Complete the questions below by finding the missing numbers.</w:t>
            </w:r>
          </w:p>
        </w:tc>
      </w:tr>
      <w:tr w:rsidR="00672499" w:rsidRPr="00B80369" w:rsidTr="00672499"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6256" behindDoc="0" locked="0" layoutInCell="1" allowOverlap="1" wp14:anchorId="07F01938" wp14:editId="21043C68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46990</wp:posOffset>
                      </wp:positionV>
                      <wp:extent cx="509392" cy="281635"/>
                      <wp:effectExtent l="0" t="0" r="24130" b="23495"/>
                      <wp:wrapNone/>
                      <wp:docPr id="1452" name="Rectangle 14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768F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F01938" id="Rectangle 1452" o:spid="_x0000_s1220" style="position:absolute;margin-left:27.85pt;margin-top:3.7pt;width:40.1pt;height:22.2pt;z-index:25289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" fillcolor="window" strokecolor="windowText" strokeweight="1pt">
                      <v:textbox>
                        <w:txbxContent>
                          <w:p w:rsidR="00672499" w:rsidRPr="00E768F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185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718</w: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7280" behindDoc="0" locked="0" layoutInCell="1" allowOverlap="1" wp14:anchorId="3A8E2B10" wp14:editId="7B16D103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46355</wp:posOffset>
                      </wp:positionV>
                      <wp:extent cx="509392" cy="281635"/>
                      <wp:effectExtent l="0" t="0" r="24130" b="23495"/>
                      <wp:wrapNone/>
                      <wp:docPr id="1453" name="Rectangle 14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768F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8E2B10" id="Rectangle 1453" o:spid="_x0000_s1221" style="position:absolute;margin-left:-.35pt;margin-top:3.65pt;width:40.1pt;height:22.2pt;z-index:25289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" fillcolor="window" strokecolor="windowText" strokeweight="1pt">
                      <v:textbox>
                        <w:txbxContent>
                          <w:p w:rsidR="00672499" w:rsidRPr="00E768F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+ </w:t>
            </w:r>
            <w:r>
              <w:rPr>
                <w:rFonts w:ascii="Calibri" w:eastAsia="Times New Roman" w:hAnsi="Calibri" w:cs="Times New Roman"/>
                <w:lang w:val="en-US"/>
              </w:rPr>
              <w:t>458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647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8304" behindDoc="0" locked="0" layoutInCell="1" allowOverlap="1" wp14:anchorId="355D55E1" wp14:editId="58B460E5">
                      <wp:simplePos x="0" y="0"/>
                      <wp:positionH relativeFrom="column">
                        <wp:posOffset>-10630</wp:posOffset>
                      </wp:positionH>
                      <wp:positionV relativeFrom="paragraph">
                        <wp:posOffset>48236</wp:posOffset>
                      </wp:positionV>
                      <wp:extent cx="509392" cy="281635"/>
                      <wp:effectExtent l="0" t="0" r="24130" b="23495"/>
                      <wp:wrapNone/>
                      <wp:docPr id="1454" name="Rectangle 14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768F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5D55E1" id="Rectangle 1454" o:spid="_x0000_s1222" style="position:absolute;margin-left:-.85pt;margin-top:3.8pt;width:40.1pt;height:22.2pt;z-index:25289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" fillcolor="window" strokecolor="windowText" strokeweight="1pt">
                      <v:textbox>
                        <w:txbxContent>
                          <w:p w:rsidR="00672499" w:rsidRPr="00E768F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– 30</w:t>
            </w: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352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</w:tc>
        <w:tc>
          <w:tcPr>
            <w:tcW w:w="2254" w:type="dxa"/>
          </w:tcPr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9328" behindDoc="0" locked="0" layoutInCell="1" allowOverlap="1" wp14:anchorId="1AF607F6" wp14:editId="6B9C28E1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45085</wp:posOffset>
                      </wp:positionV>
                      <wp:extent cx="509392" cy="281635"/>
                      <wp:effectExtent l="0" t="0" r="24130" b="23495"/>
                      <wp:wrapNone/>
                      <wp:docPr id="1455" name="Rectangle 14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768F3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F607F6" id="Rectangle 1455" o:spid="_x0000_s1223" style="position:absolute;margin-left:28.2pt;margin-top:3.55pt;width:40.1pt;height:22.2pt;z-index:25289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" fillcolor="window" strokecolor="windowText" strokeweight="1pt">
                      <v:textbox>
                        <w:txbxContent>
                          <w:p w:rsidR="00672499" w:rsidRPr="00E768F3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72499" w:rsidRPr="00B8036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914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456</w:t>
            </w:r>
          </w:p>
        </w:tc>
      </w:tr>
    </w:tbl>
    <w:p w:rsidR="00672499" w:rsidRPr="00672499" w:rsidRDefault="00672499" w:rsidP="00672499">
      <w:pPr>
        <w:pStyle w:val="NoSpacing"/>
        <w:rPr>
          <w:sz w:val="18"/>
        </w:rPr>
      </w:pPr>
    </w:p>
    <w:p w:rsidR="00672499" w:rsidRPr="00672499" w:rsidRDefault="00672499" w:rsidP="00672499">
      <w:pPr>
        <w:pStyle w:val="NoSpacing"/>
        <w:rPr>
          <w:b/>
          <w:sz w:val="28"/>
          <w:u w:val="single"/>
        </w:rPr>
      </w:pPr>
      <w:hyperlink r:id="rId30" w:history="1">
        <w:r w:rsidRPr="00672499">
          <w:rPr>
            <w:rStyle w:val="Hyperlink"/>
            <w:b/>
            <w:sz w:val="28"/>
          </w:rPr>
          <w:t>Multiplication</w:t>
        </w:r>
      </w:hyperlink>
    </w:p>
    <w:p w:rsidR="00672499" w:rsidRPr="00672499" w:rsidRDefault="00672499" w:rsidP="00672499">
      <w:pPr>
        <w:pStyle w:val="NoSpacing"/>
        <w:rPr>
          <w:b/>
          <w:sz w:val="18"/>
        </w:rPr>
      </w:pPr>
      <w:r w:rsidRPr="00672499">
        <w:rPr>
          <w:b/>
          <w:sz w:val="18"/>
        </w:rPr>
        <w:t xml:space="preserve">Go to </w:t>
      </w:r>
      <w:hyperlink r:id="rId31" w:history="1">
        <w:r w:rsidRPr="00672499">
          <w:rPr>
            <w:rStyle w:val="Hyperlink"/>
            <w:b/>
            <w:sz w:val="18"/>
          </w:rPr>
          <w:t>https://keystage2maths.com/y3/multiplication/</w:t>
        </w:r>
      </w:hyperlink>
      <w:r w:rsidRPr="00672499">
        <w:rPr>
          <w:b/>
          <w:sz w:val="18"/>
        </w:rPr>
        <w:t xml:space="preserve"> for help. </w:t>
      </w:r>
    </w:p>
    <w:p w:rsidR="00672499" w:rsidRPr="00672499" w:rsidRDefault="00672499" w:rsidP="00672499">
      <w:pPr>
        <w:pStyle w:val="NoSpacing"/>
        <w:rPr>
          <w:sz w:val="18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3</w:t>
      </w: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2E0882" w:rsidTr="00672499"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3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 x 3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 x 3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11 x 3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4</w:t>
      </w: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2E0882" w:rsidTr="00672499"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 x 4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 x 4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 x 4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10 x 4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Connect the 2 and 4 times tables</w:t>
      </w: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2E0882" w:rsidTr="00672499"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01376" behindDoc="0" locked="0" layoutInCell="1" allowOverlap="1" wp14:anchorId="3C9D0A86" wp14:editId="6FA997B6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E5DEAD" id="Rectangle 1" o:spid="_x0000_s1026" style="position:absolute;margin-left:-2pt;margin-top:3.95pt;width:42pt;height:22.15pt;z-index:25290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JKteAIAABQ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x 4 = 6 x 2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02400" behindDoc="0" locked="0" layoutInCell="1" allowOverlap="1" wp14:anchorId="582E0392" wp14:editId="784BEBF3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4583A3" id="Rectangle 2" o:spid="_x0000_s1026" style="position:absolute;margin-left:-.85pt;margin-top:3.85pt;width:42pt;height:22.15pt;z-index:25290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4 = 2 x 2</w:t>
            </w:r>
          </w:p>
        </w:tc>
        <w:tc>
          <w:tcPr>
            <w:tcW w:w="3006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03424" behindDoc="0" locked="0" layoutInCell="1" allowOverlap="1" wp14:anchorId="13A7C968" wp14:editId="26E665A3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CB8932" id="Rectangle 3" o:spid="_x0000_s1026" style="position:absolute;margin-left:-.85pt;margin-top:3.85pt;width:42pt;height:22.15pt;z-index:25290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2 = 2 x 4</w:t>
            </w:r>
          </w:p>
        </w:tc>
      </w:tr>
    </w:tbl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4</w:t>
      </w:r>
      <w:r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8</w:t>
      </w: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2E0882" w:rsidTr="00672499"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 x 8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 x 8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 x 8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11 x 8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672499" w:rsidRDefault="00672499" w:rsidP="00672499">
      <w:pPr>
        <w:spacing w:after="0" w:line="240" w:lineRule="auto"/>
        <w:rPr>
          <w:rFonts w:ascii="Calibri" w:eastAsia="Times New Roman" w:hAnsi="Calibri" w:cs="Times New Roman"/>
          <w:sz w:val="14"/>
          <w:szCs w:val="18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Connect the 4 and 8 times tables</w:t>
      </w: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2E0882" w:rsidTr="00672499"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04448" behindDoc="0" locked="0" layoutInCell="1" allowOverlap="1" wp14:anchorId="6FD5E34C" wp14:editId="7B7DC694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6F2C71" id="Rectangle 9" o:spid="_x0000_s1026" style="position:absolute;margin-left:-2pt;margin-top:3.95pt;width:42pt;height:22.15pt;z-index:25290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bnDegIAABQ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x 8 = 4 x 4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05472" behindDoc="0" locked="0" layoutInCell="1" allowOverlap="1" wp14:anchorId="2338123B" wp14:editId="39201BA7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164FF4" id="Rectangle 11" o:spid="_x0000_s1026" style="position:absolute;margin-left:-.85pt;margin-top:3.85pt;width:42pt;height:22.15pt;z-index:25290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m7LeQ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8 = 10 x 4</w:t>
            </w:r>
          </w:p>
        </w:tc>
        <w:tc>
          <w:tcPr>
            <w:tcW w:w="3006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06496" behindDoc="0" locked="0" layoutInCell="1" allowOverlap="1" wp14:anchorId="1FD1B4AE" wp14:editId="4B0D36F9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AABBB7" id="Rectangle 12" o:spid="_x0000_s1026" style="position:absolute;margin-left:-.85pt;margin-top:3.85pt;width:42pt;height:22.15pt;z-index:25290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GzBeQ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4 = 3 x 8</w:t>
            </w:r>
          </w:p>
        </w:tc>
      </w:tr>
    </w:tbl>
    <w:p w:rsidR="00672499" w:rsidRPr="00672499" w:rsidRDefault="00672499" w:rsidP="00672499">
      <w:pPr>
        <w:spacing w:after="0" w:line="240" w:lineRule="auto"/>
        <w:rPr>
          <w:rFonts w:ascii="Calibri" w:eastAsia="Times New Roman" w:hAnsi="Calibri" w:cs="Times New Roman"/>
          <w:sz w:val="14"/>
          <w:szCs w:val="18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Represent multiplication using an array</w:t>
      </w: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672499" w:rsidRPr="002E0882" w:rsidTr="00672499">
        <w:tc>
          <w:tcPr>
            <w:tcW w:w="4508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07520" behindDoc="0" locked="0" layoutInCell="1" allowOverlap="1" wp14:anchorId="5502DE66" wp14:editId="6A1AD721">
                      <wp:simplePos x="0" y="0"/>
                      <wp:positionH relativeFrom="column">
                        <wp:posOffset>615379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437FD4" id="Rectangle 4" o:spid="_x0000_s1026" style="position:absolute;margin-left:48.45pt;margin-top:3.95pt;width:42pt;height:22.15pt;z-index:25290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5 x 2 = 2 x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08544" behindDoc="0" locked="0" layoutInCell="1" allowOverlap="1" wp14:anchorId="22BBF24B" wp14:editId="1F4AF0E7">
                      <wp:simplePos x="0" y="0"/>
                      <wp:positionH relativeFrom="column">
                        <wp:posOffset>615379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303612" id="Rectangle 5" o:spid="_x0000_s1026" style="position:absolute;margin-left:48.45pt;margin-top:3.95pt;width:42pt;height:22.15pt;z-index:25290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T93ewIAABQ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4 x 3 = 3 x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b/>
                <w:bCs/>
                <w:sz w:val="14"/>
                <w:szCs w:val="14"/>
                <w:lang w:val="en-US"/>
              </w:rPr>
            </w:pPr>
          </w:p>
        </w:tc>
      </w:tr>
    </w:tbl>
    <w:p w:rsidR="00672499" w:rsidRPr="00672499" w:rsidRDefault="00672499" w:rsidP="00672499">
      <w:pPr>
        <w:spacing w:after="0" w:line="240" w:lineRule="auto"/>
        <w:rPr>
          <w:rFonts w:ascii="Calibri" w:eastAsia="Times New Roman" w:hAnsi="Calibri" w:cs="Times New Roman"/>
          <w:sz w:val="14"/>
          <w:szCs w:val="18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multiple of 10 with knowledge of the 2, 3, 4, 5 and 8 times tables</w:t>
      </w: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2E0882" w:rsidTr="00672499"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80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40 x 8 = </w:t>
            </w:r>
          </w:p>
        </w:tc>
        <w:tc>
          <w:tcPr>
            <w:tcW w:w="3006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 x 20 = </w:t>
            </w:r>
          </w:p>
        </w:tc>
      </w:tr>
    </w:tbl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1B4374" w:rsidTr="00672499">
        <w:tc>
          <w:tcPr>
            <w:tcW w:w="3005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bookmarkStart w:id="6" w:name="_Hlk17326393"/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 x 50 = </w:t>
            </w:r>
          </w:p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80 x 8 = </w:t>
            </w:r>
          </w:p>
        </w:tc>
        <w:tc>
          <w:tcPr>
            <w:tcW w:w="3006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 x 20 = </w:t>
            </w:r>
          </w:p>
        </w:tc>
      </w:tr>
      <w:bookmarkEnd w:id="6"/>
    </w:tbl>
    <w:p w:rsidR="00672499" w:rsidRP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4"/>
          <w:szCs w:val="18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grid method using knowledge of the 2, 3, 4, 5 and 8 times tables</w:t>
      </w: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72499" w:rsidRPr="002E0882" w:rsidTr="00672499">
        <w:tc>
          <w:tcPr>
            <w:tcW w:w="9016" w:type="dxa"/>
            <w:gridSpan w:val="2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672499" w:rsidRPr="002E0882" w:rsidTr="00672499">
        <w:tc>
          <w:tcPr>
            <w:tcW w:w="4508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 x 55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23 x 7 = </w:t>
            </w:r>
          </w:p>
        </w:tc>
      </w:tr>
    </w:tbl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72499" w:rsidRPr="001B4374" w:rsidTr="00672499">
        <w:tc>
          <w:tcPr>
            <w:tcW w:w="9016" w:type="dxa"/>
            <w:gridSpan w:val="2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672499" w:rsidRPr="001B4374" w:rsidTr="00672499">
        <w:tc>
          <w:tcPr>
            <w:tcW w:w="4508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 x 88 = </w:t>
            </w:r>
          </w:p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32 x 9 = </w:t>
            </w:r>
          </w:p>
        </w:tc>
      </w:tr>
    </w:tbl>
    <w:p w:rsidR="00672499" w:rsidRP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4"/>
          <w:szCs w:val="18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expanded column method using knowledge of the 2, 3, 4, 5 and 8 times tables</w:t>
      </w: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2E0882" w:rsidTr="00672499">
        <w:tc>
          <w:tcPr>
            <w:tcW w:w="9016" w:type="dxa"/>
            <w:gridSpan w:val="3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672499" w:rsidRPr="002E0882" w:rsidTr="00672499"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33 x 2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76 x 5 = </w:t>
            </w:r>
          </w:p>
        </w:tc>
        <w:tc>
          <w:tcPr>
            <w:tcW w:w="3006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85 x 3 = </w:t>
            </w:r>
          </w:p>
        </w:tc>
      </w:tr>
    </w:tbl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1B4374" w:rsidTr="00672499">
        <w:tc>
          <w:tcPr>
            <w:tcW w:w="9016" w:type="dxa"/>
            <w:gridSpan w:val="3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672499" w:rsidRPr="001B4374" w:rsidTr="00672499">
        <w:tc>
          <w:tcPr>
            <w:tcW w:w="3005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44 x 2 = </w:t>
            </w:r>
          </w:p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39 x 5 = </w:t>
            </w:r>
          </w:p>
        </w:tc>
        <w:tc>
          <w:tcPr>
            <w:tcW w:w="3006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58 x 4 = </w:t>
            </w:r>
          </w:p>
        </w:tc>
      </w:tr>
    </w:tbl>
    <w:p w:rsidR="00672499" w:rsidRPr="00672499" w:rsidRDefault="00672499" w:rsidP="00672499">
      <w:pPr>
        <w:spacing w:after="0" w:line="240" w:lineRule="auto"/>
        <w:rPr>
          <w:rFonts w:ascii="Calibri" w:eastAsia="Times New Roman" w:hAnsi="Calibri" w:cs="Times New Roman"/>
          <w:sz w:val="14"/>
          <w:szCs w:val="18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10</w:t>
      </w:r>
      <w:r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column method using knowledge of the 2, 3, 4, 5 and 8 times tables within 100</w:t>
      </w: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2E0882" w:rsidTr="00672499">
        <w:tc>
          <w:tcPr>
            <w:tcW w:w="9016" w:type="dxa"/>
            <w:gridSpan w:val="3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672499" w:rsidRPr="002E0882" w:rsidTr="00672499"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16 x 4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24 x 3 = </w:t>
            </w:r>
          </w:p>
        </w:tc>
        <w:tc>
          <w:tcPr>
            <w:tcW w:w="3006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 x 35 = </w:t>
            </w:r>
          </w:p>
        </w:tc>
      </w:tr>
    </w:tbl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1B4374" w:rsidTr="00672499">
        <w:tc>
          <w:tcPr>
            <w:tcW w:w="9016" w:type="dxa"/>
            <w:gridSpan w:val="3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672499" w:rsidRPr="001B4374" w:rsidTr="00672499">
        <w:tc>
          <w:tcPr>
            <w:tcW w:w="3005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16 x 5 = </w:t>
            </w:r>
          </w:p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23 x 4 = </w:t>
            </w:r>
          </w:p>
        </w:tc>
        <w:tc>
          <w:tcPr>
            <w:tcW w:w="3006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 x 46 = </w:t>
            </w:r>
          </w:p>
        </w:tc>
      </w:tr>
    </w:tbl>
    <w:p w:rsidR="00672499" w:rsidRP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4"/>
          <w:szCs w:val="18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</w:t>
      </w:r>
      <w:r w:rsidRPr="005966CE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column method using knowledge of the 2, 3, 4, 5 and 8 times tables within 1000</w:t>
      </w: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2E0882" w:rsidTr="00672499"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24 x 6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74 x 2 = </w:t>
            </w:r>
          </w:p>
        </w:tc>
        <w:tc>
          <w:tcPr>
            <w:tcW w:w="3006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x 45 = </w:t>
            </w:r>
          </w:p>
        </w:tc>
      </w:tr>
    </w:tbl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5966CE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1B4374" w:rsidTr="00672499">
        <w:tc>
          <w:tcPr>
            <w:tcW w:w="3005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23 x 7 = </w:t>
            </w:r>
          </w:p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93 x 2 = </w:t>
            </w:r>
          </w:p>
        </w:tc>
        <w:tc>
          <w:tcPr>
            <w:tcW w:w="3006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4 x 53 = </w:t>
            </w:r>
          </w:p>
        </w:tc>
      </w:tr>
    </w:tbl>
    <w:p w:rsidR="00672499" w:rsidRP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u w:val="single"/>
          <w:lang w:val="en-US"/>
        </w:rPr>
      </w:pPr>
      <w:hyperlink r:id="rId32" w:history="1">
        <w:r w:rsidRPr="00672499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Division</w:t>
        </w:r>
      </w:hyperlink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33" w:history="1">
        <w:r w:rsidRPr="00A901B8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https://keystage2maths.com/y3/division/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Divide by 3</w:t>
      </w: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2E0882" w:rsidTr="00672499"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27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3718C0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4</w:t>
      </w: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2E0882" w:rsidTr="00672499"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3718C0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8</w:t>
      </w: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2E0882" w:rsidTr="00672499"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8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32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8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8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8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3718C0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grouping</w:t>
      </w: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2E0882" w:rsidTr="00672499">
        <w:tc>
          <w:tcPr>
            <w:tcW w:w="9016" w:type="dxa"/>
            <w:gridSpan w:val="3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by grouping. </w:t>
            </w:r>
          </w:p>
        </w:tc>
      </w:tr>
      <w:tr w:rsidR="00672499" w:rsidRPr="002E0882" w:rsidTr="00672499"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Calibri"/>
                <w:lang w:val="en-US"/>
              </w:rPr>
              <w:t>12 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4 =</w:t>
            </w:r>
          </w:p>
        </w:tc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Calibri"/>
                <w:lang w:val="en-US"/>
              </w:rPr>
              <w:t>20 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5 =</w:t>
            </w:r>
          </w:p>
        </w:tc>
        <w:tc>
          <w:tcPr>
            <w:tcW w:w="3006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Calibri"/>
                <w:lang w:val="en-US"/>
              </w:rPr>
              <w:t>18 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2 =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3718C0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sharing</w:t>
      </w: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2E0882" w:rsidTr="00672499">
        <w:tc>
          <w:tcPr>
            <w:tcW w:w="9016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by sharing. </w:t>
            </w: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3718C0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multiplication and division with knowledge of the 2, 3, 4, 5, 8 and 10 times tables</w:t>
      </w: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2E0882" w:rsidTr="00672499"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0592" behindDoc="0" locked="0" layoutInCell="1" allowOverlap="1" wp14:anchorId="4F60AC52" wp14:editId="4ABF980F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5F326E" id="Rectangle 6" o:spid="_x0000_s1026" style="position:absolute;margin-left:-2pt;margin-top:3.95pt;width:42pt;height:22.15pt;z-index:25291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7 x 5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1616" behindDoc="0" locked="0" layoutInCell="1" allowOverlap="1" wp14:anchorId="33396239" wp14:editId="3B79F854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13678F" id="Rectangle 7" o:spid="_x0000_s1026" style="position:absolute;margin-left:-.85pt;margin-top:3.85pt;width:42pt;height:22.15pt;z-index:25291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= 14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 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2</w:t>
            </w:r>
          </w:p>
        </w:tc>
        <w:tc>
          <w:tcPr>
            <w:tcW w:w="3006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2640" behindDoc="0" locked="0" layoutInCell="1" allowOverlap="1" wp14:anchorId="51387D44" wp14:editId="7F2A6FDE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0B532D" id="Rectangle 25" o:spid="_x0000_s1026" style="position:absolute;margin-left:17pt;margin-top:3.85pt;width:42pt;height:22.15pt;z-index:25291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2PHfA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>4 x                    = 32</w:t>
            </w:r>
          </w:p>
        </w:tc>
      </w:tr>
      <w:tr w:rsidR="00672499" w:rsidRPr="002E0882" w:rsidTr="00672499"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3664" behindDoc="0" locked="0" layoutInCell="1" allowOverlap="1" wp14:anchorId="1A129382" wp14:editId="55B19F7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63A934" id="Rectangle 8" o:spid="_x0000_s1026" style="position:absolute;margin-left:-2pt;margin-top:3.95pt;width:42pt;height:22.15pt;z-index:25291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hL1eAIAABQ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x 3 = 27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4688" behindDoc="0" locked="0" layoutInCell="1" allowOverlap="1" wp14:anchorId="1A3E9B41" wp14:editId="6ED6C0FC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02BC2B" id="Rectangle 27" o:spid="_x0000_s1026" style="position:absolute;margin-left:-.85pt;margin-top:3.85pt;width:42pt;height:22.15pt;z-index:25291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GDLeg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8 = 6</w:t>
            </w:r>
          </w:p>
        </w:tc>
        <w:tc>
          <w:tcPr>
            <w:tcW w:w="3006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15712" behindDoc="0" locked="0" layoutInCell="1" allowOverlap="1" wp14:anchorId="3FB6827A" wp14:editId="57B850C5">
                      <wp:simplePos x="0" y="0"/>
                      <wp:positionH relativeFrom="column">
                        <wp:posOffset>287181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2221B2" id="Rectangle 10" o:spid="_x0000_s1026" style="position:absolute;margin-left:22.6pt;margin-top:3.85pt;width:42pt;height:22.15pt;z-index:25291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2/NeQIAABY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" fillcolor="window" strokecolor="windowText" strokeweight="1pt"/>
                  </w:pict>
                </mc:Fallback>
              </mc:AlternateConten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24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                   = 4</w:t>
            </w:r>
          </w:p>
        </w:tc>
      </w:tr>
    </w:tbl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3718C0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a multiple of 10 by a single-digit number</w:t>
      </w: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2E0882" w:rsidTr="00672499"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80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150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160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4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210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1B4374" w:rsidTr="00672499">
        <w:tc>
          <w:tcPr>
            <w:tcW w:w="2254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2254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240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2254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240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4 = </w:t>
            </w:r>
          </w:p>
        </w:tc>
        <w:tc>
          <w:tcPr>
            <w:tcW w:w="2254" w:type="dxa"/>
          </w:tcPr>
          <w:p w:rsidR="00672499" w:rsidRPr="001B4374" w:rsidRDefault="00672499" w:rsidP="00672499">
            <w:pPr>
              <w:rPr>
                <w:rFonts w:ascii="Calibri" w:eastAsia="Times New Roman" w:hAnsi="Calibri" w:cs="Calibri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250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5 = </w:t>
            </w:r>
          </w:p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Pr="003718C0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chunking</w:t>
      </w: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2E0882" w:rsidTr="00672499">
        <w:tc>
          <w:tcPr>
            <w:tcW w:w="9016" w:type="dxa"/>
            <w:gridSpan w:val="3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chunking method. </w:t>
            </w:r>
          </w:p>
        </w:tc>
      </w:tr>
      <w:tr w:rsidR="00672499" w:rsidRPr="002E0882" w:rsidTr="00672499"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78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3005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260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5 = </w:t>
            </w:r>
          </w:p>
        </w:tc>
        <w:tc>
          <w:tcPr>
            <w:tcW w:w="3006" w:type="dxa"/>
          </w:tcPr>
          <w:p w:rsidR="00672499" w:rsidRPr="002E0882" w:rsidRDefault="00672499" w:rsidP="00672499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144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4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1B4374" w:rsidTr="00672499">
        <w:tc>
          <w:tcPr>
            <w:tcW w:w="9016" w:type="dxa"/>
            <w:gridSpan w:val="3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chunking method. </w:t>
            </w:r>
          </w:p>
        </w:tc>
      </w:tr>
      <w:tr w:rsidR="00672499" w:rsidRPr="001B4374" w:rsidTr="00672499">
        <w:tc>
          <w:tcPr>
            <w:tcW w:w="3005" w:type="dxa"/>
          </w:tcPr>
          <w:p w:rsidR="00672499" w:rsidRPr="001B6449" w:rsidRDefault="00672499" w:rsidP="00672499">
            <w:pPr>
              <w:rPr>
                <w:rFonts w:ascii="Calibri" w:eastAsia="Times New Roman" w:hAnsi="Calibri" w:cs="Calibri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100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4 = </w:t>
            </w:r>
          </w:p>
        </w:tc>
        <w:tc>
          <w:tcPr>
            <w:tcW w:w="3005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141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3006" w:type="dxa"/>
          </w:tcPr>
          <w:p w:rsidR="00672499" w:rsidRPr="001B4374" w:rsidRDefault="00672499" w:rsidP="00672499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180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5 = </w:t>
            </w:r>
          </w:p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3718C0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a single-digit number using long division</w:t>
      </w: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2E0882" w:rsidTr="00672499">
        <w:tc>
          <w:tcPr>
            <w:tcW w:w="9016" w:type="dxa"/>
            <w:gridSpan w:val="4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672499" w:rsidRPr="002E0882" w:rsidTr="00672499"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68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72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96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4 = </w:t>
            </w:r>
          </w:p>
        </w:tc>
        <w:tc>
          <w:tcPr>
            <w:tcW w:w="2254" w:type="dxa"/>
          </w:tcPr>
          <w:p w:rsidR="00672499" w:rsidRPr="002E0882" w:rsidRDefault="00672499" w:rsidP="00672499">
            <w:pPr>
              <w:rPr>
                <w:rFonts w:ascii="Calibri" w:eastAsia="Times New Roman" w:hAnsi="Calibri" w:cs="Calibri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123 </w:t>
            </w:r>
            <w:r w:rsidRPr="002E0882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1B4374" w:rsidTr="00672499">
        <w:tc>
          <w:tcPr>
            <w:tcW w:w="9016" w:type="dxa"/>
            <w:gridSpan w:val="4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672499" w:rsidRPr="001B4374" w:rsidTr="00672499">
        <w:tc>
          <w:tcPr>
            <w:tcW w:w="2254" w:type="dxa"/>
          </w:tcPr>
          <w:p w:rsidR="00672499" w:rsidRPr="001B6449" w:rsidRDefault="00672499" w:rsidP="00672499">
            <w:pPr>
              <w:rPr>
                <w:rFonts w:ascii="Calibri" w:eastAsia="Times New Roman" w:hAnsi="Calibri" w:cs="Calibri"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69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</w:p>
        </w:tc>
        <w:tc>
          <w:tcPr>
            <w:tcW w:w="2254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72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4 = </w:t>
            </w:r>
          </w:p>
        </w:tc>
        <w:tc>
          <w:tcPr>
            <w:tcW w:w="2254" w:type="dxa"/>
          </w:tcPr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95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5 = </w:t>
            </w:r>
          </w:p>
        </w:tc>
        <w:tc>
          <w:tcPr>
            <w:tcW w:w="2254" w:type="dxa"/>
          </w:tcPr>
          <w:p w:rsidR="00672499" w:rsidRPr="001B4374" w:rsidRDefault="00672499" w:rsidP="00672499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1B4374">
              <w:rPr>
                <w:rFonts w:ascii="Calibri" w:eastAsia="Times New Roman" w:hAnsi="Calibri" w:cs="Times New Roman"/>
                <w:lang w:val="en-US"/>
              </w:rPr>
              <w:t xml:space="preserve">128 </w:t>
            </w:r>
            <w:r w:rsidRPr="001B437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</w:p>
          <w:p w:rsidR="00672499" w:rsidRPr="001B4374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10</w:t>
      </w:r>
      <w:r w:rsidRPr="003718C0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using short division</w:t>
      </w:r>
    </w:p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2E0882" w:rsidTr="00672499">
        <w:tc>
          <w:tcPr>
            <w:tcW w:w="9016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3718C0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3718C0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72499" w:rsidRPr="002E0882" w:rsidTr="00672499">
        <w:tc>
          <w:tcPr>
            <w:tcW w:w="9016" w:type="dxa"/>
          </w:tcPr>
          <w:p w:rsidR="00672499" w:rsidRPr="002E0882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u w:val="single"/>
          <w:lang w:val="en-US"/>
        </w:rPr>
      </w:pPr>
      <w:hyperlink r:id="rId34" w:history="1">
        <w:r w:rsidRPr="00672499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Fractions</w:t>
        </w:r>
      </w:hyperlink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35" w:history="1">
        <w:r w:rsidRPr="00A901B8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https://keystage2maths.com/y3/fractions/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Pr="006C07A1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Identify a fraction as part of a whole</w:t>
      </w:r>
    </w:p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672499" w:rsidRPr="0068211C" w:rsidTr="00672499">
        <w:tc>
          <w:tcPr>
            <w:tcW w:w="9016" w:type="dxa"/>
            <w:gridSpan w:val="6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lang w:val="en-US"/>
              </w:rPr>
              <w:t xml:space="preserve">Name the shaded fraction represented in each fraction bar. </w:t>
            </w:r>
          </w:p>
        </w:tc>
      </w:tr>
      <w:tr w:rsidR="00672499" w:rsidRPr="0068211C" w:rsidTr="00672499">
        <w:tc>
          <w:tcPr>
            <w:tcW w:w="1502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w:drawing>
                <wp:anchor distT="0" distB="0" distL="114300" distR="114300" simplePos="0" relativeHeight="252923904" behindDoc="1" locked="0" layoutInCell="1" allowOverlap="1" wp14:anchorId="74A950AE" wp14:editId="1E892B95">
                  <wp:simplePos x="0" y="0"/>
                  <wp:positionH relativeFrom="column">
                    <wp:posOffset>-15311</wp:posOffset>
                  </wp:positionH>
                  <wp:positionV relativeFrom="paragraph">
                    <wp:posOffset>212</wp:posOffset>
                  </wp:positionV>
                  <wp:extent cx="250308" cy="1324893"/>
                  <wp:effectExtent l="0" t="0" r="0" b="8890"/>
                  <wp:wrapTight wrapText="bothSides">
                    <wp:wrapPolygon edited="0">
                      <wp:start x="0" y="0"/>
                      <wp:lineTo x="0" y="21434"/>
                      <wp:lineTo x="19736" y="21434"/>
                      <wp:lineTo x="19736" y="0"/>
                      <wp:lineTo x="0" y="0"/>
                    </wp:wrapPolygon>
                  </wp:wrapTight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75" cy="1408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1856" behindDoc="1" locked="0" layoutInCell="1" allowOverlap="1" wp14:anchorId="0F59BD16" wp14:editId="00B7B330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704356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09" name="Rectangle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63CBE6" id="Rectangle 109" o:spid="_x0000_s1026" style="position:absolute;margin-left:34.95pt;margin-top:55.45pt;width:32.95pt;height:35.4pt;z-index:-25039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" fillcolor="window" strokecolor="windowText" strokeweight="1pt"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2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2922880" behindDoc="1" locked="0" layoutInCell="1" allowOverlap="1" wp14:anchorId="2261E2C6" wp14:editId="20459176">
                      <wp:simplePos x="0" y="0"/>
                      <wp:positionH relativeFrom="column">
                        <wp:posOffset>-1763</wp:posOffset>
                      </wp:positionH>
                      <wp:positionV relativeFrom="paragraph">
                        <wp:posOffset>19262</wp:posOffset>
                      </wp:positionV>
                      <wp:extent cx="216656" cy="1225596"/>
                      <wp:effectExtent l="19050" t="19050" r="31115" b="31750"/>
                      <wp:wrapTight wrapText="bothSides">
                        <wp:wrapPolygon edited="0">
                          <wp:start x="-1900" y="-336"/>
                          <wp:lineTo x="-1900" y="21824"/>
                          <wp:lineTo x="22804" y="21824"/>
                          <wp:lineTo x="22804" y="-336"/>
                          <wp:lineTo x="-1900" y="-336"/>
                        </wp:wrapPolygon>
                      </wp:wrapTight>
                      <wp:docPr id="13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6656" cy="1225596"/>
                                <a:chOff x="0" y="0"/>
                                <a:chExt cx="364476" cy="2170481"/>
                              </a:xfrm>
                            </wpg:grpSpPr>
                            <wps:wsp>
                              <wps:cNvPr id="14" name="Rectangle 14"/>
                              <wps:cNvSpPr/>
                              <wps:spPr>
                                <a:xfrm>
                                  <a:off x="0" y="12470"/>
                                  <a:ext cx="360001" cy="432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6" name="Group 16"/>
                              <wpg:cNvGrpSpPr/>
                              <wpg:grpSpPr>
                                <a:xfrm>
                                  <a:off x="1" y="0"/>
                                  <a:ext cx="364475" cy="2170481"/>
                                  <a:chOff x="1" y="0"/>
                                  <a:chExt cx="364475" cy="2170481"/>
                                </a:xfrm>
                              </wpg:grpSpPr>
                              <wpg:grpSp>
                                <wpg:cNvPr id="18" name="Group 18"/>
                                <wpg:cNvGrpSpPr/>
                                <wpg:grpSpPr>
                                  <a:xfrm>
                                    <a:off x="1" y="10481"/>
                                    <a:ext cx="360000" cy="2160000"/>
                                    <a:chOff x="1" y="10481"/>
                                    <a:chExt cx="360000" cy="2160000"/>
                                  </a:xfrm>
                                </wpg:grpSpPr>
                                <wps:wsp>
                                  <wps:cNvPr id="29" name="Rectangle 29"/>
                                  <wps:cNvSpPr/>
                                  <wps:spPr>
                                    <a:xfrm>
                                      <a:off x="1" y="10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31" name="Rectangle 31"/>
                                  <wps:cNvSpPr/>
                                  <wps:spPr>
                                    <a:xfrm>
                                      <a:off x="1" y="442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398" name="Rectangle 1398"/>
                                  <wps:cNvSpPr/>
                                  <wps:spPr>
                                    <a:xfrm>
                                      <a:off x="1" y="874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399" name="Rectangle 1399"/>
                                  <wps:cNvSpPr/>
                                  <wps:spPr>
                                    <a:xfrm>
                                      <a:off x="1" y="1306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400" name="Rectangle 1400"/>
                                  <wps:cNvSpPr/>
                                  <wps:spPr>
                                    <a:xfrm>
                                      <a:off x="1" y="1738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  <wps:wsp>
                                <wps:cNvPr id="1401" name="Rectangle 1401"/>
                                <wps:cNvSpPr/>
                                <wps:spPr>
                                  <a:xfrm>
                                    <a:off x="4476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27C4038" id="Group 2" o:spid="_x0000_s1026" style="position:absolute;margin-left:-.15pt;margin-top:1.5pt;width:17.05pt;height:96.5pt;z-index:-250393600;mso-width-relative:margin;mso-height-relative:margin" coordsize="3644,21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">
                      <v:rect id="Rectangle 14" o:spid="_x0000_s1027" style="position:absolute;top:12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" fillcolor="#9dc3e6" stroked="f" strokeweight="1pt"/>
                      <v:group id="Group 16" o:spid="_x0000_s1028" style="position:absolute;width:3644;height:21704" coordorigin="" coordsize="3644,21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<v:group id="Group 18" o:spid="_x0000_s1029" style="position:absolute;top:104;width:3600;height:21600" coordorigin=",104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      <v:rect id="Rectangle 29" o:spid="_x0000_s1030" style="position:absolute;top:10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" filled="f" strokecolor="#002060" strokeweight="2.25pt"/>
                          <v:rect id="Rectangle 31" o:spid="_x0000_s1031" style="position:absolute;top:442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" filled="f" strokecolor="#002060" strokeweight="2.25pt"/>
                          <v:rect id="Rectangle 1398" o:spid="_x0000_s1032" style="position:absolute;top:874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" filled="f" strokecolor="#002060" strokeweight="2.25pt"/>
                          <v:rect id="Rectangle 1399" o:spid="_x0000_s1033" style="position:absolute;top:1306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" filled="f" strokecolor="#002060" strokeweight="2.25pt"/>
                          <v:rect id="Rectangle 1400" o:spid="_x0000_s1034" style="position:absolute;top:1738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" filled="f" strokecolor="#002060" strokeweight="2.25pt"/>
                        </v:group>
                        <v:rect id="Rectangle 1401" o:spid="_x0000_s1035" style="position:absolute;left:44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" filled="f" strokecolor="#002060" strokeweight="5pt"/>
                      </v:group>
                      <w10:wrap type="tight"/>
                    </v:group>
                  </w:pict>
                </mc:Fallback>
              </mc:AlternateContent>
            </w:r>
          </w:p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4928" behindDoc="1" locked="0" layoutInCell="1" allowOverlap="1" wp14:anchorId="27EA1E71" wp14:editId="5B9EAA94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694831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4" name="Rectangle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1454E3" id="Rectangle 134" o:spid="_x0000_s1026" style="position:absolute;margin-left:34.95pt;margin-top:54.7pt;width:32.95pt;height:35.4pt;z-index:-25039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Andfg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" fillcolor="window" strokecolor="windowText" strokeweight="1pt"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5952" behindDoc="1" locked="0" layoutInCell="1" allowOverlap="1" wp14:anchorId="7102E9EF" wp14:editId="17D56937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868821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5" name="Rectangle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2BE7CE" id="Rectangle 135" o:spid="_x0000_s1026" style="position:absolute;margin-left:35pt;margin-top:68.4pt;width:32.95pt;height:35.4pt;z-index:-25039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IEifg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2917760" behindDoc="1" locked="0" layoutInCell="1" allowOverlap="1" wp14:anchorId="71323254" wp14:editId="2DC1A811">
                      <wp:simplePos x="0" y="0"/>
                      <wp:positionH relativeFrom="column">
                        <wp:posOffset>4022</wp:posOffset>
                      </wp:positionH>
                      <wp:positionV relativeFrom="paragraph">
                        <wp:posOffset>19263</wp:posOffset>
                      </wp:positionV>
                      <wp:extent cx="216278" cy="1222368"/>
                      <wp:effectExtent l="19050" t="19050" r="31750" b="35560"/>
                      <wp:wrapTight wrapText="bothSides">
                        <wp:wrapPolygon edited="0">
                          <wp:start x="-1906" y="-337"/>
                          <wp:lineTo x="-1906" y="21892"/>
                          <wp:lineTo x="22871" y="21892"/>
                          <wp:lineTo x="22871" y="-337"/>
                          <wp:lineTo x="-1906" y="-337"/>
                        </wp:wrapPolygon>
                      </wp:wrapTight>
                      <wp:docPr id="1402" name="Group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6278" cy="1222368"/>
                                <a:chOff x="0" y="0"/>
                                <a:chExt cx="363515" cy="2165081"/>
                              </a:xfrm>
                            </wpg:grpSpPr>
                            <wps:wsp>
                              <wps:cNvPr id="1403" name="Rectangle 1403"/>
                              <wps:cNvSpPr/>
                              <wps:spPr>
                                <a:xfrm>
                                  <a:off x="3514" y="714773"/>
                                  <a:ext cx="360001" cy="3780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404" name="Group 1404"/>
                              <wpg:cNvGrpSpPr/>
                              <wpg:grpSpPr>
                                <a:xfrm>
                                  <a:off x="0" y="0"/>
                                  <a:ext cx="363515" cy="2165081"/>
                                  <a:chOff x="0" y="0"/>
                                  <a:chExt cx="363515" cy="2165081"/>
                                </a:xfrm>
                              </wpg:grpSpPr>
                              <wpg:grpSp>
                                <wpg:cNvPr id="1405" name="Group 1405"/>
                                <wpg:cNvGrpSpPr/>
                                <wpg:grpSpPr>
                                  <a:xfrm>
                                    <a:off x="0" y="5081"/>
                                    <a:ext cx="360000" cy="2160000"/>
                                    <a:chOff x="0" y="5081"/>
                                    <a:chExt cx="360000" cy="2160000"/>
                                  </a:xfrm>
                                </wpg:grpSpPr>
                                <wps:wsp>
                                  <wps:cNvPr id="1406" name="Rectangle 1406"/>
                                  <wps:cNvSpPr/>
                                  <wps:spPr>
                                    <a:xfrm>
                                      <a:off x="0" y="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407" name="Rectangle 1407"/>
                                  <wps:cNvSpPr/>
                                  <wps:spPr>
                                    <a:xfrm>
                                      <a:off x="0" y="36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33" name="Rectangle 33"/>
                                  <wps:cNvSpPr/>
                                  <wps:spPr>
                                    <a:xfrm>
                                      <a:off x="0" y="72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35" name="Rectangle 35"/>
                                  <wps:cNvSpPr/>
                                  <wps:spPr>
                                    <a:xfrm>
                                      <a:off x="0" y="108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37" name="Rectangle 37"/>
                                  <wps:cNvSpPr/>
                                  <wps:spPr>
                                    <a:xfrm>
                                      <a:off x="0" y="144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38" name="Rectangle 38"/>
                                  <wps:cNvSpPr/>
                                  <wps:spPr>
                                    <a:xfrm>
                                      <a:off x="0" y="180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  <wps:wsp>
                                <wps:cNvPr id="39" name="Rectangle 39"/>
                                <wps:cNvSpPr/>
                                <wps:spPr>
                                  <a:xfrm>
                                    <a:off x="3515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C4979D9" id="Group 3" o:spid="_x0000_s1026" style="position:absolute;margin-left:.3pt;margin-top:1.5pt;width:17.05pt;height:96.25pt;z-index:-250398720;mso-width-relative:margin;mso-height-relative:margin" coordsize="3635,21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">
                      <v:rect id="Rectangle 1403" o:spid="_x0000_s1027" style="position:absolute;left:35;top:7147;width:3600;height:37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" fillcolor="#9dc3e6" stroked="f" strokeweight="1pt"/>
                      <v:group id="Group 1404" o:spid="_x0000_s1028" style="position:absolute;width:3635;height:21650" coordsize="3635,2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sN5wwAAAN0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40msLfN+EEufwFAAD//wMAUEsBAi0AFAAGAAgAAAAhANvh9svuAAAAhQEAABMAAAAAAAAAAAAA&#10;AAAAAAAAAFtDb250ZW50X1R5cGVzXS54bWxQSwECLQAUAAYACAAAACEAWvQsW78AAAAVAQAACwAA&#10;AAAAAAAAAAAAAAAfAQAAX3JlbHMvLnJlbHNQSwECLQAUAAYACAAAACEACy7DecMAAADdAAAADwAA&#10;AAAAAAAAAAAAAAAHAgAAZHJzL2Rvd25yZXYueG1sUEsFBgAAAAADAAMAtwAAAPcCAAAAAA==&#10;">
                        <v:group id="Group 1405" o:spid="_x0000_s1029" style="position:absolute;top:50;width:3600;height:21600" coordorigin=",50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mbiwwAAAN0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aArPb8IJcvEPAAD//wMAUEsBAi0AFAAGAAgAAAAhANvh9svuAAAAhQEAABMAAAAAAAAAAAAA&#10;AAAAAAAAAFtDb250ZW50X1R5cGVzXS54bWxQSwECLQAUAAYACAAAACEAWvQsW78AAAAVAQAACwAA&#10;AAAAAAAAAAAAAAAfAQAAX3JlbHMvLnJlbHNQSwECLQAUAAYACAAAACEAZGJm4sMAAADdAAAADwAA&#10;AAAAAAAAAAAAAAAHAgAAZHJzL2Rvd25yZXYueG1sUEsFBgAAAAADAAMAtwAAAPcCAAAAAA==&#10;">
                          <v:rect id="Rectangle 1406" o:spid="_x0000_s1030" style="position:absolute;top: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" filled="f" strokecolor="#002060" strokeweight="2.25pt"/>
                          <v:rect id="Rectangle 1407" o:spid="_x0000_s1031" style="position:absolute;top:36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" filled="f" strokecolor="#002060" strokeweight="2.25pt"/>
                          <v:rect id="Rectangle 33" o:spid="_x0000_s1032" style="position:absolute;top:72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" filled="f" strokecolor="#002060" strokeweight="2.25pt"/>
                          <v:rect id="Rectangle 35" o:spid="_x0000_s1033" style="position:absolute;top:108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" filled="f" strokecolor="#002060" strokeweight="2.25pt"/>
                          <v:rect id="Rectangle 37" o:spid="_x0000_s1034" style="position:absolute;top:144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" filled="f" strokecolor="#002060" strokeweight="2.25pt"/>
                          <v:rect id="Rectangle 38" o:spid="_x0000_s1035" style="position:absolute;top:180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" filled="f" strokecolor="#002060" strokeweight="2.25pt"/>
                        </v:group>
                        <v:rect id="Rectangle 39" o:spid="_x0000_s1036" style="position:absolute;left:35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" filled="f" strokecolor="#002060" strokeweight="5pt"/>
                      </v:group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1503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6976" behindDoc="1" locked="0" layoutInCell="1" allowOverlap="1" wp14:anchorId="79596F36" wp14:editId="770C5F0D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885966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6" name="Rectangle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3ECF54" id="Rectangle 136" o:spid="_x0000_s1026" style="position:absolute;margin-left:35pt;margin-top:69.75pt;width:32.95pt;height:35.4pt;z-index:-25038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mn5fg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2918784" behindDoc="1" locked="0" layoutInCell="1" allowOverlap="1" wp14:anchorId="30A7806B" wp14:editId="24F644BE">
                      <wp:simplePos x="0" y="0"/>
                      <wp:positionH relativeFrom="column">
                        <wp:posOffset>-2116</wp:posOffset>
                      </wp:positionH>
                      <wp:positionV relativeFrom="paragraph">
                        <wp:posOffset>19262</wp:posOffset>
                      </wp:positionV>
                      <wp:extent cx="215900" cy="1228464"/>
                      <wp:effectExtent l="19050" t="19050" r="31750" b="29210"/>
                      <wp:wrapTight wrapText="bothSides">
                        <wp:wrapPolygon edited="0">
                          <wp:start x="-1906" y="-335"/>
                          <wp:lineTo x="-1906" y="21779"/>
                          <wp:lineTo x="22871" y="21779"/>
                          <wp:lineTo x="22871" y="-335"/>
                          <wp:lineTo x="-1906" y="-335"/>
                        </wp:wrapPolygon>
                      </wp:wrapTight>
                      <wp:docPr id="101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5900" cy="1228464"/>
                                <a:chOff x="0" y="0"/>
                                <a:chExt cx="362676" cy="2175534"/>
                              </a:xfrm>
                            </wpg:grpSpPr>
                            <wps:wsp>
                              <wps:cNvPr id="102" name="Rectangle 102"/>
                              <wps:cNvSpPr/>
                              <wps:spPr>
                                <a:xfrm>
                                  <a:off x="0" y="0"/>
                                  <a:ext cx="360001" cy="144776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03" name="Group 103"/>
                              <wpg:cNvGrpSpPr/>
                              <wpg:grpSpPr>
                                <a:xfrm>
                                  <a:off x="0" y="7767"/>
                                  <a:ext cx="362676" cy="2167767"/>
                                  <a:chOff x="0" y="7767"/>
                                  <a:chExt cx="362676" cy="2167767"/>
                                </a:xfrm>
                              </wpg:grpSpPr>
                              <wps:wsp>
                                <wps:cNvPr id="104" name="Rectangle 104"/>
                                <wps:cNvSpPr/>
                                <wps:spPr>
                                  <a:xfrm>
                                    <a:off x="0" y="15534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g:grpSp>
                                <wpg:cNvPr id="105" name="Group 105"/>
                                <wpg:cNvGrpSpPr/>
                                <wpg:grpSpPr>
                                  <a:xfrm>
                                    <a:off x="2676" y="7767"/>
                                    <a:ext cx="360000" cy="2160000"/>
                                    <a:chOff x="2676" y="7767"/>
                                    <a:chExt cx="360000" cy="2160000"/>
                                  </a:xfrm>
                                </wpg:grpSpPr>
                                <wps:wsp>
                                  <wps:cNvPr id="106" name="Rectangle 106"/>
                                  <wps:cNvSpPr/>
                                  <wps:spPr>
                                    <a:xfrm>
                                      <a:off x="2676" y="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07" name="Rectangle 107"/>
                                  <wps:cNvSpPr/>
                                  <wps:spPr>
                                    <a:xfrm>
                                      <a:off x="2676" y="72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08" name="Rectangle 108"/>
                                  <wps:cNvSpPr/>
                                  <wps:spPr>
                                    <a:xfrm>
                                      <a:off x="2676" y="144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0988D6" id="Group 4" o:spid="_x0000_s1026" style="position:absolute;margin-left:-.15pt;margin-top:1.5pt;width:17pt;height:96.75pt;z-index:-250397696;mso-width-relative:margin;mso-height-relative:margin" coordsize="3626,21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">
                      <v:rect id="Rectangle 102" o:spid="_x0000_s1027" style="position:absolute;width:3600;height:14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" fillcolor="#9dc3e6" stroked="f" strokeweight="1pt"/>
                      <v:group id="Group 103" o:spid="_x0000_s1028" style="position:absolute;top:77;width:3626;height:21678" coordorigin=",77" coordsize="3626,21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      <v:rect id="Rectangle 104" o:spid="_x0000_s1029" style="position:absolute;top:155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" filled="f" strokecolor="#002060" strokeweight="5pt"/>
                        <v:group id="Group 105" o:spid="_x0000_s1030" style="position:absolute;left:26;top:77;width:3600;height:21600" coordorigin="26,77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        <v:rect id="Rectangle 106" o:spid="_x0000_s1031" style="position:absolute;left:26;top: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" filled="f" strokecolor="#002060" strokeweight="2.25pt"/>
                          <v:rect id="Rectangle 107" o:spid="_x0000_s1032" style="position:absolute;left:26;top:72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" filled="f" strokecolor="#002060" strokeweight="2.25pt"/>
                          <v:rect id="Rectangle 108" o:spid="_x0000_s1033" style="position:absolute;left:26;top:144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" filled="f" strokecolor="#002060" strokeweight="2.25pt"/>
                        </v:group>
                      </v:group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1503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8000" behindDoc="1" locked="0" layoutInCell="1" allowOverlap="1" wp14:anchorId="16B7E586" wp14:editId="27ECF782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883426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7" name="Rectangle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DB8F80" id="Rectangle 137" o:spid="_x0000_s1026" style="position:absolute;margin-left:35pt;margin-top:69.55pt;width:32.95pt;height:35.4pt;z-index:-25038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uEGfg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2919808" behindDoc="1" locked="0" layoutInCell="1" allowOverlap="1" wp14:anchorId="48E0080C" wp14:editId="55A19BAF">
                      <wp:simplePos x="0" y="0"/>
                      <wp:positionH relativeFrom="column">
                        <wp:posOffset>-4726</wp:posOffset>
                      </wp:positionH>
                      <wp:positionV relativeFrom="paragraph">
                        <wp:posOffset>28646</wp:posOffset>
                      </wp:positionV>
                      <wp:extent cx="231024" cy="1219858"/>
                      <wp:effectExtent l="0" t="19050" r="36195" b="37465"/>
                      <wp:wrapTight wrapText="bothSides">
                        <wp:wrapPolygon edited="0">
                          <wp:start x="0" y="-337"/>
                          <wp:lineTo x="0" y="21926"/>
                          <wp:lineTo x="23207" y="21926"/>
                          <wp:lineTo x="23207" y="-337"/>
                          <wp:lineTo x="0" y="-337"/>
                        </wp:wrapPolygon>
                      </wp:wrapTight>
                      <wp:docPr id="110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1024" cy="1219858"/>
                                <a:chOff x="0" y="0"/>
                                <a:chExt cx="388023" cy="2160831"/>
                              </a:xfrm>
                            </wpg:grpSpPr>
                            <wps:wsp>
                              <wps:cNvPr id="111" name="Rectangle 111"/>
                              <wps:cNvSpPr/>
                              <wps:spPr>
                                <a:xfrm>
                                  <a:off x="0" y="535658"/>
                                  <a:ext cx="360001" cy="161684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12" name="Group 112"/>
                              <wpg:cNvGrpSpPr/>
                              <wpg:grpSpPr>
                                <a:xfrm>
                                  <a:off x="17997" y="0"/>
                                  <a:ext cx="370026" cy="2160831"/>
                                  <a:chOff x="17997" y="0"/>
                                  <a:chExt cx="370026" cy="2160831"/>
                                </a:xfrm>
                              </wpg:grpSpPr>
                              <wpg:grpSp>
                                <wpg:cNvPr id="113" name="Group 113"/>
                                <wpg:cNvGrpSpPr/>
                                <wpg:grpSpPr>
                                  <a:xfrm>
                                    <a:off x="28023" y="831"/>
                                    <a:ext cx="360000" cy="2160000"/>
                                    <a:chOff x="28023" y="831"/>
                                    <a:chExt cx="360000" cy="2160000"/>
                                  </a:xfrm>
                                </wpg:grpSpPr>
                                <wps:wsp>
                                  <wps:cNvPr id="114" name="Rectangle 114"/>
                                  <wps:cNvSpPr/>
                                  <wps:spPr>
                                    <a:xfrm>
                                      <a:off x="28023" y="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15" name="Rectangle 115"/>
                                  <wps:cNvSpPr/>
                                  <wps:spPr>
                                    <a:xfrm>
                                      <a:off x="28023" y="54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16" name="Rectangle 116"/>
                                  <wps:cNvSpPr/>
                                  <wps:spPr>
                                    <a:xfrm>
                                      <a:off x="28023" y="108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17" name="Rectangle 117"/>
                                  <wps:cNvSpPr/>
                                  <wps:spPr>
                                    <a:xfrm>
                                      <a:off x="28023" y="162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  <wps:wsp>
                                <wps:cNvPr id="118" name="Rectangle 118"/>
                                <wps:cNvSpPr/>
                                <wps:spPr>
                                  <a:xfrm>
                                    <a:off x="17997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AC35D88" id="Group 5" o:spid="_x0000_s1026" style="position:absolute;margin-left:-.35pt;margin-top:2.25pt;width:18.2pt;height:96.05pt;z-index:-250396672;mso-width-relative:margin;mso-height-relative:margin" coordsize="3880,21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">
                      <v:rect id="Rectangle 111" o:spid="_x0000_s1027" style="position:absolute;top:5356;width:3600;height:161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" fillcolor="#9dc3e6" stroked="f" strokeweight="1pt"/>
                      <v:group id="Group 112" o:spid="_x0000_s1028" style="position:absolute;left:179;width:3701;height:21608" coordorigin="179" coordsize="3700,21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      <v:group id="Group 113" o:spid="_x0000_s1029" style="position:absolute;left:280;top:8;width:3600;height:21600" coordorigin="280,8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        <v:rect id="Rectangle 114" o:spid="_x0000_s1030" style="position:absolute;left:280;top: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" filled="f" strokecolor="#002060" strokeweight="2.25pt"/>
                          <v:rect id="Rectangle 115" o:spid="_x0000_s1031" style="position:absolute;left:280;top:54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" filled="f" strokecolor="#002060" strokeweight="2.25pt"/>
                          <v:rect id="Rectangle 116" o:spid="_x0000_s1032" style="position:absolute;left:280;top:108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" filled="f" strokecolor="#002060" strokeweight="2.25pt"/>
                          <v:rect id="Rectangle 117" o:spid="_x0000_s1033" style="position:absolute;left:280;top:162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" filled="f" strokecolor="#002060" strokeweight="2.25pt"/>
                        </v:group>
                        <v:rect id="Rectangle 118" o:spid="_x0000_s1034" style="position:absolute;left:179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" filled="f" strokecolor="#002060" strokeweight="5pt"/>
                      </v:group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1503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9024" behindDoc="1" locked="0" layoutInCell="1" allowOverlap="1" wp14:anchorId="33DE74EC" wp14:editId="78384E3C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868821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8" name="Rectangle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AF294F" id="Rectangle 138" o:spid="_x0000_s1026" style="position:absolute;margin-left:35pt;margin-top:68.4pt;width:32.95pt;height:35.4pt;z-index:-25038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" fillcolor="window" strokecolor="windowText" strokeweight="1pt">
                      <w10:wrap type="tight"/>
                    </v:rect>
                  </w:pict>
                </mc:Fallback>
              </mc:AlternateContent>
            </w:r>
            <w:r w:rsidRPr="0068211C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2920832" behindDoc="1" locked="0" layoutInCell="1" allowOverlap="1" wp14:anchorId="231E3F19" wp14:editId="5A6759C1">
                      <wp:simplePos x="0" y="0"/>
                      <wp:positionH relativeFrom="column">
                        <wp:posOffset>-3103</wp:posOffset>
                      </wp:positionH>
                      <wp:positionV relativeFrom="paragraph">
                        <wp:posOffset>28646</wp:posOffset>
                      </wp:positionV>
                      <wp:extent cx="215900" cy="1222727"/>
                      <wp:effectExtent l="19050" t="19050" r="31750" b="34925"/>
                      <wp:wrapTight wrapText="bothSides">
                        <wp:wrapPolygon edited="0">
                          <wp:start x="-1906" y="-337"/>
                          <wp:lineTo x="-1906" y="21881"/>
                          <wp:lineTo x="22871" y="21881"/>
                          <wp:lineTo x="22871" y="-337"/>
                          <wp:lineTo x="-1906" y="-337"/>
                        </wp:wrapPolygon>
                      </wp:wrapTight>
                      <wp:docPr id="119" name="Group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5900" cy="1222727"/>
                                <a:chOff x="0" y="0"/>
                                <a:chExt cx="362677" cy="2165827"/>
                              </a:xfrm>
                            </wpg:grpSpPr>
                            <wps:wsp>
                              <wps:cNvPr id="120" name="Rectangle 120"/>
                              <wps:cNvSpPr/>
                              <wps:spPr>
                                <a:xfrm>
                                  <a:off x="0" y="1081495"/>
                                  <a:ext cx="360001" cy="5441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21" name="Rectangle 121"/>
                              <wps:cNvSpPr/>
                              <wps:spPr>
                                <a:xfrm>
                                  <a:off x="0" y="1892090"/>
                                  <a:ext cx="360001" cy="2737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22" name="Rectangle 122"/>
                              <wps:cNvSpPr/>
                              <wps:spPr>
                                <a:xfrm>
                                  <a:off x="0" y="267909"/>
                                  <a:ext cx="360001" cy="5441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23" name="Group 123"/>
                              <wpg:cNvGrpSpPr/>
                              <wpg:grpSpPr>
                                <a:xfrm>
                                  <a:off x="1" y="0"/>
                                  <a:ext cx="362676" cy="2165081"/>
                                  <a:chOff x="1" y="0"/>
                                  <a:chExt cx="362676" cy="2165081"/>
                                </a:xfrm>
                              </wpg:grpSpPr>
                              <wpg:grpSp>
                                <wpg:cNvPr id="124" name="Group 124"/>
                                <wpg:cNvGrpSpPr/>
                                <wpg:grpSpPr>
                                  <a:xfrm>
                                    <a:off x="2677" y="5081"/>
                                    <a:ext cx="360000" cy="2160000"/>
                                    <a:chOff x="2677" y="5081"/>
                                    <a:chExt cx="360000" cy="2160000"/>
                                  </a:xfrm>
                                </wpg:grpSpPr>
                                <wps:wsp>
                                  <wps:cNvPr id="125" name="Rectangle 125"/>
                                  <wps:cNvSpPr/>
                                  <wps:spPr>
                                    <a:xfrm>
                                      <a:off x="2677" y="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26" name="Rectangle 126"/>
                                  <wps:cNvSpPr/>
                                  <wps:spPr>
                                    <a:xfrm>
                                      <a:off x="2677" y="27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27" name="Rectangle 127"/>
                                  <wps:cNvSpPr/>
                                  <wps:spPr>
                                    <a:xfrm>
                                      <a:off x="2677" y="54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28" name="Rectangle 128"/>
                                  <wps:cNvSpPr/>
                                  <wps:spPr>
                                    <a:xfrm>
                                      <a:off x="2677" y="81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29" name="Rectangle 129"/>
                                  <wps:cNvSpPr/>
                                  <wps:spPr>
                                    <a:xfrm>
                                      <a:off x="2677" y="108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30" name="Rectangle 130"/>
                                  <wps:cNvSpPr/>
                                  <wps:spPr>
                                    <a:xfrm>
                                      <a:off x="2677" y="135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31" name="Rectangle 131"/>
                                  <wps:cNvSpPr/>
                                  <wps:spPr>
                                    <a:xfrm>
                                      <a:off x="2677" y="162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32" name="Rectangle 132"/>
                                  <wps:cNvSpPr/>
                                  <wps:spPr>
                                    <a:xfrm>
                                      <a:off x="2677" y="189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  <wps:wsp>
                                <wps:cNvPr id="133" name="Rectangle 133"/>
                                <wps:cNvSpPr/>
                                <wps:spPr>
                                  <a:xfrm>
                                    <a:off x="1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D5479A" id="Group 6" o:spid="_x0000_s1026" style="position:absolute;margin-left:-.25pt;margin-top:2.25pt;width:17pt;height:96.3pt;z-index:-250395648;mso-width-relative:margin;mso-height-relative:margin" coordsize="3626,21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">
                      <v:rect id="Rectangle 120" o:spid="_x0000_s1027" style="position:absolute;top:10814;width:3600;height:5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" fillcolor="#9dc3e6" stroked="f" strokeweight="1pt"/>
                      <v:rect id="Rectangle 121" o:spid="_x0000_s1028" style="position:absolute;top:18920;width:3600;height:27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" fillcolor="#9dc3e6" stroked="f" strokeweight="1pt"/>
                      <v:rect id="Rectangle 122" o:spid="_x0000_s1029" style="position:absolute;top:2679;width:3600;height:5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" fillcolor="#9dc3e6" stroked="f" strokeweight="1pt"/>
                      <v:group id="Group 123" o:spid="_x0000_s1030" style="position:absolute;width:3626;height:21650" coordorigin="" coordsize="3626,2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      <v:group id="Group 124" o:spid="_x0000_s1031" style="position:absolute;left:26;top:50;width:3600;height:21600" coordorigin="26,50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        <v:rect id="Rectangle 125" o:spid="_x0000_s1032" style="position:absolute;left:26;top: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" filled="f" strokecolor="#002060" strokeweight="2.25pt"/>
                          <v:rect id="Rectangle 126" o:spid="_x0000_s1033" style="position:absolute;left:26;top:27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" filled="f" strokecolor="#002060" strokeweight="2.25pt"/>
                          <v:rect id="Rectangle 127" o:spid="_x0000_s1034" style="position:absolute;left:26;top:54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" filled="f" strokecolor="#002060" strokeweight="2.25pt"/>
                          <v:rect id="Rectangle 128" o:spid="_x0000_s1035" style="position:absolute;left:26;top:81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" filled="f" strokecolor="#002060" strokeweight="2.25pt"/>
                          <v:rect id="Rectangle 129" o:spid="_x0000_s1036" style="position:absolute;left:26;top:108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" filled="f" strokecolor="#002060" strokeweight="2.25pt"/>
                          <v:rect id="Rectangle 130" o:spid="_x0000_s1037" style="position:absolute;left:26;top:135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" filled="f" strokecolor="#002060" strokeweight="2.25pt"/>
                          <v:rect id="Rectangle 131" o:spid="_x0000_s1038" style="position:absolute;left:26;top:162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" filled="f" strokecolor="#002060" strokeweight="2.25pt"/>
                          <v:rect id="Rectangle 132" o:spid="_x0000_s1039" style="position:absolute;left:26;top:189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" filled="f" strokecolor="#002060" strokeweight="2.25pt"/>
                        </v:group>
                        <v:rect id="Rectangle 133" o:spid="_x0000_s1040" style="position:absolute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" filled="f" strokecolor="#002060" strokeweight="5pt"/>
                      </v:group>
                      <w10:wrap type="tight"/>
                    </v:group>
                  </w:pict>
                </mc:Fallback>
              </mc:AlternateContent>
            </w: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672499" w:rsidRPr="00B11839" w:rsidTr="00672499">
        <w:tc>
          <w:tcPr>
            <w:tcW w:w="9016" w:type="dxa"/>
            <w:gridSpan w:val="6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Name the shaded fraction represented in each fraction bar. </w:t>
            </w:r>
          </w:p>
        </w:tc>
      </w:tr>
      <w:tr w:rsidR="00672499" w:rsidRPr="00B11839" w:rsidTr="00672499">
        <w:tc>
          <w:tcPr>
            <w:tcW w:w="1502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2946432" behindDoc="0" locked="0" layoutInCell="1" allowOverlap="1" wp14:anchorId="49EB1961" wp14:editId="5B397707">
                      <wp:simplePos x="0" y="0"/>
                      <wp:positionH relativeFrom="column">
                        <wp:posOffset>-1904</wp:posOffset>
                      </wp:positionH>
                      <wp:positionV relativeFrom="paragraph">
                        <wp:posOffset>22860</wp:posOffset>
                      </wp:positionV>
                      <wp:extent cx="203200" cy="1219200"/>
                      <wp:effectExtent l="19050" t="19050" r="44450" b="38100"/>
                      <wp:wrapNone/>
                      <wp:docPr id="40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200" cy="1219200"/>
                                <a:chOff x="0" y="0"/>
                                <a:chExt cx="362676" cy="2175534"/>
                              </a:xfrm>
                            </wpg:grpSpPr>
                            <wps:wsp>
                              <wps:cNvPr id="41" name="Rectangle 41"/>
                              <wps:cNvSpPr/>
                              <wps:spPr>
                                <a:xfrm>
                                  <a:off x="0" y="0"/>
                                  <a:ext cx="360001" cy="74087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42" name="Group 42"/>
                              <wpg:cNvGrpSpPr/>
                              <wpg:grpSpPr>
                                <a:xfrm>
                                  <a:off x="0" y="7767"/>
                                  <a:ext cx="362676" cy="2167767"/>
                                  <a:chOff x="0" y="7767"/>
                                  <a:chExt cx="362676" cy="2167767"/>
                                </a:xfrm>
                              </wpg:grpSpPr>
                              <wps:wsp>
                                <wps:cNvPr id="43" name="Rectangle 43"/>
                                <wps:cNvSpPr/>
                                <wps:spPr>
                                  <a:xfrm>
                                    <a:off x="0" y="15534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g:grpSp>
                                <wpg:cNvPr id="44" name="Group 44"/>
                                <wpg:cNvGrpSpPr/>
                                <wpg:grpSpPr>
                                  <a:xfrm>
                                    <a:off x="2676" y="7767"/>
                                    <a:ext cx="360000" cy="2160000"/>
                                    <a:chOff x="2676" y="7767"/>
                                    <a:chExt cx="360000" cy="2160000"/>
                                  </a:xfrm>
                                </wpg:grpSpPr>
                                <wps:wsp>
                                  <wps:cNvPr id="45" name="Rectangle 45"/>
                                  <wps:cNvSpPr/>
                                  <wps:spPr>
                                    <a:xfrm>
                                      <a:off x="2676" y="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46" name="Rectangle 46"/>
                                  <wps:cNvSpPr/>
                                  <wps:spPr>
                                    <a:xfrm>
                                      <a:off x="2676" y="72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47" name="Rectangle 47"/>
                                  <wps:cNvSpPr/>
                                  <wps:spPr>
                                    <a:xfrm>
                                      <a:off x="2676" y="144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E2D232A" id="Group 7" o:spid="_x0000_s1026" style="position:absolute;margin-left:-.15pt;margin-top:1.8pt;width:16pt;height:96pt;z-index:252946432;mso-width-relative:margin;mso-height-relative:margin" coordsize="3626,21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">
                      <v:rect id="Rectangle 41" o:spid="_x0000_s1027" style="position:absolute;width:3600;height:7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" fillcolor="#9cc2e5 [1944]" stroked="f" strokeweight="1pt"/>
                      <v:group id="Group 42" o:spid="_x0000_s1028" style="position:absolute;top:77;width:3626;height:21678" coordorigin=",77" coordsize="3626,21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<v:rect id="Rectangle 43" o:spid="_x0000_s1029" style="position:absolute;top:155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" filled="f" strokecolor="#002060" strokeweight="5pt"/>
                        <v:group id="Group 44" o:spid="_x0000_s1030" style="position:absolute;left:26;top:77;width:3600;height:21600" coordorigin="26,77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      <v:rect id="Rectangle 45" o:spid="_x0000_s1031" style="position:absolute;left:26;top: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" filled="f" strokecolor="#002060" strokeweight="2.25pt"/>
                          <v:rect id="Rectangle 46" o:spid="_x0000_s1032" style="position:absolute;left:26;top:72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" filled="f" strokecolor="#002060" strokeweight="2.25pt"/>
                          <v:rect id="Rectangle 47" o:spid="_x0000_s1033" style="position:absolute;left:26;top:144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" filled="f" strokecolor="#002060" strokeweight="2.25pt"/>
                        </v:group>
                      </v:group>
                    </v:group>
                  </w:pict>
                </mc:Fallback>
              </mc:AlternateContent>
            </w:r>
          </w:p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0288" behindDoc="1" locked="0" layoutInCell="1" allowOverlap="1" wp14:anchorId="46982ABF" wp14:editId="56ACCE1B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704356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551" name="Rectangle 5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92D3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982ABF" id="Rectangle 551" o:spid="_x0000_s1224" style="position:absolute;margin-left:34.95pt;margin-top:55.45pt;width:32.95pt;height:35.4pt;z-index:-25037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" fillcolor="window" strokecolor="windowText" strokeweight="1pt">
                      <v:textbox>
                        <w:txbxContent>
                          <w:p w:rsidR="00672499" w:rsidRPr="00E92D3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2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2947456" behindDoc="0" locked="0" layoutInCell="1" allowOverlap="1" wp14:anchorId="3E6BD127" wp14:editId="49439BDC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22860</wp:posOffset>
                      </wp:positionV>
                      <wp:extent cx="218969" cy="1219200"/>
                      <wp:effectExtent l="0" t="19050" r="29210" b="38100"/>
                      <wp:wrapNone/>
                      <wp:docPr id="552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8969" cy="1219200"/>
                                <a:chOff x="0" y="0"/>
                                <a:chExt cx="388023" cy="2160831"/>
                              </a:xfrm>
                            </wpg:grpSpPr>
                            <wps:wsp>
                              <wps:cNvPr id="553" name="Rectangle 553"/>
                              <wps:cNvSpPr/>
                              <wps:spPr>
                                <a:xfrm>
                                  <a:off x="0" y="537887"/>
                                  <a:ext cx="360001" cy="5382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54" name="Group 554"/>
                              <wpg:cNvGrpSpPr/>
                              <wpg:grpSpPr>
                                <a:xfrm>
                                  <a:off x="17997" y="0"/>
                                  <a:ext cx="370026" cy="2160831"/>
                                  <a:chOff x="17997" y="0"/>
                                  <a:chExt cx="370026" cy="2160831"/>
                                </a:xfrm>
                              </wpg:grpSpPr>
                              <wpg:grpSp>
                                <wpg:cNvPr id="555" name="Group 555"/>
                                <wpg:cNvGrpSpPr/>
                                <wpg:grpSpPr>
                                  <a:xfrm>
                                    <a:off x="28023" y="831"/>
                                    <a:ext cx="360000" cy="2160000"/>
                                    <a:chOff x="28023" y="831"/>
                                    <a:chExt cx="360000" cy="2160000"/>
                                  </a:xfrm>
                                </wpg:grpSpPr>
                                <wps:wsp>
                                  <wps:cNvPr id="556" name="Rectangle 556"/>
                                  <wps:cNvSpPr/>
                                  <wps:spPr>
                                    <a:xfrm>
                                      <a:off x="28023" y="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57" name="Rectangle 557"/>
                                  <wps:cNvSpPr/>
                                  <wps:spPr>
                                    <a:xfrm>
                                      <a:off x="28023" y="54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58" name="Rectangle 558"/>
                                  <wps:cNvSpPr/>
                                  <wps:spPr>
                                    <a:xfrm>
                                      <a:off x="28023" y="108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59" name="Rectangle 559"/>
                                  <wps:cNvSpPr/>
                                  <wps:spPr>
                                    <a:xfrm>
                                      <a:off x="28023" y="162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560" name="Rectangle 560"/>
                                <wps:cNvSpPr/>
                                <wps:spPr>
                                  <a:xfrm>
                                    <a:off x="17997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351596" id="Group 8" o:spid="_x0000_s1026" style="position:absolute;margin-left:-.25pt;margin-top:1.8pt;width:17.25pt;height:96pt;z-index:252947456;mso-width-relative:margin;mso-height-relative:margin" coordsize="3880,21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">
                      <v:rect id="Rectangle 553" o:spid="_x0000_s1027" style="position:absolute;top:5378;width:3600;height:53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" fillcolor="#9cc2e5 [1944]" stroked="f" strokeweight="1pt"/>
                      <v:group id="Group 554" o:spid="_x0000_s1028" style="position:absolute;left:179;width:3701;height:21608" coordorigin="179" coordsize="3700,21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x9bxQAAANw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">
                        <v:group id="Group 555" o:spid="_x0000_s1029" style="position:absolute;left:280;top:8;width:3600;height:21600" coordorigin="280,8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7rAxAAAANw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ZLA80w4AnL2AAAA//8DAFBLAQItABQABgAIAAAAIQDb4fbL7gAAAIUBAAATAAAAAAAAAAAA&#10;AAAAAAAAAABbQ29udGVudF9UeXBlc10ueG1sUEsBAi0AFAAGAAgAAAAhAFr0LFu/AAAAFQEAAAsA&#10;AAAAAAAAAAAAAAAAHwEAAF9yZWxzLy5yZWxzUEsBAi0AFAAGAAgAAAAhAFOPusDEAAAA3AAAAA8A&#10;AAAAAAAAAAAAAAAABwIAAGRycy9kb3ducmV2LnhtbFBLBQYAAAAAAwADALcAAAD4AgAAAAA=&#10;">
                          <v:rect id="Rectangle 556" o:spid="_x0000_s1030" style="position:absolute;left:280;top: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" filled="f" strokecolor="#002060" strokeweight="2.25pt"/>
                          <v:rect id="Rectangle 557" o:spid="_x0000_s1031" style="position:absolute;left:280;top:54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" filled="f" strokecolor="#002060" strokeweight="2.25pt"/>
                          <v:rect id="Rectangle 558" o:spid="_x0000_s1032" style="position:absolute;left:280;top:108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" filled="f" strokecolor="#002060" strokeweight="2.25pt"/>
                          <v:rect id="Rectangle 559" o:spid="_x0000_s1033" style="position:absolute;left:280;top:162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" filled="f" strokecolor="#002060" strokeweight="2.25pt"/>
                        </v:group>
                        <v:rect id="Rectangle 560" o:spid="_x0000_s1034" style="position:absolute;left:179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" filled="f" strokecolor="#002060" strokeweight="5pt"/>
                      </v:group>
                    </v:group>
                  </w:pict>
                </mc:Fallback>
              </mc:AlternateContent>
            </w:r>
          </w:p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1312" behindDoc="1" locked="0" layoutInCell="1" allowOverlap="1" wp14:anchorId="41BF26D5" wp14:editId="5D418009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694831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561" name="Rectangle 5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92D3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BF26D5" id="Rectangle 561" o:spid="_x0000_s1225" style="position:absolute;margin-left:34.95pt;margin-top:54.7pt;width:32.95pt;height:35.4pt;z-index:-25037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" fillcolor="window" strokecolor="windowText" strokeweight="1pt">
                      <v:textbox>
                        <w:txbxContent>
                          <w:p w:rsidR="00672499" w:rsidRPr="00E92D3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2948480" behindDoc="0" locked="0" layoutInCell="1" allowOverlap="1" wp14:anchorId="34D9BE20" wp14:editId="205F97D6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3810</wp:posOffset>
                      </wp:positionV>
                      <wp:extent cx="213403" cy="1244486"/>
                      <wp:effectExtent l="19050" t="19050" r="34290" b="32385"/>
                      <wp:wrapNone/>
                      <wp:docPr id="562" name="Group 1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3403" cy="1244486"/>
                                <a:chOff x="0" y="0"/>
                                <a:chExt cx="374813" cy="2182733"/>
                              </a:xfrm>
                            </wpg:grpSpPr>
                            <wps:wsp>
                              <wps:cNvPr id="563" name="Rectangle 563"/>
                              <wps:cNvSpPr/>
                              <wps:spPr>
                                <a:xfrm>
                                  <a:off x="0" y="0"/>
                                  <a:ext cx="374813" cy="6347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64" name="Group 564"/>
                              <wpg:cNvGrpSpPr/>
                              <wpg:grpSpPr>
                                <a:xfrm>
                                  <a:off x="9293" y="12437"/>
                                  <a:ext cx="360000" cy="2170296"/>
                                  <a:chOff x="9293" y="12437"/>
                                  <a:chExt cx="360000" cy="2170296"/>
                                </a:xfrm>
                              </wpg:grpSpPr>
                              <wpg:grpSp>
                                <wpg:cNvPr id="565" name="Group 565"/>
                                <wpg:cNvGrpSpPr/>
                                <wpg:grpSpPr>
                                  <a:xfrm>
                                    <a:off x="9293" y="15533"/>
                                    <a:ext cx="360000" cy="2167200"/>
                                    <a:chOff x="9293" y="15533"/>
                                    <a:chExt cx="360000" cy="2167200"/>
                                  </a:xfrm>
                                </wpg:grpSpPr>
                                <wps:wsp>
                                  <wps:cNvPr id="566" name="Rectangle 566"/>
                                  <wps:cNvSpPr/>
                                  <wps:spPr>
                                    <a:xfrm>
                                      <a:off x="9293" y="155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7" name="Rectangle 567"/>
                                  <wps:cNvSpPr/>
                                  <wps:spPr>
                                    <a:xfrm>
                                      <a:off x="9293" y="3251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8" name="Rectangle 568"/>
                                  <wps:cNvSpPr/>
                                  <wps:spPr>
                                    <a:xfrm>
                                      <a:off x="9293" y="6347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9" name="Rectangle 569"/>
                                  <wps:cNvSpPr/>
                                  <wps:spPr>
                                    <a:xfrm>
                                      <a:off x="9293" y="9443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70" name="Rectangle 570"/>
                                  <wps:cNvSpPr/>
                                  <wps:spPr>
                                    <a:xfrm>
                                      <a:off x="9293" y="12539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71" name="Rectangle 571"/>
                                  <wps:cNvSpPr/>
                                  <wps:spPr>
                                    <a:xfrm>
                                      <a:off x="9293" y="15635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72" name="Rectangle 572"/>
                                  <wps:cNvSpPr/>
                                  <wps:spPr>
                                    <a:xfrm>
                                      <a:off x="9293" y="18731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573" name="Rectangle 573"/>
                                <wps:cNvSpPr/>
                                <wps:spPr>
                                  <a:xfrm>
                                    <a:off x="9293" y="12437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F46D9CF" id="Group 155" o:spid="_x0000_s1026" style="position:absolute;margin-left:-.35pt;margin-top:.3pt;width:16.8pt;height:98pt;z-index:252948480;mso-width-relative:margin;mso-height-relative:margin" coordsize="3748,21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">
                      <v:rect id="Rectangle 563" o:spid="_x0000_s1027" style="position:absolute;width:3748;height:63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" fillcolor="#9cc2e5 [1944]" stroked="f" strokeweight="1pt"/>
                      <v:group id="Group 564" o:spid="_x0000_s1028" style="position:absolute;left:92;top:124;width:3600;height:21703" coordorigin="92,124" coordsize="3600,21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9Xm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1hvnuH3TDgC8vADAAD//wMAUEsBAi0AFAAGAAgAAAAhANvh9svuAAAAhQEAABMAAAAAAAAA&#10;AAAAAAAAAAAAAFtDb250ZW50X1R5cGVzXS54bWxQSwECLQAUAAYACAAAACEAWvQsW78AAAAVAQAA&#10;CwAAAAAAAAAAAAAAAAAfAQAAX3JlbHMvLnJlbHNQSwECLQAUAAYACAAAACEA8q/V5sYAAADcAAAA&#10;DwAAAAAAAAAAAAAAAAAHAgAAZHJzL2Rvd25yZXYueG1sUEsFBgAAAAADAAMAtwAAAPoCAAAAAA==&#10;">
                        <v:group id="Group 565" o:spid="_x0000_s1029" style="position:absolute;left:92;top:155;width:3600;height:21672" coordorigin="92,155" coordsize="3600,21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">
                          <v:rect id="Rectangle 566" o:spid="_x0000_s1030" style="position:absolute;left:92;top:155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" filled="f" strokecolor="#002060" strokeweight="2.25pt"/>
                          <v:rect id="Rectangle 567" o:spid="_x0000_s1031" style="position:absolute;left:92;top:3251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" filled="f" strokecolor="#002060" strokeweight="2.25pt"/>
                          <v:rect id="Rectangle 568" o:spid="_x0000_s1032" style="position:absolute;left:92;top:6347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" filled="f" strokecolor="#002060" strokeweight="2.25pt"/>
                          <v:rect id="Rectangle 569" o:spid="_x0000_s1033" style="position:absolute;left:92;top:9443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" filled="f" strokecolor="#002060" strokeweight="2.25pt"/>
                          <v:rect id="Rectangle 570" o:spid="_x0000_s1034" style="position:absolute;left:92;top:12539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" filled="f" strokecolor="#002060" strokeweight="2.25pt"/>
                          <v:rect id="Rectangle 571" o:spid="_x0000_s1035" style="position:absolute;left:92;top:15635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" filled="f" strokecolor="#002060" strokeweight="2.25pt"/>
                          <v:rect id="Rectangle 572" o:spid="_x0000_s1036" style="position:absolute;left:92;top:18731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" filled="f" strokecolor="#002060" strokeweight="2.25pt"/>
                        </v:group>
                        <v:rect id="Rectangle 573" o:spid="_x0000_s1037" style="position:absolute;left:92;top:124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" filled="f" strokecolor="#002060" strokeweight="5pt"/>
                      </v:group>
                    </v:group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2336" behindDoc="1" locked="0" layoutInCell="1" allowOverlap="1" wp14:anchorId="0E50A7CA" wp14:editId="4741A8F4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868821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574" name="Rectangle 5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92D3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50A7CA" id="Rectangle 574" o:spid="_x0000_s1226" style="position:absolute;margin-left:35pt;margin-top:68.4pt;width:32.95pt;height:35.4pt;z-index:-25037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" fillcolor="window" strokecolor="windowText" strokeweight="1pt">
                      <v:textbox>
                        <w:txbxContent>
                          <w:p w:rsidR="00672499" w:rsidRPr="00E92D3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2949504" behindDoc="0" locked="0" layoutInCell="1" allowOverlap="1" wp14:anchorId="3CFB77CD" wp14:editId="162FC12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22861</wp:posOffset>
                      </wp:positionV>
                      <wp:extent cx="217930" cy="1219200"/>
                      <wp:effectExtent l="0" t="19050" r="29845" b="38100"/>
                      <wp:wrapNone/>
                      <wp:docPr id="575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7930" cy="1219200"/>
                                <a:chOff x="0" y="0"/>
                                <a:chExt cx="390076" cy="2181532"/>
                              </a:xfrm>
                            </wpg:grpSpPr>
                            <wps:wsp>
                              <wps:cNvPr id="158" name="Rectangle 158"/>
                              <wps:cNvSpPr/>
                              <wps:spPr>
                                <a:xfrm>
                                  <a:off x="0" y="727767"/>
                                  <a:ext cx="360001" cy="14537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76" name="Group 576"/>
                              <wpg:cNvGrpSpPr/>
                              <wpg:grpSpPr>
                                <a:xfrm>
                                  <a:off x="27400" y="0"/>
                                  <a:ext cx="362676" cy="2167767"/>
                                  <a:chOff x="27400" y="0"/>
                                  <a:chExt cx="362676" cy="2167767"/>
                                </a:xfrm>
                              </wpg:grpSpPr>
                              <wps:wsp>
                                <wps:cNvPr id="577" name="Rectangle 577"/>
                                <wps:cNvSpPr/>
                                <wps:spPr>
                                  <a:xfrm>
                                    <a:off x="27400" y="7767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g:grpSp>
                                <wpg:cNvPr id="578" name="Group 578"/>
                                <wpg:cNvGrpSpPr/>
                                <wpg:grpSpPr>
                                  <a:xfrm>
                                    <a:off x="30076" y="0"/>
                                    <a:ext cx="360000" cy="2160000"/>
                                    <a:chOff x="30076" y="0"/>
                                    <a:chExt cx="360000" cy="2160000"/>
                                  </a:xfrm>
                                </wpg:grpSpPr>
                                <wps:wsp>
                                  <wps:cNvPr id="579" name="Rectangle 579"/>
                                  <wps:cNvSpPr/>
                                  <wps:spPr>
                                    <a:xfrm>
                                      <a:off x="30076" y="0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80" name="Rectangle 580"/>
                                  <wps:cNvSpPr/>
                                  <wps:spPr>
                                    <a:xfrm>
                                      <a:off x="30076" y="720000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81" name="Rectangle 581"/>
                                  <wps:cNvSpPr/>
                                  <wps:spPr>
                                    <a:xfrm>
                                      <a:off x="30076" y="1440000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79ABC77" id="Group 9" o:spid="_x0000_s1026" style="position:absolute;margin-left:-.5pt;margin-top:1.8pt;width:17.15pt;height:96pt;z-index:252949504;mso-width-relative:margin;mso-height-relative:margin" coordsize="3900,21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">
                      <v:rect id="Rectangle 158" o:spid="_x0000_s1027" style="position:absolute;top:7277;width:3600;height:145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" fillcolor="#9cc2e5 [1944]" stroked="f" strokeweight="1pt"/>
                      <v:group id="Group 576" o:spid="_x0000_s1028" style="position:absolute;left:274;width:3626;height:21677" coordorigin="274" coordsize="3626,21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HjXxQAAANw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">
                        <v:rect id="Rectangle 577" o:spid="_x0000_s1029" style="position:absolute;left:274;top:77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" filled="f" strokecolor="#002060" strokeweight="5pt"/>
                        <v:group id="Group 578" o:spid="_x0000_s1030" style="position:absolute;left:300;width:3600;height:21600" coordorigin="300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">
                          <v:rect id="Rectangle 579" o:spid="_x0000_s1031" style="position:absolute;left:300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" filled="f" strokecolor="#002060" strokeweight="2.25pt"/>
                          <v:rect id="Rectangle 580" o:spid="_x0000_s1032" style="position:absolute;left:300;top:7200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" filled="f" strokecolor="#002060" strokeweight="2.25pt"/>
                          <v:rect id="Rectangle 581" o:spid="_x0000_s1033" style="position:absolute;left:300;top:14400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" filled="f" strokecolor="#002060" strokeweight="2.25pt"/>
                        </v:group>
                      </v:group>
                    </v:group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3360" behindDoc="1" locked="0" layoutInCell="1" allowOverlap="1" wp14:anchorId="41129CAF" wp14:editId="0211CE67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885966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582" name="Rectangle 5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92D3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129CAF" id="Rectangle 582" o:spid="_x0000_s1227" style="position:absolute;margin-left:35pt;margin-top:69.75pt;width:32.95pt;height:35.4pt;z-index:-25037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" fillcolor="window" strokecolor="windowText" strokeweight="1pt">
                      <v:textbox>
                        <w:txbxContent>
                          <w:p w:rsidR="00672499" w:rsidRPr="00E92D3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2950528" behindDoc="0" locked="0" layoutInCell="1" allowOverlap="1" wp14:anchorId="0027FD52" wp14:editId="192DD33D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22860</wp:posOffset>
                      </wp:positionV>
                      <wp:extent cx="206172" cy="1219200"/>
                      <wp:effectExtent l="19050" t="19050" r="41910" b="38100"/>
                      <wp:wrapNone/>
                      <wp:docPr id="583" name="Group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6172" cy="1219200"/>
                                <a:chOff x="0" y="0"/>
                                <a:chExt cx="367152" cy="2170481"/>
                              </a:xfrm>
                            </wpg:grpSpPr>
                            <wps:wsp>
                              <wps:cNvPr id="584" name="Rectangle 584"/>
                              <wps:cNvSpPr/>
                              <wps:spPr>
                                <a:xfrm>
                                  <a:off x="7151" y="1741750"/>
                                  <a:ext cx="360001" cy="4254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85" name="Rectangle 585"/>
                              <wps:cNvSpPr/>
                              <wps:spPr>
                                <a:xfrm>
                                  <a:off x="0" y="12470"/>
                                  <a:ext cx="360001" cy="129401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86" name="Group 586"/>
                              <wpg:cNvGrpSpPr/>
                              <wpg:grpSpPr>
                                <a:xfrm>
                                  <a:off x="1" y="0"/>
                                  <a:ext cx="364475" cy="2170481"/>
                                  <a:chOff x="1" y="0"/>
                                  <a:chExt cx="364475" cy="2170481"/>
                                </a:xfrm>
                              </wpg:grpSpPr>
                              <wpg:grpSp>
                                <wpg:cNvPr id="587" name="Group 587"/>
                                <wpg:cNvGrpSpPr/>
                                <wpg:grpSpPr>
                                  <a:xfrm>
                                    <a:off x="1" y="10481"/>
                                    <a:ext cx="360000" cy="2160000"/>
                                    <a:chOff x="1" y="10481"/>
                                    <a:chExt cx="360000" cy="2160000"/>
                                  </a:xfrm>
                                </wpg:grpSpPr>
                                <wps:wsp>
                                  <wps:cNvPr id="588" name="Rectangle 588"/>
                                  <wps:cNvSpPr/>
                                  <wps:spPr>
                                    <a:xfrm>
                                      <a:off x="1" y="10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89" name="Rectangle 589"/>
                                  <wps:cNvSpPr/>
                                  <wps:spPr>
                                    <a:xfrm>
                                      <a:off x="1" y="442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0" name="Rectangle 590"/>
                                  <wps:cNvSpPr/>
                                  <wps:spPr>
                                    <a:xfrm>
                                      <a:off x="1" y="874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1" name="Rectangle 591"/>
                                  <wps:cNvSpPr/>
                                  <wps:spPr>
                                    <a:xfrm>
                                      <a:off x="1" y="1306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2" name="Rectangle 592"/>
                                  <wps:cNvSpPr/>
                                  <wps:spPr>
                                    <a:xfrm>
                                      <a:off x="1" y="1738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593" name="Rectangle 593"/>
                                <wps:cNvSpPr/>
                                <wps:spPr>
                                  <a:xfrm>
                                    <a:off x="4476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9B25070" id="Group 10" o:spid="_x0000_s1026" style="position:absolute;margin-left:-.15pt;margin-top:1.8pt;width:16.25pt;height:96pt;z-index:252950528;mso-width-relative:margin;mso-height-relative:margin" coordsize="3671,21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">
                      <v:rect id="Rectangle 584" o:spid="_x0000_s1027" style="position:absolute;left:71;top:17417;width:3600;height:42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" fillcolor="#9cc2e5 [1944]" stroked="f" strokeweight="1pt"/>
                      <v:rect id="Rectangle 585" o:spid="_x0000_s1028" style="position:absolute;top:124;width:3600;height:1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" fillcolor="#9cc2e5 [1944]" stroked="f" strokeweight="1pt"/>
                      <v:group id="Group 586" o:spid="_x0000_s1029" style="position:absolute;width:3644;height:21704" coordorigin="" coordsize="3644,21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">
                        <v:group id="Group 587" o:spid="_x0000_s1030" style="position:absolute;top:104;width:3600;height:21600" coordorigin=",104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a1rxQAAANw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">
                          <v:rect id="Rectangle 588" o:spid="_x0000_s1031" style="position:absolute;top:10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" filled="f" strokecolor="#002060" strokeweight="2.25pt"/>
                          <v:rect id="Rectangle 589" o:spid="_x0000_s1032" style="position:absolute;top:442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" filled="f" strokecolor="#002060" strokeweight="2.25pt"/>
                          <v:rect id="Rectangle 590" o:spid="_x0000_s1033" style="position:absolute;top:874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" filled="f" strokecolor="#002060" strokeweight="2.25pt"/>
                          <v:rect id="Rectangle 591" o:spid="_x0000_s1034" style="position:absolute;top:1306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" filled="f" strokecolor="#002060" strokeweight="2.25pt"/>
                          <v:rect id="Rectangle 592" o:spid="_x0000_s1035" style="position:absolute;top:1738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" filled="f" strokecolor="#002060" strokeweight="2.25pt"/>
                        </v:group>
                        <v:rect id="Rectangle 593" o:spid="_x0000_s1036" style="position:absolute;left:44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" filled="f" strokecolor="#002060" strokeweight="5pt"/>
                      </v:group>
                    </v:group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4384" behindDoc="1" locked="0" layoutInCell="1" allowOverlap="1" wp14:anchorId="0E0D8839" wp14:editId="382FBDB6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883426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594" name="Rectangle 5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0D8839" id="Rectangle 594" o:spid="_x0000_s1228" style="position:absolute;margin-left:35pt;margin-top:69.55pt;width:32.95pt;height:35.4pt;z-index:-25037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2951552" behindDoc="0" locked="0" layoutInCell="1" allowOverlap="1" wp14:anchorId="1A8DC224" wp14:editId="4B5D9C72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22860</wp:posOffset>
                      </wp:positionV>
                      <wp:extent cx="210081" cy="1213313"/>
                      <wp:effectExtent l="19050" t="19050" r="38100" b="25400"/>
                      <wp:wrapNone/>
                      <wp:docPr id="595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0081" cy="1213313"/>
                                <a:chOff x="0" y="0"/>
                                <a:chExt cx="376372" cy="2167587"/>
                              </a:xfrm>
                            </wpg:grpSpPr>
                            <wps:wsp>
                              <wps:cNvPr id="596" name="Rectangle 596"/>
                              <wps:cNvSpPr/>
                              <wps:spPr>
                                <a:xfrm>
                                  <a:off x="13695" y="817255"/>
                                  <a:ext cx="360001" cy="13503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97" name="Rectangle 597"/>
                              <wps:cNvSpPr/>
                              <wps:spPr>
                                <a:xfrm>
                                  <a:off x="0" y="3073"/>
                                  <a:ext cx="360001" cy="5441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98" name="Group 598"/>
                              <wpg:cNvGrpSpPr/>
                              <wpg:grpSpPr>
                                <a:xfrm>
                                  <a:off x="13696" y="0"/>
                                  <a:ext cx="362676" cy="2165081"/>
                                  <a:chOff x="13696" y="0"/>
                                  <a:chExt cx="362676" cy="2165081"/>
                                </a:xfrm>
                              </wpg:grpSpPr>
                              <wpg:grpSp>
                                <wpg:cNvPr id="599" name="Group 599"/>
                                <wpg:cNvGrpSpPr/>
                                <wpg:grpSpPr>
                                  <a:xfrm>
                                    <a:off x="16372" y="5081"/>
                                    <a:ext cx="360000" cy="2160000"/>
                                    <a:chOff x="16372" y="5081"/>
                                    <a:chExt cx="360000" cy="2160000"/>
                                  </a:xfrm>
                                </wpg:grpSpPr>
                                <wps:wsp>
                                  <wps:cNvPr id="600" name="Rectangle 600"/>
                                  <wps:cNvSpPr/>
                                  <wps:spPr>
                                    <a:xfrm>
                                      <a:off x="16372" y="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601" name="Rectangle 601"/>
                                  <wps:cNvSpPr/>
                                  <wps:spPr>
                                    <a:xfrm>
                                      <a:off x="16372" y="27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602" name="Rectangle 602"/>
                                  <wps:cNvSpPr/>
                                  <wps:spPr>
                                    <a:xfrm>
                                      <a:off x="16372" y="54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603" name="Rectangle 603"/>
                                  <wps:cNvSpPr/>
                                  <wps:spPr>
                                    <a:xfrm>
                                      <a:off x="16372" y="81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604" name="Rectangle 604"/>
                                  <wps:cNvSpPr/>
                                  <wps:spPr>
                                    <a:xfrm>
                                      <a:off x="16372" y="108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605" name="Rectangle 605"/>
                                  <wps:cNvSpPr/>
                                  <wps:spPr>
                                    <a:xfrm>
                                      <a:off x="16372" y="135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606" name="Rectangle 606"/>
                                  <wps:cNvSpPr/>
                                  <wps:spPr>
                                    <a:xfrm>
                                      <a:off x="16372" y="162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607" name="Rectangle 607"/>
                                  <wps:cNvSpPr/>
                                  <wps:spPr>
                                    <a:xfrm>
                                      <a:off x="16372" y="189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608" name="Rectangle 608"/>
                                <wps:cNvSpPr/>
                                <wps:spPr>
                                  <a:xfrm>
                                    <a:off x="13696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0A443E0" id="Group 11" o:spid="_x0000_s1026" style="position:absolute;margin-left:-.3pt;margin-top:1.8pt;width:16.55pt;height:95.55pt;z-index:252951552;mso-width-relative:margin;mso-height-relative:margin" coordsize="3763,21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">
                      <v:rect id="Rectangle 596" o:spid="_x0000_s1027" style="position:absolute;left:136;top:8172;width:3600;height:135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" fillcolor="#9cc2e5 [1944]" stroked="f" strokeweight="1pt"/>
                      <v:rect id="Rectangle 597" o:spid="_x0000_s1028" style="position:absolute;top:30;width:3600;height:5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" fillcolor="#9cc2e5 [1944]" stroked="f" strokeweight="1pt"/>
                      <v:group id="Group 598" o:spid="_x0000_s1029" style="position:absolute;left:136;width:3627;height:21650" coordorigin="136" coordsize="3626,2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">
                        <v:group id="Group 599" o:spid="_x0000_s1030" style="position:absolute;left:163;top:50;width:3600;height:21600" coordorigin="163,50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">
                          <v:rect id="Rectangle 600" o:spid="_x0000_s1031" style="position:absolute;left:163;top: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" filled="f" strokecolor="#002060" strokeweight="2.25pt"/>
                          <v:rect id="Rectangle 601" o:spid="_x0000_s1032" style="position:absolute;left:163;top:27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" filled="f" strokecolor="#002060" strokeweight="2.25pt"/>
                          <v:rect id="Rectangle 602" o:spid="_x0000_s1033" style="position:absolute;left:163;top:54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" filled="f" strokecolor="#002060" strokeweight="2.25pt"/>
                          <v:rect id="Rectangle 603" o:spid="_x0000_s1034" style="position:absolute;left:163;top:81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" filled="f" strokecolor="#002060" strokeweight="2.25pt"/>
                          <v:rect id="Rectangle 604" o:spid="_x0000_s1035" style="position:absolute;left:163;top:108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" filled="f" strokecolor="#002060" strokeweight="2.25pt"/>
                          <v:rect id="Rectangle 605" o:spid="_x0000_s1036" style="position:absolute;left:163;top:135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" filled="f" strokecolor="#002060" strokeweight="2.25pt"/>
                          <v:rect id="Rectangle 606" o:spid="_x0000_s1037" style="position:absolute;left:163;top:162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" filled="f" strokecolor="#002060" strokeweight="2.25pt"/>
                          <v:rect id="Rectangle 607" o:spid="_x0000_s1038" style="position:absolute;left:163;top:189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" filled="f" strokecolor="#002060" strokeweight="2.25pt"/>
                        </v:group>
                        <v:rect id="Rectangle 608" o:spid="_x0000_s1039" style="position:absolute;left:136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" filled="f" strokecolor="#002060" strokeweight="5pt"/>
                      </v:group>
                    </v:group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5408" behindDoc="1" locked="0" layoutInCell="1" allowOverlap="1" wp14:anchorId="6147922F" wp14:editId="11C00DF0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868821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609" name="Rectangle 6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47922F" id="Rectangle 609" o:spid="_x0000_s1229" style="position:absolute;margin-left:35pt;margin-top:68.4pt;width:32.95pt;height:35.4pt;z-index:-25037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6C07A1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 Add fractions with the same denominator within 1</w:t>
      </w:r>
    </w:p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68211C" w:rsidTr="00672499">
        <w:tc>
          <w:tcPr>
            <w:tcW w:w="2254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\F(4,9)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11839" w:rsidTr="00672499">
        <w:tc>
          <w:tcPr>
            <w:tcW w:w="2254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Pr="006C07A1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 Subtract fractions with the same denominator within 1</w:t>
      </w:r>
    </w:p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68211C" w:rsidTr="00672499">
        <w:tc>
          <w:tcPr>
            <w:tcW w:w="2254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  <w:tc>
          <w:tcPr>
            <w:tcW w:w="2254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=</w:t>
            </w: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11839" w:rsidTr="00672499">
        <w:tc>
          <w:tcPr>
            <w:tcW w:w="2254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2254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Pr="006C07A1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 Solve missing number problems for addition and subtraction of fractions with the same denominator within 1</w:t>
      </w:r>
    </w:p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68211C" w:rsidTr="00672499">
        <w:tc>
          <w:tcPr>
            <w:tcW w:w="2254" w:type="dxa"/>
          </w:tcPr>
          <w:p w:rsidR="00672499" w:rsidRPr="0068211C" w:rsidRDefault="00672499" w:rsidP="00672499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0048" behindDoc="1" locked="0" layoutInCell="1" allowOverlap="1" wp14:anchorId="0FE36324" wp14:editId="215F2356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39" name="Rectangle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7DAC24" id="Rectangle 139" o:spid="_x0000_s1026" style="position:absolute;margin-left:19.75pt;margin-top:1.5pt;width:34.5pt;height:35.4pt;z-index:-25038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D04XK0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72499" w:rsidRPr="0068211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72499" w:rsidRPr="0068211C" w:rsidRDefault="00672499" w:rsidP="00672499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72499" w:rsidRPr="0068211C" w:rsidRDefault="00672499" w:rsidP="00672499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1072" behindDoc="1" locked="0" layoutInCell="1" allowOverlap="1" wp14:anchorId="59DB6A1D" wp14:editId="5182CC80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1" name="Rectangle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17C3A8" id="Rectangle 141" o:spid="_x0000_s1026" style="position:absolute;margin-left:19.75pt;margin-top:1.5pt;width:34.5pt;height:35.4pt;z-index:-25038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72499" w:rsidRPr="0068211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72499" w:rsidRPr="0068211C" w:rsidRDefault="00672499" w:rsidP="00672499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2096" behindDoc="1" locked="0" layoutInCell="1" allowOverlap="1" wp14:anchorId="21EC2EE8" wp14:editId="7CD03D0A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2" name="Rectangle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36096C" id="Rectangle 142" o:spid="_x0000_s1026" style="position:absolute;margin-left:19.75pt;margin-top:1.5pt;width:34.5pt;height:35.4pt;z-index:-25038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72499" w:rsidRPr="0068211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72499" w:rsidRPr="0068211C" w:rsidRDefault="00672499" w:rsidP="00672499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3120" behindDoc="1" locked="0" layoutInCell="1" allowOverlap="1" wp14:anchorId="5BC2A2C4" wp14:editId="54EB160A">
                      <wp:simplePos x="0" y="0"/>
                      <wp:positionH relativeFrom="column">
                        <wp:posOffset>250825</wp:posOffset>
                      </wp:positionH>
                      <wp:positionV relativeFrom="page">
                        <wp:posOffset>18867</wp:posOffset>
                      </wp:positionV>
                      <wp:extent cx="438150" cy="449580"/>
                      <wp:effectExtent l="0" t="0" r="19050" b="26670"/>
                      <wp:wrapNone/>
                      <wp:docPr id="143" name="Rectangle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05B5AA" id="Rectangle 143" o:spid="_x0000_s1026" style="position:absolute;margin-left:19.75pt;margin-top:1.5pt;width:34.5pt;height:35.4pt;z-index:-25038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" fillcolor="window" strokecolor="windowText" strokeweight="1pt">
                      <w10:wrap anchory="page"/>
                    </v:rect>
                  </w:pict>
                </mc:Fallback>
              </mc:AlternateContent>
            </w:r>
          </w:p>
          <w:p w:rsidR="00672499" w:rsidRPr="0068211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72499" w:rsidRPr="00B11839" w:rsidTr="00672499">
        <w:tc>
          <w:tcPr>
            <w:tcW w:w="2254" w:type="dxa"/>
          </w:tcPr>
          <w:p w:rsidR="00672499" w:rsidRPr="00B11839" w:rsidRDefault="00672499" w:rsidP="00672499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4624" behindDoc="0" locked="0" layoutInCell="1" allowOverlap="1" wp14:anchorId="59B9597E" wp14:editId="36AB2B23">
                      <wp:simplePos x="0" y="0"/>
                      <wp:positionH relativeFrom="column">
                        <wp:posOffset>252245</wp:posOffset>
                      </wp:positionH>
                      <wp:positionV relativeFrom="page">
                        <wp:posOffset>22005</wp:posOffset>
                      </wp:positionV>
                      <wp:extent cx="438150" cy="449580"/>
                      <wp:effectExtent l="0" t="0" r="19050" b="26670"/>
                      <wp:wrapNone/>
                      <wp:docPr id="622" name="Rectangle 6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92D3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B9597E" id="Rectangle 622" o:spid="_x0000_s1230" style="position:absolute;margin-left:19.85pt;margin-top:1.75pt;width:34.5pt;height:35.4pt;z-index:25295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" fillcolor="window" strokecolor="windowText" strokeweight="1pt">
                      <v:textbox>
                        <w:txbxContent>
                          <w:p w:rsidR="00672499" w:rsidRPr="00E92D3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672499" w:rsidRPr="00B1183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72499" w:rsidRPr="00B11839" w:rsidRDefault="00672499" w:rsidP="00672499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72499" w:rsidRPr="00B11839" w:rsidRDefault="00672499" w:rsidP="00672499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5648" behindDoc="0" locked="0" layoutInCell="1" allowOverlap="1" wp14:anchorId="5FA2BAED" wp14:editId="00E9EE71">
                      <wp:simplePos x="0" y="0"/>
                      <wp:positionH relativeFrom="column">
                        <wp:posOffset>251476</wp:posOffset>
                      </wp:positionH>
                      <wp:positionV relativeFrom="page">
                        <wp:posOffset>18234</wp:posOffset>
                      </wp:positionV>
                      <wp:extent cx="438150" cy="449580"/>
                      <wp:effectExtent l="0" t="0" r="19050" b="26670"/>
                      <wp:wrapNone/>
                      <wp:docPr id="623" name="Rectangle 6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92D3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A2BAED" id="Rectangle 623" o:spid="_x0000_s1231" style="position:absolute;margin-left:19.8pt;margin-top:1.45pt;width:34.5pt;height:35.4pt;z-index:25295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" fillcolor="window" strokecolor="windowText" strokeweight="1pt">
                      <v:textbox>
                        <w:txbxContent>
                          <w:p w:rsidR="00672499" w:rsidRPr="00E92D3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672499" w:rsidRPr="00B1183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72499" w:rsidRPr="00B11839" w:rsidRDefault="00672499" w:rsidP="00672499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2576" behindDoc="0" locked="0" layoutInCell="1" allowOverlap="1" wp14:anchorId="296D1E73" wp14:editId="5A35DA7F">
                      <wp:simplePos x="0" y="0"/>
                      <wp:positionH relativeFrom="column">
                        <wp:posOffset>252618</wp:posOffset>
                      </wp:positionH>
                      <wp:positionV relativeFrom="page">
                        <wp:posOffset>17593</wp:posOffset>
                      </wp:positionV>
                      <wp:extent cx="438150" cy="449580"/>
                      <wp:effectExtent l="0" t="0" r="19050" b="26670"/>
                      <wp:wrapNone/>
                      <wp:docPr id="624" name="Rectangle 6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92D3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6D1E73" id="Rectangle 624" o:spid="_x0000_s1232" style="position:absolute;margin-left:19.9pt;margin-top:1.4pt;width:34.5pt;height:35.4pt;z-index:25295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" fillcolor="window" strokecolor="windowText" strokeweight="1pt">
                      <v:textbox>
                        <w:txbxContent>
                          <w:p w:rsidR="00672499" w:rsidRPr="00E92D3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672499" w:rsidRPr="00B1183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672499" w:rsidRPr="00B11839" w:rsidRDefault="00672499" w:rsidP="00672499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3600" behindDoc="0" locked="0" layoutInCell="1" allowOverlap="1" wp14:anchorId="5F0C32BB" wp14:editId="72032A5D">
                      <wp:simplePos x="0" y="0"/>
                      <wp:positionH relativeFrom="column">
                        <wp:posOffset>251199</wp:posOffset>
                      </wp:positionH>
                      <wp:positionV relativeFrom="page">
                        <wp:posOffset>17593</wp:posOffset>
                      </wp:positionV>
                      <wp:extent cx="438150" cy="449580"/>
                      <wp:effectExtent l="0" t="0" r="19050" b="26670"/>
                      <wp:wrapNone/>
                      <wp:docPr id="625" name="Rectangle 6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Pr="00E92D3E" w:rsidRDefault="00672499" w:rsidP="0067249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0C32BB" id="Rectangle 625" o:spid="_x0000_s1233" style="position:absolute;margin-left:19.8pt;margin-top:1.4pt;width:34.5pt;height:35.4pt;z-index:25295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" fillcolor="window" strokecolor="windowText" strokeweight="1pt">
                      <v:textbox>
                        <w:txbxContent>
                          <w:p w:rsidR="00672499" w:rsidRPr="00E92D3E" w:rsidRDefault="00672499" w:rsidP="0067249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672499" w:rsidRPr="00B1183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672499" w:rsidRDefault="00672499" w:rsidP="00672499">
      <w:pP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rPr>
          <w:sz w:val="18"/>
          <w:szCs w:val="18"/>
        </w:rPr>
      </w:pPr>
    </w:p>
    <w:p w:rsidR="00672499" w:rsidRPr="001A5ECB" w:rsidRDefault="00672499" w:rsidP="00672499">
      <w:pPr>
        <w:rPr>
          <w:sz w:val="18"/>
          <w:szCs w:val="18"/>
        </w:rPr>
        <w:sectPr w:rsidR="00672499" w:rsidRPr="001A5ECB" w:rsidSect="00672499">
          <w:headerReference w:type="default" r:id="rId37"/>
          <w:footerReference w:type="default" r:id="rId38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672499" w:rsidRPr="006C07A1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6C07A1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lastRenderedPageBreak/>
        <w:t>5 Find a unit fraction of a number</w:t>
      </w:r>
    </w:p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68211C" w:rsidTr="00672499">
        <w:tc>
          <w:tcPr>
            <w:tcW w:w="3005" w:type="dxa"/>
          </w:tcPr>
          <w:bookmarkStart w:id="7" w:name="_Hlk17423816"/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</w:instrText>
            </w:r>
            <w:r w:rsidRPr="0068211C">
              <w:rPr>
                <w:rFonts w:ascii="inherit" w:eastAsia="Calibri" w:hAnsi="inherit" w:cs="Times New Roman"/>
                <w:lang w:val="en-US"/>
              </w:rPr>
              <w:instrText>EQ \F(1,3)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24 = </w:t>
            </w:r>
          </w:p>
        </w:tc>
        <w:tc>
          <w:tcPr>
            <w:tcW w:w="3005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30 = </w:t>
            </w:r>
          </w:p>
        </w:tc>
        <w:tc>
          <w:tcPr>
            <w:tcW w:w="3006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24 = </w:t>
            </w:r>
          </w:p>
        </w:tc>
      </w:tr>
    </w:tbl>
    <w:bookmarkEnd w:id="7"/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B11839" w:rsidTr="00672499">
        <w:tc>
          <w:tcPr>
            <w:tcW w:w="3005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</w:instrText>
            </w:r>
            <w:r w:rsidRPr="00B11839">
              <w:rPr>
                <w:rFonts w:ascii="inherit" w:eastAsia="Calibri" w:hAnsi="inherit" w:cs="Times New Roman"/>
                <w:lang w:val="en-US"/>
              </w:rPr>
              <w:instrText>EQ \F(1,3)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18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</w:t>
            </w:r>
            <w:r>
              <w:rPr>
                <w:rFonts w:ascii="Calibri" w:eastAsia="Calibri" w:hAnsi="Calibri" w:cs="Times New Roman"/>
                <w:lang w:val="en-US"/>
              </w:rPr>
              <w:t>28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35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6C07A1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6C07A1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6 Find a whole quantity given the quantity represented by a unit fraction</w:t>
      </w:r>
    </w:p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672499" w:rsidRPr="0068211C" w:rsidTr="00672499">
        <w:tc>
          <w:tcPr>
            <w:tcW w:w="3005" w:type="dxa"/>
          </w:tcPr>
          <w:p w:rsidR="00672499" w:rsidRPr="0068211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4144" behindDoc="0" locked="0" layoutInCell="1" allowOverlap="1" wp14:anchorId="7E7D2A57" wp14:editId="22CE55DA">
                      <wp:simplePos x="0" y="0"/>
                      <wp:positionH relativeFrom="column">
                        <wp:posOffset>302260</wp:posOffset>
                      </wp:positionH>
                      <wp:positionV relativeFrom="page">
                        <wp:posOffset>23912</wp:posOffset>
                      </wp:positionV>
                      <wp:extent cx="438150" cy="298087"/>
                      <wp:effectExtent l="0" t="0" r="19050" b="26035"/>
                      <wp:wrapNone/>
                      <wp:docPr id="512" name="Rectangle 5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7D2A57" id="Rectangle 512" o:spid="_x0000_s1234" style="position:absolute;margin-left:23.8pt;margin-top:1.9pt;width:34.5pt;height:23.45pt;z-index:25293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7</w:t>
            </w:r>
          </w:p>
        </w:tc>
        <w:tc>
          <w:tcPr>
            <w:tcW w:w="3005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5168" behindDoc="0" locked="0" layoutInCell="1" allowOverlap="1" wp14:anchorId="60C0449D" wp14:editId="4B15329F">
                      <wp:simplePos x="0" y="0"/>
                      <wp:positionH relativeFrom="column">
                        <wp:posOffset>303530</wp:posOffset>
                      </wp:positionH>
                      <wp:positionV relativeFrom="page">
                        <wp:posOffset>24983</wp:posOffset>
                      </wp:positionV>
                      <wp:extent cx="438150" cy="298087"/>
                      <wp:effectExtent l="0" t="0" r="19050" b="26035"/>
                      <wp:wrapNone/>
                      <wp:docPr id="513" name="Rectangle 5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C0449D" id="Rectangle 513" o:spid="_x0000_s1235" style="position:absolute;margin-left:23.9pt;margin-top:1.95pt;width:34.5pt;height:23.45pt;z-index:25293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4</w:t>
            </w:r>
          </w:p>
        </w:tc>
        <w:tc>
          <w:tcPr>
            <w:tcW w:w="3005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6192" behindDoc="0" locked="0" layoutInCell="1" allowOverlap="1" wp14:anchorId="0743D3B5" wp14:editId="501D8757">
                      <wp:simplePos x="0" y="0"/>
                      <wp:positionH relativeFrom="column">
                        <wp:posOffset>297180</wp:posOffset>
                      </wp:positionH>
                      <wp:positionV relativeFrom="page">
                        <wp:posOffset>24983</wp:posOffset>
                      </wp:positionV>
                      <wp:extent cx="438150" cy="298087"/>
                      <wp:effectExtent l="0" t="0" r="19050" b="26035"/>
                      <wp:wrapNone/>
                      <wp:docPr id="514" name="Rectangle 5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43D3B5" id="Rectangle 514" o:spid="_x0000_s1236" style="position:absolute;margin-left:23.4pt;margin-top:1.95pt;width:34.5pt;height:23.45pt;z-index:25293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4</w:t>
            </w:r>
          </w:p>
        </w:tc>
      </w:tr>
      <w:tr w:rsidR="00672499" w:rsidRPr="0068211C" w:rsidTr="00672499">
        <w:tc>
          <w:tcPr>
            <w:tcW w:w="3005" w:type="dxa"/>
          </w:tcPr>
          <w:p w:rsidR="00672499" w:rsidRPr="0068211C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9264" behindDoc="0" locked="0" layoutInCell="1" allowOverlap="1" wp14:anchorId="17DE047A" wp14:editId="3B5E7711">
                      <wp:simplePos x="0" y="0"/>
                      <wp:positionH relativeFrom="column">
                        <wp:posOffset>304703</wp:posOffset>
                      </wp:positionH>
                      <wp:positionV relativeFrom="page">
                        <wp:posOffset>27126</wp:posOffset>
                      </wp:positionV>
                      <wp:extent cx="438150" cy="298087"/>
                      <wp:effectExtent l="0" t="0" r="19050" b="26035"/>
                      <wp:wrapNone/>
                      <wp:docPr id="515" name="Rectangle 5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DE047A" id="Rectangle 515" o:spid="_x0000_s1237" style="position:absolute;margin-left:24pt;margin-top:2.15pt;width:34.5pt;height:23.45pt;z-index:25293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100</w:t>
            </w:r>
          </w:p>
        </w:tc>
        <w:tc>
          <w:tcPr>
            <w:tcW w:w="3005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8240" behindDoc="0" locked="0" layoutInCell="1" allowOverlap="1" wp14:anchorId="320A8A3D" wp14:editId="59660F70">
                      <wp:simplePos x="0" y="0"/>
                      <wp:positionH relativeFrom="column">
                        <wp:posOffset>303635</wp:posOffset>
                      </wp:positionH>
                      <wp:positionV relativeFrom="page">
                        <wp:posOffset>27305</wp:posOffset>
                      </wp:positionV>
                      <wp:extent cx="438150" cy="298087"/>
                      <wp:effectExtent l="0" t="0" r="19050" b="26035"/>
                      <wp:wrapNone/>
                      <wp:docPr id="516" name="Rectangle 5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0A8A3D" id="Rectangle 516" o:spid="_x0000_s1238" style="position:absolute;margin-left:23.9pt;margin-top:2.15pt;width:34.5pt;height:23.45pt;z-index:25293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70</w:t>
            </w:r>
          </w:p>
        </w:tc>
        <w:tc>
          <w:tcPr>
            <w:tcW w:w="3005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68211C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7216" behindDoc="0" locked="0" layoutInCell="1" allowOverlap="1" wp14:anchorId="3B6B2E41" wp14:editId="19DA430A">
                      <wp:simplePos x="0" y="0"/>
                      <wp:positionH relativeFrom="column">
                        <wp:posOffset>296818</wp:posOffset>
                      </wp:positionH>
                      <wp:positionV relativeFrom="page">
                        <wp:posOffset>28431</wp:posOffset>
                      </wp:positionV>
                      <wp:extent cx="438150" cy="298087"/>
                      <wp:effectExtent l="0" t="0" r="19050" b="26035"/>
                      <wp:wrapNone/>
                      <wp:docPr id="523" name="Rectangle 5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6B2E41" id="Rectangle 523" o:spid="_x0000_s1239" style="position:absolute;margin-left:23.35pt;margin-top:2.25pt;width:34.5pt;height:23.45pt;z-index:25293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                = 43</w:t>
            </w: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672499" w:rsidRPr="00B11839" w:rsidTr="00672499">
        <w:tc>
          <w:tcPr>
            <w:tcW w:w="3005" w:type="dxa"/>
          </w:tcPr>
          <w:p w:rsidR="00672499" w:rsidRPr="00B1183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6672" behindDoc="0" locked="0" layoutInCell="1" allowOverlap="1" wp14:anchorId="654A9EC9" wp14:editId="7ABA8226">
                      <wp:simplePos x="0" y="0"/>
                      <wp:positionH relativeFrom="column">
                        <wp:posOffset>302260</wp:posOffset>
                      </wp:positionH>
                      <wp:positionV relativeFrom="page">
                        <wp:posOffset>23912</wp:posOffset>
                      </wp:positionV>
                      <wp:extent cx="438150" cy="298087"/>
                      <wp:effectExtent l="0" t="0" r="19050" b="26035"/>
                      <wp:wrapNone/>
                      <wp:docPr id="667" name="Rectangle 6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4A9EC9" id="Rectangle 667" o:spid="_x0000_s1240" style="position:absolute;margin-left:23.8pt;margin-top:1.9pt;width:34.5pt;height:23.45pt;z-index:25295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YgVigIAACw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7</w:t>
            </w:r>
          </w:p>
        </w:tc>
        <w:tc>
          <w:tcPr>
            <w:tcW w:w="3005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7696" behindDoc="0" locked="0" layoutInCell="1" allowOverlap="1" wp14:anchorId="601FD2AE" wp14:editId="3FE24630">
                      <wp:simplePos x="0" y="0"/>
                      <wp:positionH relativeFrom="column">
                        <wp:posOffset>303530</wp:posOffset>
                      </wp:positionH>
                      <wp:positionV relativeFrom="page">
                        <wp:posOffset>24983</wp:posOffset>
                      </wp:positionV>
                      <wp:extent cx="438150" cy="298087"/>
                      <wp:effectExtent l="0" t="0" r="19050" b="26035"/>
                      <wp:wrapNone/>
                      <wp:docPr id="668" name="Rectangle 6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1FD2AE" id="Rectangle 668" o:spid="_x0000_s1241" style="position:absolute;margin-left:23.9pt;margin-top:1.95pt;width:34.5pt;height:23.45pt;z-index:25295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j+fhwIAACw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                = </w:t>
            </w:r>
            <w:r>
              <w:rPr>
                <w:rFonts w:ascii="Calibri" w:eastAsia="Calibri" w:hAnsi="Calibri" w:cs="Times New Roman"/>
                <w:lang w:val="en-US"/>
              </w:rPr>
              <w:t>5</w:t>
            </w:r>
          </w:p>
        </w:tc>
        <w:tc>
          <w:tcPr>
            <w:tcW w:w="3005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8720" behindDoc="0" locked="0" layoutInCell="1" allowOverlap="1" wp14:anchorId="66AB6545" wp14:editId="5858ECFE">
                      <wp:simplePos x="0" y="0"/>
                      <wp:positionH relativeFrom="column">
                        <wp:posOffset>297180</wp:posOffset>
                      </wp:positionH>
                      <wp:positionV relativeFrom="page">
                        <wp:posOffset>24983</wp:posOffset>
                      </wp:positionV>
                      <wp:extent cx="438150" cy="298087"/>
                      <wp:effectExtent l="0" t="0" r="19050" b="26035"/>
                      <wp:wrapNone/>
                      <wp:docPr id="669" name="Rectangle 6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AB6545" id="Rectangle 669" o:spid="_x0000_s1242" style="position:absolute;margin-left:23.4pt;margin-top:1.95pt;width:34.5pt;height:23.45pt;z-index:25295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</w:p>
        </w:tc>
      </w:tr>
      <w:tr w:rsidR="00672499" w:rsidRPr="00B11839" w:rsidTr="00672499">
        <w:tc>
          <w:tcPr>
            <w:tcW w:w="3005" w:type="dxa"/>
          </w:tcPr>
          <w:p w:rsidR="00672499" w:rsidRPr="00B11839" w:rsidRDefault="00672499" w:rsidP="00672499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1792" behindDoc="0" locked="0" layoutInCell="1" allowOverlap="1" wp14:anchorId="6688BFD0" wp14:editId="27336BDA">
                      <wp:simplePos x="0" y="0"/>
                      <wp:positionH relativeFrom="column">
                        <wp:posOffset>304703</wp:posOffset>
                      </wp:positionH>
                      <wp:positionV relativeFrom="page">
                        <wp:posOffset>27126</wp:posOffset>
                      </wp:positionV>
                      <wp:extent cx="438150" cy="298087"/>
                      <wp:effectExtent l="0" t="0" r="19050" b="26035"/>
                      <wp:wrapNone/>
                      <wp:docPr id="670" name="Rectangle 6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88BFD0" id="Rectangle 670" o:spid="_x0000_s1243" style="position:absolute;margin-left:24pt;margin-top:2.15pt;width:34.5pt;height:23.45pt;z-index:25296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l3rhgIAACwFAAAOAAAAZHJzL2Uyb0RvYy54bWysVN9P2zAQfp+0/8Hy+0jaFVo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t>00</w:t>
            </w:r>
          </w:p>
        </w:tc>
        <w:tc>
          <w:tcPr>
            <w:tcW w:w="3005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0768" behindDoc="0" locked="0" layoutInCell="1" allowOverlap="1" wp14:anchorId="7ABD4323" wp14:editId="49C597B7">
                      <wp:simplePos x="0" y="0"/>
                      <wp:positionH relativeFrom="column">
                        <wp:posOffset>303635</wp:posOffset>
                      </wp:positionH>
                      <wp:positionV relativeFrom="page">
                        <wp:posOffset>27305</wp:posOffset>
                      </wp:positionV>
                      <wp:extent cx="438150" cy="298087"/>
                      <wp:effectExtent l="0" t="0" r="19050" b="26035"/>
                      <wp:wrapNone/>
                      <wp:docPr id="671" name="Rectangle 6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BD4323" id="Rectangle 671" o:spid="_x0000_s1244" style="position:absolute;margin-left:23.9pt;margin-top:2.15pt;width:34.5pt;height:23.45pt;z-index:25296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6</w:t>
            </w:r>
            <w:r w:rsidRPr="00B11839">
              <w:rPr>
                <w:rFonts w:ascii="Calibri" w:eastAsia="Calibri" w:hAnsi="Calibri" w:cs="Times New Roman"/>
                <w:lang w:val="en-US"/>
              </w:rPr>
              <w:t>0</w:t>
            </w:r>
          </w:p>
        </w:tc>
        <w:tc>
          <w:tcPr>
            <w:tcW w:w="3005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9744" behindDoc="0" locked="0" layoutInCell="1" allowOverlap="1" wp14:anchorId="3C5A2704" wp14:editId="69978EA1">
                      <wp:simplePos x="0" y="0"/>
                      <wp:positionH relativeFrom="column">
                        <wp:posOffset>296818</wp:posOffset>
                      </wp:positionH>
                      <wp:positionV relativeFrom="page">
                        <wp:posOffset>28431</wp:posOffset>
                      </wp:positionV>
                      <wp:extent cx="438150" cy="298087"/>
                      <wp:effectExtent l="0" t="0" r="19050" b="26035"/>
                      <wp:wrapNone/>
                      <wp:docPr id="672" name="Rectangle 6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72499" w:rsidRDefault="00672499" w:rsidP="00672499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5A2704" id="Rectangle 672" o:spid="_x0000_s1245" style="position:absolute;margin-left:23.35pt;margin-top:2.25pt;width:34.5pt;height:23.45pt;z-index:25295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" fillcolor="window" strokecolor="windowText" strokeweight="1pt">
                      <v:textbox>
                        <w:txbxContent>
                          <w:p w:rsidR="00672499" w:rsidRDefault="00672499" w:rsidP="00672499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78</w:t>
            </w: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</w:p>
    <w:p w:rsidR="00672499" w:rsidRPr="006C07A1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6C07A1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7 Find a quarter by halving twice, or an eighth by halving three times</w:t>
      </w:r>
    </w:p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68211C" w:rsidTr="00672499">
        <w:tc>
          <w:tcPr>
            <w:tcW w:w="3005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48 = </w:t>
            </w:r>
          </w:p>
        </w:tc>
        <w:tc>
          <w:tcPr>
            <w:tcW w:w="3005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48 = </w:t>
            </w:r>
          </w:p>
        </w:tc>
        <w:tc>
          <w:tcPr>
            <w:tcW w:w="3006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48 = </w:t>
            </w:r>
          </w:p>
        </w:tc>
      </w:tr>
      <w:tr w:rsidR="00672499" w:rsidRPr="0068211C" w:rsidTr="00672499">
        <w:tc>
          <w:tcPr>
            <w:tcW w:w="3005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32 = </w:t>
            </w:r>
          </w:p>
        </w:tc>
        <w:tc>
          <w:tcPr>
            <w:tcW w:w="3005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 of 32 = </w:t>
            </w:r>
          </w:p>
        </w:tc>
        <w:tc>
          <w:tcPr>
            <w:tcW w:w="3006" w:type="dxa"/>
          </w:tcPr>
          <w:p w:rsidR="00672499" w:rsidRPr="0068211C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68211C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68211C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68211C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68211C">
              <w:rPr>
                <w:rFonts w:ascii="Calibri" w:eastAsia="Calibri" w:hAnsi="Calibri" w:cs="Times New Roman"/>
                <w:lang w:val="en-US"/>
              </w:rPr>
              <w:t xml:space="preserve">of 32 = </w:t>
            </w: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6C07A1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499" w:rsidRPr="00B11839" w:rsidTr="00672499">
        <w:tc>
          <w:tcPr>
            <w:tcW w:w="3005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>of 4</w:t>
            </w:r>
            <w:r>
              <w:rPr>
                <w:rFonts w:ascii="Calibri" w:eastAsia="Calibri" w:hAnsi="Calibri" w:cs="Times New Roman"/>
                <w:lang w:val="en-US"/>
              </w:rPr>
              <w:t>0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4</w:t>
            </w:r>
            <w:r>
              <w:rPr>
                <w:rFonts w:ascii="Calibri" w:eastAsia="Calibri" w:hAnsi="Calibri" w:cs="Times New Roman"/>
                <w:lang w:val="en-US"/>
              </w:rPr>
              <w:t>0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>of 4</w:t>
            </w:r>
            <w:r>
              <w:rPr>
                <w:rFonts w:ascii="Calibri" w:eastAsia="Calibri" w:hAnsi="Calibri" w:cs="Times New Roman"/>
                <w:lang w:val="en-US"/>
              </w:rPr>
              <w:t>0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  <w:tr w:rsidR="00672499" w:rsidRPr="00B11839" w:rsidTr="00672499">
        <w:tc>
          <w:tcPr>
            <w:tcW w:w="3005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24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5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2</w:t>
            </w:r>
            <w:r>
              <w:rPr>
                <w:rFonts w:ascii="Calibri" w:eastAsia="Calibri" w:hAnsi="Calibri" w:cs="Times New Roman"/>
                <w:lang w:val="en-US"/>
              </w:rPr>
              <w:t>4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  <w:tc>
          <w:tcPr>
            <w:tcW w:w="3006" w:type="dxa"/>
          </w:tcPr>
          <w:p w:rsidR="00672499" w:rsidRPr="00B11839" w:rsidRDefault="00672499" w:rsidP="00672499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>of 2</w:t>
            </w:r>
            <w:r>
              <w:rPr>
                <w:rFonts w:ascii="Calibri" w:eastAsia="Calibri" w:hAnsi="Calibri" w:cs="Times New Roman"/>
                <w:lang w:val="en-US"/>
              </w:rPr>
              <w:t>4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Default="0085545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Decimals</w:t>
      </w:r>
    </w:p>
    <w:p w:rsidR="00855459" w:rsidRDefault="0085545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39" w:history="1">
        <w:r w:rsidRPr="00A901B8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https://keystage2maths.com/y3/decimals/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855459" w:rsidRDefault="0085545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855459" w:rsidRPr="00980C6B" w:rsidRDefault="00855459" w:rsidP="00855459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1 Convert between fractional and decimal tenths</w:t>
      </w:r>
    </w:p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855459" w:rsidTr="009007E9"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1008" behindDoc="1" locked="0" layoutInCell="1" allowOverlap="1" wp14:anchorId="62F12D28" wp14:editId="595E37BD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F12D28" id="Rectangle 48" o:spid="_x0000_s1246" style="position:absolute;margin-left:28pt;margin-top:3.9pt;width:27.05pt;height:22.2pt;z-index:-25034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  <w:r>
              <w:t xml:space="preserve">0.2 = </w:t>
            </w:r>
          </w:p>
          <w:p w:rsidR="00855459" w:rsidRDefault="00855459" w:rsidP="009007E9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3005" w:type="dxa"/>
            <w:gridSpan w:val="2"/>
          </w:tcPr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4864" behindDoc="1" locked="0" layoutInCell="1" allowOverlap="1" wp14:anchorId="0E8D3032" wp14:editId="597E9C2B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695" name="Rectangle 6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8D3032" id="Rectangle 695" o:spid="_x0000_s1247" style="position:absolute;margin-left:28pt;margin-top:3.9pt;width:27.05pt;height:22.2pt;z-index:-25035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  <w:r>
              <w:t xml:space="preserve">0.3 = </w:t>
            </w:r>
          </w:p>
          <w:p w:rsidR="00855459" w:rsidRDefault="00855459" w:rsidP="009007E9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3006" w:type="dxa"/>
          </w:tcPr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5888" behindDoc="1" locked="0" layoutInCell="1" allowOverlap="1" wp14:anchorId="693A0BB0" wp14:editId="72DF589E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696" name="Rectangle 6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3A0BB0" id="Rectangle 696" o:spid="_x0000_s1248" style="position:absolute;margin-left:28pt;margin-top:3.9pt;width:27.05pt;height:22.2pt;z-index:-25035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  <w:r>
              <w:t xml:space="preserve">0.6 = </w:t>
            </w:r>
          </w:p>
          <w:p w:rsidR="00855459" w:rsidRDefault="00855459" w:rsidP="009007E9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855459" w:rsidTr="009007E9">
        <w:tc>
          <w:tcPr>
            <w:tcW w:w="9016" w:type="dxa"/>
            <w:gridSpan w:val="4"/>
          </w:tcPr>
          <w:p w:rsidR="00855459" w:rsidRDefault="00855459" w:rsidP="009007E9">
            <w:pPr>
              <w:pStyle w:val="NoSpacing"/>
              <w:jc w:val="both"/>
            </w:pPr>
            <w:r>
              <w:t xml:space="preserve">Write the quantity shown by each fraction bar as both a fraction and a decimal. </w:t>
            </w:r>
          </w:p>
        </w:tc>
      </w:tr>
      <w:tr w:rsidR="00855459" w:rsidTr="009007E9">
        <w:tc>
          <w:tcPr>
            <w:tcW w:w="4508" w:type="dxa"/>
            <w:gridSpan w:val="2"/>
          </w:tcPr>
          <w:p w:rsidR="00855459" w:rsidRDefault="00855459" w:rsidP="009007E9">
            <w:pPr>
              <w:pStyle w:val="NoSpacing"/>
            </w:pPr>
            <w:r>
              <w:object w:dxaOrig="4020" w:dyaOrig="1005">
                <v:shape id="_x0000_i1033" type="#_x0000_t75" style="width:100.95pt;height:24.85pt" o:ole="">
                  <v:imagedata r:id="rId40" o:title=""/>
                </v:shape>
                <o:OLEObject Type="Embed" ProgID="PBrush" ShapeID="_x0000_i1033" DrawAspect="Content" ObjectID="_1654416513" r:id="rId41"/>
              </w:object>
            </w:r>
          </w:p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7936" behindDoc="1" locked="0" layoutInCell="1" allowOverlap="1" wp14:anchorId="7D57A4FF" wp14:editId="2661D7BB">
                      <wp:simplePos x="0" y="0"/>
                      <wp:positionH relativeFrom="column">
                        <wp:posOffset>823595</wp:posOffset>
                      </wp:positionH>
                      <wp:positionV relativeFrom="page">
                        <wp:posOffset>394335</wp:posOffset>
                      </wp:positionV>
                      <wp:extent cx="343814" cy="281940"/>
                      <wp:effectExtent l="0" t="0" r="18415" b="22860"/>
                      <wp:wrapNone/>
                      <wp:docPr id="697" name="Rectangle 6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57A4FF" id="Rectangle 697" o:spid="_x0000_s1249" style="position:absolute;margin-left:64.85pt;margin-top:31.05pt;width:27.05pt;height:22.2pt;z-index:-25034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6912" behindDoc="1" locked="0" layoutInCell="1" allowOverlap="1" wp14:anchorId="129DD59C" wp14:editId="4C188FBF">
                      <wp:simplePos x="0" y="0"/>
                      <wp:positionH relativeFrom="column">
                        <wp:posOffset>42545</wp:posOffset>
                      </wp:positionH>
                      <wp:positionV relativeFrom="page">
                        <wp:posOffset>438150</wp:posOffset>
                      </wp:positionV>
                      <wp:extent cx="514350" cy="339090"/>
                      <wp:effectExtent l="0" t="0" r="19050" b="22860"/>
                      <wp:wrapNone/>
                      <wp:docPr id="698" name="Rectangle 6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9DD59C" id="Rectangle 698" o:spid="_x0000_s1250" style="position:absolute;margin-left:3.35pt;margin-top:34.5pt;width:40.5pt;height:26.7pt;z-index:-25034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  <w:r>
              <w:t xml:space="preserve">                     = </w:t>
            </w:r>
          </w:p>
          <w:p w:rsidR="00855459" w:rsidRDefault="00855459" w:rsidP="009007E9">
            <w:pPr>
              <w:pStyle w:val="NoSpacing"/>
            </w:pPr>
            <w:r>
              <w:t xml:space="preserve">              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  <w:gridSpan w:val="2"/>
          </w:tcPr>
          <w:p w:rsidR="00855459" w:rsidRDefault="00855459" w:rsidP="009007E9">
            <w:pPr>
              <w:pStyle w:val="NoSpacing"/>
            </w:pPr>
            <w:r>
              <w:object w:dxaOrig="4005" w:dyaOrig="1005">
                <v:shape id="_x0000_i1034" type="#_x0000_t75" style="width:103.45pt;height:24.85pt" o:ole="">
                  <v:imagedata r:id="rId42" o:title=""/>
                </v:shape>
                <o:OLEObject Type="Embed" ProgID="PBrush" ShapeID="_x0000_i1034" DrawAspect="Content" ObjectID="_1654416514" r:id="rId43"/>
              </w:object>
            </w:r>
          </w:p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9984" behindDoc="1" locked="0" layoutInCell="1" allowOverlap="1" wp14:anchorId="654F7690" wp14:editId="34846CE5">
                      <wp:simplePos x="0" y="0"/>
                      <wp:positionH relativeFrom="column">
                        <wp:posOffset>823595</wp:posOffset>
                      </wp:positionH>
                      <wp:positionV relativeFrom="page">
                        <wp:posOffset>394335</wp:posOffset>
                      </wp:positionV>
                      <wp:extent cx="343814" cy="281940"/>
                      <wp:effectExtent l="0" t="0" r="18415" b="22860"/>
                      <wp:wrapNone/>
                      <wp:docPr id="699" name="Rectangle 6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4F7690" id="Rectangle 699" o:spid="_x0000_s1251" style="position:absolute;margin-left:64.85pt;margin-top:31.05pt;width:27.05pt;height:22.2pt;z-index:-25034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8960" behindDoc="1" locked="0" layoutInCell="1" allowOverlap="1" wp14:anchorId="57526D53" wp14:editId="1038E4B8">
                      <wp:simplePos x="0" y="0"/>
                      <wp:positionH relativeFrom="column">
                        <wp:posOffset>42545</wp:posOffset>
                      </wp:positionH>
                      <wp:positionV relativeFrom="page">
                        <wp:posOffset>438150</wp:posOffset>
                      </wp:positionV>
                      <wp:extent cx="514350" cy="339090"/>
                      <wp:effectExtent l="0" t="0" r="19050" b="22860"/>
                      <wp:wrapNone/>
                      <wp:docPr id="700" name="Rectangle 7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526D53" id="Rectangle 700" o:spid="_x0000_s1252" style="position:absolute;margin-left:3.35pt;margin-top:34.5pt;width:40.5pt;height:26.7pt;z-index:-25034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  <w:r>
              <w:t xml:space="preserve">                     = </w:t>
            </w:r>
          </w:p>
          <w:p w:rsidR="00855459" w:rsidRDefault="00855459" w:rsidP="009007E9">
            <w:pPr>
              <w:pStyle w:val="NoSpacing"/>
            </w:pPr>
            <w:r>
              <w:t xml:space="preserve">              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855459" w:rsidTr="009007E9">
        <w:tc>
          <w:tcPr>
            <w:tcW w:w="9016" w:type="dxa"/>
            <w:gridSpan w:val="4"/>
          </w:tcPr>
          <w:p w:rsidR="00855459" w:rsidRDefault="00855459" w:rsidP="009007E9">
            <w:pPr>
              <w:pStyle w:val="NoSpacing"/>
            </w:pPr>
            <w:r>
              <w:t xml:space="preserve">Write the values of A, B and C on the number line as </w:t>
            </w:r>
            <w:r w:rsidRPr="0014646E">
              <w:rPr>
                <w:b/>
                <w:bCs/>
              </w:rPr>
              <w:t>decimals</w:t>
            </w:r>
            <w:r>
              <w:t xml:space="preserve">. </w:t>
            </w:r>
          </w:p>
        </w:tc>
      </w:tr>
      <w:tr w:rsidR="00855459" w:rsidTr="009007E9">
        <w:tc>
          <w:tcPr>
            <w:tcW w:w="9016" w:type="dxa"/>
            <w:gridSpan w:val="4"/>
          </w:tcPr>
          <w:p w:rsidR="00855459" w:rsidRDefault="00855459" w:rsidP="009007E9">
            <w:pPr>
              <w:pStyle w:val="NoSpacing"/>
            </w:pPr>
            <w:r>
              <w:object w:dxaOrig="16950" w:dyaOrig="1500">
                <v:shape id="_x0000_i1035" type="#_x0000_t75" style="width:402.2pt;height:37.25pt" o:ole="">
                  <v:imagedata r:id="rId44" o:title=""/>
                </v:shape>
                <o:OLEObject Type="Embed" ProgID="PBrush" ShapeID="_x0000_i1035" DrawAspect="Content" ObjectID="_1654416515" r:id="rId45"/>
              </w:object>
            </w:r>
          </w:p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2032" behindDoc="1" locked="0" layoutInCell="1" allowOverlap="1" wp14:anchorId="71AB18F8" wp14:editId="4BE9CFCA">
                      <wp:simplePos x="0" y="0"/>
                      <wp:positionH relativeFrom="column">
                        <wp:posOffset>3766820</wp:posOffset>
                      </wp:positionH>
                      <wp:positionV relativeFrom="page">
                        <wp:posOffset>475506</wp:posOffset>
                      </wp:positionV>
                      <wp:extent cx="514350" cy="339090"/>
                      <wp:effectExtent l="0" t="0" r="19050" b="22860"/>
                      <wp:wrapNone/>
                      <wp:docPr id="701" name="Rectangle 7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AB18F8" id="Rectangle 701" o:spid="_x0000_s1253" style="position:absolute;margin-left:296.6pt;margin-top:37.45pt;width:40.5pt;height:26.7pt;z-index:-25034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3056" behindDoc="1" locked="0" layoutInCell="1" allowOverlap="1" wp14:anchorId="63D54F39" wp14:editId="094D2B8E">
                      <wp:simplePos x="0" y="0"/>
                      <wp:positionH relativeFrom="column">
                        <wp:posOffset>2128520</wp:posOffset>
                      </wp:positionH>
                      <wp:positionV relativeFrom="page">
                        <wp:posOffset>476250</wp:posOffset>
                      </wp:positionV>
                      <wp:extent cx="514350" cy="339090"/>
                      <wp:effectExtent l="0" t="0" r="19050" b="22860"/>
                      <wp:wrapNone/>
                      <wp:docPr id="702" name="Rectangle 7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D54F39" id="Rectangle 702" o:spid="_x0000_s1254" style="position:absolute;margin-left:167.6pt;margin-top:37.5pt;width:40.5pt;height:26.7pt;z-index:-25034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4080" behindDoc="1" locked="0" layoutInCell="1" allowOverlap="1" wp14:anchorId="708CA500" wp14:editId="5EA2D69A">
                      <wp:simplePos x="0" y="0"/>
                      <wp:positionH relativeFrom="column">
                        <wp:posOffset>890270</wp:posOffset>
                      </wp:positionH>
                      <wp:positionV relativeFrom="page">
                        <wp:posOffset>476250</wp:posOffset>
                      </wp:positionV>
                      <wp:extent cx="514350" cy="339090"/>
                      <wp:effectExtent l="0" t="0" r="19050" b="22860"/>
                      <wp:wrapNone/>
                      <wp:docPr id="703" name="Rectangle 7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8CA500" id="Rectangle 703" o:spid="_x0000_s1255" style="position:absolute;margin-left:70.1pt;margin-top:37.5pt;width:40.5pt;height:26.7pt;z-index:-25034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</w:p>
          <w:p w:rsidR="00855459" w:rsidRPr="00723E47" w:rsidRDefault="00855459" w:rsidP="009007E9">
            <w:pPr>
              <w:pStyle w:val="NoSpacing"/>
              <w:rPr>
                <w:sz w:val="10"/>
                <w:szCs w:val="10"/>
              </w:rPr>
            </w:pPr>
          </w:p>
        </w:tc>
      </w:tr>
    </w:tbl>
    <w:p w:rsidR="00855459" w:rsidRDefault="00855459" w:rsidP="00855459">
      <w:pPr>
        <w:pStyle w:val="NoSpacing"/>
        <w:rPr>
          <w:i/>
          <w:iCs/>
          <w:sz w:val="18"/>
          <w:szCs w:val="18"/>
        </w:rPr>
      </w:pPr>
    </w:p>
    <w:p w:rsidR="00855459" w:rsidRDefault="00855459" w:rsidP="00855459">
      <w:pPr>
        <w:pStyle w:val="NoSpacing"/>
        <w:rPr>
          <w:i/>
          <w:iCs/>
          <w:sz w:val="18"/>
          <w:szCs w:val="18"/>
        </w:rPr>
      </w:pPr>
    </w:p>
    <w:p w:rsidR="00855459" w:rsidRDefault="00855459" w:rsidP="00855459">
      <w:pPr>
        <w:pStyle w:val="NoSpacing"/>
        <w:rPr>
          <w:i/>
          <w:iCs/>
          <w:sz w:val="18"/>
          <w:szCs w:val="18"/>
        </w:rPr>
      </w:pPr>
    </w:p>
    <w:p w:rsidR="00855459" w:rsidRDefault="00855459" w:rsidP="00855459">
      <w:pPr>
        <w:pStyle w:val="NoSpacing"/>
        <w:rPr>
          <w:i/>
          <w:iCs/>
          <w:sz w:val="18"/>
          <w:szCs w:val="18"/>
        </w:rPr>
      </w:pPr>
    </w:p>
    <w:p w:rsidR="00855459" w:rsidRDefault="00855459" w:rsidP="00855459">
      <w:pPr>
        <w:pStyle w:val="NoSpacing"/>
        <w:rPr>
          <w:i/>
          <w:iCs/>
          <w:sz w:val="18"/>
          <w:szCs w:val="18"/>
        </w:rPr>
      </w:pPr>
    </w:p>
    <w:p w:rsidR="00855459" w:rsidRDefault="00855459" w:rsidP="00855459">
      <w:pPr>
        <w:pStyle w:val="NoSpacing"/>
        <w:rPr>
          <w:i/>
          <w:iCs/>
          <w:sz w:val="18"/>
          <w:szCs w:val="18"/>
        </w:rPr>
      </w:pPr>
    </w:p>
    <w:p w:rsidR="00855459" w:rsidRDefault="00855459" w:rsidP="00855459">
      <w:pPr>
        <w:pStyle w:val="NoSpacing"/>
        <w:rPr>
          <w:i/>
          <w:iCs/>
          <w:sz w:val="18"/>
          <w:szCs w:val="18"/>
        </w:rPr>
      </w:pPr>
    </w:p>
    <w:p w:rsidR="00855459" w:rsidRDefault="00855459" w:rsidP="00855459">
      <w:pPr>
        <w:pStyle w:val="NoSpacing"/>
        <w:rPr>
          <w:i/>
          <w:iCs/>
          <w:sz w:val="18"/>
          <w:szCs w:val="18"/>
        </w:rPr>
      </w:pPr>
    </w:p>
    <w:p w:rsidR="00855459" w:rsidRPr="004033E2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lastRenderedPageBreak/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855459" w:rsidRPr="00D453FA" w:rsidTr="009007E9">
        <w:tc>
          <w:tcPr>
            <w:tcW w:w="3005" w:type="dxa"/>
          </w:tcPr>
          <w:p w:rsidR="00855459" w:rsidRPr="00D453FA" w:rsidRDefault="00855459" w:rsidP="009007E9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1248" behindDoc="1" locked="0" layoutInCell="1" allowOverlap="1" wp14:anchorId="280FB77A" wp14:editId="7DFE7B83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14" name="Rectangle 7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0FB77A" id="Rectangle 714" o:spid="_x0000_s1256" style="position:absolute;margin-left:28pt;margin-top:3.9pt;width:27.05pt;height:22.2pt;z-index:-25033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t>0.</w:t>
            </w:r>
            <w:r>
              <w:t>1</w:t>
            </w:r>
            <w:r w:rsidRPr="00D453FA">
              <w:t xml:space="preserve"> = </w: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t xml:space="preserve">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  <w:tc>
          <w:tcPr>
            <w:tcW w:w="3005" w:type="dxa"/>
            <w:gridSpan w:val="2"/>
          </w:tcPr>
          <w:p w:rsidR="00855459" w:rsidRPr="00D453FA" w:rsidRDefault="00855459" w:rsidP="009007E9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5104" behindDoc="1" locked="0" layoutInCell="1" allowOverlap="1" wp14:anchorId="26D559A3" wp14:editId="61DC7E3B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15" name="Rectangle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D559A3" id="Rectangle 715" o:spid="_x0000_s1257" style="position:absolute;margin-left:28pt;margin-top:3.9pt;width:27.05pt;height:22.2pt;z-index:-25034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t>0.</w:t>
            </w:r>
            <w:r>
              <w:t>7</w:t>
            </w:r>
            <w:r w:rsidRPr="00D453FA">
              <w:t xml:space="preserve"> = </w: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t xml:space="preserve">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  <w:tc>
          <w:tcPr>
            <w:tcW w:w="3006" w:type="dxa"/>
          </w:tcPr>
          <w:p w:rsidR="00855459" w:rsidRPr="00D453FA" w:rsidRDefault="00855459" w:rsidP="009007E9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6128" behindDoc="1" locked="0" layoutInCell="1" allowOverlap="1" wp14:anchorId="62E38A3A" wp14:editId="4E3AC962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16" name="Rectangle 7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E38A3A" id="Rectangle 716" o:spid="_x0000_s1258" style="position:absolute;margin-left:28pt;margin-top:3.9pt;width:27.05pt;height:22.2pt;z-index:-25034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t>0.</w:t>
            </w:r>
            <w:r>
              <w:t>9</w:t>
            </w:r>
            <w:r w:rsidRPr="00D453FA">
              <w:t xml:space="preserve"> = </w: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t xml:space="preserve">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</w:tr>
      <w:tr w:rsidR="00855459" w:rsidRPr="00D453FA" w:rsidTr="009007E9">
        <w:tc>
          <w:tcPr>
            <w:tcW w:w="9016" w:type="dxa"/>
            <w:gridSpan w:val="4"/>
          </w:tcPr>
          <w:p w:rsidR="00855459" w:rsidRPr="00D453FA" w:rsidRDefault="00855459" w:rsidP="009007E9">
            <w:pPr>
              <w:pStyle w:val="NoSpacing"/>
            </w:pPr>
            <w:r w:rsidRPr="00D453FA">
              <w:t xml:space="preserve">Write the quantity shown by each fraction bar as both a fraction and a decimal. </w:t>
            </w:r>
          </w:p>
        </w:tc>
      </w:tr>
      <w:tr w:rsidR="00855459" w:rsidRPr="00D453FA" w:rsidTr="009007E9">
        <w:tc>
          <w:tcPr>
            <w:tcW w:w="4508" w:type="dxa"/>
            <w:gridSpan w:val="2"/>
          </w:tcPr>
          <w:p w:rsidR="00855459" w:rsidRPr="00D453FA" w:rsidRDefault="00855459" w:rsidP="009007E9">
            <w:pPr>
              <w:pStyle w:val="NoSpacing"/>
            </w:pPr>
            <w:r>
              <w:object w:dxaOrig="3990" w:dyaOrig="975">
                <v:shape id="_x0000_i1036" type="#_x0000_t75" style="width:100.95pt;height:24pt" o:ole="">
                  <v:imagedata r:id="rId46" o:title=""/>
                </v:shape>
                <o:OLEObject Type="Embed" ProgID="PBrush" ShapeID="_x0000_i1036" DrawAspect="Content" ObjectID="_1654416516" r:id="rId47"/>
              </w:objec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8176" behindDoc="1" locked="0" layoutInCell="1" allowOverlap="1" wp14:anchorId="404C872C" wp14:editId="52EA8344">
                      <wp:simplePos x="0" y="0"/>
                      <wp:positionH relativeFrom="column">
                        <wp:posOffset>823595</wp:posOffset>
                      </wp:positionH>
                      <wp:positionV relativeFrom="page">
                        <wp:posOffset>394335</wp:posOffset>
                      </wp:positionV>
                      <wp:extent cx="343814" cy="281940"/>
                      <wp:effectExtent l="0" t="0" r="18415" b="22860"/>
                      <wp:wrapNone/>
                      <wp:docPr id="717" name="Rectangle 7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4C872C" id="Rectangle 717" o:spid="_x0000_s1259" style="position:absolute;margin-left:64.85pt;margin-top:31.05pt;width:27.05pt;height:22.2pt;z-index:-25033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7152" behindDoc="1" locked="0" layoutInCell="1" allowOverlap="1" wp14:anchorId="09BAB135" wp14:editId="5A2CE823">
                      <wp:simplePos x="0" y="0"/>
                      <wp:positionH relativeFrom="column">
                        <wp:posOffset>42545</wp:posOffset>
                      </wp:positionH>
                      <wp:positionV relativeFrom="page">
                        <wp:posOffset>438150</wp:posOffset>
                      </wp:positionV>
                      <wp:extent cx="514350" cy="339090"/>
                      <wp:effectExtent l="0" t="0" r="19050" b="22860"/>
                      <wp:wrapNone/>
                      <wp:docPr id="718" name="Rectangle 7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BAB135" id="Rectangle 718" o:spid="_x0000_s1260" style="position:absolute;margin-left:3.35pt;margin-top:34.5pt;width:40.5pt;height:26.7pt;z-index:-25033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t xml:space="preserve">                     = </w: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t xml:space="preserve">              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  <w:tc>
          <w:tcPr>
            <w:tcW w:w="4508" w:type="dxa"/>
            <w:gridSpan w:val="2"/>
          </w:tcPr>
          <w:p w:rsidR="00855459" w:rsidRPr="00D453FA" w:rsidRDefault="00855459" w:rsidP="009007E9">
            <w:pPr>
              <w:pStyle w:val="NoSpacing"/>
            </w:pPr>
            <w:r>
              <w:object w:dxaOrig="4005" w:dyaOrig="990">
                <v:shape id="_x0000_i1037" type="#_x0000_t75" style="width:99.3pt;height:24pt" o:ole="">
                  <v:imagedata r:id="rId48" o:title=""/>
                </v:shape>
                <o:OLEObject Type="Embed" ProgID="PBrush" ShapeID="_x0000_i1037" DrawAspect="Content" ObjectID="_1654416517" r:id="rId49"/>
              </w:objec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0224" behindDoc="1" locked="0" layoutInCell="1" allowOverlap="1" wp14:anchorId="07D2752A" wp14:editId="2FE575B2">
                      <wp:simplePos x="0" y="0"/>
                      <wp:positionH relativeFrom="column">
                        <wp:posOffset>823595</wp:posOffset>
                      </wp:positionH>
                      <wp:positionV relativeFrom="page">
                        <wp:posOffset>394335</wp:posOffset>
                      </wp:positionV>
                      <wp:extent cx="343814" cy="281940"/>
                      <wp:effectExtent l="0" t="0" r="18415" b="22860"/>
                      <wp:wrapNone/>
                      <wp:docPr id="719" name="Rectangle 7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D2752A" id="Rectangle 719" o:spid="_x0000_s1261" style="position:absolute;margin-left:64.85pt;margin-top:31.05pt;width:27.05pt;height:22.2pt;z-index:-25033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9200" behindDoc="1" locked="0" layoutInCell="1" allowOverlap="1" wp14:anchorId="10E0F24D" wp14:editId="20BC3623">
                      <wp:simplePos x="0" y="0"/>
                      <wp:positionH relativeFrom="column">
                        <wp:posOffset>42545</wp:posOffset>
                      </wp:positionH>
                      <wp:positionV relativeFrom="page">
                        <wp:posOffset>438150</wp:posOffset>
                      </wp:positionV>
                      <wp:extent cx="514350" cy="339090"/>
                      <wp:effectExtent l="0" t="0" r="19050" b="22860"/>
                      <wp:wrapNone/>
                      <wp:docPr id="720" name="Rectangle 7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E0F24D" id="Rectangle 720" o:spid="_x0000_s1262" style="position:absolute;margin-left:3.35pt;margin-top:34.5pt;width:40.5pt;height:26.7pt;z-index:-25033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t xml:space="preserve">                     = </w: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t xml:space="preserve">              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</w:tr>
      <w:tr w:rsidR="00855459" w:rsidRPr="00D453FA" w:rsidTr="009007E9">
        <w:tc>
          <w:tcPr>
            <w:tcW w:w="9016" w:type="dxa"/>
            <w:gridSpan w:val="4"/>
          </w:tcPr>
          <w:p w:rsidR="00855459" w:rsidRPr="00D453FA" w:rsidRDefault="00855459" w:rsidP="009007E9">
            <w:pPr>
              <w:pStyle w:val="NoSpacing"/>
            </w:pPr>
            <w:r w:rsidRPr="00D453FA">
              <w:t xml:space="preserve">Write the values of A, B and C on the number line as </w:t>
            </w:r>
            <w:r w:rsidRPr="00D453FA">
              <w:rPr>
                <w:b/>
                <w:bCs/>
              </w:rPr>
              <w:t>decimals</w:t>
            </w:r>
            <w:r w:rsidRPr="00D453FA">
              <w:t xml:space="preserve">. </w:t>
            </w:r>
          </w:p>
        </w:tc>
      </w:tr>
      <w:tr w:rsidR="00855459" w:rsidRPr="00D453FA" w:rsidTr="009007E9">
        <w:tc>
          <w:tcPr>
            <w:tcW w:w="9016" w:type="dxa"/>
            <w:gridSpan w:val="4"/>
          </w:tcPr>
          <w:p w:rsidR="00855459" w:rsidRPr="00D453FA" w:rsidRDefault="00855459" w:rsidP="009007E9">
            <w:pPr>
              <w:pStyle w:val="NoSpacing"/>
            </w:pPr>
            <w:r>
              <w:object w:dxaOrig="16935" w:dyaOrig="1530">
                <v:shape id="_x0000_i1038" type="#_x0000_t75" style="width:403.85pt;height:36.4pt" o:ole="">
                  <v:imagedata r:id="rId50" o:title=""/>
                </v:shape>
                <o:OLEObject Type="Embed" ProgID="PBrush" ShapeID="_x0000_i1038" DrawAspect="Content" ObjectID="_1654416518" r:id="rId51"/>
              </w:object>
            </w:r>
          </w:p>
          <w:p w:rsidR="00855459" w:rsidRPr="00D453FA" w:rsidRDefault="00855459" w:rsidP="009007E9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2272" behindDoc="1" locked="0" layoutInCell="1" allowOverlap="1" wp14:anchorId="6F759F19" wp14:editId="0E657FBD">
                      <wp:simplePos x="0" y="0"/>
                      <wp:positionH relativeFrom="column">
                        <wp:posOffset>3361475</wp:posOffset>
                      </wp:positionH>
                      <wp:positionV relativeFrom="page">
                        <wp:posOffset>474980</wp:posOffset>
                      </wp:positionV>
                      <wp:extent cx="514350" cy="339090"/>
                      <wp:effectExtent l="0" t="0" r="19050" b="22860"/>
                      <wp:wrapNone/>
                      <wp:docPr id="721" name="Rectangle 7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759F19" id="Rectangle 721" o:spid="_x0000_s1263" style="position:absolute;margin-left:264.7pt;margin-top:37.4pt;width:40.5pt;height:26.7pt;z-index:-25033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3296" behindDoc="1" locked="0" layoutInCell="1" allowOverlap="1" wp14:anchorId="66E240A9" wp14:editId="10D78CC8">
                      <wp:simplePos x="0" y="0"/>
                      <wp:positionH relativeFrom="column">
                        <wp:posOffset>1782230</wp:posOffset>
                      </wp:positionH>
                      <wp:positionV relativeFrom="page">
                        <wp:posOffset>476250</wp:posOffset>
                      </wp:positionV>
                      <wp:extent cx="514350" cy="339090"/>
                      <wp:effectExtent l="0" t="0" r="19050" b="22860"/>
                      <wp:wrapNone/>
                      <wp:docPr id="722" name="Rectangle 7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E240A9" id="Rectangle 722" o:spid="_x0000_s1264" style="position:absolute;margin-left:140.35pt;margin-top:37.5pt;width:40.5pt;height:26.7pt;z-index:-25033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4320" behindDoc="1" locked="0" layoutInCell="1" allowOverlap="1" wp14:anchorId="38409206" wp14:editId="202EC0F4">
                      <wp:simplePos x="0" y="0"/>
                      <wp:positionH relativeFrom="column">
                        <wp:posOffset>1265340</wp:posOffset>
                      </wp:positionH>
                      <wp:positionV relativeFrom="page">
                        <wp:posOffset>476250</wp:posOffset>
                      </wp:positionV>
                      <wp:extent cx="514350" cy="339090"/>
                      <wp:effectExtent l="0" t="0" r="19050" b="22860"/>
                      <wp:wrapNone/>
                      <wp:docPr id="723" name="Rectangle 7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409206" id="Rectangle 723" o:spid="_x0000_s1265" style="position:absolute;margin-left:99.65pt;margin-top:37.5pt;width:40.5pt;height:26.7pt;z-index:-25033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Pr="00D453FA" w:rsidRDefault="00855459" w:rsidP="009007E9">
            <w:pPr>
              <w:pStyle w:val="NoSpacing"/>
            </w:pPr>
          </w:p>
          <w:p w:rsidR="00855459" w:rsidRPr="00D453FA" w:rsidRDefault="00855459" w:rsidP="009007E9">
            <w:pPr>
              <w:pStyle w:val="NoSpacing"/>
              <w:rPr>
                <w:sz w:val="10"/>
                <w:szCs w:val="10"/>
              </w:rPr>
            </w:pPr>
          </w:p>
        </w:tc>
      </w:tr>
    </w:tbl>
    <w:p w:rsidR="00855459" w:rsidRPr="004A20B4" w:rsidRDefault="00855459" w:rsidP="00855459">
      <w:pPr>
        <w:pStyle w:val="NoSpacing"/>
        <w:rPr>
          <w:sz w:val="18"/>
          <w:szCs w:val="18"/>
        </w:rPr>
      </w:pPr>
    </w:p>
    <w:p w:rsidR="00855459" w:rsidRPr="00980C6B" w:rsidRDefault="00855459" w:rsidP="00855459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2 Convert between fractional and decimal tenths beyond 1</w:t>
      </w:r>
    </w:p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855459" w:rsidTr="009007E9">
        <w:tc>
          <w:tcPr>
            <w:tcW w:w="1803" w:type="dxa"/>
          </w:tcPr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5344" behindDoc="1" locked="0" layoutInCell="1" allowOverlap="1" wp14:anchorId="3CAD2323" wp14:editId="5929CF07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34" name="Rectangle 7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AD2323" id="Rectangle 734" o:spid="_x0000_s1266" style="position:absolute;margin-left:28pt;margin-top:3.9pt;width:27.05pt;height:22.2pt;z-index:-25033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  <w:r>
              <w:t xml:space="preserve">1.1 = </w:t>
            </w:r>
          </w:p>
          <w:p w:rsidR="00855459" w:rsidRDefault="00855459" w:rsidP="009007E9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6368" behindDoc="1" locked="0" layoutInCell="1" allowOverlap="1" wp14:anchorId="33F82D2A" wp14:editId="52E97421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35" name="Rectangle 7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F82D2A" id="Rectangle 735" o:spid="_x0000_s1267" style="position:absolute;margin-left:28pt;margin-top:3.9pt;width:27.05pt;height:22.2pt;z-index:-25033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  <w:r>
              <w:t xml:space="preserve">1.4 = </w:t>
            </w:r>
          </w:p>
          <w:p w:rsidR="00855459" w:rsidRDefault="00855459" w:rsidP="009007E9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7392" behindDoc="1" locked="0" layoutInCell="1" allowOverlap="1" wp14:anchorId="611907F4" wp14:editId="1853000C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36" name="Rectangle 7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1907F4" id="Rectangle 736" o:spid="_x0000_s1268" style="position:absolute;margin-left:28pt;margin-top:3.9pt;width:27.05pt;height:22.2pt;z-index:-25032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  <w:r>
              <w:t xml:space="preserve">2.7 = </w:t>
            </w:r>
          </w:p>
          <w:p w:rsidR="00855459" w:rsidRDefault="00855459" w:rsidP="009007E9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855459" w:rsidRPr="003307AD" w:rsidRDefault="00855459" w:rsidP="009007E9">
            <w:pPr>
              <w:pStyle w:val="NoSpacing"/>
              <w:rPr>
                <w:sz w:val="10"/>
                <w:szCs w:val="10"/>
              </w:rPr>
            </w:pPr>
          </w:p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8416" behindDoc="1" locked="0" layoutInCell="1" allowOverlap="1" wp14:anchorId="43358F1F" wp14:editId="78C06C07">
                      <wp:simplePos x="0" y="0"/>
                      <wp:positionH relativeFrom="column">
                        <wp:posOffset>320675</wp:posOffset>
                      </wp:positionH>
                      <wp:positionV relativeFrom="page">
                        <wp:posOffset>96438</wp:posOffset>
                      </wp:positionV>
                      <wp:extent cx="514350" cy="339090"/>
                      <wp:effectExtent l="0" t="0" r="19050" b="22860"/>
                      <wp:wrapNone/>
                      <wp:docPr id="737" name="Rectangle 7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358F1F" id="Rectangle 737" o:spid="_x0000_s1269" style="position:absolute;margin-left:25.25pt;margin-top:7.6pt;width:40.5pt;height:26.7pt;z-index:-25032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EQ \F(13,10) </w:instrText>
            </w:r>
            <w:r>
              <w:fldChar w:fldCharType="end"/>
            </w:r>
            <w:r>
              <w:t xml:space="preserve">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1804" w:type="dxa"/>
          </w:tcPr>
          <w:p w:rsidR="00855459" w:rsidRPr="003307AD" w:rsidRDefault="00855459" w:rsidP="009007E9">
            <w:pPr>
              <w:pStyle w:val="NoSpacing"/>
              <w:rPr>
                <w:sz w:val="10"/>
                <w:szCs w:val="10"/>
              </w:rPr>
            </w:pPr>
          </w:p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3840" behindDoc="1" locked="0" layoutInCell="1" allowOverlap="1" wp14:anchorId="08FD4B99" wp14:editId="7849D437">
                      <wp:simplePos x="0" y="0"/>
                      <wp:positionH relativeFrom="column">
                        <wp:posOffset>332023</wp:posOffset>
                      </wp:positionH>
                      <wp:positionV relativeFrom="page">
                        <wp:posOffset>99695</wp:posOffset>
                      </wp:positionV>
                      <wp:extent cx="514350" cy="339090"/>
                      <wp:effectExtent l="0" t="0" r="19050" b="22860"/>
                      <wp:wrapNone/>
                      <wp:docPr id="738" name="Rectangle 7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FD4B99" id="Rectangle 738" o:spid="_x0000_s1270" style="position:absolute;margin-left:26.15pt;margin-top:7.85pt;width:40.5pt;height:26.7pt;z-index:-25035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EQ \F(29,10) </w:instrText>
            </w:r>
            <w:r>
              <w:fldChar w:fldCharType="end"/>
            </w:r>
            <w:r>
              <w:t xml:space="preserve"> = </w:t>
            </w:r>
          </w:p>
          <w:p w:rsidR="00855459" w:rsidRDefault="00855459" w:rsidP="009007E9">
            <w:pPr>
              <w:pStyle w:val="NoSpacing"/>
            </w:pPr>
          </w:p>
        </w:tc>
      </w:tr>
      <w:tr w:rsidR="00855459" w:rsidTr="009007E9">
        <w:tc>
          <w:tcPr>
            <w:tcW w:w="9016" w:type="dxa"/>
            <w:gridSpan w:val="5"/>
          </w:tcPr>
          <w:p w:rsidR="00855459" w:rsidRDefault="00855459" w:rsidP="009007E9">
            <w:pPr>
              <w:pStyle w:val="NoSpacing"/>
            </w:pPr>
            <w:r>
              <w:t xml:space="preserve">Write the values of A, B and C on the number line as </w:t>
            </w:r>
            <w:r w:rsidRPr="0014646E">
              <w:rPr>
                <w:b/>
                <w:bCs/>
              </w:rPr>
              <w:t>decimals</w:t>
            </w:r>
            <w:r>
              <w:t xml:space="preserve">. </w:t>
            </w:r>
          </w:p>
        </w:tc>
      </w:tr>
      <w:tr w:rsidR="00855459" w:rsidTr="009007E9">
        <w:tc>
          <w:tcPr>
            <w:tcW w:w="9016" w:type="dxa"/>
            <w:gridSpan w:val="5"/>
          </w:tcPr>
          <w:p w:rsidR="00855459" w:rsidRDefault="00855459" w:rsidP="009007E9">
            <w:pPr>
              <w:pStyle w:val="NoSpacing"/>
            </w:pPr>
            <w:r>
              <w:object w:dxaOrig="16995" w:dyaOrig="1575">
                <v:shape id="_x0000_i1039" type="#_x0000_t75" style="width:436.95pt;height:40.55pt" o:ole="">
                  <v:imagedata r:id="rId52" o:title=""/>
                </v:shape>
                <o:OLEObject Type="Embed" ProgID="PBrush" ShapeID="_x0000_i1039" DrawAspect="Content" ObjectID="_1654416519" r:id="rId53"/>
              </w:object>
            </w:r>
          </w:p>
          <w:p w:rsidR="00855459" w:rsidRDefault="00855459" w:rsidP="009007E9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9440" behindDoc="1" locked="0" layoutInCell="1" allowOverlap="1" wp14:anchorId="435F458E" wp14:editId="38FC30ED">
                      <wp:simplePos x="0" y="0"/>
                      <wp:positionH relativeFrom="column">
                        <wp:posOffset>993394</wp:posOffset>
                      </wp:positionH>
                      <wp:positionV relativeFrom="page">
                        <wp:posOffset>521335</wp:posOffset>
                      </wp:positionV>
                      <wp:extent cx="514350" cy="339090"/>
                      <wp:effectExtent l="0" t="0" r="19050" b="22860"/>
                      <wp:wrapNone/>
                      <wp:docPr id="739" name="Rectangle 7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5F458E" id="Rectangle 739" o:spid="_x0000_s1271" style="position:absolute;margin-left:78.2pt;margin-top:41.05pt;width:40.5pt;height:26.7pt;z-index:-25032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0464" behindDoc="1" locked="0" layoutInCell="1" allowOverlap="1" wp14:anchorId="3DEDD3DB" wp14:editId="67E557A4">
                      <wp:simplePos x="0" y="0"/>
                      <wp:positionH relativeFrom="column">
                        <wp:posOffset>2560785</wp:posOffset>
                      </wp:positionH>
                      <wp:positionV relativeFrom="page">
                        <wp:posOffset>529089</wp:posOffset>
                      </wp:positionV>
                      <wp:extent cx="514350" cy="339090"/>
                      <wp:effectExtent l="0" t="0" r="19050" b="22860"/>
                      <wp:wrapNone/>
                      <wp:docPr id="740" name="Rectangle 7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EDD3DB" id="Rectangle 740" o:spid="_x0000_s1272" style="position:absolute;margin-left:201.65pt;margin-top:41.65pt;width:40.5pt;height:26.7pt;z-index:-25032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1488" behindDoc="1" locked="0" layoutInCell="1" allowOverlap="1" wp14:anchorId="64601BAC" wp14:editId="5612814E">
                      <wp:simplePos x="0" y="0"/>
                      <wp:positionH relativeFrom="column">
                        <wp:posOffset>4110994</wp:posOffset>
                      </wp:positionH>
                      <wp:positionV relativeFrom="page">
                        <wp:posOffset>529424</wp:posOffset>
                      </wp:positionV>
                      <wp:extent cx="514350" cy="339090"/>
                      <wp:effectExtent l="0" t="0" r="19050" b="22860"/>
                      <wp:wrapNone/>
                      <wp:docPr id="741" name="Rectangle 7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601BAC" id="Rectangle 741" o:spid="_x0000_s1273" style="position:absolute;margin-left:323.7pt;margin-top:41.7pt;width:40.5pt;height:26.7pt;z-index:-25032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</w:p>
          <w:p w:rsidR="00855459" w:rsidRPr="003307AD" w:rsidRDefault="00855459" w:rsidP="009007E9">
            <w:pPr>
              <w:pStyle w:val="NoSpacing"/>
              <w:rPr>
                <w:sz w:val="8"/>
                <w:szCs w:val="8"/>
              </w:rPr>
            </w:pPr>
          </w:p>
        </w:tc>
      </w:tr>
    </w:tbl>
    <w:p w:rsidR="00855459" w:rsidRPr="004033E2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855459" w:rsidTr="009007E9">
        <w:tc>
          <w:tcPr>
            <w:tcW w:w="1803" w:type="dxa"/>
          </w:tcPr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3536" behindDoc="1" locked="0" layoutInCell="1" allowOverlap="1" wp14:anchorId="1EF775CA" wp14:editId="166E81CE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50" name="Rectangle 7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F775CA" id="Rectangle 750" o:spid="_x0000_s1274" style="position:absolute;margin-left:28pt;margin-top:3.9pt;width:27.05pt;height:22.2pt;z-index:-25032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EhZigIAACw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  <w:r>
              <w:t xml:space="preserve">1.3 = </w:t>
            </w:r>
          </w:p>
          <w:p w:rsidR="00855459" w:rsidRDefault="00855459" w:rsidP="009007E9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4560" behindDoc="1" locked="0" layoutInCell="1" allowOverlap="1" wp14:anchorId="287670E3" wp14:editId="62D57F04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51" name="Rectangle 7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7670E3" id="Rectangle 751" o:spid="_x0000_s1275" style="position:absolute;margin-left:28pt;margin-top:3.9pt;width:27.05pt;height:22.2pt;z-index:-25032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1FGigIAACw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  <w:r>
              <w:t xml:space="preserve">1.7 = </w:t>
            </w:r>
          </w:p>
          <w:p w:rsidR="00855459" w:rsidRDefault="00855459" w:rsidP="009007E9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5584" behindDoc="1" locked="0" layoutInCell="1" allowOverlap="1" wp14:anchorId="3376B264" wp14:editId="6BA67C6B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52" name="Rectangle 7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76B264" id="Rectangle 752" o:spid="_x0000_s1276" style="position:absolute;margin-left:28pt;margin-top:3.9pt;width:27.05pt;height:22.2pt;z-index:-25032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  <w:r>
              <w:t xml:space="preserve">2.8 = </w:t>
            </w:r>
          </w:p>
          <w:p w:rsidR="00855459" w:rsidRDefault="00855459" w:rsidP="009007E9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855459" w:rsidRPr="003307AD" w:rsidRDefault="00855459" w:rsidP="009007E9">
            <w:pPr>
              <w:pStyle w:val="NoSpacing"/>
              <w:rPr>
                <w:sz w:val="10"/>
                <w:szCs w:val="10"/>
              </w:rPr>
            </w:pPr>
          </w:p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6608" behindDoc="1" locked="0" layoutInCell="1" allowOverlap="1" wp14:anchorId="6D0009C2" wp14:editId="35833F1A">
                      <wp:simplePos x="0" y="0"/>
                      <wp:positionH relativeFrom="column">
                        <wp:posOffset>320675</wp:posOffset>
                      </wp:positionH>
                      <wp:positionV relativeFrom="page">
                        <wp:posOffset>96438</wp:posOffset>
                      </wp:positionV>
                      <wp:extent cx="514350" cy="339090"/>
                      <wp:effectExtent l="0" t="0" r="19050" b="22860"/>
                      <wp:wrapNone/>
                      <wp:docPr id="753" name="Rectangle 7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0009C2" id="Rectangle 753" o:spid="_x0000_s1277" style="position:absolute;margin-left:25.25pt;margin-top:7.6pt;width:40.5pt;height:26.7pt;z-index:-25031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EQ \F(19,10) </w:instrText>
            </w:r>
            <w:r>
              <w:fldChar w:fldCharType="end"/>
            </w:r>
            <w:r>
              <w:t xml:space="preserve">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1804" w:type="dxa"/>
          </w:tcPr>
          <w:p w:rsidR="00855459" w:rsidRPr="003307AD" w:rsidRDefault="00855459" w:rsidP="009007E9">
            <w:pPr>
              <w:pStyle w:val="NoSpacing"/>
              <w:rPr>
                <w:sz w:val="10"/>
                <w:szCs w:val="10"/>
              </w:rPr>
            </w:pPr>
          </w:p>
          <w:p w:rsidR="00855459" w:rsidRDefault="00855459" w:rsidP="009007E9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2512" behindDoc="1" locked="0" layoutInCell="1" allowOverlap="1" wp14:anchorId="0718AA61" wp14:editId="584D0E39">
                      <wp:simplePos x="0" y="0"/>
                      <wp:positionH relativeFrom="column">
                        <wp:posOffset>332023</wp:posOffset>
                      </wp:positionH>
                      <wp:positionV relativeFrom="page">
                        <wp:posOffset>99695</wp:posOffset>
                      </wp:positionV>
                      <wp:extent cx="514350" cy="339090"/>
                      <wp:effectExtent l="0" t="0" r="19050" b="22860"/>
                      <wp:wrapNone/>
                      <wp:docPr id="754" name="Rectangle 7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18AA61" id="Rectangle 754" o:spid="_x0000_s1278" style="position:absolute;margin-left:26.15pt;margin-top:7.85pt;width:40.5pt;height:26.7pt;z-index:-25032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EQ \F(21,10) </w:instrText>
            </w:r>
            <w:r>
              <w:fldChar w:fldCharType="end"/>
            </w:r>
            <w:r>
              <w:t xml:space="preserve"> = </w:t>
            </w:r>
          </w:p>
          <w:p w:rsidR="00855459" w:rsidRDefault="00855459" w:rsidP="009007E9">
            <w:pPr>
              <w:pStyle w:val="NoSpacing"/>
            </w:pPr>
          </w:p>
        </w:tc>
      </w:tr>
      <w:tr w:rsidR="00855459" w:rsidTr="009007E9">
        <w:tc>
          <w:tcPr>
            <w:tcW w:w="9016" w:type="dxa"/>
            <w:gridSpan w:val="5"/>
          </w:tcPr>
          <w:p w:rsidR="00855459" w:rsidRDefault="00855459" w:rsidP="009007E9">
            <w:pPr>
              <w:pStyle w:val="NoSpacing"/>
            </w:pPr>
            <w:r>
              <w:t xml:space="preserve">Write the values of A, B and C on the number line as </w:t>
            </w:r>
            <w:r w:rsidRPr="0014646E">
              <w:rPr>
                <w:b/>
                <w:bCs/>
              </w:rPr>
              <w:t>decimals</w:t>
            </w:r>
            <w:r>
              <w:t xml:space="preserve">. </w:t>
            </w:r>
          </w:p>
        </w:tc>
      </w:tr>
      <w:tr w:rsidR="00855459" w:rsidTr="009007E9">
        <w:tc>
          <w:tcPr>
            <w:tcW w:w="9016" w:type="dxa"/>
            <w:gridSpan w:val="5"/>
          </w:tcPr>
          <w:p w:rsidR="00855459" w:rsidRDefault="00855459" w:rsidP="009007E9">
            <w:pPr>
              <w:pStyle w:val="NoSpacing"/>
            </w:pPr>
            <w:r>
              <w:object w:dxaOrig="16905" w:dyaOrig="1545">
                <v:shape id="_x0000_i1040" type="#_x0000_t75" style="width:431.15pt;height:37.25pt" o:ole="">
                  <v:imagedata r:id="rId54" o:title=""/>
                </v:shape>
                <o:OLEObject Type="Embed" ProgID="PBrush" ShapeID="_x0000_i1040" DrawAspect="Content" ObjectID="_1654416520" r:id="rId55"/>
              </w:object>
            </w:r>
          </w:p>
          <w:p w:rsidR="00855459" w:rsidRDefault="00855459" w:rsidP="009007E9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9680" behindDoc="1" locked="0" layoutInCell="1" allowOverlap="1" wp14:anchorId="1F278962" wp14:editId="4ACE44ED">
                      <wp:simplePos x="0" y="0"/>
                      <wp:positionH relativeFrom="column">
                        <wp:posOffset>3150299</wp:posOffset>
                      </wp:positionH>
                      <wp:positionV relativeFrom="page">
                        <wp:posOffset>528955</wp:posOffset>
                      </wp:positionV>
                      <wp:extent cx="514350" cy="339090"/>
                      <wp:effectExtent l="0" t="0" r="19050" b="22860"/>
                      <wp:wrapNone/>
                      <wp:docPr id="755" name="Rectangle 7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278962" id="Rectangle 755" o:spid="_x0000_s1279" style="position:absolute;margin-left:248.05pt;margin-top:41.65pt;width:40.5pt;height:26.7pt;z-index:-25031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8656" behindDoc="1" locked="0" layoutInCell="1" allowOverlap="1" wp14:anchorId="66370725" wp14:editId="681A087B">
                      <wp:simplePos x="0" y="0"/>
                      <wp:positionH relativeFrom="column">
                        <wp:posOffset>1620456</wp:posOffset>
                      </wp:positionH>
                      <wp:positionV relativeFrom="page">
                        <wp:posOffset>528955</wp:posOffset>
                      </wp:positionV>
                      <wp:extent cx="514350" cy="339090"/>
                      <wp:effectExtent l="0" t="0" r="19050" b="22860"/>
                      <wp:wrapNone/>
                      <wp:docPr id="756" name="Rectangle 7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370725" id="Rectangle 756" o:spid="_x0000_s1280" style="position:absolute;margin-left:127.6pt;margin-top:41.65pt;width:40.5pt;height:26.7pt;z-index:-25031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97632" behindDoc="1" locked="0" layoutInCell="1" allowOverlap="1" wp14:anchorId="49C4420E" wp14:editId="0926F818">
                      <wp:simplePos x="0" y="0"/>
                      <wp:positionH relativeFrom="column">
                        <wp:posOffset>741109</wp:posOffset>
                      </wp:positionH>
                      <wp:positionV relativeFrom="page">
                        <wp:posOffset>521335</wp:posOffset>
                      </wp:positionV>
                      <wp:extent cx="514350" cy="339090"/>
                      <wp:effectExtent l="0" t="0" r="19050" b="22860"/>
                      <wp:wrapNone/>
                      <wp:docPr id="757" name="Rectangle 7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55459" w:rsidRPr="006A1478" w:rsidRDefault="00855459" w:rsidP="00855459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C4420E" id="Rectangle 757" o:spid="_x0000_s1281" style="position:absolute;margin-left:58.35pt;margin-top:41.05pt;width:40.5pt;height:26.7pt;z-index:-25031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" fillcolor="window" strokecolor="windowText" strokeweight="1pt">
                      <v:textbox>
                        <w:txbxContent>
                          <w:p w:rsidR="00855459" w:rsidRPr="006A1478" w:rsidRDefault="00855459" w:rsidP="0085545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855459" w:rsidRDefault="00855459" w:rsidP="009007E9">
            <w:pPr>
              <w:pStyle w:val="NoSpacing"/>
            </w:pPr>
          </w:p>
          <w:p w:rsidR="00855459" w:rsidRPr="003307AD" w:rsidRDefault="00855459" w:rsidP="009007E9">
            <w:pPr>
              <w:pStyle w:val="NoSpacing"/>
              <w:rPr>
                <w:sz w:val="8"/>
                <w:szCs w:val="8"/>
              </w:rPr>
            </w:pPr>
          </w:p>
        </w:tc>
      </w:tr>
    </w:tbl>
    <w:p w:rsidR="00855459" w:rsidRPr="004A20B4" w:rsidRDefault="00855459" w:rsidP="00855459">
      <w:pPr>
        <w:pStyle w:val="NoSpacing"/>
        <w:rPr>
          <w:sz w:val="18"/>
          <w:szCs w:val="18"/>
        </w:rPr>
      </w:pPr>
    </w:p>
    <w:p w:rsidR="00855459" w:rsidRPr="00980C6B" w:rsidRDefault="00855459" w:rsidP="00855459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3 Add numbers with tenths</w:t>
      </w:r>
    </w:p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55459" w:rsidTr="009007E9">
        <w:tc>
          <w:tcPr>
            <w:tcW w:w="2254" w:type="dxa"/>
          </w:tcPr>
          <w:p w:rsidR="00855459" w:rsidRPr="001B5B52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3.1 + 2.6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2254" w:type="dxa"/>
          </w:tcPr>
          <w:p w:rsidR="00855459" w:rsidRPr="001B5B52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3.9 + 3.3 = </w:t>
            </w:r>
          </w:p>
        </w:tc>
        <w:tc>
          <w:tcPr>
            <w:tcW w:w="2254" w:type="dxa"/>
          </w:tcPr>
          <w:p w:rsidR="00855459" w:rsidRPr="001B5B52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3.4 + 0.6 = </w:t>
            </w:r>
          </w:p>
        </w:tc>
        <w:tc>
          <w:tcPr>
            <w:tcW w:w="2254" w:type="dxa"/>
          </w:tcPr>
          <w:p w:rsidR="00855459" w:rsidRDefault="00855459" w:rsidP="009007E9">
            <w:pPr>
              <w:pStyle w:val="NoSpacing"/>
            </w:pPr>
            <w:r>
              <w:t xml:space="preserve">3.7 + 3.5 = </w:t>
            </w:r>
          </w:p>
        </w:tc>
      </w:tr>
    </w:tbl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55459" w:rsidTr="009007E9">
        <w:tc>
          <w:tcPr>
            <w:tcW w:w="3005" w:type="dxa"/>
          </w:tcPr>
          <w:p w:rsidR="00855459" w:rsidRPr="001B5B52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8.6 + 5.6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3005" w:type="dxa"/>
          </w:tcPr>
          <w:p w:rsidR="00855459" w:rsidRPr="001B5B52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36.9 + 5.8 = </w:t>
            </w:r>
          </w:p>
        </w:tc>
        <w:tc>
          <w:tcPr>
            <w:tcW w:w="3006" w:type="dxa"/>
          </w:tcPr>
          <w:p w:rsidR="00855459" w:rsidRPr="001B5B52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82.2 + 5.6 = </w:t>
            </w:r>
          </w:p>
        </w:tc>
      </w:tr>
    </w:tbl>
    <w:p w:rsidR="00855459" w:rsidRPr="004A20B4" w:rsidRDefault="00855459" w:rsidP="00855459">
      <w:pPr>
        <w:pStyle w:val="NoSpacing"/>
        <w:rPr>
          <w:b/>
          <w:bCs/>
          <w:sz w:val="18"/>
          <w:szCs w:val="18"/>
        </w:rPr>
      </w:pPr>
    </w:p>
    <w:p w:rsidR="00855459" w:rsidRPr="00980C6B" w:rsidRDefault="00855459" w:rsidP="00855459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4 Subtract numbers with tenths</w:t>
      </w:r>
    </w:p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55459" w:rsidTr="009007E9">
        <w:tc>
          <w:tcPr>
            <w:tcW w:w="2254" w:type="dxa"/>
          </w:tcPr>
          <w:p w:rsidR="00855459" w:rsidRPr="001B5B52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7.6 – 5.2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2254" w:type="dxa"/>
          </w:tcPr>
          <w:p w:rsidR="00855459" w:rsidRPr="001B5B52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6.5 – 1.9 = </w:t>
            </w:r>
          </w:p>
        </w:tc>
        <w:tc>
          <w:tcPr>
            <w:tcW w:w="2254" w:type="dxa"/>
          </w:tcPr>
          <w:p w:rsidR="00855459" w:rsidRPr="001B5B52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9.4 – 5.8 = </w:t>
            </w:r>
          </w:p>
        </w:tc>
        <w:tc>
          <w:tcPr>
            <w:tcW w:w="2254" w:type="dxa"/>
          </w:tcPr>
          <w:p w:rsidR="00855459" w:rsidRPr="001B5B52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6.1 – 0.2 = </w:t>
            </w:r>
          </w:p>
        </w:tc>
      </w:tr>
    </w:tbl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55459" w:rsidTr="009007E9">
        <w:tc>
          <w:tcPr>
            <w:tcW w:w="2254" w:type="dxa"/>
          </w:tcPr>
          <w:p w:rsidR="00855459" w:rsidRPr="00B764BF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17.4 – 5.1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2254" w:type="dxa"/>
          </w:tcPr>
          <w:p w:rsidR="00855459" w:rsidRPr="001B5B52" w:rsidRDefault="00855459" w:rsidP="009007E9">
            <w:pPr>
              <w:pStyle w:val="NoSpacing"/>
              <w:rPr>
                <w:b/>
                <w:bCs/>
              </w:rPr>
            </w:pPr>
            <w:r w:rsidRPr="00B764BF">
              <w:t>21.7 – 2.7 =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254" w:type="dxa"/>
          </w:tcPr>
          <w:p w:rsidR="00855459" w:rsidRPr="001B5B52" w:rsidRDefault="00855459" w:rsidP="009007E9">
            <w:pPr>
              <w:pStyle w:val="NoSpacing"/>
              <w:rPr>
                <w:b/>
                <w:bCs/>
              </w:rPr>
            </w:pPr>
            <w:r w:rsidRPr="00B764BF">
              <w:t>12.4 – 4.5 =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254" w:type="dxa"/>
          </w:tcPr>
          <w:p w:rsidR="00855459" w:rsidRPr="00B764BF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29.3 – 12.6 = </w:t>
            </w:r>
          </w:p>
        </w:tc>
      </w:tr>
    </w:tbl>
    <w:p w:rsidR="00855459" w:rsidRPr="004A20B4" w:rsidRDefault="00855459" w:rsidP="00855459">
      <w:pPr>
        <w:pStyle w:val="NoSpacing"/>
        <w:rPr>
          <w:sz w:val="18"/>
          <w:szCs w:val="18"/>
        </w:rPr>
      </w:pPr>
    </w:p>
    <w:p w:rsidR="00855459" w:rsidRDefault="00855459" w:rsidP="00855459">
      <w:pPr>
        <w:pStyle w:val="NoSpacing"/>
        <w:rPr>
          <w:b/>
          <w:bCs/>
          <w:sz w:val="18"/>
          <w:szCs w:val="18"/>
        </w:rPr>
      </w:pPr>
    </w:p>
    <w:p w:rsidR="00855459" w:rsidRDefault="00855459" w:rsidP="00855459">
      <w:pPr>
        <w:pStyle w:val="NoSpacing"/>
        <w:rPr>
          <w:b/>
          <w:bCs/>
          <w:sz w:val="18"/>
          <w:szCs w:val="18"/>
        </w:rPr>
      </w:pPr>
    </w:p>
    <w:p w:rsidR="00855459" w:rsidRDefault="00855459" w:rsidP="00855459">
      <w:pPr>
        <w:pStyle w:val="NoSpacing"/>
        <w:rPr>
          <w:b/>
          <w:bCs/>
          <w:sz w:val="18"/>
          <w:szCs w:val="18"/>
        </w:rPr>
      </w:pPr>
    </w:p>
    <w:p w:rsidR="00855459" w:rsidRPr="00980C6B" w:rsidRDefault="00855459" w:rsidP="00855459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lastRenderedPageBreak/>
        <w:t>5 Add numbers with tenths to whole numbers</w:t>
      </w:r>
    </w:p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55459" w:rsidTr="009007E9">
        <w:tc>
          <w:tcPr>
            <w:tcW w:w="4508" w:type="dxa"/>
          </w:tcPr>
          <w:p w:rsidR="00855459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3 + 2.6 = </w:t>
            </w:r>
          </w:p>
          <w:p w:rsidR="00855459" w:rsidRPr="00B764BF" w:rsidRDefault="00855459" w:rsidP="009007E9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855459" w:rsidRPr="00B764BF" w:rsidRDefault="00855459" w:rsidP="009007E9">
            <w:pPr>
              <w:pStyle w:val="NoSpacing"/>
            </w:pPr>
            <w:r>
              <w:t xml:space="preserve">3.9 + 3 = </w:t>
            </w:r>
          </w:p>
        </w:tc>
      </w:tr>
    </w:tbl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55459" w:rsidTr="009007E9">
        <w:tc>
          <w:tcPr>
            <w:tcW w:w="4508" w:type="dxa"/>
          </w:tcPr>
          <w:p w:rsidR="00855459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5 + 3.5 = </w:t>
            </w:r>
          </w:p>
          <w:p w:rsidR="00855459" w:rsidRPr="00B764BF" w:rsidRDefault="00855459" w:rsidP="009007E9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855459" w:rsidRPr="00B764BF" w:rsidRDefault="00855459" w:rsidP="009007E9">
            <w:pPr>
              <w:pStyle w:val="NoSpacing"/>
            </w:pPr>
            <w:r>
              <w:t xml:space="preserve">9.7 + 3 = </w:t>
            </w:r>
          </w:p>
        </w:tc>
      </w:tr>
    </w:tbl>
    <w:p w:rsidR="00855459" w:rsidRPr="004A20B4" w:rsidRDefault="00855459" w:rsidP="00855459">
      <w:pPr>
        <w:pStyle w:val="NoSpacing"/>
        <w:rPr>
          <w:sz w:val="18"/>
          <w:szCs w:val="18"/>
        </w:rPr>
      </w:pPr>
    </w:p>
    <w:p w:rsidR="00855459" w:rsidRPr="00980C6B" w:rsidRDefault="00855459" w:rsidP="00855459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6 Subtract numbers with tenths from whole numbers</w:t>
      </w:r>
    </w:p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55459" w:rsidTr="009007E9">
        <w:tc>
          <w:tcPr>
            <w:tcW w:w="4508" w:type="dxa"/>
          </w:tcPr>
          <w:p w:rsidR="00855459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9 – 5.4 = </w:t>
            </w:r>
          </w:p>
          <w:p w:rsidR="00855459" w:rsidRPr="003C3E8E" w:rsidRDefault="00855459" w:rsidP="009007E9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855459" w:rsidRPr="003C3E8E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5 – 0.1 = </w:t>
            </w:r>
          </w:p>
        </w:tc>
      </w:tr>
    </w:tbl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55459" w:rsidTr="009007E9">
        <w:tc>
          <w:tcPr>
            <w:tcW w:w="4508" w:type="dxa"/>
          </w:tcPr>
          <w:p w:rsidR="00855459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7 – 0.7 = </w:t>
            </w:r>
          </w:p>
          <w:p w:rsidR="00855459" w:rsidRPr="003C3E8E" w:rsidRDefault="00855459" w:rsidP="009007E9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855459" w:rsidRPr="003C3E8E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5 – 3.2 = </w:t>
            </w:r>
          </w:p>
        </w:tc>
      </w:tr>
    </w:tbl>
    <w:p w:rsidR="00855459" w:rsidRPr="004A20B4" w:rsidRDefault="00855459" w:rsidP="00855459">
      <w:pPr>
        <w:pStyle w:val="NoSpacing"/>
        <w:rPr>
          <w:sz w:val="18"/>
          <w:szCs w:val="18"/>
        </w:rPr>
      </w:pPr>
    </w:p>
    <w:p w:rsidR="00855459" w:rsidRPr="00980C6B" w:rsidRDefault="00855459" w:rsidP="00855459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7 Divide one- or two-digit numbers by 10 to make tenths</w:t>
      </w:r>
    </w:p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55459" w:rsidTr="009007E9"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1 </w:t>
            </w:r>
            <w:r w:rsidRPr="00F42B0D">
              <w:t>÷</w:t>
            </w:r>
            <w:r>
              <w:t xml:space="preserve"> 10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4 </w:t>
            </w:r>
            <w:r w:rsidRPr="00F42B0D">
              <w:t>÷</w:t>
            </w:r>
            <w:r>
              <w:t xml:space="preserve"> 10 = </w:t>
            </w:r>
          </w:p>
        </w:tc>
        <w:tc>
          <w:tcPr>
            <w:tcW w:w="3006" w:type="dxa"/>
          </w:tcPr>
          <w:p w:rsidR="00855459" w:rsidRDefault="00855459" w:rsidP="009007E9">
            <w:pPr>
              <w:pStyle w:val="NoSpacing"/>
            </w:pPr>
            <w:r>
              <w:t xml:space="preserve">6 </w:t>
            </w:r>
            <w:r w:rsidRPr="00F42B0D">
              <w:t>÷</w:t>
            </w:r>
            <w:r>
              <w:t xml:space="preserve"> 10 = </w:t>
            </w:r>
          </w:p>
        </w:tc>
      </w:tr>
      <w:tr w:rsidR="00855459" w:rsidTr="009007E9">
        <w:tc>
          <w:tcPr>
            <w:tcW w:w="3005" w:type="dxa"/>
          </w:tcPr>
          <w:p w:rsidR="00855459" w:rsidRPr="00E844D6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40 </w:t>
            </w:r>
            <w:r w:rsidRPr="00F42B0D">
              <w:t>÷</w:t>
            </w:r>
            <w:r>
              <w:t xml:space="preserve"> 10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13 </w:t>
            </w:r>
            <w:r w:rsidRPr="00F42B0D">
              <w:t>÷</w:t>
            </w:r>
            <w:r>
              <w:t xml:space="preserve"> 10 = </w:t>
            </w:r>
          </w:p>
        </w:tc>
        <w:tc>
          <w:tcPr>
            <w:tcW w:w="3006" w:type="dxa"/>
          </w:tcPr>
          <w:p w:rsidR="00855459" w:rsidRDefault="00855459" w:rsidP="009007E9">
            <w:pPr>
              <w:pStyle w:val="NoSpacing"/>
            </w:pPr>
            <w:r>
              <w:t xml:space="preserve">28 </w:t>
            </w:r>
            <w:r w:rsidRPr="00F42B0D">
              <w:t>÷</w:t>
            </w:r>
            <w:r>
              <w:t xml:space="preserve"> 10 = </w:t>
            </w:r>
          </w:p>
        </w:tc>
      </w:tr>
    </w:tbl>
    <w:p w:rsidR="00855459" w:rsidRPr="009F32CB" w:rsidRDefault="00855459" w:rsidP="00855459">
      <w:pPr>
        <w:pStyle w:val="NoSpacing"/>
        <w:rPr>
          <w:i/>
          <w:iCs/>
          <w:sz w:val="18"/>
        </w:rPr>
      </w:pPr>
      <w:r w:rsidRPr="00980C6B">
        <w:rPr>
          <w:i/>
          <w:iCs/>
          <w:sz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55459" w:rsidTr="009007E9"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3 </w:t>
            </w:r>
            <w:r w:rsidRPr="00F42B0D">
              <w:t>÷</w:t>
            </w:r>
            <w:r>
              <w:t xml:space="preserve"> 10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5 </w:t>
            </w:r>
            <w:r w:rsidRPr="00F42B0D">
              <w:t>÷</w:t>
            </w:r>
            <w:r>
              <w:t xml:space="preserve"> 10 = </w:t>
            </w:r>
          </w:p>
        </w:tc>
        <w:tc>
          <w:tcPr>
            <w:tcW w:w="3006" w:type="dxa"/>
          </w:tcPr>
          <w:p w:rsidR="00855459" w:rsidRDefault="00855459" w:rsidP="009007E9">
            <w:pPr>
              <w:pStyle w:val="NoSpacing"/>
            </w:pPr>
            <w:r>
              <w:t xml:space="preserve">9 </w:t>
            </w:r>
            <w:r w:rsidRPr="00F42B0D">
              <w:t>÷</w:t>
            </w:r>
            <w:r>
              <w:t xml:space="preserve"> 10 = </w:t>
            </w:r>
          </w:p>
        </w:tc>
      </w:tr>
      <w:tr w:rsidR="00855459" w:rsidTr="009007E9">
        <w:tc>
          <w:tcPr>
            <w:tcW w:w="3005" w:type="dxa"/>
          </w:tcPr>
          <w:p w:rsidR="00855459" w:rsidRPr="00E844D6" w:rsidRDefault="00855459" w:rsidP="009007E9">
            <w:pPr>
              <w:pStyle w:val="NoSpacing"/>
              <w:rPr>
                <w:b/>
                <w:bCs/>
              </w:rPr>
            </w:pPr>
            <w:r>
              <w:t xml:space="preserve">10 </w:t>
            </w:r>
            <w:r w:rsidRPr="00F42B0D">
              <w:t>÷</w:t>
            </w:r>
            <w:r>
              <w:t xml:space="preserve"> 10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11 </w:t>
            </w:r>
            <w:r w:rsidRPr="00F42B0D">
              <w:t>÷</w:t>
            </w:r>
            <w:r>
              <w:t xml:space="preserve"> 10 = </w:t>
            </w:r>
          </w:p>
        </w:tc>
        <w:tc>
          <w:tcPr>
            <w:tcW w:w="3006" w:type="dxa"/>
          </w:tcPr>
          <w:p w:rsidR="00855459" w:rsidRDefault="00855459" w:rsidP="009007E9">
            <w:pPr>
              <w:pStyle w:val="NoSpacing"/>
            </w:pPr>
            <w:r>
              <w:t xml:space="preserve">35 </w:t>
            </w:r>
            <w:r w:rsidRPr="00F42B0D">
              <w:t>÷</w:t>
            </w:r>
            <w:r>
              <w:t xml:space="preserve"> 10 = </w:t>
            </w:r>
          </w:p>
        </w:tc>
      </w:tr>
    </w:tbl>
    <w:p w:rsidR="00855459" w:rsidRPr="004A20B4" w:rsidRDefault="00855459" w:rsidP="00855459">
      <w:pPr>
        <w:pStyle w:val="NoSpacing"/>
        <w:rPr>
          <w:sz w:val="18"/>
          <w:szCs w:val="18"/>
        </w:rPr>
      </w:pPr>
    </w:p>
    <w:p w:rsidR="00855459" w:rsidRPr="00980C6B" w:rsidRDefault="00855459" w:rsidP="00855459">
      <w:pPr>
        <w:pStyle w:val="NoSpacing"/>
        <w:rPr>
          <w:b/>
          <w:bCs/>
          <w:sz w:val="18"/>
          <w:szCs w:val="18"/>
        </w:rPr>
      </w:pPr>
      <w:r w:rsidRPr="00980C6B">
        <w:rPr>
          <w:b/>
          <w:bCs/>
          <w:sz w:val="18"/>
          <w:szCs w:val="18"/>
        </w:rPr>
        <w:t>8 Multiply numbers with tenths by 10</w:t>
      </w:r>
    </w:p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55459" w:rsidTr="009007E9"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2 x 10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0.2 x 10 = </w:t>
            </w:r>
          </w:p>
        </w:tc>
        <w:tc>
          <w:tcPr>
            <w:tcW w:w="3006" w:type="dxa"/>
          </w:tcPr>
          <w:p w:rsidR="00855459" w:rsidRDefault="00855459" w:rsidP="009007E9">
            <w:pPr>
              <w:pStyle w:val="NoSpacing"/>
            </w:pPr>
            <w:r>
              <w:t xml:space="preserve">0.8 x 10 = </w:t>
            </w:r>
          </w:p>
        </w:tc>
      </w:tr>
      <w:tr w:rsidR="00855459" w:rsidTr="009007E9"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1.6 x 10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60.1 x 10 = </w:t>
            </w:r>
          </w:p>
        </w:tc>
        <w:tc>
          <w:tcPr>
            <w:tcW w:w="3006" w:type="dxa"/>
          </w:tcPr>
          <w:p w:rsidR="00855459" w:rsidRDefault="00855459" w:rsidP="009007E9">
            <w:pPr>
              <w:pStyle w:val="NoSpacing"/>
            </w:pPr>
            <w:r>
              <w:t xml:space="preserve">24.6 x 10 = </w:t>
            </w:r>
          </w:p>
        </w:tc>
      </w:tr>
    </w:tbl>
    <w:p w:rsidR="00855459" w:rsidRPr="004A20B4" w:rsidRDefault="00855459" w:rsidP="00855459">
      <w:pPr>
        <w:pStyle w:val="NoSpacing"/>
        <w:rPr>
          <w:i/>
          <w:iCs/>
          <w:sz w:val="18"/>
          <w:szCs w:val="18"/>
        </w:rPr>
      </w:pPr>
      <w:r w:rsidRPr="00980C6B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55459" w:rsidTr="009007E9"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7 x 10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0.7 x 10 = </w:t>
            </w:r>
          </w:p>
        </w:tc>
        <w:tc>
          <w:tcPr>
            <w:tcW w:w="3006" w:type="dxa"/>
          </w:tcPr>
          <w:p w:rsidR="00855459" w:rsidRDefault="00855459" w:rsidP="009007E9">
            <w:pPr>
              <w:pStyle w:val="NoSpacing"/>
            </w:pPr>
            <w:r>
              <w:t xml:space="preserve">0.9 x 10 = </w:t>
            </w:r>
          </w:p>
        </w:tc>
      </w:tr>
      <w:tr w:rsidR="00855459" w:rsidTr="009007E9"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3.5 x 10 = </w:t>
            </w:r>
          </w:p>
          <w:p w:rsidR="00855459" w:rsidRDefault="00855459" w:rsidP="009007E9">
            <w:pPr>
              <w:pStyle w:val="NoSpacing"/>
            </w:pPr>
          </w:p>
        </w:tc>
        <w:tc>
          <w:tcPr>
            <w:tcW w:w="3005" w:type="dxa"/>
          </w:tcPr>
          <w:p w:rsidR="00855459" w:rsidRDefault="00855459" w:rsidP="009007E9">
            <w:pPr>
              <w:pStyle w:val="NoSpacing"/>
            </w:pPr>
            <w:r>
              <w:t xml:space="preserve">30.5 x 10 = </w:t>
            </w:r>
          </w:p>
        </w:tc>
        <w:tc>
          <w:tcPr>
            <w:tcW w:w="3006" w:type="dxa"/>
          </w:tcPr>
          <w:p w:rsidR="00855459" w:rsidRDefault="00855459" w:rsidP="009007E9">
            <w:pPr>
              <w:pStyle w:val="NoSpacing"/>
            </w:pPr>
            <w:r>
              <w:t xml:space="preserve">35.3 x 10 = </w:t>
            </w:r>
          </w:p>
        </w:tc>
      </w:tr>
    </w:tbl>
    <w:p w:rsidR="00855459" w:rsidRDefault="00855459" w:rsidP="00855459">
      <w:pPr>
        <w:pStyle w:val="NoSpacing"/>
        <w:rPr>
          <w:sz w:val="18"/>
          <w:szCs w:val="18"/>
        </w:rPr>
      </w:pPr>
    </w:p>
    <w:p w:rsidR="00855459" w:rsidRDefault="00855459" w:rsidP="00855459">
      <w:pPr>
        <w:pStyle w:val="NoSpacing"/>
        <w:rPr>
          <w:sz w:val="18"/>
          <w:szCs w:val="18"/>
        </w:rPr>
      </w:pPr>
    </w:p>
    <w:p w:rsidR="00855459" w:rsidRDefault="00855459" w:rsidP="00855459">
      <w:pPr>
        <w:pStyle w:val="NoSpacing"/>
        <w:rPr>
          <w:sz w:val="18"/>
          <w:szCs w:val="18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Pr="005966CE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672499" w:rsidRPr="00A8708B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sectPr w:rsidR="00672499" w:rsidRPr="00A8708B" w:rsidSect="006B0246">
      <w:headerReference w:type="default" r:id="rId56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019" w:rsidRDefault="00DA1019" w:rsidP="006B0246">
      <w:pPr>
        <w:spacing w:after="0" w:line="240" w:lineRule="auto"/>
      </w:pPr>
      <w:r>
        <w:separator/>
      </w:r>
    </w:p>
  </w:endnote>
  <w:endnote w:type="continuationSeparator" w:id="0">
    <w:p w:rsidR="00DA1019" w:rsidRDefault="00DA1019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57027513"/>
      <w:docPartObj>
        <w:docPartGallery w:val="Page Numbers (Bottom of Page)"/>
        <w:docPartUnique/>
      </w:docPartObj>
    </w:sdtPr>
    <w:sdtContent>
      <w:p w:rsidR="00672499" w:rsidRDefault="00672499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713536" behindDoc="0" locked="0" layoutInCell="1" allowOverlap="1" wp14:anchorId="0CBF08D2" wp14:editId="17C222FA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09" name="Rectangle 5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72499" w:rsidRPr="0068211C" w:rsidRDefault="00672499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CBF08D2" id="Rectangle 509" o:spid="_x0000_s1284" style="position:absolute;margin-left:22.8pt;margin-top:-63.45pt;width:24.6pt;height:36pt;z-index:2517135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" stroked="f">
                  <v:textbox>
                    <w:txbxContent>
                      <w:p w:rsidR="00672499" w:rsidRPr="0068211C" w:rsidRDefault="00672499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019" w:rsidRDefault="00DA1019" w:rsidP="006B0246">
      <w:pPr>
        <w:spacing w:after="0" w:line="240" w:lineRule="auto"/>
      </w:pPr>
      <w:r>
        <w:separator/>
      </w:r>
    </w:p>
  </w:footnote>
  <w:footnote w:type="continuationSeparator" w:id="0">
    <w:p w:rsidR="00DA1019" w:rsidRDefault="00DA1019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2499" w:rsidRDefault="00672499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10464" behindDoc="0" locked="0" layoutInCell="1" allowOverlap="0" wp14:anchorId="433F3D80" wp14:editId="6C2726D9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2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72499" w:rsidRPr="004C299F" w:rsidRDefault="00672499" w:rsidP="00672499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Subtraction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Year 3</w:t>
                          </w:r>
                        </w:p>
                        <w:p w:rsidR="00672499" w:rsidRPr="00872914" w:rsidRDefault="00672499" w:rsidP="00672499"/>
                        <w:p w:rsidR="00672499" w:rsidRPr="003F02F1" w:rsidRDefault="00672499" w:rsidP="00672499">
                          <w:pPr>
                            <w:rPr>
                              <w:u w:val="single"/>
                            </w:rPr>
                          </w:pPr>
                        </w:p>
                        <w:p w:rsidR="00672499" w:rsidRPr="00517A5A" w:rsidRDefault="00672499" w:rsidP="00672499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672499" w:rsidRDefault="00672499" w:rsidP="00672499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672499" w:rsidRDefault="00672499" w:rsidP="00672499">
                          <w:r>
                            <w:t>s</w:t>
                          </w:r>
                        </w:p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3F3D8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282" type="#_x0000_t202" style="position:absolute;margin-left:19.2pt;margin-top:28.8pt;width:31.7pt;height:784.2pt;flip:x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BW9XvcJgIAAE8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672499" w:rsidRPr="004C299F" w:rsidRDefault="00672499" w:rsidP="00672499">
                    <w:pPr>
                      <w:rPr>
                        <w:b/>
                      </w:rPr>
                    </w:pPr>
                    <w:hyperlink r:id="rId2" w:history="1">
                      <w:r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Pr="003F02F1">
                      <w:rPr>
                        <w:b/>
                      </w:rPr>
                      <w:t xml:space="preserve"> </w:t>
                    </w:r>
                    <w:r w:rsidRPr="003F02F1">
                      <w:rPr>
                        <w:b/>
                      </w:rPr>
                      <w:tab/>
                    </w:r>
                    <w:r w:rsidRPr="003F02F1"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>Subtraction</w:t>
                    </w:r>
                    <w:r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ab/>
                      <w:t>Year 3</w:t>
                    </w:r>
                  </w:p>
                  <w:p w:rsidR="00672499" w:rsidRPr="00872914" w:rsidRDefault="00672499" w:rsidP="00672499"/>
                  <w:p w:rsidR="00672499" w:rsidRPr="003F02F1" w:rsidRDefault="00672499" w:rsidP="00672499">
                    <w:pPr>
                      <w:rPr>
                        <w:u w:val="single"/>
                      </w:rPr>
                    </w:pPr>
                  </w:p>
                  <w:p w:rsidR="00672499" w:rsidRPr="00517A5A" w:rsidRDefault="00672499" w:rsidP="00672499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672499" w:rsidRDefault="00672499" w:rsidP="00672499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672499" w:rsidRDefault="00672499" w:rsidP="00672499">
                    <w:r>
                      <w:t>s</w:t>
                    </w:r>
                  </w:p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372029842"/>
        <w:docPartObj>
          <w:docPartGallery w:val="Page Numbers (Margins)"/>
          <w:docPartUnique/>
        </w:docPartObj>
      </w:sdtPr>
      <w:sdtContent/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2499" w:rsidRDefault="00672499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12512" behindDoc="0" locked="0" layoutInCell="1" allowOverlap="0" wp14:anchorId="27C89442" wp14:editId="54EC6A83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50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72499" w:rsidRPr="004C299F" w:rsidRDefault="00672499" w:rsidP="00672499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Fractions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Year 3</w:t>
                          </w:r>
                        </w:p>
                        <w:p w:rsidR="00672499" w:rsidRPr="00872914" w:rsidRDefault="00672499" w:rsidP="00672499"/>
                        <w:p w:rsidR="00672499" w:rsidRPr="003F02F1" w:rsidRDefault="00672499" w:rsidP="00672499">
                          <w:pPr>
                            <w:rPr>
                              <w:u w:val="single"/>
                            </w:rPr>
                          </w:pPr>
                        </w:p>
                        <w:p w:rsidR="00672499" w:rsidRPr="00517A5A" w:rsidRDefault="00672499" w:rsidP="00672499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672499" w:rsidRDefault="00672499" w:rsidP="00672499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672499" w:rsidRDefault="00672499" w:rsidP="00672499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C89442" id="_x0000_t202" coordsize="21600,21600" o:spt="202" path="m,l,21600r21600,l21600,xe">
              <v:stroke joinstyle="miter"/>
              <v:path gradientshapeok="t" o:connecttype="rect"/>
            </v:shapetype>
            <v:shape id="_x0000_s1283" type="#_x0000_t202" style="position:absolute;margin-left:19.2pt;margin-top:28.8pt;width:31.7pt;height:784.2pt;flip:x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D/mABlKQIAAFc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:rsidR="00672499" w:rsidRPr="004C299F" w:rsidRDefault="00672499" w:rsidP="00672499">
                    <w:pPr>
                      <w:rPr>
                        <w:b/>
                      </w:rPr>
                    </w:pPr>
                    <w:hyperlink r:id="rId2" w:history="1">
                      <w:r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Pr="003F02F1">
                      <w:rPr>
                        <w:b/>
                      </w:rPr>
                      <w:t xml:space="preserve"> </w:t>
                    </w:r>
                    <w:r w:rsidRPr="003F02F1">
                      <w:rPr>
                        <w:b/>
                      </w:rPr>
                      <w:tab/>
                    </w:r>
                    <w:r w:rsidRPr="003F02F1"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>Fractions</w:t>
                    </w:r>
                    <w:r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ab/>
                      <w:t>Year 3</w:t>
                    </w:r>
                  </w:p>
                  <w:p w:rsidR="00672499" w:rsidRPr="00872914" w:rsidRDefault="00672499" w:rsidP="00672499"/>
                  <w:p w:rsidR="00672499" w:rsidRPr="003F02F1" w:rsidRDefault="00672499" w:rsidP="00672499">
                    <w:pPr>
                      <w:rPr>
                        <w:u w:val="single"/>
                      </w:rPr>
                    </w:pPr>
                  </w:p>
                  <w:p w:rsidR="00672499" w:rsidRPr="00517A5A" w:rsidRDefault="00672499" w:rsidP="00672499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672499" w:rsidRDefault="00672499" w:rsidP="00672499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672499" w:rsidRDefault="00672499" w:rsidP="00672499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557546810"/>
        <w:docPartObj>
          <w:docPartGallery w:val="Page Numbers (Margins)"/>
          <w:docPartUnique/>
        </w:docPartObj>
      </w:sdtPr>
      <w:sdtContent/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2499" w:rsidRDefault="00672499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72499" w:rsidRPr="004C299F" w:rsidRDefault="00672499" w:rsidP="00672499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Arithmetic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Year 3</w:t>
                          </w:r>
                        </w:p>
                        <w:p w:rsidR="00672499" w:rsidRPr="00872914" w:rsidRDefault="00672499" w:rsidP="00672499"/>
                        <w:p w:rsidR="00672499" w:rsidRPr="003F02F1" w:rsidRDefault="00672499" w:rsidP="00672499">
                          <w:pPr>
                            <w:rPr>
                              <w:u w:val="single"/>
                            </w:rPr>
                          </w:pPr>
                        </w:p>
                        <w:p w:rsidR="00672499" w:rsidRPr="00517A5A" w:rsidRDefault="00672499" w:rsidP="00672499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672499" w:rsidRDefault="00672499" w:rsidP="00672499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672499" w:rsidRDefault="00672499" w:rsidP="00672499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_x0000_s1285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" o:allowoverlap="f">
              <v:textbox style="layout-flow:vertical">
                <w:txbxContent>
                  <w:p w:rsidR="00672499" w:rsidRPr="004C299F" w:rsidRDefault="00672499" w:rsidP="00672499">
                    <w:pPr>
                      <w:rPr>
                        <w:b/>
                      </w:rPr>
                    </w:pPr>
                    <w:hyperlink r:id="rId2" w:history="1">
                      <w:r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Pr="003F02F1">
                      <w:rPr>
                        <w:b/>
                      </w:rPr>
                      <w:t xml:space="preserve"> </w:t>
                    </w:r>
                    <w:r w:rsidRPr="003F02F1">
                      <w:rPr>
                        <w:b/>
                      </w:rPr>
                      <w:tab/>
                    </w:r>
                    <w:r w:rsidRPr="003F02F1"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>Arithmetic</w:t>
                    </w:r>
                    <w:r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ab/>
                      <w:t>Year 3</w:t>
                    </w:r>
                  </w:p>
                  <w:p w:rsidR="00672499" w:rsidRPr="00872914" w:rsidRDefault="00672499" w:rsidP="00672499"/>
                  <w:p w:rsidR="00672499" w:rsidRPr="003F02F1" w:rsidRDefault="00672499" w:rsidP="00672499">
                    <w:pPr>
                      <w:rPr>
                        <w:u w:val="single"/>
                      </w:rPr>
                    </w:pPr>
                  </w:p>
                  <w:p w:rsidR="00672499" w:rsidRPr="00517A5A" w:rsidRDefault="00672499" w:rsidP="00672499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672499" w:rsidRDefault="00672499" w:rsidP="00672499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672499" w:rsidRDefault="00672499" w:rsidP="00672499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246"/>
    <w:rsid w:val="00026625"/>
    <w:rsid w:val="000853AC"/>
    <w:rsid w:val="00102654"/>
    <w:rsid w:val="0011476C"/>
    <w:rsid w:val="001466C7"/>
    <w:rsid w:val="001B7756"/>
    <w:rsid w:val="00311BFA"/>
    <w:rsid w:val="00333BF9"/>
    <w:rsid w:val="0033565C"/>
    <w:rsid w:val="0033791A"/>
    <w:rsid w:val="00433CCD"/>
    <w:rsid w:val="004B295F"/>
    <w:rsid w:val="0058065C"/>
    <w:rsid w:val="005D0A36"/>
    <w:rsid w:val="00672499"/>
    <w:rsid w:val="0069575E"/>
    <w:rsid w:val="006B0246"/>
    <w:rsid w:val="00855459"/>
    <w:rsid w:val="00872E47"/>
    <w:rsid w:val="00874D4B"/>
    <w:rsid w:val="00884F8F"/>
    <w:rsid w:val="008B28BD"/>
    <w:rsid w:val="00A8708B"/>
    <w:rsid w:val="00AC6D58"/>
    <w:rsid w:val="00B74320"/>
    <w:rsid w:val="00B755C7"/>
    <w:rsid w:val="00B9000F"/>
    <w:rsid w:val="00C330CE"/>
    <w:rsid w:val="00C43078"/>
    <w:rsid w:val="00D83891"/>
    <w:rsid w:val="00DA1019"/>
    <w:rsid w:val="00E609F8"/>
    <w:rsid w:val="00F3198E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2FCA9C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oleObject" Target="embeddings/oleObject5.bin"/><Relationship Id="rId26" Type="http://schemas.openxmlformats.org/officeDocument/2006/relationships/hyperlink" Target="https://keystage2maths.com/y3/addition/" TargetMode="External"/><Relationship Id="rId39" Type="http://schemas.openxmlformats.org/officeDocument/2006/relationships/hyperlink" Target="https://keystage2maths.com/y3/decimals/" TargetMode="External"/><Relationship Id="rId21" Type="http://schemas.openxmlformats.org/officeDocument/2006/relationships/image" Target="media/image7.png"/><Relationship Id="rId34" Type="http://schemas.openxmlformats.org/officeDocument/2006/relationships/hyperlink" Target="https://keystage2maths.com/y3/fractions/" TargetMode="External"/><Relationship Id="rId42" Type="http://schemas.openxmlformats.org/officeDocument/2006/relationships/image" Target="media/image11.png"/><Relationship Id="rId47" Type="http://schemas.openxmlformats.org/officeDocument/2006/relationships/oleObject" Target="embeddings/oleObject12.bin"/><Relationship Id="rId50" Type="http://schemas.openxmlformats.org/officeDocument/2006/relationships/image" Target="media/image15.png"/><Relationship Id="rId55" Type="http://schemas.openxmlformats.org/officeDocument/2006/relationships/oleObject" Target="embeddings/oleObject16.bin"/><Relationship Id="rId7" Type="http://schemas.openxmlformats.org/officeDocument/2006/relationships/hyperlink" Target="https://keystage2maths.com/" TargetMode="External"/><Relationship Id="rId12" Type="http://schemas.openxmlformats.org/officeDocument/2006/relationships/oleObject" Target="embeddings/oleObject2.bin"/><Relationship Id="rId17" Type="http://schemas.openxmlformats.org/officeDocument/2006/relationships/image" Target="media/image5.png"/><Relationship Id="rId25" Type="http://schemas.openxmlformats.org/officeDocument/2006/relationships/hyperlink" Target="https://keystage2maths.com/y3/addition/" TargetMode="External"/><Relationship Id="rId33" Type="http://schemas.openxmlformats.org/officeDocument/2006/relationships/hyperlink" Target="https://keystage2maths.com/y3/division/" TargetMode="External"/><Relationship Id="rId38" Type="http://schemas.openxmlformats.org/officeDocument/2006/relationships/footer" Target="footer1.xml"/><Relationship Id="rId46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header" Target="header1.xml"/><Relationship Id="rId41" Type="http://schemas.openxmlformats.org/officeDocument/2006/relationships/oleObject" Target="embeddings/oleObject9.bin"/><Relationship Id="rId54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oleObject" Target="embeddings/oleObject8.bin"/><Relationship Id="rId32" Type="http://schemas.openxmlformats.org/officeDocument/2006/relationships/hyperlink" Target="https://keystage2maths.com/y3/division/" TargetMode="External"/><Relationship Id="rId37" Type="http://schemas.openxmlformats.org/officeDocument/2006/relationships/header" Target="header2.xml"/><Relationship Id="rId40" Type="http://schemas.openxmlformats.org/officeDocument/2006/relationships/image" Target="media/image10.png"/><Relationship Id="rId45" Type="http://schemas.openxmlformats.org/officeDocument/2006/relationships/oleObject" Target="embeddings/oleObject11.bin"/><Relationship Id="rId53" Type="http://schemas.openxmlformats.org/officeDocument/2006/relationships/oleObject" Target="embeddings/oleObject15.bin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8.png"/><Relationship Id="rId28" Type="http://schemas.openxmlformats.org/officeDocument/2006/relationships/hyperlink" Target="https://keystage2maths.com/y3/subtraction/" TargetMode="External"/><Relationship Id="rId36" Type="http://schemas.openxmlformats.org/officeDocument/2006/relationships/image" Target="media/image9.png"/><Relationship Id="rId49" Type="http://schemas.openxmlformats.org/officeDocument/2006/relationships/oleObject" Target="embeddings/oleObject13.bin"/><Relationship Id="rId57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6.png"/><Relationship Id="rId31" Type="http://schemas.openxmlformats.org/officeDocument/2006/relationships/hyperlink" Target="https://keystage2maths.com/y3/multiplication/" TargetMode="External"/><Relationship Id="rId44" Type="http://schemas.openxmlformats.org/officeDocument/2006/relationships/image" Target="media/image12.png"/><Relationship Id="rId52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hyperlink" Target="https://keystage2maths.com/y3/subtraction/" TargetMode="External"/><Relationship Id="rId30" Type="http://schemas.openxmlformats.org/officeDocument/2006/relationships/hyperlink" Target="https://keystage2maths.com/y3/multiplication/" TargetMode="External"/><Relationship Id="rId35" Type="http://schemas.openxmlformats.org/officeDocument/2006/relationships/hyperlink" Target="https://keystage2maths.com/y3/fractions/" TargetMode="External"/><Relationship Id="rId43" Type="http://schemas.openxmlformats.org/officeDocument/2006/relationships/oleObject" Target="embeddings/oleObject10.bin"/><Relationship Id="rId48" Type="http://schemas.openxmlformats.org/officeDocument/2006/relationships/image" Target="media/image14.png"/><Relationship Id="rId56" Type="http://schemas.openxmlformats.org/officeDocument/2006/relationships/header" Target="header3.xml"/><Relationship Id="rId8" Type="http://schemas.openxmlformats.org/officeDocument/2006/relationships/hyperlink" Target="https://keystage2maths.com/y3/placevalue/" TargetMode="External"/><Relationship Id="rId51" Type="http://schemas.openxmlformats.org/officeDocument/2006/relationships/oleObject" Target="embeddings/oleObject14.bin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FB3D7065</Template>
  <TotalTime>141</TotalTime>
  <Pages>15</Pages>
  <Words>3410</Words>
  <Characters>19439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24</cp:revision>
  <dcterms:created xsi:type="dcterms:W3CDTF">2019-08-21T04:01:00Z</dcterms:created>
  <dcterms:modified xsi:type="dcterms:W3CDTF">2020-06-23T10:22:00Z</dcterms:modified>
</cp:coreProperties>
</file>