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478A" w:rsidRPr="00B4478A" w:rsidRDefault="00480CC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18"/>
          <w:u w:val="single"/>
          <w:lang w:val="en-US"/>
        </w:rPr>
      </w:pPr>
      <w:hyperlink r:id="rId7" w:history="1">
        <w:r w:rsidR="00B4478A" w:rsidRPr="00B4478A">
          <w:rPr>
            <w:rStyle w:val="Hyperlink"/>
            <w:rFonts w:ascii="Calibri" w:eastAsia="Times New Roman" w:hAnsi="Calibri" w:cs="Times New Roman"/>
            <w:b/>
            <w:bCs/>
            <w:sz w:val="28"/>
            <w:szCs w:val="18"/>
            <w:lang w:val="en-US"/>
          </w:rPr>
          <w:t>Place Value</w:t>
        </w:r>
      </w:hyperlink>
    </w:p>
    <w:p w:rsidR="00B4478A" w:rsidRDefault="00B4478A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Go to </w:t>
      </w:r>
      <w:hyperlink r:id="rId8" w:history="1">
        <w:r w:rsidRPr="004D7FAF">
          <w:rPr>
            <w:rStyle w:val="Hyperlink"/>
            <w:rFonts w:ascii="Calibri" w:eastAsia="Times New Roman" w:hAnsi="Calibri" w:cs="Times New Roman"/>
            <w:b/>
            <w:bCs/>
            <w:sz w:val="18"/>
            <w:szCs w:val="18"/>
            <w:lang w:val="en-US"/>
          </w:rPr>
          <w:t>https://keystage2maths.com/y4/placevalue/</w:t>
        </w:r>
      </w:hyperlink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for help. </w:t>
      </w:r>
    </w:p>
    <w:p w:rsidR="00B4478A" w:rsidRDefault="00B4478A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1 Recognise representations for </w:t>
      </w: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four-digit numbers</w:t>
      </w:r>
    </w:p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503"/>
        <w:gridCol w:w="1502"/>
        <w:gridCol w:w="3006"/>
      </w:tblGrid>
      <w:tr w:rsidR="00FD466D" w:rsidTr="00480CC1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Write the numbers shown by the blocks below in digits. </w:t>
            </w:r>
          </w:p>
        </w:tc>
      </w:tr>
      <w:tr w:rsidR="00FD466D" w:rsidTr="00480CC1">
        <w:tc>
          <w:tcPr>
            <w:tcW w:w="4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object w:dxaOrig="4230" w:dyaOrig="213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67" type="#_x0000_t75" style="width:211.85pt;height:105.95pt" o:ole="">
                  <v:imagedata r:id="rId9" o:title=""/>
                </v:shape>
                <o:OLEObject Type="Embed" ProgID="PBrush" ShapeID="_x0000_i1067" DrawAspect="Content" ObjectID="_1654494605" r:id="rId10"/>
              </w:objec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13376" behindDoc="0" locked="0" layoutInCell="1" allowOverlap="1" wp14:anchorId="095A073E" wp14:editId="5DD48B52">
                      <wp:simplePos x="0" y="0"/>
                      <wp:positionH relativeFrom="margin">
                        <wp:posOffset>1864995</wp:posOffset>
                      </wp:positionH>
                      <wp:positionV relativeFrom="paragraph">
                        <wp:posOffset>16510</wp:posOffset>
                      </wp:positionV>
                      <wp:extent cx="880745" cy="281305"/>
                      <wp:effectExtent l="0" t="0" r="14605" b="23495"/>
                      <wp:wrapNone/>
                      <wp:docPr id="1968" name="Rectangle 19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6869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5A073E" id="Rectangle 1968" o:spid="_x0000_s1026" style="position:absolute;margin-left:146.85pt;margin-top:1.3pt;width:69.35pt;height:22.15pt;z-index:253413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6869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14400" behindDoc="0" locked="0" layoutInCell="1" allowOverlap="1" wp14:anchorId="3DF1B2AA" wp14:editId="7C5FF07B">
                      <wp:simplePos x="0" y="0"/>
                      <wp:positionH relativeFrom="margin">
                        <wp:posOffset>1868170</wp:posOffset>
                      </wp:positionH>
                      <wp:positionV relativeFrom="paragraph">
                        <wp:posOffset>1364615</wp:posOffset>
                      </wp:positionV>
                      <wp:extent cx="880745" cy="281305"/>
                      <wp:effectExtent l="0" t="0" r="14605" b="23495"/>
                      <wp:wrapNone/>
                      <wp:docPr id="1969" name="Rectangle 19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4350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F1B2AA" id="Rectangle 1969" o:spid="_x0000_s1027" style="position:absolute;margin-left:147.1pt;margin-top:107.45pt;width:69.35pt;height:22.15pt;z-index:2534144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4350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lang w:val="en-US"/>
              </w:rPr>
              <w:object w:dxaOrig="2805" w:dyaOrig="2100">
                <v:shape id="_x0000_i1068" type="#_x0000_t75" style="width:139.85pt;height:103.45pt" o:ole="">
                  <v:imagedata r:id="rId11" o:title=""/>
                </v:shape>
                <o:OLEObject Type="Embed" ProgID="PBrush" ShapeID="_x0000_i1068" DrawAspect="Content" ObjectID="_1654494606" r:id="rId12"/>
              </w:object>
            </w:r>
          </w:p>
        </w:tc>
      </w:tr>
      <w:tr w:rsidR="00FD466D" w:rsidTr="00480CC1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15424" behindDoc="0" locked="0" layoutInCell="1" allowOverlap="1" wp14:anchorId="07999EE4" wp14:editId="2B713C37">
                      <wp:simplePos x="0" y="0"/>
                      <wp:positionH relativeFrom="margin">
                        <wp:posOffset>908685</wp:posOffset>
                      </wp:positionH>
                      <wp:positionV relativeFrom="paragraph">
                        <wp:posOffset>1417320</wp:posOffset>
                      </wp:positionV>
                      <wp:extent cx="880745" cy="281305"/>
                      <wp:effectExtent l="0" t="0" r="14605" b="23495"/>
                      <wp:wrapNone/>
                      <wp:docPr id="1970" name="Rectangle 19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6200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999EE4" id="Rectangle 1970" o:spid="_x0000_s1028" style="position:absolute;margin-left:71.55pt;margin-top:111.6pt;width:69.35pt;height:22.15pt;z-index:253415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6200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lang w:val="en-US"/>
              </w:rPr>
              <w:object w:dxaOrig="2100" w:dyaOrig="2130">
                <v:shape id="_x0000_i1069" type="#_x0000_t75" style="width:103.45pt;height:105.95pt" o:ole="">
                  <v:imagedata r:id="rId13" o:title=""/>
                </v:shape>
                <o:OLEObject Type="Embed" ProgID="PBrush" ShapeID="_x0000_i1069" DrawAspect="Content" ObjectID="_1654494607" r:id="rId14"/>
              </w:objec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16448" behindDoc="0" locked="0" layoutInCell="1" allowOverlap="1" wp14:anchorId="321FC3FA" wp14:editId="07AE17EE">
                      <wp:simplePos x="0" y="0"/>
                      <wp:positionH relativeFrom="margin">
                        <wp:posOffset>907415</wp:posOffset>
                      </wp:positionH>
                      <wp:positionV relativeFrom="paragraph">
                        <wp:posOffset>1416685</wp:posOffset>
                      </wp:positionV>
                      <wp:extent cx="880745" cy="281305"/>
                      <wp:effectExtent l="0" t="0" r="14605" b="23495"/>
                      <wp:wrapNone/>
                      <wp:docPr id="1971" name="Rectangle 19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2030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1FC3FA" id="Rectangle 1971" o:spid="_x0000_s1029" style="position:absolute;margin-left:71.45pt;margin-top:111.55pt;width:69.35pt;height:22.15pt;z-index:2534164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2030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lang w:val="en-US"/>
              </w:rPr>
              <w:object w:dxaOrig="1350" w:dyaOrig="1365">
                <v:shape id="_x0000_i1070" type="#_x0000_t75" style="width:67.85pt;height:67.85pt" o:ole="">
                  <v:imagedata r:id="rId15" o:title=""/>
                </v:shape>
                <o:OLEObject Type="Embed" ProgID="PBrush" ShapeID="_x0000_i1070" DrawAspect="Content" ObjectID="_1654494608" r:id="rId16"/>
              </w:objec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object w:dxaOrig="2550" w:dyaOrig="2220">
                <v:shape id="_x0000_i1071" type="#_x0000_t75" style="width:126.6pt;height:111.7pt" o:ole="">
                  <v:imagedata r:id="rId17" o:title=""/>
                </v:shape>
                <o:OLEObject Type="Embed" ProgID="PBrush" ShapeID="_x0000_i1071" DrawAspect="Content" ObjectID="_1654494609" r:id="rId18"/>
              </w:objec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17472" behindDoc="0" locked="0" layoutInCell="1" allowOverlap="1" wp14:anchorId="3CD8AB3A" wp14:editId="5F2D9886">
                      <wp:simplePos x="0" y="0"/>
                      <wp:positionH relativeFrom="margin">
                        <wp:posOffset>913765</wp:posOffset>
                      </wp:positionH>
                      <wp:positionV relativeFrom="paragraph">
                        <wp:posOffset>19685</wp:posOffset>
                      </wp:positionV>
                      <wp:extent cx="880745" cy="281305"/>
                      <wp:effectExtent l="0" t="0" r="14605" b="23495"/>
                      <wp:wrapNone/>
                      <wp:docPr id="1972" name="Rectangle 19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6006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D8AB3A" id="Rectangle 1972" o:spid="_x0000_s1030" style="position:absolute;margin-left:71.95pt;margin-top:1.55pt;width:69.35pt;height:22.15pt;z-index:253417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6006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</w:p>
        </w:tc>
      </w:tr>
    </w:tbl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61"/>
        <w:gridCol w:w="1503"/>
        <w:gridCol w:w="616"/>
        <w:gridCol w:w="3636"/>
      </w:tblGrid>
      <w:tr w:rsidR="00FD466D" w:rsidTr="00480CC1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Write the numbers shown by the blocks below in digits. </w:t>
            </w:r>
          </w:p>
        </w:tc>
      </w:tr>
      <w:tr w:rsidR="00FD466D" w:rsidTr="00480CC1">
        <w:tc>
          <w:tcPr>
            <w:tcW w:w="4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18496" behindDoc="0" locked="0" layoutInCell="1" allowOverlap="1" wp14:anchorId="73413F51" wp14:editId="2927032F">
                      <wp:simplePos x="0" y="0"/>
                      <wp:positionH relativeFrom="margin">
                        <wp:posOffset>2071370</wp:posOffset>
                      </wp:positionH>
                      <wp:positionV relativeFrom="paragraph">
                        <wp:posOffset>1104900</wp:posOffset>
                      </wp:positionV>
                      <wp:extent cx="880745" cy="281305"/>
                      <wp:effectExtent l="0" t="0" r="14605" b="23495"/>
                      <wp:wrapNone/>
                      <wp:docPr id="167" name="Rectangle 1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5773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413F51" id="Rectangle 167" o:spid="_x0000_s1031" style="position:absolute;margin-left:163.1pt;margin-top:87pt;width:69.35pt;height:22.15pt;z-index:253418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5773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object w:dxaOrig="4485" w:dyaOrig="2250">
                <v:shape id="_x0000_i1072" type="#_x0000_t75" style="width:224.3pt;height:112.55pt" o:ole="">
                  <v:imagedata r:id="rId19" o:title=""/>
                </v:shape>
                <o:OLEObject Type="Embed" ProgID="PBrush" ShapeID="_x0000_i1072" DrawAspect="Content" ObjectID="_1654494610" r:id="rId20"/>
              </w:object>
            </w:r>
          </w:p>
        </w:tc>
        <w:tc>
          <w:tcPr>
            <w:tcW w:w="4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19520" behindDoc="0" locked="0" layoutInCell="1" allowOverlap="1" wp14:anchorId="58B1E62F" wp14:editId="3BD8772F">
                      <wp:simplePos x="0" y="0"/>
                      <wp:positionH relativeFrom="margin">
                        <wp:posOffset>1672590</wp:posOffset>
                      </wp:positionH>
                      <wp:positionV relativeFrom="paragraph">
                        <wp:posOffset>1105535</wp:posOffset>
                      </wp:positionV>
                      <wp:extent cx="880745" cy="281305"/>
                      <wp:effectExtent l="0" t="0" r="14605" b="23495"/>
                      <wp:wrapNone/>
                      <wp:docPr id="166" name="Rectangle 1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3240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B1E62F" id="Rectangle 166" o:spid="_x0000_s1032" style="position:absolute;margin-left:131.7pt;margin-top:87.05pt;width:69.35pt;height:22.15pt;z-index:253419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3240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object w:dxaOrig="3000" w:dyaOrig="1560">
                <v:shape id="_x0000_i1073" type="#_x0000_t75" style="width:150.6pt;height:78.6pt" o:ole="">
                  <v:imagedata r:id="rId21" o:title=""/>
                </v:shape>
                <o:OLEObject Type="Embed" ProgID="PBrush" ShapeID="_x0000_i1073" DrawAspect="Content" ObjectID="_1654494611" r:id="rId22"/>
              </w:object>
            </w:r>
          </w:p>
        </w:tc>
      </w:tr>
      <w:tr w:rsidR="00FD466D" w:rsidTr="00480CC1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20544" behindDoc="0" locked="0" layoutInCell="1" allowOverlap="1" wp14:anchorId="7A61254E" wp14:editId="7BE11C5D">
                      <wp:simplePos x="0" y="0"/>
                      <wp:positionH relativeFrom="margin">
                        <wp:posOffset>1118870</wp:posOffset>
                      </wp:positionH>
                      <wp:positionV relativeFrom="paragraph">
                        <wp:posOffset>1428115</wp:posOffset>
                      </wp:positionV>
                      <wp:extent cx="880745" cy="281305"/>
                      <wp:effectExtent l="0" t="0" r="14605" b="23495"/>
                      <wp:wrapNone/>
                      <wp:docPr id="165" name="Rectangle 1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5500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61254E" id="Rectangle 165" o:spid="_x0000_s1033" style="position:absolute;margin-left:88.1pt;margin-top:112.45pt;width:69.35pt;height:22.15pt;z-index:253420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5500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object w:dxaOrig="3060" w:dyaOrig="2340">
                <v:shape id="_x0000_i1074" type="#_x0000_t75" style="width:152.3pt;height:116.7pt" o:ole="">
                  <v:imagedata r:id="rId23" o:title=""/>
                </v:shape>
                <o:OLEObject Type="Embed" ProgID="PBrush" ShapeID="_x0000_i1074" DrawAspect="Content" ObjectID="_1654494612" r:id="rId24"/>
              </w:objec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21568" behindDoc="0" locked="0" layoutInCell="1" allowOverlap="1" wp14:anchorId="060A25E2" wp14:editId="4E5BF996">
                      <wp:simplePos x="0" y="0"/>
                      <wp:positionH relativeFrom="margin">
                        <wp:posOffset>288290</wp:posOffset>
                      </wp:positionH>
                      <wp:positionV relativeFrom="paragraph">
                        <wp:posOffset>1416050</wp:posOffset>
                      </wp:positionV>
                      <wp:extent cx="880745" cy="281305"/>
                      <wp:effectExtent l="0" t="0" r="14605" b="23495"/>
                      <wp:wrapNone/>
                      <wp:docPr id="164" name="Rectangle 1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2060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0A25E2" id="Rectangle 164" o:spid="_x0000_s1034" style="position:absolute;margin-left:22.7pt;margin-top:111.5pt;width:69.35pt;height:22.15pt;z-index:253421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2060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object w:dxaOrig="1515" w:dyaOrig="1560">
                <v:shape id="_x0000_i1075" type="#_x0000_t75" style="width:76.15pt;height:78.6pt" o:ole="">
                  <v:imagedata r:id="rId25" o:title=""/>
                </v:shape>
                <o:OLEObject Type="Embed" ProgID="PBrush" ShapeID="_x0000_i1075" DrawAspect="Content" ObjectID="_1654494613" r:id="rId26"/>
              </w:objec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22592" behindDoc="0" locked="0" layoutInCell="1" allowOverlap="1" wp14:anchorId="3982C8F5" wp14:editId="69643432">
                      <wp:simplePos x="0" y="0"/>
                      <wp:positionH relativeFrom="margin">
                        <wp:posOffset>1346835</wp:posOffset>
                      </wp:positionH>
                      <wp:positionV relativeFrom="paragraph">
                        <wp:posOffset>1423670</wp:posOffset>
                      </wp:positionV>
                      <wp:extent cx="880745" cy="281305"/>
                      <wp:effectExtent l="0" t="0" r="14605" b="23495"/>
                      <wp:wrapNone/>
                      <wp:docPr id="162" name="Rectangle 1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5009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82C8F5" id="Rectangle 162" o:spid="_x0000_s1035" style="position:absolute;margin-left:106.05pt;margin-top:112.1pt;width:69.35pt;height:22.15pt;z-index:253422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5009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object w:dxaOrig="3420" w:dyaOrig="2460">
                <v:shape id="_x0000_i1076" type="#_x0000_t75" style="width:171.3pt;height:122.5pt" o:ole="">
                  <v:imagedata r:id="rId27" o:title=""/>
                </v:shape>
                <o:OLEObject Type="Embed" ProgID="PBrush" ShapeID="_x0000_i1076" DrawAspect="Content" ObjectID="_1654494614" r:id="rId28"/>
              </w:objec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</w:p>
        </w:tc>
      </w:tr>
    </w:tbl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bookmarkStart w:id="0" w:name="_Hlk40560094"/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Write </w:t>
      </w: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four-digit 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numbers in digits</w:t>
      </w:r>
    </w:p>
    <w:bookmarkEnd w:id="0"/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D466D" w:rsidTr="00480CC1">
        <w:tc>
          <w:tcPr>
            <w:tcW w:w="9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Write the numbers below in digits. </w:t>
            </w:r>
          </w:p>
        </w:tc>
      </w:tr>
      <w:tr w:rsidR="00FD466D" w:rsidTr="00480CC1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23616" behindDoc="0" locked="0" layoutInCell="1" allowOverlap="1" wp14:anchorId="44335029" wp14:editId="7F97013E">
                      <wp:simplePos x="0" y="0"/>
                      <wp:positionH relativeFrom="margin">
                        <wp:posOffset>1882140</wp:posOffset>
                      </wp:positionH>
                      <wp:positionV relativeFrom="paragraph">
                        <wp:posOffset>200660</wp:posOffset>
                      </wp:positionV>
                      <wp:extent cx="880745" cy="281305"/>
                      <wp:effectExtent l="0" t="0" r="14605" b="23495"/>
                      <wp:wrapNone/>
                      <wp:docPr id="1973" name="Rectangle 19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4825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335029" id="Rectangle 1973" o:spid="_x0000_s1036" style="position:absolute;margin-left:148.2pt;margin-top:15.8pt;width:69.35pt;height:22.15pt;z-index:253423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4825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lang w:val="en-US"/>
              </w:rPr>
              <w:t>Four thousand, eight hundred and twenty-five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25664" behindDoc="0" locked="0" layoutInCell="1" allowOverlap="1" wp14:anchorId="5F17AB3F" wp14:editId="2A117651">
                      <wp:simplePos x="0" y="0"/>
                      <wp:positionH relativeFrom="margin">
                        <wp:posOffset>1882775</wp:posOffset>
                      </wp:positionH>
                      <wp:positionV relativeFrom="paragraph">
                        <wp:posOffset>202565</wp:posOffset>
                      </wp:positionV>
                      <wp:extent cx="880745" cy="281305"/>
                      <wp:effectExtent l="0" t="0" r="14605" b="23495"/>
                      <wp:wrapNone/>
                      <wp:docPr id="1974" name="Rectangle 19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9200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17AB3F" id="Rectangle 1974" o:spid="_x0000_s1037" style="position:absolute;margin-left:148.25pt;margin-top:15.95pt;width:69.35pt;height:22.15pt;z-index:253425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9200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bCs/>
                <w:noProof/>
                <w:lang w:val="en-US"/>
              </w:rPr>
              <w:t>Nine</w: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 thousand, two hundred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FD466D" w:rsidTr="00480CC1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24640" behindDoc="0" locked="0" layoutInCell="1" allowOverlap="1" wp14:anchorId="7AF4C083" wp14:editId="1A8A5F8C">
                      <wp:simplePos x="0" y="0"/>
                      <wp:positionH relativeFrom="margin">
                        <wp:posOffset>1877695</wp:posOffset>
                      </wp:positionH>
                      <wp:positionV relativeFrom="paragraph">
                        <wp:posOffset>201930</wp:posOffset>
                      </wp:positionV>
                      <wp:extent cx="880745" cy="281305"/>
                      <wp:effectExtent l="0" t="0" r="14605" b="23495"/>
                      <wp:wrapNone/>
                      <wp:docPr id="1985" name="Rectangle 19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8018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F4C083" id="Rectangle 1985" o:spid="_x0000_s1038" style="position:absolute;margin-left:147.85pt;margin-top:15.9pt;width:69.35pt;height:22.15pt;z-index:253424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8018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lang w:val="en-US"/>
              </w:rPr>
              <w:t>Eight thousand and eighteen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Five thousand and five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26688" behindDoc="0" locked="0" layoutInCell="1" allowOverlap="1" wp14:anchorId="49803E5F" wp14:editId="57E5AB69">
                      <wp:simplePos x="0" y="0"/>
                      <wp:positionH relativeFrom="margin">
                        <wp:posOffset>1882775</wp:posOffset>
                      </wp:positionH>
                      <wp:positionV relativeFrom="paragraph">
                        <wp:posOffset>31115</wp:posOffset>
                      </wp:positionV>
                      <wp:extent cx="880745" cy="281305"/>
                      <wp:effectExtent l="0" t="0" r="14605" b="23495"/>
                      <wp:wrapNone/>
                      <wp:docPr id="1986" name="Rectangle 19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5005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803E5F" id="Rectangle 1986" o:spid="_x0000_s1039" style="position:absolute;margin-left:148.25pt;margin-top:2.45pt;width:69.35pt;height:22.15pt;z-index:253426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5005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FD466D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FD466D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FD466D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lastRenderedPageBreak/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D466D" w:rsidTr="00480CC1">
        <w:tc>
          <w:tcPr>
            <w:tcW w:w="9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Write the numbers below in digits. </w:t>
            </w:r>
          </w:p>
        </w:tc>
      </w:tr>
      <w:tr w:rsidR="00FD466D" w:rsidTr="00480CC1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27712" behindDoc="0" locked="0" layoutInCell="1" allowOverlap="1" wp14:anchorId="20EDC060" wp14:editId="5BF9E58F">
                      <wp:simplePos x="0" y="0"/>
                      <wp:positionH relativeFrom="margin">
                        <wp:posOffset>1882140</wp:posOffset>
                      </wp:positionH>
                      <wp:positionV relativeFrom="paragraph">
                        <wp:posOffset>200660</wp:posOffset>
                      </wp:positionV>
                      <wp:extent cx="880745" cy="281305"/>
                      <wp:effectExtent l="0" t="0" r="14605" b="23495"/>
                      <wp:wrapNone/>
                      <wp:docPr id="171" name="Rectangle 1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2487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EDC060" id="Rectangle 171" o:spid="_x0000_s1040" style="position:absolute;margin-left:148.2pt;margin-top:15.8pt;width:69.35pt;height:22.15pt;z-index:253427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2487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bCs/>
                <w:noProof/>
                <w:lang w:val="en-US"/>
              </w:rPr>
              <w:t>Two</w: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 thousand, four hundred and eighty-seven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28736" behindDoc="0" locked="0" layoutInCell="1" allowOverlap="1" wp14:anchorId="1CE8921E" wp14:editId="213A4358">
                      <wp:simplePos x="0" y="0"/>
                      <wp:positionH relativeFrom="margin">
                        <wp:posOffset>1882775</wp:posOffset>
                      </wp:positionH>
                      <wp:positionV relativeFrom="paragraph">
                        <wp:posOffset>202565</wp:posOffset>
                      </wp:positionV>
                      <wp:extent cx="880745" cy="281305"/>
                      <wp:effectExtent l="0" t="0" r="14605" b="23495"/>
                      <wp:wrapNone/>
                      <wp:docPr id="170" name="Rectangle 1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8900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E8921E" id="Rectangle 170" o:spid="_x0000_s1041" style="position:absolute;margin-left:148.25pt;margin-top:15.95pt;width:69.35pt;height:22.15pt;z-index:253428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8900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bCs/>
                <w:noProof/>
                <w:lang w:val="en-US"/>
              </w:rPr>
              <w:t>Eight</w: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 thousand, nine hundred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FD466D" w:rsidTr="00480CC1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29760" behindDoc="0" locked="0" layoutInCell="1" allowOverlap="1" wp14:anchorId="53365485" wp14:editId="66554C14">
                      <wp:simplePos x="0" y="0"/>
                      <wp:positionH relativeFrom="margin">
                        <wp:posOffset>1877695</wp:posOffset>
                      </wp:positionH>
                      <wp:positionV relativeFrom="paragraph">
                        <wp:posOffset>201930</wp:posOffset>
                      </wp:positionV>
                      <wp:extent cx="880745" cy="281305"/>
                      <wp:effectExtent l="0" t="0" r="14605" b="23495"/>
                      <wp:wrapNone/>
                      <wp:docPr id="169" name="Rectangle 1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7012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365485" id="Rectangle 169" o:spid="_x0000_s1042" style="position:absolute;margin-left:147.85pt;margin-top:15.9pt;width:69.35pt;height:22.15pt;z-index:2534297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7012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bCs/>
                <w:noProof/>
                <w:lang w:val="en-US"/>
              </w:rPr>
              <w:t>Seven</w: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 thousand and twelve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Three thousand and one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30784" behindDoc="0" locked="0" layoutInCell="1" allowOverlap="1" wp14:anchorId="71548C54" wp14:editId="53987663">
                      <wp:simplePos x="0" y="0"/>
                      <wp:positionH relativeFrom="margin">
                        <wp:posOffset>1882775</wp:posOffset>
                      </wp:positionH>
                      <wp:positionV relativeFrom="paragraph">
                        <wp:posOffset>31115</wp:posOffset>
                      </wp:positionV>
                      <wp:extent cx="880745" cy="281305"/>
                      <wp:effectExtent l="0" t="0" r="14605" b="23495"/>
                      <wp:wrapNone/>
                      <wp:docPr id="168" name="Rectangle 1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3001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548C54" id="Rectangle 168" o:spid="_x0000_s1043" style="position:absolute;margin-left:148.25pt;margin-top:2.45pt;width:69.35pt;height:22.15pt;z-index:253430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3001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Write </w:t>
      </w: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four-digit 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numbers in words</w:t>
      </w:r>
    </w:p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D466D" w:rsidTr="00480CC1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Write the numbers below in words. </w:t>
            </w:r>
          </w:p>
        </w:tc>
      </w:tr>
      <w:tr w:rsidR="00FD466D" w:rsidTr="00480CC1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1483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One thousand, four hundred and eighty-three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FD466D" w:rsidTr="00480CC1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3072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Three thousand and seventy-two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FD466D" w:rsidTr="00480CC1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3300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Three thousand, three hundred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FD466D" w:rsidTr="00480CC1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4002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Four thousand and two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D466D" w:rsidTr="00480CC1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Write the numbers below in words. </w:t>
            </w:r>
          </w:p>
        </w:tc>
      </w:tr>
      <w:tr w:rsidR="00FD466D" w:rsidTr="00480CC1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4224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Four thousand, two hundred and twenty-four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FD466D" w:rsidTr="00480CC1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8038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Eight thousand and thirty-eight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FD466D" w:rsidTr="00480CC1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9100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Nine thousand, one hundred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FD466D" w:rsidTr="00480CC1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5002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Five thousand and two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FD466D" w:rsidRDefault="00FD466D" w:rsidP="00FD466D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bookmarkStart w:id="1" w:name="_Hlk40560227"/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Identify the digit in each place value for four-digit numbers</w:t>
      </w:r>
    </w:p>
    <w:bookmarkEnd w:id="1"/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D466D" w:rsidTr="00480CC1">
        <w:tc>
          <w:tcPr>
            <w:tcW w:w="90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For the questions below, write the digit in each place value. </w:t>
            </w:r>
          </w:p>
        </w:tc>
      </w:tr>
      <w:tr w:rsidR="00FD466D" w:rsidTr="00480CC1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4,593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31808" behindDoc="0" locked="0" layoutInCell="1" allowOverlap="1" wp14:anchorId="1B02A82E" wp14:editId="4FFABBFC">
                      <wp:simplePos x="0" y="0"/>
                      <wp:positionH relativeFrom="column">
                        <wp:posOffset>1221105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987" name="Rectangle 19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02A82E" id="Rectangle 1987" o:spid="_x0000_s1044" style="position:absolute;margin-left:96.15pt;margin-top:9.5pt;width:42pt;height:22.15pt;z-index:25343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8e/hgIAAC0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Thousands: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34880" behindDoc="0" locked="0" layoutInCell="1" allowOverlap="1" wp14:anchorId="610A9321" wp14:editId="6DBB37FF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988" name="Rectangle 19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0A9321" id="Rectangle 1988" o:spid="_x0000_s1045" style="position:absolute;margin-left:96pt;margin-top:9.5pt;width:42pt;height:22.15pt;z-index:25343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Hundreds: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33856" behindDoc="0" locked="0" layoutInCell="1" allowOverlap="1" wp14:anchorId="426017C4" wp14:editId="7B7C83DB">
                      <wp:simplePos x="0" y="0"/>
                      <wp:positionH relativeFrom="column">
                        <wp:posOffset>1215390</wp:posOffset>
                      </wp:positionH>
                      <wp:positionV relativeFrom="paragraph">
                        <wp:posOffset>122555</wp:posOffset>
                      </wp:positionV>
                      <wp:extent cx="533400" cy="281305"/>
                      <wp:effectExtent l="0" t="0" r="19050" b="23495"/>
                      <wp:wrapNone/>
                      <wp:docPr id="1989" name="Rectangle 19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6017C4" id="Rectangle 1989" o:spid="_x0000_s1046" style="position:absolute;margin-left:95.7pt;margin-top:9.65pt;width:42pt;height:22.15pt;z-index:25343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ZLThgIAAC0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Tens: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32832" behindDoc="0" locked="0" layoutInCell="1" allowOverlap="1" wp14:anchorId="72DB5799" wp14:editId="63BC9046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118745</wp:posOffset>
                      </wp:positionV>
                      <wp:extent cx="533400" cy="281305"/>
                      <wp:effectExtent l="0" t="0" r="19050" b="23495"/>
                      <wp:wrapNone/>
                      <wp:docPr id="1990" name="Rectangle 19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DB5799" id="Rectangle 1990" o:spid="_x0000_s1047" style="position:absolute;margin-left:95.35pt;margin-top:9.35pt;width:42pt;height:22.15pt;z-index:25343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6A3vhgIAAC0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Ones: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4,809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35904" behindDoc="0" locked="0" layoutInCell="1" allowOverlap="1" wp14:anchorId="53F7CBD5" wp14:editId="645394A0">
                      <wp:simplePos x="0" y="0"/>
                      <wp:positionH relativeFrom="column">
                        <wp:posOffset>1221105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991" name="Rectangle 19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F7CBD5" id="Rectangle 1991" o:spid="_x0000_s1048" style="position:absolute;margin-left:96.15pt;margin-top:9.5pt;width:42pt;height:22.15pt;z-index:25343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Hundreds: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38976" behindDoc="0" locked="0" layoutInCell="1" allowOverlap="1" wp14:anchorId="7579ADB1" wp14:editId="58094AE6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992" name="Rectangle 19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79ADB1" id="Rectangle 1992" o:spid="_x0000_s1049" style="position:absolute;margin-left:96pt;margin-top:9.5pt;width:42pt;height:22.15pt;z-index:25343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Ones: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37952" behindDoc="0" locked="0" layoutInCell="1" allowOverlap="1" wp14:anchorId="778B2D19" wp14:editId="314E063A">
                      <wp:simplePos x="0" y="0"/>
                      <wp:positionH relativeFrom="column">
                        <wp:posOffset>1215390</wp:posOffset>
                      </wp:positionH>
                      <wp:positionV relativeFrom="paragraph">
                        <wp:posOffset>122555</wp:posOffset>
                      </wp:positionV>
                      <wp:extent cx="533400" cy="281305"/>
                      <wp:effectExtent l="0" t="0" r="19050" b="23495"/>
                      <wp:wrapNone/>
                      <wp:docPr id="1993" name="Rectangle 19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8B2D19" id="Rectangle 1993" o:spid="_x0000_s1050" style="position:absolute;margin-left:95.7pt;margin-top:9.65pt;width:42pt;height:22.15pt;z-index:25343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fIsFhgIAAC0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Thousands: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36928" behindDoc="0" locked="0" layoutInCell="1" allowOverlap="1" wp14:anchorId="1951B983" wp14:editId="6F469347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118745</wp:posOffset>
                      </wp:positionV>
                      <wp:extent cx="533400" cy="281305"/>
                      <wp:effectExtent l="0" t="0" r="19050" b="23495"/>
                      <wp:wrapNone/>
                      <wp:docPr id="1994" name="Rectangle 19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51B983" id="Rectangle 1994" o:spid="_x0000_s1051" style="position:absolute;margin-left:95.35pt;margin-top:9.35pt;width:42pt;height:22.15pt;z-index:25343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38BRhgIAAC0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Tens: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3,190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40000" behindDoc="0" locked="0" layoutInCell="1" allowOverlap="1" wp14:anchorId="018D0FF2" wp14:editId="1BA961DA">
                      <wp:simplePos x="0" y="0"/>
                      <wp:positionH relativeFrom="column">
                        <wp:posOffset>1221105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995" name="Rectangle 19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8D0FF2" id="Rectangle 1995" o:spid="_x0000_s1052" style="position:absolute;margin-left:96.15pt;margin-top:9.5pt;width:42pt;height:22.15pt;z-index:25344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Ones: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43072" behindDoc="0" locked="0" layoutInCell="1" allowOverlap="1" wp14:anchorId="4C1B9EBE" wp14:editId="5AA5CD5B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996" name="Rectangle 19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1B9EBE" id="Rectangle 1996" o:spid="_x0000_s1053" style="position:absolute;margin-left:96pt;margin-top:9.5pt;width:42pt;height:22.15pt;z-index:25344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KYOhgIAAC0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Hundreds: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42048" behindDoc="0" locked="0" layoutInCell="1" allowOverlap="1" wp14:anchorId="25C3F4A0" wp14:editId="698C6C6C">
                      <wp:simplePos x="0" y="0"/>
                      <wp:positionH relativeFrom="column">
                        <wp:posOffset>1215390</wp:posOffset>
                      </wp:positionH>
                      <wp:positionV relativeFrom="paragraph">
                        <wp:posOffset>122555</wp:posOffset>
                      </wp:positionV>
                      <wp:extent cx="533400" cy="281305"/>
                      <wp:effectExtent l="0" t="0" r="19050" b="23495"/>
                      <wp:wrapNone/>
                      <wp:docPr id="1997" name="Rectangle 19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C3F4A0" id="Rectangle 1997" o:spid="_x0000_s1054" style="position:absolute;margin-left:95.7pt;margin-top:9.65pt;width:42pt;height:22.15pt;z-index:25344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CMOhwIAAC0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Tens: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41024" behindDoc="0" locked="0" layoutInCell="1" allowOverlap="1" wp14:anchorId="4B286451" wp14:editId="679D65A5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118745</wp:posOffset>
                      </wp:positionV>
                      <wp:extent cx="533400" cy="281305"/>
                      <wp:effectExtent l="0" t="0" r="19050" b="23495"/>
                      <wp:wrapNone/>
                      <wp:docPr id="1998" name="Rectangle 19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286451" id="Rectangle 1998" o:spid="_x0000_s1055" style="position:absolute;margin-left:95.35pt;margin-top:9.35pt;width:42pt;height:22.15pt;z-index:25344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Thousands: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D466D" w:rsidTr="00480CC1">
        <w:tc>
          <w:tcPr>
            <w:tcW w:w="90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For the questions below, write the digit in each place value. </w:t>
            </w:r>
          </w:p>
        </w:tc>
      </w:tr>
      <w:tr w:rsidR="00FD466D" w:rsidTr="00480CC1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6,923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44096" behindDoc="0" locked="0" layoutInCell="1" allowOverlap="1" wp14:anchorId="1C514C33" wp14:editId="75E51186">
                      <wp:simplePos x="0" y="0"/>
                      <wp:positionH relativeFrom="column">
                        <wp:posOffset>1221105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83" name="Rectangle 1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514C33" id="Rectangle 183" o:spid="_x0000_s1056" style="position:absolute;margin-left:96.15pt;margin-top:9.5pt;width:42pt;height:22.15pt;z-index:25344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ilnhQIAACs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Thousands: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47168" behindDoc="0" locked="0" layoutInCell="1" allowOverlap="1" wp14:anchorId="6FDE2914" wp14:editId="38DAD795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82" name="Rectangle 1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DE2914" id="Rectangle 182" o:spid="_x0000_s1057" style="position:absolute;margin-left:96pt;margin-top:9.5pt;width:42pt;height:22.15pt;z-index:253447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67phQIAACs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Hundreds: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46144" behindDoc="0" locked="0" layoutInCell="1" allowOverlap="1" wp14:anchorId="3E8D3796" wp14:editId="4A9A41C5">
                      <wp:simplePos x="0" y="0"/>
                      <wp:positionH relativeFrom="column">
                        <wp:posOffset>1215390</wp:posOffset>
                      </wp:positionH>
                      <wp:positionV relativeFrom="paragraph">
                        <wp:posOffset>122555</wp:posOffset>
                      </wp:positionV>
                      <wp:extent cx="533400" cy="281305"/>
                      <wp:effectExtent l="0" t="0" r="19050" b="23495"/>
                      <wp:wrapNone/>
                      <wp:docPr id="181" name="Rectangle 1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8D3796" id="Rectangle 181" o:spid="_x0000_s1058" style="position:absolute;margin-left:95.7pt;margin-top:9.65pt;width:42pt;height:22.15pt;z-index:25344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Tens: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45120" behindDoc="0" locked="0" layoutInCell="1" allowOverlap="1" wp14:anchorId="1AD9F8F6" wp14:editId="3730B967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118745</wp:posOffset>
                      </wp:positionV>
                      <wp:extent cx="533400" cy="281305"/>
                      <wp:effectExtent l="0" t="0" r="19050" b="23495"/>
                      <wp:wrapNone/>
                      <wp:docPr id="180" name="Rectangle 1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D9F8F6" id="Rectangle 180" o:spid="_x0000_s1059" style="position:absolute;margin-left:95.35pt;margin-top:9.35pt;width:42pt;height:22.15pt;z-index:25344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Ones: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2,193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48192" behindDoc="0" locked="0" layoutInCell="1" allowOverlap="1" wp14:anchorId="63457B8F" wp14:editId="7BA2004D">
                      <wp:simplePos x="0" y="0"/>
                      <wp:positionH relativeFrom="column">
                        <wp:posOffset>1221105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79" name="Rectangle 1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457B8F" id="Rectangle 179" o:spid="_x0000_s1060" style="position:absolute;margin-left:96.15pt;margin-top:9.5pt;width:42pt;height:22.15pt;z-index:25344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wImhQIAACs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Hundreds: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51264" behindDoc="0" locked="0" layoutInCell="1" allowOverlap="1" wp14:anchorId="10F284A2" wp14:editId="42D6FBAA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78" name="Rectangle 1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F284A2" id="Rectangle 178" o:spid="_x0000_s1061" style="position:absolute;margin-left:96pt;margin-top:9.5pt;width:42pt;height:22.15pt;z-index:25345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oWohAIAACs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Ones: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50240" behindDoc="0" locked="0" layoutInCell="1" allowOverlap="1" wp14:anchorId="4C81872B" wp14:editId="202B515E">
                      <wp:simplePos x="0" y="0"/>
                      <wp:positionH relativeFrom="column">
                        <wp:posOffset>1215390</wp:posOffset>
                      </wp:positionH>
                      <wp:positionV relativeFrom="paragraph">
                        <wp:posOffset>122555</wp:posOffset>
                      </wp:positionV>
                      <wp:extent cx="533400" cy="281305"/>
                      <wp:effectExtent l="0" t="0" r="19050" b="23495"/>
                      <wp:wrapNone/>
                      <wp:docPr id="177" name="Rectangle 1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81872B" id="Rectangle 177" o:spid="_x0000_s1062" style="position:absolute;margin-left:95.7pt;margin-top:9.65pt;width:42pt;height:22.15pt;z-index:25345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Thousands: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49216" behindDoc="0" locked="0" layoutInCell="1" allowOverlap="1" wp14:anchorId="38DD4755" wp14:editId="1C066CF6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118745</wp:posOffset>
                      </wp:positionV>
                      <wp:extent cx="533400" cy="281305"/>
                      <wp:effectExtent l="0" t="0" r="19050" b="23495"/>
                      <wp:wrapNone/>
                      <wp:docPr id="176" name="Rectangle 1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DD4755" id="Rectangle 176" o:spid="_x0000_s1063" style="position:absolute;margin-left:95.35pt;margin-top:9.35pt;width:42pt;height:22.15pt;z-index:25344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Tens: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4,027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52288" behindDoc="0" locked="0" layoutInCell="1" allowOverlap="1" wp14:anchorId="3D8ECE1E" wp14:editId="2A8629F2">
                      <wp:simplePos x="0" y="0"/>
                      <wp:positionH relativeFrom="column">
                        <wp:posOffset>1221105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75" name="Rectangle 1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8ECE1E" id="Rectangle 175" o:spid="_x0000_s1064" style="position:absolute;margin-left:96.15pt;margin-top:9.5pt;width:42pt;height:22.15pt;z-index:25345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Ones: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55360" behindDoc="0" locked="0" layoutInCell="1" allowOverlap="1" wp14:anchorId="7803E29B" wp14:editId="48194F44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74" name="Rectangle 1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03E29B" id="Rectangle 174" o:spid="_x0000_s1065" style="position:absolute;margin-left:96pt;margin-top:9.5pt;width:42pt;height:22.15pt;z-index:25345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RZQhQIAACs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Hundreds: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54336" behindDoc="0" locked="0" layoutInCell="1" allowOverlap="1" wp14:anchorId="0E02C065" wp14:editId="1A9B8A42">
                      <wp:simplePos x="0" y="0"/>
                      <wp:positionH relativeFrom="column">
                        <wp:posOffset>1215390</wp:posOffset>
                      </wp:positionH>
                      <wp:positionV relativeFrom="paragraph">
                        <wp:posOffset>122555</wp:posOffset>
                      </wp:positionV>
                      <wp:extent cx="533400" cy="281305"/>
                      <wp:effectExtent l="0" t="0" r="19050" b="23495"/>
                      <wp:wrapNone/>
                      <wp:docPr id="173" name="Rectangle 1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02C065" id="Rectangle 173" o:spid="_x0000_s1066" style="position:absolute;margin-left:95.7pt;margin-top:9.65pt;width:42pt;height:22.15pt;z-index:25345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5e2hQIAACs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Tens: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53312" behindDoc="0" locked="0" layoutInCell="1" allowOverlap="1" wp14:anchorId="5C13B5DB" wp14:editId="7B346F04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118745</wp:posOffset>
                      </wp:positionV>
                      <wp:extent cx="533400" cy="281305"/>
                      <wp:effectExtent l="0" t="0" r="19050" b="23495"/>
                      <wp:wrapNone/>
                      <wp:docPr id="172" name="Rectangle 1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13B5DB" id="Rectangle 172" o:spid="_x0000_s1067" style="position:absolute;margin-left:95.35pt;margin-top:9.35pt;width:42pt;height:22.15pt;z-index:25345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Thousands: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FD466D" w:rsidRDefault="00FD466D" w:rsidP="00FD466D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D466D" w:rsidRDefault="00FD466D" w:rsidP="00FD466D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D466D" w:rsidRDefault="00FD466D" w:rsidP="00FD466D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bookmarkStart w:id="2" w:name="_Hlk40560283"/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5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Identify the value of each digit in four-digit numbers</w:t>
      </w:r>
    </w:p>
    <w:bookmarkEnd w:id="2"/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D466D" w:rsidTr="00480CC1">
        <w:tc>
          <w:tcPr>
            <w:tcW w:w="90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For the questions below, write the value of each digit.  </w:t>
            </w:r>
          </w:p>
        </w:tc>
      </w:tr>
      <w:tr w:rsidR="00FD466D" w:rsidTr="00480CC1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4,529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56384" behindDoc="0" locked="0" layoutInCell="1" allowOverlap="1" wp14:anchorId="2593F234" wp14:editId="37BF7135">
                      <wp:simplePos x="0" y="0"/>
                      <wp:positionH relativeFrom="column">
                        <wp:posOffset>826135</wp:posOffset>
                      </wp:positionH>
                      <wp:positionV relativeFrom="paragraph">
                        <wp:posOffset>130810</wp:posOffset>
                      </wp:positionV>
                      <wp:extent cx="680720" cy="281305"/>
                      <wp:effectExtent l="0" t="0" r="24130" b="23495"/>
                      <wp:wrapNone/>
                      <wp:docPr id="1999" name="Rectangle 19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93F234" id="Rectangle 1999" o:spid="_x0000_s1068" style="position:absolute;margin-left:65.05pt;margin-top:10.3pt;width:53.6pt;height:22.15pt;z-index:25345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59456" behindDoc="0" locked="0" layoutInCell="1" allowOverlap="1" wp14:anchorId="4666E08F" wp14:editId="73C1B3C6">
                      <wp:simplePos x="0" y="0"/>
                      <wp:positionH relativeFrom="column">
                        <wp:posOffset>826135</wp:posOffset>
                      </wp:positionH>
                      <wp:positionV relativeFrom="paragraph">
                        <wp:posOffset>302895</wp:posOffset>
                      </wp:positionV>
                      <wp:extent cx="680720" cy="281305"/>
                      <wp:effectExtent l="0" t="0" r="24130" b="23495"/>
                      <wp:wrapNone/>
                      <wp:docPr id="2000" name="Rectangle 20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66E08F" id="Rectangle 2000" o:spid="_x0000_s1069" style="position:absolute;margin-left:65.05pt;margin-top:23.85pt;width:53.6pt;height:22.15pt;z-index:25345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9 represents: </w:t>
            </w:r>
            <w:r>
              <w:rPr>
                <w:rFonts w:ascii="Calibri" w:eastAsia="Times New Roman" w:hAnsi="Calibri" w:cs="Times New Roman"/>
                <w:lang w:val="en-US"/>
              </w:rPr>
              <w:br/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4 represents: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58432" behindDoc="0" locked="0" layoutInCell="1" allowOverlap="1" wp14:anchorId="691AAD5C" wp14:editId="3F799B22">
                      <wp:simplePos x="0" y="0"/>
                      <wp:positionH relativeFrom="column">
                        <wp:posOffset>821690</wp:posOffset>
                      </wp:positionH>
                      <wp:positionV relativeFrom="paragraph">
                        <wp:posOffset>133350</wp:posOffset>
                      </wp:positionV>
                      <wp:extent cx="680720" cy="281305"/>
                      <wp:effectExtent l="0" t="0" r="24130" b="23495"/>
                      <wp:wrapNone/>
                      <wp:docPr id="2001" name="Rectangle 20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1AAD5C" id="Rectangle 2001" o:spid="_x0000_s1070" style="position:absolute;margin-left:64.7pt;margin-top:10.5pt;width:53.6pt;height:22.15pt;z-index:25345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uiciAIAAC0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5 represents: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57408" behindDoc="0" locked="0" layoutInCell="1" allowOverlap="1" wp14:anchorId="374132BB" wp14:editId="5B43FF6E">
                      <wp:simplePos x="0" y="0"/>
                      <wp:positionH relativeFrom="column">
                        <wp:posOffset>817880</wp:posOffset>
                      </wp:positionH>
                      <wp:positionV relativeFrom="paragraph">
                        <wp:posOffset>130810</wp:posOffset>
                      </wp:positionV>
                      <wp:extent cx="680720" cy="281305"/>
                      <wp:effectExtent l="0" t="0" r="24130" b="23495"/>
                      <wp:wrapNone/>
                      <wp:docPr id="2002" name="Rectangle 20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4132BB" id="Rectangle 2002" o:spid="_x0000_s1071" style="position:absolute;margin-left:64.4pt;margin-top:10.3pt;width:53.6pt;height:22.15pt;z-index:25345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9wsiAIAAC0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2 represents: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8,706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60480" behindDoc="0" locked="0" layoutInCell="1" allowOverlap="1" wp14:anchorId="5AAB1472" wp14:editId="703C526C">
                      <wp:simplePos x="0" y="0"/>
                      <wp:positionH relativeFrom="column">
                        <wp:posOffset>826135</wp:posOffset>
                      </wp:positionH>
                      <wp:positionV relativeFrom="paragraph">
                        <wp:posOffset>130810</wp:posOffset>
                      </wp:positionV>
                      <wp:extent cx="680720" cy="281305"/>
                      <wp:effectExtent l="0" t="0" r="24130" b="23495"/>
                      <wp:wrapNone/>
                      <wp:docPr id="2003" name="Rectangle 20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AB1472" id="Rectangle 2003" o:spid="_x0000_s1072" style="position:absolute;margin-left:65.05pt;margin-top:10.3pt;width:53.6pt;height:22.15pt;z-index:25346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Y7DiQIAAC0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62528" behindDoc="0" locked="0" layoutInCell="1" allowOverlap="1" wp14:anchorId="5532E07C" wp14:editId="1BDADA94">
                      <wp:simplePos x="0" y="0"/>
                      <wp:positionH relativeFrom="column">
                        <wp:posOffset>826135</wp:posOffset>
                      </wp:positionH>
                      <wp:positionV relativeFrom="paragraph">
                        <wp:posOffset>302895</wp:posOffset>
                      </wp:positionV>
                      <wp:extent cx="680720" cy="281305"/>
                      <wp:effectExtent l="0" t="0" r="24130" b="23495"/>
                      <wp:wrapNone/>
                      <wp:docPr id="2004" name="Rectangle 20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32E07C" id="Rectangle 2004" o:spid="_x0000_s1073" style="position:absolute;margin-left:65.05pt;margin-top:23.85pt;width:53.6pt;height:22.15pt;z-index:25346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sWXiQIAAC0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7 represents: </w:t>
            </w:r>
            <w:r>
              <w:rPr>
                <w:rFonts w:ascii="Calibri" w:eastAsia="Times New Roman" w:hAnsi="Calibri" w:cs="Times New Roman"/>
                <w:lang w:val="en-US"/>
              </w:rPr>
              <w:br/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8 represents: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61504" behindDoc="0" locked="0" layoutInCell="1" allowOverlap="1" wp14:anchorId="360017F6" wp14:editId="3CA41B0C">
                      <wp:simplePos x="0" y="0"/>
                      <wp:positionH relativeFrom="column">
                        <wp:posOffset>821690</wp:posOffset>
                      </wp:positionH>
                      <wp:positionV relativeFrom="paragraph">
                        <wp:posOffset>133350</wp:posOffset>
                      </wp:positionV>
                      <wp:extent cx="680720" cy="281305"/>
                      <wp:effectExtent l="0" t="0" r="24130" b="23495"/>
                      <wp:wrapNone/>
                      <wp:docPr id="2005" name="Rectangle 20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0017F6" id="Rectangle 2005" o:spid="_x0000_s1074" style="position:absolute;margin-left:64.7pt;margin-top:10.5pt;width:53.6pt;height:22.15pt;z-index:25346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kCXiAIAAC0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6 represents: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8,041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63552" behindDoc="0" locked="0" layoutInCell="1" allowOverlap="1" wp14:anchorId="7EAE7DA9" wp14:editId="0717C897">
                      <wp:simplePos x="0" y="0"/>
                      <wp:positionH relativeFrom="column">
                        <wp:posOffset>826135</wp:posOffset>
                      </wp:positionH>
                      <wp:positionV relativeFrom="paragraph">
                        <wp:posOffset>130810</wp:posOffset>
                      </wp:positionV>
                      <wp:extent cx="680720" cy="281305"/>
                      <wp:effectExtent l="0" t="0" r="24130" b="23495"/>
                      <wp:wrapNone/>
                      <wp:docPr id="2006" name="Rectangle 20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AE7DA9" id="Rectangle 2006" o:spid="_x0000_s1075" style="position:absolute;margin-left:65.05pt;margin-top:10.3pt;width:53.6pt;height:22.15pt;z-index:25346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3QniQIAAC0FAAAOAAAAZHJzL2Uyb0RvYy54bWysVE1v2zAMvQ/YfxB0X+1ka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65600" behindDoc="0" locked="0" layoutInCell="1" allowOverlap="1" wp14:anchorId="3676F6A3" wp14:editId="0CE0A462">
                      <wp:simplePos x="0" y="0"/>
                      <wp:positionH relativeFrom="column">
                        <wp:posOffset>826135</wp:posOffset>
                      </wp:positionH>
                      <wp:positionV relativeFrom="paragraph">
                        <wp:posOffset>302895</wp:posOffset>
                      </wp:positionV>
                      <wp:extent cx="680720" cy="281305"/>
                      <wp:effectExtent l="0" t="0" r="24130" b="23495"/>
                      <wp:wrapNone/>
                      <wp:docPr id="2007" name="Rectangle 20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76F6A3" id="Rectangle 2007" o:spid="_x0000_s1076" style="position:absolute;margin-left:65.05pt;margin-top:23.85pt;width:53.6pt;height:22.15pt;z-index:25346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p/SiAIAAC0FAAAOAAAAZHJzL2Uyb0RvYy54bWysVE1v2zAMvQ/YfxB0X+1kT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1 represents: </w:t>
            </w:r>
            <w:r>
              <w:rPr>
                <w:rFonts w:ascii="Calibri" w:eastAsia="Times New Roman" w:hAnsi="Calibri" w:cs="Times New Roman"/>
                <w:lang w:val="en-US"/>
              </w:rPr>
              <w:br/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4 represents: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64576" behindDoc="0" locked="0" layoutInCell="1" allowOverlap="1" wp14:anchorId="210EFCED" wp14:editId="5709C1D9">
                      <wp:simplePos x="0" y="0"/>
                      <wp:positionH relativeFrom="column">
                        <wp:posOffset>821690</wp:posOffset>
                      </wp:positionH>
                      <wp:positionV relativeFrom="paragraph">
                        <wp:posOffset>133350</wp:posOffset>
                      </wp:positionV>
                      <wp:extent cx="680720" cy="281305"/>
                      <wp:effectExtent l="0" t="0" r="24130" b="23495"/>
                      <wp:wrapNone/>
                      <wp:docPr id="2008" name="Rectangle 20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0EFCED" id="Rectangle 2008" o:spid="_x0000_s1077" style="position:absolute;margin-left:64.7pt;margin-top:10.5pt;width:53.6pt;height:22.15pt;z-index:25346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8 represents: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D466D" w:rsidTr="00480CC1">
        <w:tc>
          <w:tcPr>
            <w:tcW w:w="90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For the questions below, write the value of each digit.  </w:t>
            </w:r>
          </w:p>
        </w:tc>
      </w:tr>
      <w:tr w:rsidR="00FD466D" w:rsidTr="00480CC1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7,638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66624" behindDoc="0" locked="0" layoutInCell="1" allowOverlap="1" wp14:anchorId="2C5E930D" wp14:editId="433C1ECF">
                      <wp:simplePos x="0" y="0"/>
                      <wp:positionH relativeFrom="column">
                        <wp:posOffset>826135</wp:posOffset>
                      </wp:positionH>
                      <wp:positionV relativeFrom="paragraph">
                        <wp:posOffset>130810</wp:posOffset>
                      </wp:positionV>
                      <wp:extent cx="680720" cy="281305"/>
                      <wp:effectExtent l="0" t="0" r="24130" b="23495"/>
                      <wp:wrapNone/>
                      <wp:docPr id="196" name="Rectangle 1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5E930D" id="Rectangle 196" o:spid="_x0000_s1078" style="position:absolute;margin-left:65.05pt;margin-top:10.3pt;width:53.6pt;height:22.15pt;z-index:25346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7xhoiQIAACsFAAAOAAAAZHJzL2Uyb0RvYy54bWysVE1v2zAMvQ/YfxB0X+1kT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69696" behindDoc="0" locked="0" layoutInCell="1" allowOverlap="1" wp14:anchorId="7476B0CE" wp14:editId="0869C53A">
                      <wp:simplePos x="0" y="0"/>
                      <wp:positionH relativeFrom="column">
                        <wp:posOffset>826135</wp:posOffset>
                      </wp:positionH>
                      <wp:positionV relativeFrom="paragraph">
                        <wp:posOffset>302895</wp:posOffset>
                      </wp:positionV>
                      <wp:extent cx="680720" cy="281305"/>
                      <wp:effectExtent l="0" t="0" r="24130" b="23495"/>
                      <wp:wrapNone/>
                      <wp:docPr id="195" name="Rectangle 1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76B0CE" id="Rectangle 195" o:spid="_x0000_s1079" style="position:absolute;margin-left:65.05pt;margin-top:23.85pt;width:53.6pt;height:22.15pt;z-index:25346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8 represents: </w:t>
            </w:r>
            <w:r>
              <w:rPr>
                <w:rFonts w:ascii="Calibri" w:eastAsia="Times New Roman" w:hAnsi="Calibri" w:cs="Times New Roman"/>
                <w:lang w:val="en-US"/>
              </w:rPr>
              <w:br/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7 represents: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68672" behindDoc="0" locked="0" layoutInCell="1" allowOverlap="1" wp14:anchorId="5CBFF53F" wp14:editId="4B304E0C">
                      <wp:simplePos x="0" y="0"/>
                      <wp:positionH relativeFrom="column">
                        <wp:posOffset>821690</wp:posOffset>
                      </wp:positionH>
                      <wp:positionV relativeFrom="paragraph">
                        <wp:posOffset>133350</wp:posOffset>
                      </wp:positionV>
                      <wp:extent cx="680720" cy="281305"/>
                      <wp:effectExtent l="0" t="0" r="24130" b="23495"/>
                      <wp:wrapNone/>
                      <wp:docPr id="194" name="Rectangle 1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BFF53F" id="Rectangle 194" o:spid="_x0000_s1080" style="position:absolute;margin-left:64.7pt;margin-top:10.5pt;width:53.6pt;height:22.15pt;z-index:25346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6 represents: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67648" behindDoc="0" locked="0" layoutInCell="1" allowOverlap="1" wp14:anchorId="172F0C3C" wp14:editId="02F52687">
                      <wp:simplePos x="0" y="0"/>
                      <wp:positionH relativeFrom="column">
                        <wp:posOffset>817880</wp:posOffset>
                      </wp:positionH>
                      <wp:positionV relativeFrom="paragraph">
                        <wp:posOffset>130810</wp:posOffset>
                      </wp:positionV>
                      <wp:extent cx="680720" cy="281305"/>
                      <wp:effectExtent l="0" t="0" r="24130" b="23495"/>
                      <wp:wrapNone/>
                      <wp:docPr id="193" name="Rectangle 1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2F0C3C" id="Rectangle 193" o:spid="_x0000_s1081" style="position:absolute;margin-left:64.4pt;margin-top:10.3pt;width:53.6pt;height:22.15pt;z-index:25346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3 represents: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8,105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70720" behindDoc="0" locked="0" layoutInCell="1" allowOverlap="1" wp14:anchorId="11D3BC86" wp14:editId="02F40BFF">
                      <wp:simplePos x="0" y="0"/>
                      <wp:positionH relativeFrom="column">
                        <wp:posOffset>826135</wp:posOffset>
                      </wp:positionH>
                      <wp:positionV relativeFrom="paragraph">
                        <wp:posOffset>130810</wp:posOffset>
                      </wp:positionV>
                      <wp:extent cx="680720" cy="281305"/>
                      <wp:effectExtent l="0" t="0" r="24130" b="23495"/>
                      <wp:wrapNone/>
                      <wp:docPr id="192" name="Rectangle 1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D3BC86" id="Rectangle 192" o:spid="_x0000_s1082" style="position:absolute;margin-left:65.05pt;margin-top:10.3pt;width:53.6pt;height:22.15pt;z-index:25347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ZY/iQIAACsFAAAOAAAAZHJzL2Uyb0RvYy54bWysVE1v2zAMvQ/YfxB0X+1kT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72768" behindDoc="0" locked="0" layoutInCell="1" allowOverlap="1" wp14:anchorId="677CD94D" wp14:editId="3BA94A7F">
                      <wp:simplePos x="0" y="0"/>
                      <wp:positionH relativeFrom="column">
                        <wp:posOffset>826135</wp:posOffset>
                      </wp:positionH>
                      <wp:positionV relativeFrom="paragraph">
                        <wp:posOffset>302895</wp:posOffset>
                      </wp:positionV>
                      <wp:extent cx="680720" cy="281305"/>
                      <wp:effectExtent l="0" t="0" r="24130" b="23495"/>
                      <wp:wrapNone/>
                      <wp:docPr id="191" name="Rectangle 1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7CD94D" id="Rectangle 191" o:spid="_x0000_s1083" style="position:absolute;margin-left:65.05pt;margin-top:23.85pt;width:53.6pt;height:22.15pt;z-index:25347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4+3iAIAACsFAAAOAAAAZHJzL2Uyb0RvYy54bWysVE1v2zAMvQ/YfxB0X+1kT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1 represents: </w:t>
            </w:r>
            <w:r>
              <w:rPr>
                <w:rFonts w:ascii="Calibri" w:eastAsia="Times New Roman" w:hAnsi="Calibri" w:cs="Times New Roman"/>
                <w:lang w:val="en-US"/>
              </w:rPr>
              <w:br/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8 represents: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71744" behindDoc="0" locked="0" layoutInCell="1" allowOverlap="1" wp14:anchorId="689BCDB7" wp14:editId="3C2FCEAE">
                      <wp:simplePos x="0" y="0"/>
                      <wp:positionH relativeFrom="column">
                        <wp:posOffset>821690</wp:posOffset>
                      </wp:positionH>
                      <wp:positionV relativeFrom="paragraph">
                        <wp:posOffset>133350</wp:posOffset>
                      </wp:positionV>
                      <wp:extent cx="680720" cy="281305"/>
                      <wp:effectExtent l="0" t="0" r="24130" b="23495"/>
                      <wp:wrapNone/>
                      <wp:docPr id="187" name="Rectangle 1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9BCDB7" id="Rectangle 187" o:spid="_x0000_s1084" style="position:absolute;margin-left:64.7pt;margin-top:10.5pt;width:53.6pt;height:22.15pt;z-index:25347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6QKMiAIAACsFAAAOAAAAZHJzL2Uyb0RvYy54bWysVE1v2zAMvQ/YfxB0X+1kT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5 represents: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6,023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73792" behindDoc="0" locked="0" layoutInCell="1" allowOverlap="1" wp14:anchorId="1118C3F4" wp14:editId="7E2219D7">
                      <wp:simplePos x="0" y="0"/>
                      <wp:positionH relativeFrom="column">
                        <wp:posOffset>826135</wp:posOffset>
                      </wp:positionH>
                      <wp:positionV relativeFrom="paragraph">
                        <wp:posOffset>130810</wp:posOffset>
                      </wp:positionV>
                      <wp:extent cx="680720" cy="281305"/>
                      <wp:effectExtent l="0" t="0" r="24130" b="23495"/>
                      <wp:wrapNone/>
                      <wp:docPr id="186" name="Rectangle 1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18C3F4" id="Rectangle 186" o:spid="_x0000_s1085" style="position:absolute;margin-left:65.05pt;margin-top:10.3pt;width:53.6pt;height:22.15pt;z-index:25347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IUCiQIAACsFAAAOAAAAZHJzL2Uyb0RvYy54bWysVE1v2zAMvQ/YfxB0X+1kT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75840" behindDoc="0" locked="0" layoutInCell="1" allowOverlap="1" wp14:anchorId="7D4641C4" wp14:editId="0B55F55E">
                      <wp:simplePos x="0" y="0"/>
                      <wp:positionH relativeFrom="column">
                        <wp:posOffset>826135</wp:posOffset>
                      </wp:positionH>
                      <wp:positionV relativeFrom="paragraph">
                        <wp:posOffset>302895</wp:posOffset>
                      </wp:positionV>
                      <wp:extent cx="680720" cy="281305"/>
                      <wp:effectExtent l="0" t="0" r="24130" b="23495"/>
                      <wp:wrapNone/>
                      <wp:docPr id="185" name="Rectangle 1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4641C4" id="Rectangle 185" o:spid="_x0000_s1086" style="position:absolute;margin-left:65.05pt;margin-top:23.85pt;width:53.6pt;height:22.15pt;z-index:25347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3 represents: </w:t>
            </w:r>
            <w:r>
              <w:rPr>
                <w:rFonts w:ascii="Calibri" w:eastAsia="Times New Roman" w:hAnsi="Calibri" w:cs="Times New Roman"/>
                <w:lang w:val="en-US"/>
              </w:rPr>
              <w:br/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2 represents: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74816" behindDoc="0" locked="0" layoutInCell="1" allowOverlap="1" wp14:anchorId="7BB2BFAE" wp14:editId="137080AE">
                      <wp:simplePos x="0" y="0"/>
                      <wp:positionH relativeFrom="column">
                        <wp:posOffset>821690</wp:posOffset>
                      </wp:positionH>
                      <wp:positionV relativeFrom="paragraph">
                        <wp:posOffset>133350</wp:posOffset>
                      </wp:positionV>
                      <wp:extent cx="680720" cy="281305"/>
                      <wp:effectExtent l="0" t="0" r="24130" b="23495"/>
                      <wp:wrapNone/>
                      <wp:docPr id="184" name="Rectangle 1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B2BFAE" id="Rectangle 184" o:spid="_x0000_s1087" style="position:absolute;margin-left:64.7pt;margin-top:10.5pt;width:53.6pt;height:22.15pt;z-index:25347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DgAiAIAACs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6 represents: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FD466D" w:rsidRPr="00FD466D" w:rsidRDefault="00FD466D" w:rsidP="00FD466D">
      <w:pPr>
        <w:spacing w:after="0" w:line="240" w:lineRule="auto"/>
        <w:rPr>
          <w:rFonts w:ascii="Calibri" w:eastAsia="Times New Roman" w:hAnsi="Calibri" w:cs="Times New Roman"/>
          <w:sz w:val="14"/>
          <w:szCs w:val="18"/>
          <w:lang w:val="en-US"/>
        </w:rPr>
      </w:pPr>
    </w:p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bookmarkStart w:id="3" w:name="_Hlk40560316"/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Partition four-digit numbers</w:t>
      </w:r>
    </w:p>
    <w:bookmarkEnd w:id="3"/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D466D" w:rsidTr="00480CC1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Partition the numbers below. </w:t>
            </w:r>
          </w:p>
        </w:tc>
      </w:tr>
      <w:tr w:rsidR="00FD466D" w:rsidTr="00480CC1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79936" behindDoc="0" locked="0" layoutInCell="1" allowOverlap="1" wp14:anchorId="5E056076" wp14:editId="0F527320">
                      <wp:simplePos x="0" y="0"/>
                      <wp:positionH relativeFrom="column">
                        <wp:posOffset>2823845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09" name="Rectangle 20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056076" id="Rectangle 2009" o:spid="_x0000_s1088" style="position:absolute;margin-left:222.35pt;margin-top:4.95pt;width:53.55pt;height:22.15pt;z-index:25347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78912" behindDoc="0" locked="0" layoutInCell="1" allowOverlap="1" wp14:anchorId="69174773" wp14:editId="3D1CE2CA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10" name="Rectangle 20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174773" id="Rectangle 2010" o:spid="_x0000_s1089" style="position:absolute;margin-left:160.1pt;margin-top:4.95pt;width:53.55pt;height:22.15pt;z-index:25347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77888" behindDoc="0" locked="0" layoutInCell="1" allowOverlap="1" wp14:anchorId="18353B53" wp14:editId="4D318DC2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11" name="Rectangle 20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353B53" id="Rectangle 2011" o:spid="_x0000_s1090" style="position:absolute;margin-left:97.2pt;margin-top:4.95pt;width:53.55pt;height:22.15pt;z-index:25347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jFCiAIAAC0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76864" behindDoc="0" locked="0" layoutInCell="1" allowOverlap="1" wp14:anchorId="01182492" wp14:editId="163FA765">
                      <wp:simplePos x="0" y="0"/>
                      <wp:positionH relativeFrom="column">
                        <wp:posOffset>437515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12" name="Rectangle 20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182492" id="Rectangle 2012" o:spid="_x0000_s1091" style="position:absolute;margin-left:34.45pt;margin-top:4.95pt;width:53.55pt;height:22.15pt;z-index:25347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5371 =                        +                       +                       +                                           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  <w:tr w:rsidR="00FD466D" w:rsidTr="00480CC1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90176" behindDoc="0" locked="0" layoutInCell="1" allowOverlap="1" wp14:anchorId="23058391" wp14:editId="259527A8">
                      <wp:simplePos x="0" y="0"/>
                      <wp:positionH relativeFrom="column">
                        <wp:posOffset>2823845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13" name="Rectangle 20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058391" id="Rectangle 2013" o:spid="_x0000_s1092" style="position:absolute;margin-left:222.35pt;margin-top:4.95pt;width:53.55pt;height:22.15pt;z-index:25349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89152" behindDoc="0" locked="0" layoutInCell="1" allowOverlap="1" wp14:anchorId="661F2F49" wp14:editId="5565DE25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14" name="Rectangle 20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1F2F49" id="Rectangle 2014" o:spid="_x0000_s1093" style="position:absolute;margin-left:160.1pt;margin-top:4.95pt;width:53.55pt;height:22.15pt;z-index:25348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hxJiQIAAC0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88128" behindDoc="0" locked="0" layoutInCell="1" allowOverlap="1" wp14:anchorId="400812B3" wp14:editId="10C22E07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15" name="Rectangle 20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0812B3" id="Rectangle 2015" o:spid="_x0000_s1094" style="position:absolute;margin-left:97.2pt;margin-top:4.95pt;width:53.55pt;height:22.15pt;z-index:25348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87104" behindDoc="0" locked="0" layoutInCell="1" allowOverlap="1" wp14:anchorId="046C8396" wp14:editId="5200B814">
                      <wp:simplePos x="0" y="0"/>
                      <wp:positionH relativeFrom="column">
                        <wp:posOffset>437515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16" name="Rectangle 20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6C8396" id="Rectangle 2016" o:spid="_x0000_s1095" style="position:absolute;margin-left:34.45pt;margin-top:4.95pt;width:53.55pt;height:22.15pt;z-index:25348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1735 =                        +                       +                       +                                           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  <w:tr w:rsidR="00FD466D" w:rsidTr="00480CC1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83008" behindDoc="0" locked="0" layoutInCell="1" allowOverlap="1" wp14:anchorId="00A2C604" wp14:editId="7F932665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17" name="Rectangle 20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A2C604" id="Rectangle 2017" o:spid="_x0000_s1096" style="position:absolute;margin-left:160.1pt;margin-top:4.95pt;width:53.55pt;height:22.15pt;z-index:25348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81984" behindDoc="0" locked="0" layoutInCell="1" allowOverlap="1" wp14:anchorId="4B34F192" wp14:editId="49243D3D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18" name="Rectangle 20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34F192" id="Rectangle 2018" o:spid="_x0000_s1097" style="position:absolute;margin-left:97.2pt;margin-top:4.95pt;width:53.55pt;height:22.15pt;z-index:25348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80960" behindDoc="0" locked="0" layoutInCell="1" allowOverlap="1" wp14:anchorId="0E4E26C7" wp14:editId="67325D0F">
                      <wp:simplePos x="0" y="0"/>
                      <wp:positionH relativeFrom="column">
                        <wp:posOffset>437515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19" name="Rectangle 20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4E26C7" id="Rectangle 2019" o:spid="_x0000_s1098" style="position:absolute;margin-left:34.45pt;margin-top:4.95pt;width:53.55pt;height:22.15pt;z-index:25348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3035 =                        +                       +                                                                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  <w:tr w:rsidR="00FD466D" w:rsidTr="00480CC1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86080" behindDoc="0" locked="0" layoutInCell="1" allowOverlap="1" wp14:anchorId="1228EE34" wp14:editId="47470DFE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20" name="Rectangle 20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28EE34" id="Rectangle 2020" o:spid="_x0000_s1099" style="position:absolute;margin-left:160.1pt;margin-top:4.95pt;width:53.55pt;height:22.15pt;z-index:25348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85056" behindDoc="0" locked="0" layoutInCell="1" allowOverlap="1" wp14:anchorId="0BF09F98" wp14:editId="29274749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21" name="Rectangle 20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F09F98" id="Rectangle 2021" o:spid="_x0000_s1100" style="position:absolute;margin-left:97.2pt;margin-top:4.95pt;width:53.55pt;height:22.15pt;z-index:25348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84032" behindDoc="0" locked="0" layoutInCell="1" allowOverlap="1" wp14:anchorId="62E696C8" wp14:editId="433359A3">
                      <wp:simplePos x="0" y="0"/>
                      <wp:positionH relativeFrom="column">
                        <wp:posOffset>437515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22" name="Rectangle 20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E696C8" id="Rectangle 2022" o:spid="_x0000_s1101" style="position:absolute;margin-left:34.45pt;margin-top:4.95pt;width:53.55pt;height:22.15pt;z-index:25348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8808 =                        +                       +                                                                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</w:tbl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D466D" w:rsidTr="00480CC1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Partition the numbers below. </w:t>
            </w:r>
          </w:p>
        </w:tc>
      </w:tr>
      <w:tr w:rsidR="00FD466D" w:rsidTr="00480CC1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94272" behindDoc="0" locked="0" layoutInCell="1" allowOverlap="1" wp14:anchorId="24029A08" wp14:editId="12DBFA41">
                      <wp:simplePos x="0" y="0"/>
                      <wp:positionH relativeFrom="column">
                        <wp:posOffset>2823845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12" name="Rectangle 2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029A08" id="Rectangle 212" o:spid="_x0000_s1102" style="position:absolute;margin-left:222.35pt;margin-top:4.95pt;width:53.55pt;height:22.15pt;z-index:25349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93248" behindDoc="0" locked="0" layoutInCell="1" allowOverlap="1" wp14:anchorId="1C1C3ED2" wp14:editId="02A2C267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11" name="Rectangle 2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1C3ED2" id="Rectangle 211" o:spid="_x0000_s1103" style="position:absolute;margin-left:160.1pt;margin-top:4.95pt;width:53.55pt;height:22.15pt;z-index:25349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92224" behindDoc="0" locked="0" layoutInCell="1" allowOverlap="1" wp14:anchorId="3908A12A" wp14:editId="1B1BA77F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10" name="Rectangle 2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08A12A" id="Rectangle 210" o:spid="_x0000_s1104" style="position:absolute;margin-left:97.2pt;margin-top:4.95pt;width:53.55pt;height:22.15pt;z-index:25349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91200" behindDoc="0" locked="0" layoutInCell="1" allowOverlap="1" wp14:anchorId="0EF57873" wp14:editId="7A1A87ED">
                      <wp:simplePos x="0" y="0"/>
                      <wp:positionH relativeFrom="column">
                        <wp:posOffset>437515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9" name="Rectangle 2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F57873" id="Rectangle 209" o:spid="_x0000_s1105" style="position:absolute;margin-left:34.45pt;margin-top:4.95pt;width:53.55pt;height:22.15pt;z-index:25349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8253 =                        +                       +                       +                                           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  <w:tr w:rsidR="00FD466D" w:rsidTr="00480CC1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04512" behindDoc="0" locked="0" layoutInCell="1" allowOverlap="1" wp14:anchorId="66DD791F" wp14:editId="597C7500">
                      <wp:simplePos x="0" y="0"/>
                      <wp:positionH relativeFrom="column">
                        <wp:posOffset>2823845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8" name="Rectangle 2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DD791F" id="Rectangle 208" o:spid="_x0000_s1106" style="position:absolute;margin-left:222.35pt;margin-top:4.95pt;width:53.55pt;height:22.15pt;z-index:25350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03488" behindDoc="0" locked="0" layoutInCell="1" allowOverlap="1" wp14:anchorId="16A15991" wp14:editId="46F5DDFA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7" name="Rectangle 2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A15991" id="Rectangle 207" o:spid="_x0000_s1107" style="position:absolute;margin-left:160.1pt;margin-top:4.95pt;width:53.55pt;height:22.15pt;z-index:25350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02464" behindDoc="0" locked="0" layoutInCell="1" allowOverlap="1" wp14:anchorId="6151928A" wp14:editId="116FA65B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6" name="Rectangle 2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51928A" id="Rectangle 206" o:spid="_x0000_s1108" style="position:absolute;margin-left:97.2pt;margin-top:4.95pt;width:53.55pt;height:22.15pt;z-index:25350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01440" behindDoc="0" locked="0" layoutInCell="1" allowOverlap="1" wp14:anchorId="034DABF5" wp14:editId="55CA80A3">
                      <wp:simplePos x="0" y="0"/>
                      <wp:positionH relativeFrom="column">
                        <wp:posOffset>437515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5" name="Rectangle 2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4DABF5" id="Rectangle 205" o:spid="_x0000_s1109" style="position:absolute;margin-left:34.45pt;margin-top:4.95pt;width:53.55pt;height:22.15pt;z-index:25350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2121 =                        +                       +                       +                                           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  <w:tr w:rsidR="00FD466D" w:rsidTr="00480CC1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97344" behindDoc="0" locked="0" layoutInCell="1" allowOverlap="1" wp14:anchorId="54B5D49E" wp14:editId="5EAA955A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4" name="Rectangle 2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B5D49E" id="Rectangle 204" o:spid="_x0000_s1110" style="position:absolute;margin-left:160.1pt;margin-top:4.95pt;width:53.55pt;height:22.15pt;z-index:25349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96320" behindDoc="0" locked="0" layoutInCell="1" allowOverlap="1" wp14:anchorId="5130835F" wp14:editId="4D2CC002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2" name="Rectangle 2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30835F" id="Rectangle 202" o:spid="_x0000_s1111" style="position:absolute;margin-left:97.2pt;margin-top:4.95pt;width:53.55pt;height:22.15pt;z-index:25349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95296" behindDoc="0" locked="0" layoutInCell="1" allowOverlap="1" wp14:anchorId="48CEE72A" wp14:editId="44871950">
                      <wp:simplePos x="0" y="0"/>
                      <wp:positionH relativeFrom="column">
                        <wp:posOffset>437515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01" name="Rectangle 2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CEE72A" id="Rectangle 201" o:spid="_x0000_s1112" style="position:absolute;margin-left:34.45pt;margin-top:4.95pt;width:53.55pt;height:22.15pt;z-index:25349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9046 =                        +                       +                                                                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  <w:tr w:rsidR="00FD466D" w:rsidTr="00480CC1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00416" behindDoc="0" locked="0" layoutInCell="1" allowOverlap="1" wp14:anchorId="0DE2F0DA" wp14:editId="563E860E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99" name="Rectangle 1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E2F0DA" id="Rectangle 199" o:spid="_x0000_s1113" style="position:absolute;margin-left:160.1pt;margin-top:4.95pt;width:53.55pt;height:22.15pt;z-index:25350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99392" behindDoc="0" locked="0" layoutInCell="1" allowOverlap="1" wp14:anchorId="37A99D08" wp14:editId="00F9FC80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98" name="Rectangle 1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A99D08" id="Rectangle 198" o:spid="_x0000_s1114" style="position:absolute;margin-left:97.2pt;margin-top:4.95pt;width:53.55pt;height:22.15pt;z-index:25349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98368" behindDoc="0" locked="0" layoutInCell="1" allowOverlap="1" wp14:anchorId="11585DA5" wp14:editId="060D3DB1">
                      <wp:simplePos x="0" y="0"/>
                      <wp:positionH relativeFrom="column">
                        <wp:posOffset>437515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97" name="Rectangle 1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585DA5" id="Rectangle 197" o:spid="_x0000_s1115" style="position:absolute;margin-left:34.45pt;margin-top:4.95pt;width:53.55pt;height:22.15pt;z-index:25349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7709 =                        +                       +                                                                 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</w:tbl>
    <w:p w:rsidR="00FD466D" w:rsidRPr="00FD466D" w:rsidRDefault="00FD466D" w:rsidP="00FD466D">
      <w:pPr>
        <w:spacing w:after="0" w:line="240" w:lineRule="auto"/>
        <w:rPr>
          <w:rFonts w:ascii="Calibri" w:eastAsia="Times New Roman" w:hAnsi="Calibri" w:cs="Times New Roman"/>
          <w:sz w:val="14"/>
          <w:szCs w:val="18"/>
          <w:lang w:val="en-US"/>
        </w:rPr>
      </w:pPr>
    </w:p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bookmarkStart w:id="4" w:name="_Hlk40560337"/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7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Compare four-digit numbers</w:t>
      </w:r>
    </w:p>
    <w:bookmarkEnd w:id="4"/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D466D" w:rsidTr="00480CC1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 xml:space="preserve">For the questions below, write </w:t>
            </w:r>
            <w:r>
              <w:rPr>
                <w:rFonts w:ascii="Calibri" w:eastAsia="Calibri" w:hAnsi="Calibri" w:cs="Times New Roman"/>
                <w:b/>
                <w:lang w:val="en-US"/>
              </w:rPr>
              <w:t xml:space="preserve">&lt; </w:t>
            </w:r>
            <w:r>
              <w:rPr>
                <w:rFonts w:ascii="Calibri" w:eastAsia="Calibri" w:hAnsi="Calibri" w:cs="Times New Roman"/>
                <w:lang w:val="en-US"/>
              </w:rPr>
              <w:t xml:space="preserve">or </w:t>
            </w:r>
            <w:r>
              <w:rPr>
                <w:rFonts w:ascii="Calibri" w:eastAsia="Calibri" w:hAnsi="Calibri" w:cs="Times New Roman"/>
                <w:b/>
                <w:lang w:val="en-US"/>
              </w:rPr>
              <w:t>&gt;</w:t>
            </w:r>
          </w:p>
        </w:tc>
      </w:tr>
      <w:tr w:rsidR="00FD466D" w:rsidTr="00480CC1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05536" behindDoc="0" locked="0" layoutInCell="1" allowOverlap="1" wp14:anchorId="45045780" wp14:editId="529DA16D">
                      <wp:simplePos x="0" y="0"/>
                      <wp:positionH relativeFrom="column">
                        <wp:posOffset>334010</wp:posOffset>
                      </wp:positionH>
                      <wp:positionV relativeFrom="paragraph">
                        <wp:posOffset>82550</wp:posOffset>
                      </wp:positionV>
                      <wp:extent cx="236855" cy="236855"/>
                      <wp:effectExtent l="0" t="0" r="10795" b="10795"/>
                      <wp:wrapNone/>
                      <wp:docPr id="2023" name="Rectangle 20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045780" id="Rectangle 2023" o:spid="_x0000_s1116" style="position:absolute;margin-left:26.3pt;margin-top:6.5pt;width:18.65pt;height:18.65pt;z-index:25350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3528 </w:t>
            </w:r>
            <w:r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2972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sz w:val="16"/>
                <w:szCs w:val="16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08608" behindDoc="0" locked="0" layoutInCell="1" allowOverlap="1" wp14:anchorId="0446C58B" wp14:editId="2A150B09">
                      <wp:simplePos x="0" y="0"/>
                      <wp:positionH relativeFrom="column">
                        <wp:posOffset>334010</wp:posOffset>
                      </wp:positionH>
                      <wp:positionV relativeFrom="paragraph">
                        <wp:posOffset>78740</wp:posOffset>
                      </wp:positionV>
                      <wp:extent cx="236855" cy="236855"/>
                      <wp:effectExtent l="0" t="0" r="10795" b="10795"/>
                      <wp:wrapNone/>
                      <wp:docPr id="2024" name="Rectangle 20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46C58B" id="Rectangle 2024" o:spid="_x0000_s1117" style="position:absolute;margin-left:26.3pt;margin-top:6.2pt;width:18.65pt;height:18.65pt;z-index:25350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4922 </w:t>
            </w:r>
            <w:r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4099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07584" behindDoc="0" locked="0" layoutInCell="1" allowOverlap="1" wp14:anchorId="04553230" wp14:editId="53730DB7">
                      <wp:simplePos x="0" y="0"/>
                      <wp:positionH relativeFrom="column">
                        <wp:posOffset>325120</wp:posOffset>
                      </wp:positionH>
                      <wp:positionV relativeFrom="paragraph">
                        <wp:posOffset>82550</wp:posOffset>
                      </wp:positionV>
                      <wp:extent cx="236855" cy="236855"/>
                      <wp:effectExtent l="0" t="0" r="10795" b="10795"/>
                      <wp:wrapNone/>
                      <wp:docPr id="2025" name="Rectangle 2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553230" id="Rectangle 2025" o:spid="_x0000_s1118" style="position:absolute;margin-left:25.6pt;margin-top:6.5pt;width:18.65pt;height:18.65pt;z-index:25350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4722 </w:t>
            </w:r>
            <w:r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4771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06560" behindDoc="0" locked="0" layoutInCell="1" allowOverlap="1" wp14:anchorId="7FE1FABF" wp14:editId="1B5D665A">
                      <wp:simplePos x="0" y="0"/>
                      <wp:positionH relativeFrom="column">
                        <wp:posOffset>316865</wp:posOffset>
                      </wp:positionH>
                      <wp:positionV relativeFrom="paragraph">
                        <wp:posOffset>83185</wp:posOffset>
                      </wp:positionV>
                      <wp:extent cx="236855" cy="236855"/>
                      <wp:effectExtent l="0" t="0" r="10795" b="10795"/>
                      <wp:wrapNone/>
                      <wp:docPr id="2026" name="Rectangle 20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E1FABF" id="Rectangle 2026" o:spid="_x0000_s1119" style="position:absolute;margin-left:24.95pt;margin-top:6.55pt;width:18.65pt;height:18.65pt;z-index:25350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5096 </w:t>
            </w:r>
            <w:r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>____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5093</w:t>
            </w:r>
          </w:p>
        </w:tc>
      </w:tr>
    </w:tbl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D466D" w:rsidTr="00480CC1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 xml:space="preserve">For the questions below, write </w:t>
            </w:r>
            <w:r>
              <w:rPr>
                <w:rFonts w:ascii="Calibri" w:eastAsia="Calibri" w:hAnsi="Calibri" w:cs="Times New Roman"/>
                <w:b/>
                <w:lang w:val="en-US"/>
              </w:rPr>
              <w:t xml:space="preserve">&lt; </w:t>
            </w:r>
            <w:r>
              <w:rPr>
                <w:rFonts w:ascii="Calibri" w:eastAsia="Calibri" w:hAnsi="Calibri" w:cs="Times New Roman"/>
                <w:lang w:val="en-US"/>
              </w:rPr>
              <w:t xml:space="preserve">or </w:t>
            </w:r>
            <w:r>
              <w:rPr>
                <w:rFonts w:ascii="Calibri" w:eastAsia="Calibri" w:hAnsi="Calibri" w:cs="Times New Roman"/>
                <w:b/>
                <w:lang w:val="en-US"/>
              </w:rPr>
              <w:t>&gt;</w:t>
            </w:r>
          </w:p>
        </w:tc>
      </w:tr>
      <w:tr w:rsidR="00FD466D" w:rsidTr="00480CC1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09632" behindDoc="0" locked="0" layoutInCell="1" allowOverlap="1" wp14:anchorId="692C5300" wp14:editId="64790BB4">
                      <wp:simplePos x="0" y="0"/>
                      <wp:positionH relativeFrom="column">
                        <wp:posOffset>334010</wp:posOffset>
                      </wp:positionH>
                      <wp:positionV relativeFrom="paragraph">
                        <wp:posOffset>82550</wp:posOffset>
                      </wp:positionV>
                      <wp:extent cx="236855" cy="236855"/>
                      <wp:effectExtent l="0" t="0" r="10795" b="10795"/>
                      <wp:wrapNone/>
                      <wp:docPr id="247" name="Rectangle 2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2C5300" id="Rectangle 247" o:spid="_x0000_s1120" style="position:absolute;margin-left:26.3pt;margin-top:6.5pt;width:18.65pt;height:18.65pt;z-index:25350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2848 </w:t>
            </w:r>
            <w:r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8248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sz w:val="16"/>
                <w:szCs w:val="16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12704" behindDoc="0" locked="0" layoutInCell="1" allowOverlap="1" wp14:anchorId="12C2D707" wp14:editId="57BFEAD4">
                      <wp:simplePos x="0" y="0"/>
                      <wp:positionH relativeFrom="column">
                        <wp:posOffset>334010</wp:posOffset>
                      </wp:positionH>
                      <wp:positionV relativeFrom="paragraph">
                        <wp:posOffset>78740</wp:posOffset>
                      </wp:positionV>
                      <wp:extent cx="236855" cy="236855"/>
                      <wp:effectExtent l="0" t="0" r="10795" b="10795"/>
                      <wp:wrapNone/>
                      <wp:docPr id="215" name="Rectangle 2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C2D707" id="Rectangle 215" o:spid="_x0000_s1121" style="position:absolute;margin-left:26.3pt;margin-top:6.2pt;width:18.65pt;height:18.65pt;z-index:25351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6398 </w:t>
            </w:r>
            <w:r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6099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11680" behindDoc="0" locked="0" layoutInCell="1" allowOverlap="1" wp14:anchorId="78A0A533" wp14:editId="45EE7BBB">
                      <wp:simplePos x="0" y="0"/>
                      <wp:positionH relativeFrom="column">
                        <wp:posOffset>325120</wp:posOffset>
                      </wp:positionH>
                      <wp:positionV relativeFrom="paragraph">
                        <wp:posOffset>82550</wp:posOffset>
                      </wp:positionV>
                      <wp:extent cx="236855" cy="236855"/>
                      <wp:effectExtent l="0" t="0" r="10795" b="10795"/>
                      <wp:wrapNone/>
                      <wp:docPr id="214" name="Rectangle 2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A0A533" id="Rectangle 214" o:spid="_x0000_s1122" style="position:absolute;margin-left:25.6pt;margin-top:6.5pt;width:18.65pt;height:18.65pt;z-index:25351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3824 </w:t>
            </w:r>
            <w:r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3818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10656" behindDoc="0" locked="0" layoutInCell="1" allowOverlap="1" wp14:anchorId="690D857B" wp14:editId="46C6A3A3">
                      <wp:simplePos x="0" y="0"/>
                      <wp:positionH relativeFrom="column">
                        <wp:posOffset>316865</wp:posOffset>
                      </wp:positionH>
                      <wp:positionV relativeFrom="paragraph">
                        <wp:posOffset>83185</wp:posOffset>
                      </wp:positionV>
                      <wp:extent cx="236855" cy="236855"/>
                      <wp:effectExtent l="0" t="0" r="10795" b="10795"/>
                      <wp:wrapNone/>
                      <wp:docPr id="213" name="Rectangle 2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0D857B" id="Rectangle 213" o:spid="_x0000_s1123" style="position:absolute;margin-left:24.95pt;margin-top:6.55pt;width:18.65pt;height:18.65pt;z-index:25351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8290 </w:t>
            </w:r>
            <w:r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>____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8292</w:t>
            </w:r>
          </w:p>
        </w:tc>
      </w:tr>
    </w:tbl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bookmarkStart w:id="5" w:name="_Hlk40560358"/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8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Order four-digit numbers</w:t>
      </w:r>
    </w:p>
    <w:bookmarkEnd w:id="5"/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D466D" w:rsidTr="00480CC1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Order each set of numbers from smallest to largest. </w:t>
            </w:r>
          </w:p>
        </w:tc>
      </w:tr>
      <w:tr w:rsidR="00FD466D" w:rsidTr="00480CC1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595,      9595,      9559,      5595,      5955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13728" behindDoc="0" locked="0" layoutInCell="1" allowOverlap="1" wp14:anchorId="4D8089E4" wp14:editId="5736DC53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22225</wp:posOffset>
                      </wp:positionV>
                      <wp:extent cx="882015" cy="281305"/>
                      <wp:effectExtent l="0" t="0" r="13335" b="23495"/>
                      <wp:wrapNone/>
                      <wp:docPr id="2027" name="Rectangle 20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595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8089E4" id="Rectangle 2027" o:spid="_x0000_s1124" style="position:absolute;margin-left:1.95pt;margin-top:1.75pt;width:69.45pt;height:22.15pt;z-index:25351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595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14752" behindDoc="0" locked="0" layoutInCell="1" allowOverlap="1" wp14:anchorId="6EAF3697" wp14:editId="52CE21E9">
                      <wp:simplePos x="0" y="0"/>
                      <wp:positionH relativeFrom="column">
                        <wp:posOffset>960755</wp:posOffset>
                      </wp:positionH>
                      <wp:positionV relativeFrom="paragraph">
                        <wp:posOffset>24130</wp:posOffset>
                      </wp:positionV>
                      <wp:extent cx="882015" cy="281305"/>
                      <wp:effectExtent l="0" t="0" r="13335" b="23495"/>
                      <wp:wrapNone/>
                      <wp:docPr id="2031" name="Rectangle 20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5595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AF3697" id="Rectangle 2031" o:spid="_x0000_s1125" style="position:absolute;margin-left:75.65pt;margin-top:1.9pt;width:69.45pt;height:22.15pt;z-index:25351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5595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15776" behindDoc="0" locked="0" layoutInCell="1" allowOverlap="1" wp14:anchorId="48F7C694" wp14:editId="6489FAEC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22860</wp:posOffset>
                      </wp:positionV>
                      <wp:extent cx="882015" cy="281305"/>
                      <wp:effectExtent l="0" t="0" r="13335" b="23495"/>
                      <wp:wrapNone/>
                      <wp:docPr id="2028" name="Rectangle 20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5955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F7C694" id="Rectangle 2028" o:spid="_x0000_s1126" style="position:absolute;margin-left:149.35pt;margin-top:1.8pt;width:69.45pt;height:22.15pt;z-index:25351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5955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16800" behindDoc="0" locked="0" layoutInCell="1" allowOverlap="1" wp14:anchorId="1C6C23CD" wp14:editId="7BA630CF">
                      <wp:simplePos x="0" y="0"/>
                      <wp:positionH relativeFrom="column">
                        <wp:posOffset>2835275</wp:posOffset>
                      </wp:positionH>
                      <wp:positionV relativeFrom="paragraph">
                        <wp:posOffset>26035</wp:posOffset>
                      </wp:positionV>
                      <wp:extent cx="882015" cy="281305"/>
                      <wp:effectExtent l="0" t="0" r="13335" b="23495"/>
                      <wp:wrapNone/>
                      <wp:docPr id="2030" name="Rectangle 20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9559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6C23CD" id="Rectangle 2030" o:spid="_x0000_s1127" style="position:absolute;margin-left:223.25pt;margin-top:2.05pt;width:69.45pt;height:22.15pt;z-index:25351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9559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17824" behindDoc="0" locked="0" layoutInCell="1" allowOverlap="1" wp14:anchorId="31AB5E06" wp14:editId="1642EA84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29210</wp:posOffset>
                      </wp:positionV>
                      <wp:extent cx="882015" cy="281305"/>
                      <wp:effectExtent l="0" t="0" r="13335" b="23495"/>
                      <wp:wrapNone/>
                      <wp:docPr id="2029" name="Rectangle 20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9595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AB5E06" id="Rectangle 2029" o:spid="_x0000_s1128" style="position:absolute;margin-left:296.9pt;margin-top:2.3pt;width:69.45pt;height:22.15pt;z-index:25351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9595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FD466D" w:rsidTr="00480CC1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4411,      1441,      1414,      5111,      444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18848" behindDoc="0" locked="0" layoutInCell="1" allowOverlap="1" wp14:anchorId="202B97BB" wp14:editId="4368A93D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2032" name="Rectangle 20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444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2B97BB" id="Rectangle 2032" o:spid="_x0000_s1129" style="position:absolute;margin-left:1.95pt;margin-top:1.7pt;width:69.45pt;height:22.15pt;z-index:25351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444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19872" behindDoc="0" locked="0" layoutInCell="1" allowOverlap="1" wp14:anchorId="21316DDE" wp14:editId="005095EC">
                      <wp:simplePos x="0" y="0"/>
                      <wp:positionH relativeFrom="column">
                        <wp:posOffset>960755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2036" name="Rectangle 20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1414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316DDE" id="Rectangle 2036" o:spid="_x0000_s1130" style="position:absolute;margin-left:75.65pt;margin-top:1.7pt;width:69.45pt;height:22.15pt;z-index:25351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b7NiAIAAC4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1414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20896" behindDoc="0" locked="0" layoutInCell="1" allowOverlap="1" wp14:anchorId="2E944205" wp14:editId="08B59802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20955</wp:posOffset>
                      </wp:positionV>
                      <wp:extent cx="882015" cy="281305"/>
                      <wp:effectExtent l="0" t="0" r="13335" b="23495"/>
                      <wp:wrapNone/>
                      <wp:docPr id="2035" name="Rectangle 20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1441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944205" id="Rectangle 2035" o:spid="_x0000_s1131" style="position:absolute;margin-left:149.35pt;margin-top:1.65pt;width:69.45pt;height:22.15pt;z-index:25352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1441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21920" behindDoc="0" locked="0" layoutInCell="1" allowOverlap="1" wp14:anchorId="39952C97" wp14:editId="2ADC689C">
                      <wp:simplePos x="0" y="0"/>
                      <wp:positionH relativeFrom="column">
                        <wp:posOffset>2834640</wp:posOffset>
                      </wp:positionH>
                      <wp:positionV relativeFrom="paragraph">
                        <wp:posOffset>22225</wp:posOffset>
                      </wp:positionV>
                      <wp:extent cx="882015" cy="281305"/>
                      <wp:effectExtent l="0" t="0" r="13335" b="23495"/>
                      <wp:wrapNone/>
                      <wp:docPr id="2033" name="Rectangle 20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4411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952C97" id="Rectangle 2033" o:spid="_x0000_s1132" style="position:absolute;margin-left:223.2pt;margin-top:1.75pt;width:69.45pt;height:22.15pt;z-index:25352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4411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22944" behindDoc="0" locked="0" layoutInCell="1" allowOverlap="1" wp14:anchorId="64A5F4A6" wp14:editId="4DA76530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2034" name="Rectangle 20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5111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A5F4A6" id="Rectangle 2034" o:spid="_x0000_s1133" style="position:absolute;margin-left:296.9pt;margin-top:1.7pt;width:69.45pt;height:22.15pt;z-index:25352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5111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D466D" w:rsidTr="00480CC1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Order each set of numbers from smallest to largest. </w:t>
            </w:r>
          </w:p>
        </w:tc>
      </w:tr>
      <w:tr w:rsidR="00FD466D" w:rsidTr="00480CC1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2752,      277,      2572,      7225,      2725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23968" behindDoc="0" locked="0" layoutInCell="1" allowOverlap="1" wp14:anchorId="29E1B6F5" wp14:editId="5334AAA5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22225</wp:posOffset>
                      </wp:positionV>
                      <wp:extent cx="882015" cy="281305"/>
                      <wp:effectExtent l="0" t="0" r="13335" b="23495"/>
                      <wp:wrapNone/>
                      <wp:docPr id="358" name="Rectangle 3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277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E1B6F5" id="Rectangle 358" o:spid="_x0000_s1134" style="position:absolute;margin-left:1.95pt;margin-top:1.75pt;width:69.45pt;height:22.15pt;z-index:25352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277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24992" behindDoc="0" locked="0" layoutInCell="1" allowOverlap="1" wp14:anchorId="26836D62" wp14:editId="1B082298">
                      <wp:simplePos x="0" y="0"/>
                      <wp:positionH relativeFrom="column">
                        <wp:posOffset>960755</wp:posOffset>
                      </wp:positionH>
                      <wp:positionV relativeFrom="paragraph">
                        <wp:posOffset>24130</wp:posOffset>
                      </wp:positionV>
                      <wp:extent cx="882015" cy="281305"/>
                      <wp:effectExtent l="0" t="0" r="13335" b="23495"/>
                      <wp:wrapNone/>
                      <wp:docPr id="256" name="Rectangle 2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2572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836D62" id="Rectangle 256" o:spid="_x0000_s1135" style="position:absolute;margin-left:75.65pt;margin-top:1.9pt;width:69.45pt;height:22.15pt;z-index:25352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RzvhwIAACwFAAAOAAAAZHJzL2Uyb0RvYy54bWysVE1v2zAMvQ/YfxB0X+1kT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2572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26016" behindDoc="0" locked="0" layoutInCell="1" allowOverlap="1" wp14:anchorId="2223DA77" wp14:editId="5480D860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22860</wp:posOffset>
                      </wp:positionV>
                      <wp:extent cx="882015" cy="281305"/>
                      <wp:effectExtent l="0" t="0" r="13335" b="23495"/>
                      <wp:wrapNone/>
                      <wp:docPr id="255" name="Rectangle 2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2725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23DA77" id="Rectangle 255" o:spid="_x0000_s1136" style="position:absolute;margin-left:149.35pt;margin-top:1.8pt;width:69.45pt;height:22.15pt;z-index:25352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2725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27040" behindDoc="0" locked="0" layoutInCell="1" allowOverlap="1" wp14:anchorId="6DF9D036" wp14:editId="23B592B1">
                      <wp:simplePos x="0" y="0"/>
                      <wp:positionH relativeFrom="column">
                        <wp:posOffset>2835275</wp:posOffset>
                      </wp:positionH>
                      <wp:positionV relativeFrom="paragraph">
                        <wp:posOffset>26035</wp:posOffset>
                      </wp:positionV>
                      <wp:extent cx="882015" cy="281305"/>
                      <wp:effectExtent l="0" t="0" r="13335" b="23495"/>
                      <wp:wrapNone/>
                      <wp:docPr id="254" name="Rectangle 2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2752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F9D036" id="Rectangle 254" o:spid="_x0000_s1137" style="position:absolute;margin-left:223.25pt;margin-top:2.05pt;width:69.45pt;height:22.15pt;z-index:25352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2752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28064" behindDoc="0" locked="0" layoutInCell="1" allowOverlap="1" wp14:anchorId="07C95982" wp14:editId="527B9576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29210</wp:posOffset>
                      </wp:positionV>
                      <wp:extent cx="882015" cy="281305"/>
                      <wp:effectExtent l="0" t="0" r="13335" b="23495"/>
                      <wp:wrapNone/>
                      <wp:docPr id="253" name="Rectangle 2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7225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C95982" id="Rectangle 253" o:spid="_x0000_s1138" style="position:absolute;margin-left:296.9pt;margin-top:2.3pt;width:69.45pt;height:22.15pt;z-index:25352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7225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FD466D" w:rsidTr="00480CC1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533,      5333,      3535,      3553,      5353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29088" behindDoc="0" locked="0" layoutInCell="1" allowOverlap="1" wp14:anchorId="6A21A369" wp14:editId="2786E14A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252" name="Rectangle 2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533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21A369" id="Rectangle 252" o:spid="_x0000_s1139" style="position:absolute;margin-left:1.95pt;margin-top:1.7pt;width:69.45pt;height:22.15pt;z-index:25352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533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30112" behindDoc="0" locked="0" layoutInCell="1" allowOverlap="1" wp14:anchorId="7C7DAE2B" wp14:editId="7C8FA319">
                      <wp:simplePos x="0" y="0"/>
                      <wp:positionH relativeFrom="column">
                        <wp:posOffset>960755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251" name="Rectangle 2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3535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7DAE2B" id="Rectangle 251" o:spid="_x0000_s1140" style="position:absolute;margin-left:75.65pt;margin-top:1.7pt;width:69.45pt;height:22.15pt;z-index:25353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3535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31136" behindDoc="0" locked="0" layoutInCell="1" allowOverlap="1" wp14:anchorId="2D710379" wp14:editId="639F0981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20955</wp:posOffset>
                      </wp:positionV>
                      <wp:extent cx="882015" cy="281305"/>
                      <wp:effectExtent l="0" t="0" r="13335" b="23495"/>
                      <wp:wrapNone/>
                      <wp:docPr id="250" name="Rectangle 2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3553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710379" id="Rectangle 250" o:spid="_x0000_s1141" style="position:absolute;margin-left:149.35pt;margin-top:1.65pt;width:69.45pt;height:22.15pt;z-index:25353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3553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32160" behindDoc="0" locked="0" layoutInCell="1" allowOverlap="1" wp14:anchorId="673C7DD1" wp14:editId="16B3A09B">
                      <wp:simplePos x="0" y="0"/>
                      <wp:positionH relativeFrom="column">
                        <wp:posOffset>2834640</wp:posOffset>
                      </wp:positionH>
                      <wp:positionV relativeFrom="paragraph">
                        <wp:posOffset>22225</wp:posOffset>
                      </wp:positionV>
                      <wp:extent cx="882015" cy="281305"/>
                      <wp:effectExtent l="0" t="0" r="13335" b="23495"/>
                      <wp:wrapNone/>
                      <wp:docPr id="249" name="Rectangle 2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5333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3C7DD1" id="Rectangle 249" o:spid="_x0000_s1142" style="position:absolute;margin-left:223.2pt;margin-top:1.75pt;width:69.45pt;height:22.15pt;z-index:25353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5333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33184" behindDoc="0" locked="0" layoutInCell="1" allowOverlap="1" wp14:anchorId="04252072" wp14:editId="1F5A697E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248" name="Rectangle 2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5353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252072" id="Rectangle 248" o:spid="_x0000_s1143" style="position:absolute;margin-left:296.9pt;margin-top:1.7pt;width:69.45pt;height:22.15pt;z-index:25353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5353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FD466D" w:rsidRDefault="00FD466D" w:rsidP="00FD466D">
      <w:pPr>
        <w:pStyle w:val="NoSpacing"/>
        <w:rPr>
          <w:sz w:val="18"/>
          <w:szCs w:val="18"/>
        </w:rPr>
      </w:pPr>
    </w:p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bookmarkStart w:id="6" w:name="_Hlk40560384"/>
      <w:r>
        <w:rPr>
          <w:rFonts w:ascii="Calibri" w:eastAsia="Times New Roman" w:hAnsi="Calibri" w:cs="Times New Roman"/>
          <w:b/>
          <w:sz w:val="18"/>
          <w:szCs w:val="18"/>
          <w:lang w:val="en-US"/>
        </w:rPr>
        <w:t>9</w:t>
      </w:r>
      <w:r w:rsidRPr="00C73C8D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 Round to the nearest 1000</w:t>
      </w:r>
    </w:p>
    <w:bookmarkEnd w:id="6"/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D466D" w:rsidTr="00480CC1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Round the numbers below to the nearest 1000. </w:t>
            </w:r>
          </w:p>
        </w:tc>
      </w:tr>
      <w:tr w:rsidR="00FD466D" w:rsidTr="00480CC1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Calibri"/>
              </w:rPr>
              <w:t xml:space="preserve">2392 ≈ </w:t>
            </w:r>
            <w:r>
              <w:rPr>
                <w:rFonts w:ascii="Calibri" w:eastAsia="Calibri" w:hAnsi="Calibri" w:cs="Calibri"/>
                <w:b/>
                <w:bCs/>
              </w:rPr>
              <w:t>2000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Calibri"/>
              </w:rPr>
              <w:t xml:space="preserve">3971 ≈ </w:t>
            </w:r>
            <w:r>
              <w:rPr>
                <w:rFonts w:ascii="Calibri" w:eastAsia="Calibri" w:hAnsi="Calibri" w:cs="Calibri"/>
                <w:b/>
                <w:bCs/>
              </w:rPr>
              <w:t>4000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Calibri"/>
              </w:rPr>
              <w:t xml:space="preserve">7018 ≈ </w:t>
            </w:r>
            <w:r>
              <w:rPr>
                <w:rFonts w:ascii="Calibri" w:eastAsia="Calibri" w:hAnsi="Calibri" w:cs="Calibri"/>
                <w:b/>
                <w:bCs/>
              </w:rPr>
              <w:t>7000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Calibri"/>
              </w:rPr>
              <w:t xml:space="preserve">5544 ≈ </w:t>
            </w:r>
            <w:r>
              <w:rPr>
                <w:rFonts w:ascii="Calibri" w:eastAsia="Calibri" w:hAnsi="Calibri" w:cs="Calibri"/>
                <w:b/>
                <w:bCs/>
              </w:rPr>
              <w:t>6000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</w:tr>
    </w:tbl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D466D" w:rsidTr="00480CC1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Round the numbers below to the nearest 1000. </w:t>
            </w:r>
          </w:p>
        </w:tc>
      </w:tr>
      <w:tr w:rsidR="00FD466D" w:rsidTr="00480CC1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Calibri"/>
              </w:rPr>
              <w:t xml:space="preserve">5293 ≈ </w:t>
            </w:r>
            <w:r>
              <w:rPr>
                <w:rFonts w:ascii="Calibri" w:eastAsia="Calibri" w:hAnsi="Calibri" w:cs="Calibri"/>
                <w:b/>
                <w:bCs/>
              </w:rPr>
              <w:t>5000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Calibri"/>
              </w:rPr>
              <w:t xml:space="preserve">3288 ≈ </w:t>
            </w:r>
            <w:r>
              <w:rPr>
                <w:rFonts w:ascii="Calibri" w:eastAsia="Calibri" w:hAnsi="Calibri" w:cs="Calibri"/>
                <w:b/>
                <w:bCs/>
              </w:rPr>
              <w:t>3000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Calibri"/>
              </w:rPr>
              <w:t xml:space="preserve">6919 ≈ </w:t>
            </w:r>
            <w:r>
              <w:rPr>
                <w:rFonts w:ascii="Calibri" w:eastAsia="Calibri" w:hAnsi="Calibri" w:cs="Calibri"/>
                <w:b/>
                <w:bCs/>
              </w:rPr>
              <w:t>7000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Calibri"/>
              </w:rPr>
              <w:t xml:space="preserve">6884 ≈ </w:t>
            </w:r>
            <w:r>
              <w:rPr>
                <w:rFonts w:ascii="Calibri" w:eastAsia="Calibri" w:hAnsi="Calibri" w:cs="Calibri"/>
                <w:b/>
                <w:bCs/>
              </w:rPr>
              <w:t>7000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</w:tr>
    </w:tbl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bookmarkStart w:id="7" w:name="_Hlk40560407"/>
      <w:r w:rsidRPr="00C73C8D">
        <w:rPr>
          <w:rFonts w:ascii="Calibri" w:eastAsia="Times New Roman" w:hAnsi="Calibri" w:cs="Times New Roman"/>
          <w:b/>
          <w:sz w:val="18"/>
          <w:szCs w:val="18"/>
          <w:lang w:val="en-US"/>
        </w:rPr>
        <w:t>1</w:t>
      </w:r>
      <w:r>
        <w:rPr>
          <w:rFonts w:ascii="Calibri" w:eastAsia="Times New Roman" w:hAnsi="Calibri" w:cs="Times New Roman"/>
          <w:b/>
          <w:sz w:val="18"/>
          <w:szCs w:val="18"/>
          <w:lang w:val="en-US"/>
        </w:rPr>
        <w:t>0</w:t>
      </w:r>
      <w:r w:rsidRPr="00C73C8D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 Round to the nearest 1000, 100 and 10</w:t>
      </w:r>
    </w:p>
    <w:bookmarkEnd w:id="7"/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D466D" w:rsidTr="00480CC1">
        <w:tc>
          <w:tcPr>
            <w:tcW w:w="90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Round the numbers below. </w:t>
            </w:r>
          </w:p>
        </w:tc>
      </w:tr>
      <w:tr w:rsidR="00FD466D" w:rsidTr="00480CC1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4 5 4 9    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36256" behindDoc="0" locked="0" layoutInCell="1" allowOverlap="1" wp14:anchorId="6A8DC377" wp14:editId="5B908B03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128270</wp:posOffset>
                      </wp:positionV>
                      <wp:extent cx="734060" cy="281305"/>
                      <wp:effectExtent l="0" t="0" r="27940" b="23495"/>
                      <wp:wrapNone/>
                      <wp:docPr id="2125" name="Rectangle 21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4550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8DC377" id="Rectangle 2125" o:spid="_x0000_s1144" style="position:absolute;margin-left:71pt;margin-top:10.1pt;width:57.8pt;height:22.15pt;z-index:25353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4550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Times New Roman"/>
              </w:rPr>
              <w:t xml:space="preserve">Nearest 10 </w:t>
            </w:r>
            <w:r>
              <w:rPr>
                <w:rFonts w:ascii="Calibri" w:eastAsia="Calibri" w:hAnsi="Calibri" w:cs="Calibri"/>
              </w:rPr>
              <w:t>≈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35232" behindDoc="0" locked="0" layoutInCell="1" allowOverlap="1" wp14:anchorId="5331E9AD" wp14:editId="3CDE67CA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125095</wp:posOffset>
                      </wp:positionV>
                      <wp:extent cx="734060" cy="281305"/>
                      <wp:effectExtent l="0" t="0" r="27940" b="23495"/>
                      <wp:wrapNone/>
                      <wp:docPr id="2126" name="Rectangle 21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4500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31E9AD" id="Rectangle 2126" o:spid="_x0000_s1145" style="position:absolute;margin-left:71pt;margin-top:9.85pt;width:57.8pt;height:22.15pt;z-index:25353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4500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Nearest 100 </w:t>
            </w:r>
            <w:r>
              <w:rPr>
                <w:rFonts w:ascii="Calibri" w:eastAsia="Calibri" w:hAnsi="Calibri" w:cs="Calibri"/>
              </w:rPr>
              <w:t>≈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34208" behindDoc="0" locked="0" layoutInCell="1" allowOverlap="1" wp14:anchorId="3B409756" wp14:editId="37FA87BF">
                      <wp:simplePos x="0" y="0"/>
                      <wp:positionH relativeFrom="column">
                        <wp:posOffset>899795</wp:posOffset>
                      </wp:positionH>
                      <wp:positionV relativeFrom="paragraph">
                        <wp:posOffset>123825</wp:posOffset>
                      </wp:positionV>
                      <wp:extent cx="734060" cy="281305"/>
                      <wp:effectExtent l="0" t="0" r="27940" b="23495"/>
                      <wp:wrapNone/>
                      <wp:docPr id="2127" name="Rectangle 21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409756" id="Rectangle 2127" o:spid="_x0000_s1146" style="position:absolute;margin-left:70.85pt;margin-top:9.75pt;width:57.8pt;height:22.15pt;z-index:25353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Times New Roman"/>
              </w:rPr>
              <w:t xml:space="preserve">Nearest 1000 </w:t>
            </w:r>
            <w:r>
              <w:rPr>
                <w:rFonts w:ascii="Calibri" w:eastAsia="Calibri" w:hAnsi="Calibri" w:cs="Calibri"/>
              </w:rPr>
              <w:t>≈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2 3 8 2    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39328" behindDoc="0" locked="0" layoutInCell="1" allowOverlap="1" wp14:anchorId="21368B7F" wp14:editId="44924A33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128270</wp:posOffset>
                      </wp:positionV>
                      <wp:extent cx="734060" cy="281305"/>
                      <wp:effectExtent l="0" t="0" r="27940" b="23495"/>
                      <wp:wrapNone/>
                      <wp:docPr id="2128" name="Rectangle 21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2380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368B7F" id="Rectangle 2128" o:spid="_x0000_s1147" style="position:absolute;margin-left:71pt;margin-top:10.1pt;width:57.8pt;height:22.15pt;z-index:25353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2380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Times New Roman"/>
              </w:rPr>
              <w:t xml:space="preserve">Nearest 10 </w:t>
            </w:r>
            <w:r>
              <w:rPr>
                <w:rFonts w:ascii="Calibri" w:eastAsia="Calibri" w:hAnsi="Calibri" w:cs="Calibri"/>
              </w:rPr>
              <w:t>≈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38304" behindDoc="0" locked="0" layoutInCell="1" allowOverlap="1" wp14:anchorId="3B354FCF" wp14:editId="07438468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125095</wp:posOffset>
                      </wp:positionV>
                      <wp:extent cx="734060" cy="281305"/>
                      <wp:effectExtent l="0" t="0" r="27940" b="23495"/>
                      <wp:wrapNone/>
                      <wp:docPr id="2129" name="Rectangle 21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2400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354FCF" id="Rectangle 2129" o:spid="_x0000_s1148" style="position:absolute;margin-left:71pt;margin-top:9.85pt;width:57.8pt;height:22.15pt;z-index:25353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2400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Nearest 100 </w:t>
            </w:r>
            <w:r>
              <w:rPr>
                <w:rFonts w:ascii="Calibri" w:eastAsia="Calibri" w:hAnsi="Calibri" w:cs="Calibri"/>
              </w:rPr>
              <w:t>≈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37280" behindDoc="0" locked="0" layoutInCell="1" allowOverlap="1" wp14:anchorId="443B32D8" wp14:editId="2E1A50A0">
                      <wp:simplePos x="0" y="0"/>
                      <wp:positionH relativeFrom="column">
                        <wp:posOffset>899795</wp:posOffset>
                      </wp:positionH>
                      <wp:positionV relativeFrom="paragraph">
                        <wp:posOffset>123825</wp:posOffset>
                      </wp:positionV>
                      <wp:extent cx="734060" cy="281305"/>
                      <wp:effectExtent l="0" t="0" r="27940" b="23495"/>
                      <wp:wrapNone/>
                      <wp:docPr id="2130" name="Rectangle 21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3B32D8" id="Rectangle 2130" o:spid="_x0000_s1149" style="position:absolute;margin-left:70.85pt;margin-top:9.75pt;width:57.8pt;height:22.15pt;z-index:25353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Nearest 1000 </w:t>
            </w:r>
            <w:r>
              <w:rPr>
                <w:rFonts w:ascii="Calibri" w:eastAsia="Calibri" w:hAnsi="Calibri" w:cs="Calibri"/>
              </w:rPr>
              <w:t>≈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5 8 9 6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42400" behindDoc="0" locked="0" layoutInCell="1" allowOverlap="1" wp14:anchorId="4293E0E4" wp14:editId="3E2771B5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128270</wp:posOffset>
                      </wp:positionV>
                      <wp:extent cx="734060" cy="281305"/>
                      <wp:effectExtent l="0" t="0" r="27940" b="23495"/>
                      <wp:wrapNone/>
                      <wp:docPr id="2131" name="Rectangle 21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5900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93E0E4" id="Rectangle 2131" o:spid="_x0000_s1150" style="position:absolute;margin-left:71pt;margin-top:10.1pt;width:57.8pt;height:22.15pt;z-index:25354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5900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Times New Roman"/>
              </w:rPr>
              <w:t xml:space="preserve">Nearest 10 </w:t>
            </w:r>
            <w:r>
              <w:rPr>
                <w:rFonts w:ascii="Calibri" w:eastAsia="Calibri" w:hAnsi="Calibri" w:cs="Calibri"/>
              </w:rPr>
              <w:t>≈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41376" behindDoc="0" locked="0" layoutInCell="1" allowOverlap="1" wp14:anchorId="0A41EF4B" wp14:editId="1E85CF1D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125095</wp:posOffset>
                      </wp:positionV>
                      <wp:extent cx="734060" cy="281305"/>
                      <wp:effectExtent l="0" t="0" r="27940" b="23495"/>
                      <wp:wrapNone/>
                      <wp:docPr id="2132" name="Rectangle 21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5900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41EF4B" id="Rectangle 2132" o:spid="_x0000_s1151" style="position:absolute;margin-left:71pt;margin-top:9.85pt;width:57.8pt;height:22.15pt;z-index:25354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5900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Nearest 100 </w:t>
            </w:r>
            <w:r>
              <w:rPr>
                <w:rFonts w:ascii="Calibri" w:eastAsia="Calibri" w:hAnsi="Calibri" w:cs="Calibri"/>
              </w:rPr>
              <w:t>≈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40352" behindDoc="0" locked="0" layoutInCell="1" allowOverlap="1" wp14:anchorId="0E674E3A" wp14:editId="2C30AD83">
                      <wp:simplePos x="0" y="0"/>
                      <wp:positionH relativeFrom="column">
                        <wp:posOffset>899795</wp:posOffset>
                      </wp:positionH>
                      <wp:positionV relativeFrom="paragraph">
                        <wp:posOffset>123825</wp:posOffset>
                      </wp:positionV>
                      <wp:extent cx="734060" cy="281305"/>
                      <wp:effectExtent l="0" t="0" r="27940" b="23495"/>
                      <wp:wrapNone/>
                      <wp:docPr id="2133" name="Rectangle 21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674E3A" id="Rectangle 2133" o:spid="_x0000_s1152" style="position:absolute;margin-left:70.85pt;margin-top:9.75pt;width:57.8pt;height:22.15pt;z-index:25354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</w:rPr>
                              <w:t>6000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Nearest 1000 </w:t>
            </w:r>
            <w:r>
              <w:rPr>
                <w:rFonts w:ascii="Calibri" w:eastAsia="Calibri" w:hAnsi="Calibri" w:cs="Calibri"/>
              </w:rPr>
              <w:t>≈</w:t>
            </w:r>
          </w:p>
        </w:tc>
      </w:tr>
    </w:tbl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D466D" w:rsidTr="00480CC1">
        <w:tc>
          <w:tcPr>
            <w:tcW w:w="90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Round the numbers below. </w:t>
            </w:r>
          </w:p>
        </w:tc>
      </w:tr>
      <w:tr w:rsidR="00FD466D" w:rsidTr="00480CC1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3 6 3 7    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45472" behindDoc="0" locked="0" layoutInCell="1" allowOverlap="1" wp14:anchorId="627D3508" wp14:editId="786867D1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128270</wp:posOffset>
                      </wp:positionV>
                      <wp:extent cx="734060" cy="281305"/>
                      <wp:effectExtent l="0" t="0" r="27940" b="23495"/>
                      <wp:wrapNone/>
                      <wp:docPr id="368" name="Rectangle 3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3640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7D3508" id="Rectangle 368" o:spid="_x0000_s1153" style="position:absolute;margin-left:71pt;margin-top:10.1pt;width:57.8pt;height:22.15pt;z-index:25354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3640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Times New Roman"/>
              </w:rPr>
              <w:t xml:space="preserve">Nearest 10 </w:t>
            </w:r>
            <w:r>
              <w:rPr>
                <w:rFonts w:ascii="Calibri" w:eastAsia="Calibri" w:hAnsi="Calibri" w:cs="Calibri"/>
              </w:rPr>
              <w:t>≈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44448" behindDoc="0" locked="0" layoutInCell="1" allowOverlap="1" wp14:anchorId="5863BD0D" wp14:editId="05588CF1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125095</wp:posOffset>
                      </wp:positionV>
                      <wp:extent cx="734060" cy="281305"/>
                      <wp:effectExtent l="0" t="0" r="27940" b="23495"/>
                      <wp:wrapNone/>
                      <wp:docPr id="367" name="Rectangle 3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3600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63BD0D" id="Rectangle 367" o:spid="_x0000_s1154" style="position:absolute;margin-left:71pt;margin-top:9.85pt;width:57.8pt;height:22.15pt;z-index:25354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3600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Nearest 100 </w:t>
            </w:r>
            <w:r>
              <w:rPr>
                <w:rFonts w:ascii="Calibri" w:eastAsia="Calibri" w:hAnsi="Calibri" w:cs="Calibri"/>
              </w:rPr>
              <w:t>≈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43424" behindDoc="0" locked="0" layoutInCell="1" allowOverlap="1" wp14:anchorId="3123BEA3" wp14:editId="435538D3">
                      <wp:simplePos x="0" y="0"/>
                      <wp:positionH relativeFrom="column">
                        <wp:posOffset>899795</wp:posOffset>
                      </wp:positionH>
                      <wp:positionV relativeFrom="paragraph">
                        <wp:posOffset>123825</wp:posOffset>
                      </wp:positionV>
                      <wp:extent cx="734060" cy="281305"/>
                      <wp:effectExtent l="0" t="0" r="27940" b="23495"/>
                      <wp:wrapNone/>
                      <wp:docPr id="366" name="Rectangle 3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23BEA3" id="Rectangle 366" o:spid="_x0000_s1155" style="position:absolute;margin-left:70.85pt;margin-top:9.75pt;width:57.8pt;height:22.15pt;z-index:25354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Times New Roman"/>
              </w:rPr>
              <w:t xml:space="preserve">Nearest 1000 </w:t>
            </w:r>
            <w:r>
              <w:rPr>
                <w:rFonts w:ascii="Calibri" w:eastAsia="Calibri" w:hAnsi="Calibri" w:cs="Calibri"/>
              </w:rPr>
              <w:t>≈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1 4 5 4    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48544" behindDoc="0" locked="0" layoutInCell="1" allowOverlap="1" wp14:anchorId="3771C6AD" wp14:editId="22DFB464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128270</wp:posOffset>
                      </wp:positionV>
                      <wp:extent cx="734060" cy="281305"/>
                      <wp:effectExtent l="0" t="0" r="27940" b="23495"/>
                      <wp:wrapNone/>
                      <wp:docPr id="365" name="Rectangle 3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1450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71C6AD" id="Rectangle 365" o:spid="_x0000_s1156" style="position:absolute;margin-left:71pt;margin-top:10.1pt;width:57.8pt;height:22.15pt;z-index:25354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1450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Times New Roman"/>
              </w:rPr>
              <w:t xml:space="preserve">Nearest 10 </w:t>
            </w:r>
            <w:r>
              <w:rPr>
                <w:rFonts w:ascii="Calibri" w:eastAsia="Calibri" w:hAnsi="Calibri" w:cs="Calibri"/>
              </w:rPr>
              <w:t>≈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47520" behindDoc="0" locked="0" layoutInCell="1" allowOverlap="1" wp14:anchorId="7B181620" wp14:editId="6615B37F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125095</wp:posOffset>
                      </wp:positionV>
                      <wp:extent cx="734060" cy="281305"/>
                      <wp:effectExtent l="0" t="0" r="27940" b="23495"/>
                      <wp:wrapNone/>
                      <wp:docPr id="364" name="Rectangle 3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1500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181620" id="Rectangle 364" o:spid="_x0000_s1157" style="position:absolute;margin-left:71pt;margin-top:9.85pt;width:57.8pt;height:22.15pt;z-index:25354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1500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Nearest 100 </w:t>
            </w:r>
            <w:r>
              <w:rPr>
                <w:rFonts w:ascii="Calibri" w:eastAsia="Calibri" w:hAnsi="Calibri" w:cs="Calibri"/>
              </w:rPr>
              <w:t>≈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46496" behindDoc="0" locked="0" layoutInCell="1" allowOverlap="1" wp14:anchorId="6994024D" wp14:editId="6E2924C7">
                      <wp:simplePos x="0" y="0"/>
                      <wp:positionH relativeFrom="column">
                        <wp:posOffset>899795</wp:posOffset>
                      </wp:positionH>
                      <wp:positionV relativeFrom="paragraph">
                        <wp:posOffset>123825</wp:posOffset>
                      </wp:positionV>
                      <wp:extent cx="734060" cy="281305"/>
                      <wp:effectExtent l="0" t="0" r="27940" b="23495"/>
                      <wp:wrapNone/>
                      <wp:docPr id="363" name="Rectangle 3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94024D" id="Rectangle 363" o:spid="_x0000_s1158" style="position:absolute;margin-left:70.85pt;margin-top:9.75pt;width:57.8pt;height:22.15pt;z-index:25354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Nearest 1000 </w:t>
            </w:r>
            <w:r>
              <w:rPr>
                <w:rFonts w:ascii="Calibri" w:eastAsia="Calibri" w:hAnsi="Calibri" w:cs="Calibri"/>
              </w:rPr>
              <w:t>≈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4 7 9 6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51616" behindDoc="0" locked="0" layoutInCell="1" allowOverlap="1" wp14:anchorId="3B74DA35" wp14:editId="0CE3FD19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128270</wp:posOffset>
                      </wp:positionV>
                      <wp:extent cx="734060" cy="281305"/>
                      <wp:effectExtent l="0" t="0" r="27940" b="23495"/>
                      <wp:wrapNone/>
                      <wp:docPr id="362" name="Rectangle 3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4800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74DA35" id="Rectangle 362" o:spid="_x0000_s1159" style="position:absolute;margin-left:71pt;margin-top:10.1pt;width:57.8pt;height:22.15pt;z-index:25355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4800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Times New Roman"/>
              </w:rPr>
              <w:t xml:space="preserve">Nearest 10 </w:t>
            </w:r>
            <w:r>
              <w:rPr>
                <w:rFonts w:ascii="Calibri" w:eastAsia="Calibri" w:hAnsi="Calibri" w:cs="Calibri"/>
              </w:rPr>
              <w:t>≈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50592" behindDoc="0" locked="0" layoutInCell="1" allowOverlap="1" wp14:anchorId="21715365" wp14:editId="1398FCB8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125095</wp:posOffset>
                      </wp:positionV>
                      <wp:extent cx="734060" cy="281305"/>
                      <wp:effectExtent l="0" t="0" r="27940" b="23495"/>
                      <wp:wrapNone/>
                      <wp:docPr id="361" name="Rectangle 3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4800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715365" id="Rectangle 361" o:spid="_x0000_s1160" style="position:absolute;margin-left:71pt;margin-top:9.85pt;width:57.8pt;height:22.15pt;z-index:25355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4800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Nearest 100 </w:t>
            </w:r>
            <w:r>
              <w:rPr>
                <w:rFonts w:ascii="Calibri" w:eastAsia="Calibri" w:hAnsi="Calibri" w:cs="Calibri"/>
              </w:rPr>
              <w:t>≈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49568" behindDoc="0" locked="0" layoutInCell="1" allowOverlap="1" wp14:anchorId="6F23ED11" wp14:editId="504A974A">
                      <wp:simplePos x="0" y="0"/>
                      <wp:positionH relativeFrom="column">
                        <wp:posOffset>899795</wp:posOffset>
                      </wp:positionH>
                      <wp:positionV relativeFrom="paragraph">
                        <wp:posOffset>123825</wp:posOffset>
                      </wp:positionV>
                      <wp:extent cx="734060" cy="281305"/>
                      <wp:effectExtent l="0" t="0" r="27940" b="23495"/>
                      <wp:wrapNone/>
                      <wp:docPr id="359" name="Rectangle 3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4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23ED11" id="Rectangle 359" o:spid="_x0000_s1161" style="position:absolute;margin-left:70.85pt;margin-top:9.75pt;width:57.8pt;height:22.15pt;z-index:25354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</w:rPr>
                              <w:t>5000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Nearest 1000 </w:t>
            </w:r>
            <w:r>
              <w:rPr>
                <w:rFonts w:ascii="Calibri" w:eastAsia="Calibri" w:hAnsi="Calibri" w:cs="Calibri"/>
              </w:rPr>
              <w:t>≈</w:t>
            </w:r>
          </w:p>
        </w:tc>
      </w:tr>
    </w:tbl>
    <w:p w:rsidR="00FD466D" w:rsidRDefault="00FD466D" w:rsidP="00FD466D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bookmarkStart w:id="8" w:name="_Hlk40560436"/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Write numbers to 100 in Roman numerals</w:t>
      </w:r>
    </w:p>
    <w:bookmarkEnd w:id="8"/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FD466D" w:rsidTr="00480CC1"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Write the numbers below in Roman numerals. </w:t>
            </w:r>
          </w:p>
        </w:tc>
      </w:tr>
      <w:tr w:rsidR="00FD466D" w:rsidTr="00480CC1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35 = </w:t>
            </w:r>
            <w:r>
              <w:rPr>
                <w:rFonts w:ascii="Calibri" w:eastAsia="Calibri" w:hAnsi="Calibri" w:cs="Times New Roman"/>
                <w:b/>
                <w:bCs/>
              </w:rPr>
              <w:t>XXXV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72 = </w:t>
            </w:r>
            <w:r>
              <w:rPr>
                <w:rFonts w:ascii="Calibri" w:eastAsia="Calibri" w:hAnsi="Calibri" w:cs="Times New Roman"/>
                <w:b/>
                <w:bCs/>
              </w:rPr>
              <w:t>LXXII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27 = </w:t>
            </w:r>
            <w:r>
              <w:rPr>
                <w:rFonts w:ascii="Calibri" w:eastAsia="Calibri" w:hAnsi="Calibri" w:cs="Times New Roman"/>
                <w:b/>
                <w:bCs/>
              </w:rPr>
              <w:t>XXVII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83 = </w:t>
            </w:r>
            <w:r>
              <w:rPr>
                <w:rFonts w:ascii="Calibri" w:eastAsia="Calibri" w:hAnsi="Calibri" w:cs="Times New Roman"/>
                <w:b/>
                <w:bCs/>
              </w:rPr>
              <w:t>LXXXIII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38 = </w:t>
            </w:r>
            <w:r>
              <w:rPr>
                <w:rFonts w:ascii="Calibri" w:eastAsia="Calibri" w:hAnsi="Calibri" w:cs="Times New Roman"/>
                <w:b/>
                <w:bCs/>
              </w:rPr>
              <w:t>XXXVIII</w:t>
            </w:r>
          </w:p>
        </w:tc>
      </w:tr>
      <w:tr w:rsidR="00FD466D" w:rsidTr="00480CC1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99 = </w:t>
            </w:r>
            <w:r>
              <w:rPr>
                <w:rFonts w:ascii="Calibri" w:eastAsia="Calibri" w:hAnsi="Calibri" w:cs="Times New Roman"/>
                <w:b/>
                <w:bCs/>
              </w:rPr>
              <w:t>XCIX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29 = </w:t>
            </w:r>
            <w:r>
              <w:rPr>
                <w:rFonts w:ascii="Calibri" w:eastAsia="Calibri" w:hAnsi="Calibri" w:cs="Times New Roman"/>
                <w:b/>
                <w:bCs/>
              </w:rPr>
              <w:t>XXIX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92 = </w:t>
            </w:r>
            <w:r>
              <w:rPr>
                <w:rFonts w:ascii="Calibri" w:eastAsia="Calibri" w:hAnsi="Calibri" w:cs="Times New Roman"/>
                <w:b/>
                <w:bCs/>
              </w:rPr>
              <w:t>XCII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74 = </w:t>
            </w:r>
            <w:r>
              <w:rPr>
                <w:rFonts w:ascii="Calibri" w:eastAsia="Calibri" w:hAnsi="Calibri" w:cs="Times New Roman"/>
                <w:b/>
                <w:bCs/>
              </w:rPr>
              <w:t>LXXIV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47 = </w:t>
            </w:r>
            <w:r>
              <w:rPr>
                <w:rFonts w:ascii="Calibri" w:eastAsia="Calibri" w:hAnsi="Calibri" w:cs="Times New Roman"/>
                <w:b/>
                <w:bCs/>
              </w:rPr>
              <w:t>XLVII</w:t>
            </w:r>
          </w:p>
        </w:tc>
      </w:tr>
    </w:tbl>
    <w:p w:rsidR="00FD466D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FD466D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FD466D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lastRenderedPageBreak/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FD466D" w:rsidTr="00480CC1"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Write the numbers below in Roman numerals. </w:t>
            </w:r>
          </w:p>
        </w:tc>
      </w:tr>
      <w:tr w:rsidR="00FD466D" w:rsidTr="00480CC1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26 = </w:t>
            </w:r>
            <w:r>
              <w:rPr>
                <w:rFonts w:ascii="Calibri" w:eastAsia="Calibri" w:hAnsi="Calibri" w:cs="Times New Roman"/>
                <w:b/>
                <w:bCs/>
              </w:rPr>
              <w:t>XXVI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63 = </w:t>
            </w:r>
            <w:r>
              <w:rPr>
                <w:rFonts w:ascii="Calibri" w:eastAsia="Calibri" w:hAnsi="Calibri" w:cs="Times New Roman"/>
                <w:b/>
                <w:bCs/>
              </w:rPr>
              <w:t>LXIII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36 = </w:t>
            </w:r>
            <w:r>
              <w:rPr>
                <w:rFonts w:ascii="Calibri" w:eastAsia="Calibri" w:hAnsi="Calibri" w:cs="Times New Roman"/>
                <w:b/>
                <w:bCs/>
              </w:rPr>
              <w:t>XXXVI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94 = </w:t>
            </w:r>
            <w:r>
              <w:rPr>
                <w:rFonts w:ascii="Calibri" w:eastAsia="Calibri" w:hAnsi="Calibri" w:cs="Times New Roman"/>
                <w:b/>
                <w:bCs/>
              </w:rPr>
              <w:t>XCIV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49 = </w:t>
            </w:r>
            <w:r>
              <w:rPr>
                <w:rFonts w:ascii="Calibri" w:eastAsia="Calibri" w:hAnsi="Calibri" w:cs="Times New Roman"/>
                <w:b/>
                <w:bCs/>
              </w:rPr>
              <w:t>XLIX</w:t>
            </w:r>
          </w:p>
        </w:tc>
      </w:tr>
      <w:tr w:rsidR="00FD466D" w:rsidTr="00480CC1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77 = </w:t>
            </w:r>
            <w:r>
              <w:rPr>
                <w:rFonts w:ascii="Calibri" w:eastAsia="Calibri" w:hAnsi="Calibri" w:cs="Times New Roman"/>
                <w:b/>
                <w:bCs/>
              </w:rPr>
              <w:t>LXXVII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28 = </w:t>
            </w:r>
            <w:r>
              <w:rPr>
                <w:rFonts w:ascii="Calibri" w:eastAsia="Calibri" w:hAnsi="Calibri" w:cs="Times New Roman"/>
                <w:b/>
                <w:bCs/>
              </w:rPr>
              <w:t>XXVIII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82 = </w:t>
            </w:r>
            <w:r>
              <w:rPr>
                <w:rFonts w:ascii="Calibri" w:eastAsia="Calibri" w:hAnsi="Calibri" w:cs="Times New Roman"/>
                <w:b/>
                <w:bCs/>
              </w:rPr>
              <w:t>LXXXII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54 = </w:t>
            </w:r>
            <w:r>
              <w:rPr>
                <w:rFonts w:ascii="Calibri" w:eastAsia="Calibri" w:hAnsi="Calibri" w:cs="Times New Roman"/>
                <w:b/>
                <w:bCs/>
              </w:rPr>
              <w:t>LIV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45 = </w:t>
            </w:r>
            <w:r>
              <w:rPr>
                <w:rFonts w:ascii="Calibri" w:eastAsia="Calibri" w:hAnsi="Calibri" w:cs="Times New Roman"/>
                <w:b/>
                <w:bCs/>
              </w:rPr>
              <w:t>XLV</w:t>
            </w:r>
          </w:p>
        </w:tc>
      </w:tr>
    </w:tbl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Read Roman numerals to 100</w:t>
      </w:r>
    </w:p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FD466D" w:rsidTr="00480CC1"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Write the numbers represented by Roman numerals below. </w:t>
            </w:r>
          </w:p>
        </w:tc>
      </w:tr>
      <w:tr w:rsidR="00FD466D" w:rsidTr="00480CC1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IV = </w:t>
            </w:r>
            <w:r>
              <w:rPr>
                <w:rFonts w:ascii="Calibri" w:eastAsia="Calibri" w:hAnsi="Calibri" w:cs="Times New Roman"/>
                <w:b/>
                <w:bCs/>
              </w:rPr>
              <w:t>4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VII = </w:t>
            </w:r>
            <w:r>
              <w:rPr>
                <w:rFonts w:ascii="Calibri" w:eastAsia="Calibri" w:hAnsi="Calibri" w:cs="Times New Roman"/>
                <w:b/>
                <w:bCs/>
              </w:rPr>
              <w:t>7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XIX = </w:t>
            </w:r>
            <w:r>
              <w:rPr>
                <w:rFonts w:ascii="Calibri" w:eastAsia="Calibri" w:hAnsi="Calibri" w:cs="Times New Roman"/>
                <w:b/>
                <w:bCs/>
              </w:rPr>
              <w:t>19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XXVI = </w:t>
            </w:r>
            <w:r>
              <w:rPr>
                <w:rFonts w:ascii="Calibri" w:eastAsia="Calibri" w:hAnsi="Calibri" w:cs="Times New Roman"/>
                <w:b/>
                <w:bCs/>
              </w:rPr>
              <w:t>26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XXXIV = </w:t>
            </w:r>
            <w:r>
              <w:rPr>
                <w:rFonts w:ascii="Calibri" w:eastAsia="Calibri" w:hAnsi="Calibri" w:cs="Times New Roman"/>
                <w:b/>
                <w:bCs/>
              </w:rPr>
              <w:t>34</w:t>
            </w:r>
          </w:p>
        </w:tc>
      </w:tr>
      <w:tr w:rsidR="00FD466D" w:rsidTr="00480CC1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XXXVII = </w:t>
            </w:r>
            <w:r>
              <w:rPr>
                <w:rFonts w:ascii="Calibri" w:eastAsia="Calibri" w:hAnsi="Calibri" w:cs="Times New Roman"/>
                <w:b/>
                <w:bCs/>
              </w:rPr>
              <w:t>37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XLI = </w:t>
            </w:r>
            <w:r>
              <w:rPr>
                <w:rFonts w:ascii="Calibri" w:eastAsia="Calibri" w:hAnsi="Calibri" w:cs="Times New Roman"/>
                <w:b/>
                <w:bCs/>
              </w:rPr>
              <w:t>41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XLIV = </w:t>
            </w:r>
            <w:r>
              <w:rPr>
                <w:rFonts w:ascii="Calibri" w:eastAsia="Calibri" w:hAnsi="Calibri" w:cs="Times New Roman"/>
                <w:b/>
                <w:bCs/>
              </w:rPr>
              <w:t>44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XLIX = </w:t>
            </w:r>
            <w:r>
              <w:rPr>
                <w:rFonts w:ascii="Calibri" w:eastAsia="Calibri" w:hAnsi="Calibri" w:cs="Times New Roman"/>
                <w:b/>
                <w:bCs/>
              </w:rPr>
              <w:t>49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LV = </w:t>
            </w:r>
            <w:r>
              <w:rPr>
                <w:rFonts w:ascii="Calibri" w:eastAsia="Calibri" w:hAnsi="Calibri" w:cs="Times New Roman"/>
                <w:b/>
                <w:bCs/>
              </w:rPr>
              <w:t>55</w:t>
            </w:r>
          </w:p>
        </w:tc>
      </w:tr>
      <w:tr w:rsidR="00FD466D" w:rsidTr="00480CC1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LXIV = </w:t>
            </w:r>
            <w:r>
              <w:rPr>
                <w:rFonts w:ascii="Calibri" w:eastAsia="Calibri" w:hAnsi="Calibri" w:cs="Times New Roman"/>
                <w:b/>
                <w:bCs/>
              </w:rPr>
              <w:t>64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LXXIX = </w:t>
            </w:r>
            <w:r>
              <w:rPr>
                <w:rFonts w:ascii="Calibri" w:eastAsia="Calibri" w:hAnsi="Calibri" w:cs="Times New Roman"/>
                <w:b/>
                <w:bCs/>
              </w:rPr>
              <w:t>79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LXXXIII = </w:t>
            </w:r>
            <w:r>
              <w:rPr>
                <w:rFonts w:ascii="Calibri" w:eastAsia="Calibri" w:hAnsi="Calibri" w:cs="Times New Roman"/>
                <w:b/>
                <w:bCs/>
              </w:rPr>
              <w:t>83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XCIV = </w:t>
            </w:r>
            <w:r>
              <w:rPr>
                <w:rFonts w:ascii="Calibri" w:eastAsia="Calibri" w:hAnsi="Calibri" w:cs="Times New Roman"/>
                <w:b/>
                <w:bCs/>
              </w:rPr>
              <w:t>94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XCVIII = </w:t>
            </w:r>
            <w:r>
              <w:rPr>
                <w:rFonts w:ascii="Calibri" w:eastAsia="Calibri" w:hAnsi="Calibri" w:cs="Times New Roman"/>
                <w:b/>
                <w:bCs/>
              </w:rPr>
              <w:t>98</w:t>
            </w:r>
          </w:p>
        </w:tc>
      </w:tr>
    </w:tbl>
    <w:p w:rsidR="00FD466D" w:rsidRPr="00C73C8D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FD466D" w:rsidTr="00480CC1"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Write the numbers represented by Roman numerals below. </w:t>
            </w:r>
          </w:p>
        </w:tc>
      </w:tr>
      <w:tr w:rsidR="00FD466D" w:rsidTr="00480CC1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VI = </w:t>
            </w:r>
            <w:r>
              <w:rPr>
                <w:rFonts w:ascii="Calibri" w:eastAsia="Calibri" w:hAnsi="Calibri" w:cs="Times New Roman"/>
                <w:b/>
                <w:bCs/>
              </w:rPr>
              <w:t>6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IX = </w:t>
            </w:r>
            <w:r>
              <w:rPr>
                <w:rFonts w:ascii="Calibri" w:eastAsia="Calibri" w:hAnsi="Calibri" w:cs="Times New Roman"/>
                <w:b/>
                <w:bCs/>
              </w:rPr>
              <w:t>9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XV = </w:t>
            </w:r>
            <w:r>
              <w:rPr>
                <w:rFonts w:ascii="Calibri" w:eastAsia="Calibri" w:hAnsi="Calibri" w:cs="Times New Roman"/>
                <w:b/>
                <w:bCs/>
              </w:rPr>
              <w:t>15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XXVIII = </w:t>
            </w:r>
            <w:r>
              <w:rPr>
                <w:rFonts w:ascii="Calibri" w:eastAsia="Calibri" w:hAnsi="Calibri" w:cs="Times New Roman"/>
                <w:b/>
                <w:bCs/>
              </w:rPr>
              <w:t>28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XXXVI = </w:t>
            </w:r>
            <w:r>
              <w:rPr>
                <w:rFonts w:ascii="Calibri" w:eastAsia="Calibri" w:hAnsi="Calibri" w:cs="Times New Roman"/>
                <w:b/>
                <w:bCs/>
              </w:rPr>
              <w:t>36</w:t>
            </w:r>
          </w:p>
        </w:tc>
      </w:tr>
      <w:tr w:rsidR="00FD466D" w:rsidTr="00480CC1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XXXVIII = </w:t>
            </w:r>
            <w:r>
              <w:rPr>
                <w:rFonts w:ascii="Calibri" w:eastAsia="Calibri" w:hAnsi="Calibri" w:cs="Times New Roman"/>
                <w:b/>
                <w:bCs/>
              </w:rPr>
              <w:t>38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XLII = </w:t>
            </w:r>
            <w:r>
              <w:rPr>
                <w:rFonts w:ascii="Calibri" w:eastAsia="Calibri" w:hAnsi="Calibri" w:cs="Times New Roman"/>
                <w:b/>
                <w:bCs/>
              </w:rPr>
              <w:t>42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XLV = </w:t>
            </w:r>
            <w:r>
              <w:rPr>
                <w:rFonts w:ascii="Calibri" w:eastAsia="Calibri" w:hAnsi="Calibri" w:cs="Times New Roman"/>
                <w:b/>
                <w:bCs/>
              </w:rPr>
              <w:t>45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LI = </w:t>
            </w:r>
            <w:r>
              <w:rPr>
                <w:rFonts w:ascii="Calibri" w:eastAsia="Calibri" w:hAnsi="Calibri" w:cs="Times New Roman"/>
                <w:b/>
                <w:bCs/>
              </w:rPr>
              <w:t>51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LIV = </w:t>
            </w:r>
            <w:r>
              <w:rPr>
                <w:rFonts w:ascii="Calibri" w:eastAsia="Calibri" w:hAnsi="Calibri" w:cs="Times New Roman"/>
                <w:b/>
                <w:bCs/>
              </w:rPr>
              <w:t>54</w:t>
            </w:r>
          </w:p>
        </w:tc>
      </w:tr>
      <w:tr w:rsidR="00FD466D" w:rsidTr="00480CC1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LXIX = </w:t>
            </w:r>
            <w:r>
              <w:rPr>
                <w:rFonts w:ascii="Calibri" w:eastAsia="Calibri" w:hAnsi="Calibri" w:cs="Times New Roman"/>
                <w:b/>
                <w:bCs/>
              </w:rPr>
              <w:t>69</w:t>
            </w:r>
          </w:p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LXXIV = </w:t>
            </w:r>
            <w:r>
              <w:rPr>
                <w:rFonts w:ascii="Calibri" w:eastAsia="Calibri" w:hAnsi="Calibri" w:cs="Times New Roman"/>
                <w:b/>
                <w:bCs/>
              </w:rPr>
              <w:t>74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LXXXI = </w:t>
            </w:r>
            <w:r>
              <w:rPr>
                <w:rFonts w:ascii="Calibri" w:eastAsia="Calibri" w:hAnsi="Calibri" w:cs="Times New Roman"/>
                <w:b/>
                <w:bCs/>
              </w:rPr>
              <w:t>81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XCVII = </w:t>
            </w:r>
            <w:r>
              <w:rPr>
                <w:rFonts w:ascii="Calibri" w:eastAsia="Calibri" w:hAnsi="Calibri" w:cs="Times New Roman"/>
                <w:b/>
                <w:bCs/>
              </w:rPr>
              <w:t>97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66D" w:rsidRDefault="00FD466D" w:rsidP="00480CC1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XCIX = </w:t>
            </w:r>
            <w:r>
              <w:rPr>
                <w:rFonts w:ascii="Calibri" w:eastAsia="Calibri" w:hAnsi="Calibri" w:cs="Times New Roman"/>
                <w:b/>
                <w:bCs/>
              </w:rPr>
              <w:t>99</w:t>
            </w:r>
          </w:p>
        </w:tc>
      </w:tr>
    </w:tbl>
    <w:p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B4478A" w:rsidRDefault="00480CC1" w:rsidP="006B0246">
      <w:pPr>
        <w:spacing w:after="0" w:line="240" w:lineRule="auto"/>
        <w:rPr>
          <w:rFonts w:ascii="Calibri" w:eastAsia="Times New Roman" w:hAnsi="Calibri" w:cs="Times New Roman"/>
          <w:b/>
          <w:sz w:val="28"/>
          <w:szCs w:val="18"/>
          <w:u w:val="single"/>
          <w:lang w:val="en-US"/>
        </w:rPr>
      </w:pPr>
      <w:hyperlink r:id="rId29" w:history="1">
        <w:r w:rsidR="00B4478A" w:rsidRPr="00B4478A">
          <w:rPr>
            <w:rStyle w:val="Hyperlink"/>
            <w:rFonts w:ascii="Calibri" w:eastAsia="Times New Roman" w:hAnsi="Calibri" w:cs="Times New Roman"/>
            <w:b/>
            <w:sz w:val="28"/>
            <w:szCs w:val="18"/>
            <w:lang w:val="en-US"/>
          </w:rPr>
          <w:t>Addition</w:t>
        </w:r>
      </w:hyperlink>
    </w:p>
    <w:p w:rsidR="00B4478A" w:rsidRPr="00B4478A" w:rsidRDefault="00B4478A" w:rsidP="006B0246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B4478A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Go to </w:t>
      </w:r>
      <w:hyperlink r:id="rId30" w:history="1">
        <w:r w:rsidRPr="00B4478A">
          <w:rPr>
            <w:rStyle w:val="Hyperlink"/>
            <w:rFonts w:ascii="Calibri" w:eastAsia="Times New Roman" w:hAnsi="Calibri" w:cs="Times New Roman"/>
            <w:b/>
            <w:sz w:val="18"/>
            <w:szCs w:val="18"/>
            <w:lang w:val="en-US"/>
          </w:rPr>
          <w:t>https://keystage2maths.com/y4/addition/</w:t>
        </w:r>
      </w:hyperlink>
      <w:r w:rsidRPr="00B4478A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 for help. </w:t>
      </w:r>
    </w:p>
    <w:p w:rsidR="00B4478A" w:rsidRPr="00B4478A" w:rsidRDefault="00B4478A" w:rsidP="006B0246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</w:p>
    <w:p w:rsidR="00FD466D" w:rsidRPr="008917AB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 Count on in ones from a four-digit number</w:t>
      </w:r>
    </w:p>
    <w:p w:rsidR="00FD466D" w:rsidRPr="008917AB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D466D" w:rsidRPr="00353E86" w:rsidTr="00480CC1">
        <w:tc>
          <w:tcPr>
            <w:tcW w:w="9016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353E86">
              <w:rPr>
                <w:rFonts w:ascii="Calibri" w:eastAsia="Calibri" w:hAnsi="Calibri" w:cs="Times New Roman"/>
                <w:bCs/>
              </w:rPr>
              <w:t>s</w:t>
            </w:r>
            <w:r w:rsidRPr="00353E86">
              <w:rPr>
                <w:rFonts w:ascii="Calibri" w:eastAsia="Calibri" w:hAnsi="Calibri" w:cs="Times New Roman"/>
              </w:rPr>
              <w:t>even</w:t>
            </w:r>
            <w:r w:rsidRPr="00353E86">
              <w:rPr>
                <w:rFonts w:ascii="Calibri" w:eastAsia="Calibri" w:hAnsi="Calibri" w:cs="Times New Roman"/>
                <w:b/>
              </w:rPr>
              <w:t xml:space="preserve"> </w:t>
            </w:r>
            <w:r w:rsidRPr="00353E86">
              <w:rPr>
                <w:rFonts w:ascii="Calibri" w:eastAsia="Calibri" w:hAnsi="Calibri" w:cs="Times New Roman"/>
              </w:rPr>
              <w:t xml:space="preserve">numbers, counting in ones. </w:t>
            </w:r>
          </w:p>
        </w:tc>
      </w:tr>
      <w:tr w:rsidR="00FD466D" w:rsidRPr="00353E86" w:rsidTr="00480CC1">
        <w:tc>
          <w:tcPr>
            <w:tcW w:w="9016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53664" behindDoc="0" locked="0" layoutInCell="1" allowOverlap="1" wp14:anchorId="7E43094B" wp14:editId="6CC8860B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37" name="Rectangle 20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4098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43094B" id="Rectangle 2037" o:spid="_x0000_s1162" style="position:absolute;margin-left:81.1pt;margin-top:2.2pt;width:42pt;height:22.15pt;z-index:25355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uuHhwIAAC4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FE6&#10;64e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4098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54688" behindDoc="0" locked="0" layoutInCell="1" allowOverlap="1" wp14:anchorId="63CB4151" wp14:editId="07959ADE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38" name="Rectangle 20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4099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CB4151" id="Rectangle 2038" o:spid="_x0000_s1163" style="position:absolute;margin-left:126.45pt;margin-top:2.3pt;width:42pt;height:22.15pt;z-index:25355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4F8MhwIAAC4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Ay&#10;4F8M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4099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55712" behindDoc="0" locked="0" layoutInCell="1" allowOverlap="1" wp14:anchorId="1162F358" wp14:editId="1C1E2F64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39" name="Rectangle 20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41</w:t>
                                  </w: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62F358" id="Rectangle 2039" o:spid="_x0000_s1164" style="position:absolute;margin-left:171.65pt;margin-top:2.3pt;width:42pt;height:22.15pt;z-index:25355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AOuiAIAAC4FAAAOAAAAZHJzL2Uyb0RvYy54bWysVMlu2zAQvRfoPxC8N5KXtI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41</w:t>
                            </w:r>
                            <w:r w:rsidRPr="00663538">
                              <w:rPr>
                                <w:b/>
                                <w:bCs/>
                              </w:rPr>
                              <w:t>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59808" behindDoc="0" locked="0" layoutInCell="1" allowOverlap="1" wp14:anchorId="4D0CE08D" wp14:editId="020F572B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40" name="Rectangle 20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41</w:t>
                                  </w: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0CE08D" id="Rectangle 2040" o:spid="_x0000_s1165" style="position:absolute;margin-left:352.75pt;margin-top:2.25pt;width:42pt;height:22.15pt;z-index:25355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azDhgIAAC4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Bm&#10;qazDhgIAAC4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41</w:t>
                            </w:r>
                            <w:r w:rsidRPr="00663538">
                              <w:rPr>
                                <w:b/>
                                <w:bCs/>
                              </w:rPr>
                              <w:t>04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58784" behindDoc="0" locked="0" layoutInCell="1" allowOverlap="1" wp14:anchorId="218FCD36" wp14:editId="24C05A20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41" name="Rectangle 20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41</w:t>
                                  </w: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8FCD36" id="Rectangle 2041" o:spid="_x0000_s1166" style="position:absolute;margin-left:307.55pt;margin-top:2.25pt;width:42pt;height:22.15pt;z-index:25355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2IthgIAAC4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GGL&#10;Yi2GAgAALg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41</w:t>
                            </w:r>
                            <w:r w:rsidRPr="00663538">
                              <w:rPr>
                                <w:b/>
                                <w:bCs/>
                              </w:rPr>
                              <w:t>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57760" behindDoc="0" locked="0" layoutInCell="1" allowOverlap="1" wp14:anchorId="024E4F60" wp14:editId="1147CFDF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42" name="Rectangle 20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41</w:t>
                                  </w: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4E4F60" id="Rectangle 2042" o:spid="_x0000_s1167" style="position:absolute;margin-left:262.2pt;margin-top:2.2pt;width:42pt;height:22.15pt;z-index:25355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xmRMoY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41</w:t>
                            </w:r>
                            <w:r w:rsidRPr="00663538">
                              <w:rPr>
                                <w:b/>
                                <w:bCs/>
                              </w:rPr>
                              <w:t>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56736" behindDoc="0" locked="0" layoutInCell="1" allowOverlap="1" wp14:anchorId="0AFE681F" wp14:editId="5CED2A07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43" name="Rectangle 20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41</w:t>
                                  </w: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FE681F" id="Rectangle 2043" o:spid="_x0000_s1168" style="position:absolute;margin-left:217pt;margin-top:2.25pt;width:42pt;height:22.15pt;z-index:25355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sfsiAIAAC4FAAAOAAAAZHJzL2Uyb0RvYy54bWysVEtv2zAMvg/YfxB0X+046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41</w:t>
                            </w:r>
                            <w:r w:rsidRPr="00663538">
                              <w:rPr>
                                <w:b/>
                                <w:bCs/>
                              </w:rPr>
                              <w:t>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4095, 4096, 4097, </w:t>
            </w:r>
          </w:p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</w:tr>
      <w:tr w:rsidR="00FD466D" w:rsidRPr="00353E86" w:rsidTr="00480CC1">
        <w:tc>
          <w:tcPr>
            <w:tcW w:w="9016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60832" behindDoc="0" locked="0" layoutInCell="1" allowOverlap="1" wp14:anchorId="1172344C" wp14:editId="654D14B5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44" name="Rectangle 20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3000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72344C" id="Rectangle 2044" o:spid="_x0000_s1169" style="position:absolute;margin-left:81.1pt;margin-top:2.2pt;width:42pt;height:22.15pt;z-index:25356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3000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61856" behindDoc="0" locked="0" layoutInCell="1" allowOverlap="1" wp14:anchorId="5920606F" wp14:editId="4A2065C1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45" name="Rectangle 20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3001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20606F" id="Rectangle 2045" o:spid="_x0000_s1170" style="position:absolute;margin-left:126.45pt;margin-top:2.3pt;width:42pt;height:22.15pt;z-index:25356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5ll1hwIAAC4FAAAOAAAAZHJzL2Uyb0RvYy54bWysVEtv2zAMvg/YfxB0X+2kydo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BG&#10;5ll1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3001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62880" behindDoc="0" locked="0" layoutInCell="1" allowOverlap="1" wp14:anchorId="57EC7860" wp14:editId="25D2DDDB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46" name="Rectangle 20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3002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EC7860" id="Rectangle 2046" o:spid="_x0000_s1171" style="position:absolute;margin-left:171.65pt;margin-top:2.3pt;width:42pt;height:22.15pt;z-index:25356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OEJd/m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3002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66976" behindDoc="0" locked="0" layoutInCell="1" allowOverlap="1" wp14:anchorId="2595F260" wp14:editId="04802239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47" name="Rectangle 20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3006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95F260" id="Rectangle 2047" o:spid="_x0000_s1172" style="position:absolute;margin-left:352.75pt;margin-top:2.25pt;width:42pt;height:22.15pt;z-index:25356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3006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65952" behindDoc="0" locked="0" layoutInCell="1" allowOverlap="1" wp14:anchorId="42AD93E9" wp14:editId="18103C1F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48" name="Rectangle 20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3005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AD93E9" id="Rectangle 2048" o:spid="_x0000_s1173" style="position:absolute;margin-left:307.55pt;margin-top:2.25pt;width:42pt;height:22.15pt;z-index:25356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CW&#10;CUg/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3005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64928" behindDoc="0" locked="0" layoutInCell="1" allowOverlap="1" wp14:anchorId="41DF2902" wp14:editId="293510F6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49" name="Rectangle 20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3004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DF2902" id="Rectangle 2049" o:spid="_x0000_s1174" style="position:absolute;margin-left:262.2pt;margin-top:2.2pt;width:42pt;height:22.15pt;z-index:25356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RSdiAIAAC4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3004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63904" behindDoc="0" locked="0" layoutInCell="1" allowOverlap="1" wp14:anchorId="73D88209" wp14:editId="540176D9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50" name="Rectangle 20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3003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D88209" id="Rectangle 2050" o:spid="_x0000_s1175" style="position:absolute;margin-left:217pt;margin-top:2.25pt;width:42pt;height:22.15pt;z-index:25356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ry+hwIAAC4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CM&#10;Dry+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3003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2997, 2998, 2999, </w:t>
            </w:r>
          </w:p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</w:tr>
    </w:tbl>
    <w:p w:rsidR="00FD466D" w:rsidRPr="008917AB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D466D" w:rsidRPr="00B80369" w:rsidTr="00480CC1">
        <w:tc>
          <w:tcPr>
            <w:tcW w:w="9016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in ones. </w:t>
            </w:r>
          </w:p>
        </w:tc>
      </w:tr>
      <w:tr w:rsidR="00FD466D" w:rsidRPr="00B80369" w:rsidTr="00480CC1">
        <w:tc>
          <w:tcPr>
            <w:tcW w:w="9016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96672" behindDoc="0" locked="0" layoutInCell="1" allowOverlap="1" wp14:anchorId="57394C1B" wp14:editId="4C298984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41" name="Rectangle 15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6096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394C1B" id="Rectangle 1541" o:spid="_x0000_s1176" style="position:absolute;margin-left:81.1pt;margin-top:2.2pt;width:42pt;height:22.15pt;z-index:25359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i/khAIAAC4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6096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97696" behindDoc="0" locked="0" layoutInCell="1" allowOverlap="1" wp14:anchorId="708D6165" wp14:editId="7ADE54BA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0" name="Rectangle 1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6097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8D6165" id="Rectangle 160" o:spid="_x0000_s1177" style="position:absolute;margin-left:126.45pt;margin-top:2.3pt;width:42pt;height:22.15pt;z-index:25359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6097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98720" behindDoc="0" locked="0" layoutInCell="1" allowOverlap="1" wp14:anchorId="3E655948" wp14:editId="511F06C8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1" name="Rectangle 1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6098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655948" id="Rectangle 161" o:spid="_x0000_s1178" style="position:absolute;margin-left:171.65pt;margin-top:2.3pt;width:42pt;height:22.15pt;z-index:25359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6098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02816" behindDoc="0" locked="0" layoutInCell="1" allowOverlap="1" wp14:anchorId="2E540884" wp14:editId="68D76BF8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3" name="Rectangle 1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6102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540884" id="Rectangle 163" o:spid="_x0000_s1179" style="position:absolute;margin-left:352.75pt;margin-top:2.25pt;width:42pt;height:22.15pt;z-index:25360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6102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01792" behindDoc="0" locked="0" layoutInCell="1" allowOverlap="1" wp14:anchorId="2B55F5E4" wp14:editId="1BC6FBC7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89" name="Rectangle 1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6101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55F5E4" id="Rectangle 189" o:spid="_x0000_s1180" style="position:absolute;margin-left:307.55pt;margin-top:2.25pt;width:42pt;height:22.15pt;z-index:25360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D1u&#10;1+SGAgAALA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6101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00768" behindDoc="0" locked="0" layoutInCell="1" allowOverlap="1" wp14:anchorId="3BB5D3DD" wp14:editId="498DA591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97" name="Rectangle 15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6100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B5D3DD" id="Rectangle 1597" o:spid="_x0000_s1181" style="position:absolute;margin-left:262.2pt;margin-top:2.2pt;width:42pt;height:22.15pt;z-index:25360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EcHhQIAAC4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6100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99744" behindDoc="0" locked="0" layoutInCell="1" allowOverlap="1" wp14:anchorId="5A15952C" wp14:editId="0908AF99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98" name="Rectangle 15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6099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15952C" id="Rectangle 1598" o:spid="_x0000_s1182" style="position:absolute;margin-left:217pt;margin-top:2.25pt;width:42pt;height:22.15pt;z-index:25359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6099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6093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6094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6095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</w:tr>
      <w:tr w:rsidR="00FD466D" w:rsidRPr="00B80369" w:rsidTr="00480CC1">
        <w:tc>
          <w:tcPr>
            <w:tcW w:w="9016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03840" behindDoc="0" locked="0" layoutInCell="1" allowOverlap="1" wp14:anchorId="2D4548AA" wp14:editId="5601718E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99" name="Rectangle 15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4999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4548AA" id="Rectangle 1599" o:spid="_x0000_s1183" style="position:absolute;margin-left:81.1pt;margin-top:2.2pt;width:42pt;height:22.15pt;z-index:25360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HjBhgIAAC4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vLB4&#10;wYYCAAAu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4999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04864" behindDoc="0" locked="0" layoutInCell="1" allowOverlap="1" wp14:anchorId="106E3F96" wp14:editId="708A1FA7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3" name="Rectangle 2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6E3F96" id="Rectangle 203" o:spid="_x0000_s1184" style="position:absolute;margin-left:126.45pt;margin-top:2.3pt;width:42pt;height:22.15pt;z-index:25360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Njy&#10;Xk6GAgAALA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05888" behindDoc="0" locked="0" layoutInCell="1" allowOverlap="1" wp14:anchorId="7DED326A" wp14:editId="0FB40A51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6" name="Rectangle 2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5001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ED326A" id="Rectangle 216" o:spid="_x0000_s1185" style="position:absolute;margin-left:171.65pt;margin-top:2.3pt;width:42pt;height:22.15pt;z-index:25360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I9TuI6HAgAALA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5001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09984" behindDoc="0" locked="0" layoutInCell="1" allowOverlap="1" wp14:anchorId="08FC7802" wp14:editId="58948924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7" name="Rectangle 2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5005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FC7802" id="Rectangle 217" o:spid="_x0000_s1186" style="position:absolute;margin-left:352.75pt;margin-top:2.25pt;width:42pt;height:22.15pt;z-index:25360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B2&#10;M4KVhgIAACw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5005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08960" behindDoc="0" locked="0" layoutInCell="1" allowOverlap="1" wp14:anchorId="555E0E8E" wp14:editId="14614DAF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8" name="Rectangle 2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5004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5E0E8E" id="Rectangle 218" o:spid="_x0000_s1187" style="position:absolute;margin-left:307.55pt;margin-top:2.25pt;width:42pt;height:22.15pt;z-index:25360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JAA&#10;NR+GAgAALA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5004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07936" behindDoc="0" locked="0" layoutInCell="1" allowOverlap="1" wp14:anchorId="73EDDBDB" wp14:editId="071863FD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9" name="Rectangle 2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5003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EDDBDB" id="Rectangle 219" o:spid="_x0000_s1188" style="position:absolute;margin-left:262.2pt;margin-top:2.2pt;width:42pt;height:22.15pt;z-index:25360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5003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06912" behindDoc="0" locked="0" layoutInCell="1" allowOverlap="1" wp14:anchorId="4DC0851A" wp14:editId="6DBF0604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20" name="Rectangle 2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5002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C0851A" id="Rectangle 220" o:spid="_x0000_s1189" style="position:absolute;margin-left:217pt;margin-top:2.25pt;width:42pt;height:22.15pt;z-index:25360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3BChgIAACw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KjP&#10;cEKGAgAALA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5002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4996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4997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4998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</w:tr>
    </w:tbl>
    <w:p w:rsidR="00FD466D" w:rsidRPr="008917AB" w:rsidRDefault="00FD466D" w:rsidP="00FD466D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D466D" w:rsidRPr="008917AB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Pr="008917A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Add a single-digit number to a four-digit number</w:t>
      </w:r>
    </w:p>
    <w:p w:rsidR="00FD466D" w:rsidRPr="008917AB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D466D" w:rsidRPr="00353E86" w:rsidTr="00480CC1">
        <w:tc>
          <w:tcPr>
            <w:tcW w:w="9016" w:type="dxa"/>
            <w:gridSpan w:val="4"/>
          </w:tcPr>
          <w:p w:rsidR="00FD466D" w:rsidRPr="00353E86" w:rsidRDefault="00FD466D" w:rsidP="00480CC1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FD466D" w:rsidRPr="00353E86" w:rsidTr="00480CC1"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6098 + 5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61</w:t>
            </w:r>
            <w:r>
              <w:rPr>
                <w:rFonts w:ascii="Calibri" w:eastAsia="Calibri" w:hAnsi="Calibri" w:cs="Times New Roman"/>
                <w:b/>
                <w:bCs/>
              </w:rPr>
              <w:t>0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3</w:t>
            </w:r>
          </w:p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5636 + 8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5644</w:t>
            </w: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2994 + 9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3003</w:t>
            </w: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3993 + 7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4000</w:t>
            </w:r>
          </w:p>
        </w:tc>
      </w:tr>
    </w:tbl>
    <w:p w:rsidR="00FD466D" w:rsidRPr="008917AB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D466D" w:rsidRPr="00B80369" w:rsidTr="00480CC1">
        <w:tc>
          <w:tcPr>
            <w:tcW w:w="9016" w:type="dxa"/>
            <w:gridSpan w:val="4"/>
          </w:tcPr>
          <w:p w:rsidR="00FD466D" w:rsidRPr="00B80369" w:rsidRDefault="00FD466D" w:rsidP="00480CC1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FD466D" w:rsidRPr="00B80369" w:rsidTr="00480CC1"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4096</w:t>
            </w:r>
            <w:r w:rsidRPr="00B80369">
              <w:rPr>
                <w:rFonts w:ascii="Calibri" w:eastAsia="Calibri" w:hAnsi="Calibri" w:cs="Times New Roman"/>
              </w:rPr>
              <w:t xml:space="preserve"> + 5 = </w:t>
            </w:r>
            <w:r>
              <w:rPr>
                <w:rFonts w:ascii="Calibri" w:eastAsia="Calibri" w:hAnsi="Calibri" w:cs="Times New Roman"/>
                <w:b/>
                <w:bCs/>
              </w:rPr>
              <w:t>4101</w:t>
            </w:r>
          </w:p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7647</w:t>
            </w:r>
            <w:r w:rsidRPr="00B80369">
              <w:rPr>
                <w:rFonts w:ascii="Calibri" w:eastAsia="Calibri" w:hAnsi="Calibri" w:cs="Times New Roman"/>
              </w:rPr>
              <w:t xml:space="preserve"> + 8 = </w:t>
            </w:r>
            <w:r>
              <w:rPr>
                <w:rFonts w:ascii="Calibri" w:eastAsia="Calibri" w:hAnsi="Calibri" w:cs="Times New Roman"/>
                <w:b/>
                <w:bCs/>
              </w:rPr>
              <w:t>7655</w:t>
            </w: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1995</w:t>
            </w:r>
            <w:r w:rsidRPr="00B80369">
              <w:rPr>
                <w:rFonts w:ascii="Calibri" w:eastAsia="Calibri" w:hAnsi="Calibri" w:cs="Times New Roman"/>
              </w:rPr>
              <w:t xml:space="preserve"> + 9 = </w:t>
            </w:r>
            <w:r>
              <w:rPr>
                <w:rFonts w:ascii="Calibri" w:eastAsia="Calibri" w:hAnsi="Calibri" w:cs="Times New Roman"/>
                <w:b/>
                <w:bCs/>
              </w:rPr>
              <w:t>2004</w:t>
            </w: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8992</w:t>
            </w:r>
            <w:r w:rsidRPr="00B80369">
              <w:rPr>
                <w:rFonts w:ascii="Calibri" w:eastAsia="Calibri" w:hAnsi="Calibri" w:cs="Times New Roman"/>
              </w:rPr>
              <w:t xml:space="preserve"> + </w:t>
            </w: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  <w:r w:rsidRPr="00C925A9">
              <w:rPr>
                <w:rFonts w:ascii="Calibri" w:eastAsia="Calibri" w:hAnsi="Calibri" w:cs="Times New Roman"/>
                <w:b/>
                <w:bCs/>
              </w:rPr>
              <w:t>9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000</w:t>
            </w:r>
          </w:p>
        </w:tc>
      </w:tr>
    </w:tbl>
    <w:p w:rsidR="00FD466D" w:rsidRPr="008917AB" w:rsidRDefault="00FD466D" w:rsidP="00FD466D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D466D" w:rsidRPr="008917AB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</w:t>
      </w:r>
      <w:r w:rsidRPr="008917A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Count on in tens from a four-digit number</w:t>
      </w:r>
    </w:p>
    <w:p w:rsidR="00FD466D" w:rsidRPr="008917AB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D466D" w:rsidRPr="00353E86" w:rsidTr="00480CC1">
        <w:tc>
          <w:tcPr>
            <w:tcW w:w="9016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353E86">
              <w:rPr>
                <w:rFonts w:ascii="Calibri" w:eastAsia="Calibri" w:hAnsi="Calibri" w:cs="Times New Roman"/>
                <w:bCs/>
              </w:rPr>
              <w:t>s</w:t>
            </w:r>
            <w:r w:rsidRPr="00353E86">
              <w:rPr>
                <w:rFonts w:ascii="Calibri" w:eastAsia="Calibri" w:hAnsi="Calibri" w:cs="Times New Roman"/>
              </w:rPr>
              <w:t>even</w:t>
            </w:r>
            <w:r w:rsidRPr="00353E86">
              <w:rPr>
                <w:rFonts w:ascii="Calibri" w:eastAsia="Calibri" w:hAnsi="Calibri" w:cs="Times New Roman"/>
                <w:b/>
              </w:rPr>
              <w:t xml:space="preserve"> </w:t>
            </w:r>
            <w:r w:rsidRPr="00353E86">
              <w:rPr>
                <w:rFonts w:ascii="Calibri" w:eastAsia="Calibri" w:hAnsi="Calibri" w:cs="Times New Roman"/>
              </w:rPr>
              <w:t xml:space="preserve">numbers, counting on in tens. </w:t>
            </w:r>
          </w:p>
        </w:tc>
      </w:tr>
      <w:tr w:rsidR="00FD466D" w:rsidRPr="00353E86" w:rsidTr="00480CC1">
        <w:tc>
          <w:tcPr>
            <w:tcW w:w="9016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68000" behindDoc="0" locked="0" layoutInCell="1" allowOverlap="1" wp14:anchorId="5456C3E8" wp14:editId="1FA6903F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65" name="Rectangle 20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5506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56C3E8" id="Rectangle 2065" o:spid="_x0000_s1190" style="position:absolute;margin-left:81.1pt;margin-top:2.2pt;width:42pt;height:22.15pt;z-index:25356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5506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69024" behindDoc="0" locked="0" layoutInCell="1" allowOverlap="1" wp14:anchorId="53F8891E" wp14:editId="00B121A3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66" name="Rectangle 20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16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F8891E" id="Rectangle 2066" o:spid="_x0000_s1191" style="position:absolute;margin-left:126.45pt;margin-top:2.3pt;width:42pt;height:22.15pt;z-index:25356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Di&#10;Tt6r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5</w:t>
                            </w: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  <w:r w:rsidRPr="00663538">
                              <w:rPr>
                                <w:b/>
                                <w:bCs/>
                              </w:rPr>
                              <w:t>16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70048" behindDoc="0" locked="0" layoutInCell="1" allowOverlap="1" wp14:anchorId="2664269C" wp14:editId="6B29F195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67" name="Rectangle 20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26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64269C" id="Rectangle 2067" o:spid="_x0000_s1192" style="position:absolute;margin-left:171.65pt;margin-top:2.3pt;width:42pt;height:22.15pt;z-index:25357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5</w:t>
                            </w: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  <w:r w:rsidRPr="00663538">
                              <w:rPr>
                                <w:b/>
                                <w:bCs/>
                              </w:rPr>
                              <w:t>26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74144" behindDoc="0" locked="0" layoutInCell="1" allowOverlap="1" wp14:anchorId="4325CE56" wp14:editId="1C699C60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68" name="Rectangle 20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25CE56" id="Rectangle 2068" o:spid="_x0000_s1193" style="position:absolute;margin-left:352.75pt;margin-top:2.25pt;width:42pt;height:22.15pt;z-index:25357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5</w:t>
                            </w: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  <w:r w:rsidRPr="00663538">
                              <w:rPr>
                                <w:b/>
                                <w:bCs/>
                              </w:rPr>
                              <w:t>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73120" behindDoc="0" locked="0" layoutInCell="1" allowOverlap="1" wp14:anchorId="1AA0CE44" wp14:editId="2615D3CE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69" name="Rectangle 20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56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A0CE44" id="Rectangle 2069" o:spid="_x0000_s1194" style="position:absolute;margin-left:307.55pt;margin-top:2.25pt;width:42pt;height:22.15pt;z-index:25357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5</w:t>
                            </w: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  <w:r w:rsidRPr="00663538">
                              <w:rPr>
                                <w:b/>
                                <w:bCs/>
                              </w:rPr>
                              <w:t>56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72096" behindDoc="0" locked="0" layoutInCell="1" allowOverlap="1" wp14:anchorId="2E6B5C28" wp14:editId="67BB2799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70" name="Rectangle 20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46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6B5C28" id="Rectangle 2070" o:spid="_x0000_s1195" style="position:absolute;margin-left:262.2pt;margin-top:2.2pt;width:42pt;height:22.15pt;z-index:25357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RXshwIAAC4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j0kV7I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5</w:t>
                            </w: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  <w:r w:rsidRPr="00663538">
                              <w:rPr>
                                <w:b/>
                                <w:bCs/>
                              </w:rPr>
                              <w:t>46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71072" behindDoc="0" locked="0" layoutInCell="1" allowOverlap="1" wp14:anchorId="11EAF3D9" wp14:editId="7D998872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71" name="Rectangle 20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36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EAF3D9" id="Rectangle 2071" o:spid="_x0000_s1196" style="position:absolute;margin-left:217pt;margin-top:2.25pt;width:42pt;height:22.15pt;z-index:25357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Ce7hgIAAC4FAAAOAAAAZHJzL2Uyb0RvYy54bWysVEtv2zAMvg/YfxB0X+2k6dI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MPs&#10;J7uGAgAALg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5</w:t>
                            </w: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  <w:r w:rsidRPr="00663538">
                              <w:rPr>
                                <w:b/>
                                <w:bCs/>
                              </w:rPr>
                              <w:t>36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5476, 5486, 5496, </w:t>
            </w:r>
          </w:p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</w:tr>
      <w:tr w:rsidR="00FD466D" w:rsidRPr="00353E86" w:rsidTr="00480CC1">
        <w:tc>
          <w:tcPr>
            <w:tcW w:w="9016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75168" behindDoc="0" locked="0" layoutInCell="1" allowOverlap="1" wp14:anchorId="06147B99" wp14:editId="5AD64B90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72" name="Rectangle 20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994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147B99" id="Rectangle 2072" o:spid="_x0000_s1197" style="position:absolute;margin-left:81.1pt;margin-top:2.2pt;width:42pt;height:22.15pt;z-index:25357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GQD&#10;CTe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  <w:r w:rsidRPr="00663538">
                              <w:rPr>
                                <w:b/>
                                <w:bCs/>
                              </w:rPr>
                              <w:t>994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76192" behindDoc="0" locked="0" layoutInCell="1" allowOverlap="1" wp14:anchorId="6A1DA8E1" wp14:editId="0EE4AA37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73" name="Rectangle 20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004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1DA8E1" id="Rectangle 2073" o:spid="_x0000_s1198" style="position:absolute;margin-left:126.45pt;margin-top:2.3pt;width:42pt;height:22.15pt;z-index:25357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  <w:r w:rsidRPr="00663538">
                              <w:rPr>
                                <w:b/>
                                <w:bCs/>
                              </w:rPr>
                              <w:t>004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77216" behindDoc="0" locked="0" layoutInCell="1" allowOverlap="1" wp14:anchorId="7562B7B9" wp14:editId="672F39CD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74" name="Rectangle 20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014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62B7B9" id="Rectangle 2074" o:spid="_x0000_s1199" style="position:absolute;margin-left:171.65pt;margin-top:2.3pt;width:42pt;height:22.15pt;z-index:25357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  <w:r w:rsidRPr="00663538">
                              <w:rPr>
                                <w:b/>
                                <w:bCs/>
                              </w:rPr>
                              <w:t>014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81312" behindDoc="0" locked="0" layoutInCell="1" allowOverlap="1" wp14:anchorId="19C96895" wp14:editId="5EBDE050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75" name="Rectangle 20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054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C96895" id="Rectangle 2075" o:spid="_x0000_s1200" style="position:absolute;margin-left:352.75pt;margin-top:2.25pt;width:42pt;height:22.15pt;z-index:25358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  <w:r w:rsidRPr="00663538">
                              <w:rPr>
                                <w:b/>
                                <w:bCs/>
                              </w:rPr>
                              <w:t>054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80288" behindDoc="0" locked="0" layoutInCell="1" allowOverlap="1" wp14:anchorId="35534224" wp14:editId="561D3A31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76" name="Rectangle 20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044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534224" id="Rectangle 2076" o:spid="_x0000_s1201" style="position:absolute;margin-left:307.55pt;margin-top:2.25pt;width:42pt;height:22.15pt;z-index:25358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BD&#10;bjJv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  <w:r w:rsidRPr="00663538">
                              <w:rPr>
                                <w:b/>
                                <w:bCs/>
                              </w:rPr>
                              <w:t>044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79264" behindDoc="0" locked="0" layoutInCell="1" allowOverlap="1" wp14:anchorId="3A4E3ED8" wp14:editId="66CDC486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77" name="Rectangle 20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034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4E3ED8" id="Rectangle 2077" o:spid="_x0000_s1202" style="position:absolute;margin-left:262.2pt;margin-top:2.2pt;width:42pt;height:22.15pt;z-index:25357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  <w:r w:rsidRPr="00663538">
                              <w:rPr>
                                <w:b/>
                                <w:bCs/>
                              </w:rPr>
                              <w:t>034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78240" behindDoc="0" locked="0" layoutInCell="1" allowOverlap="1" wp14:anchorId="7EF943A2" wp14:editId="3BA4A0D4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78" name="Rectangle 20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024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F943A2" id="Rectangle 2078" o:spid="_x0000_s1203" style="position:absolute;margin-left:217pt;margin-top:2.25pt;width:42pt;height:22.15pt;z-index:25357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g2piAIAAC4FAAAOAAAAZHJzL2Uyb0RvYy54bWysVEtv2zAMvg/YfxB0X+2k6dI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  <w:r w:rsidRPr="00663538">
                              <w:rPr>
                                <w:b/>
                                <w:bCs/>
                              </w:rPr>
                              <w:t>024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6</w:t>
            </w:r>
            <w:r w:rsidRPr="00353E86">
              <w:rPr>
                <w:rFonts w:ascii="Calibri" w:eastAsia="Calibri" w:hAnsi="Calibri" w:cs="Times New Roman"/>
              </w:rPr>
              <w:t xml:space="preserve">964, </w:t>
            </w:r>
            <w:r>
              <w:rPr>
                <w:rFonts w:ascii="Calibri" w:eastAsia="Calibri" w:hAnsi="Calibri" w:cs="Times New Roman"/>
              </w:rPr>
              <w:t>6</w:t>
            </w:r>
            <w:r w:rsidRPr="00353E86">
              <w:rPr>
                <w:rFonts w:ascii="Calibri" w:eastAsia="Calibri" w:hAnsi="Calibri" w:cs="Times New Roman"/>
              </w:rPr>
              <w:t xml:space="preserve">974, </w:t>
            </w:r>
            <w:r>
              <w:rPr>
                <w:rFonts w:ascii="Calibri" w:eastAsia="Calibri" w:hAnsi="Calibri" w:cs="Times New Roman"/>
              </w:rPr>
              <w:t>6</w:t>
            </w:r>
            <w:r w:rsidRPr="00353E86">
              <w:rPr>
                <w:rFonts w:ascii="Calibri" w:eastAsia="Calibri" w:hAnsi="Calibri" w:cs="Times New Roman"/>
              </w:rPr>
              <w:t xml:space="preserve">984, </w:t>
            </w:r>
          </w:p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</w:tr>
    </w:tbl>
    <w:p w:rsidR="00FD466D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FD466D" w:rsidRPr="008917AB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lastRenderedPageBreak/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D466D" w:rsidRPr="00B80369" w:rsidTr="00480CC1">
        <w:tc>
          <w:tcPr>
            <w:tcW w:w="9016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on in tens. </w:t>
            </w:r>
          </w:p>
        </w:tc>
      </w:tr>
      <w:tr w:rsidR="00FD466D" w:rsidRPr="00B80369" w:rsidTr="00480CC1">
        <w:tc>
          <w:tcPr>
            <w:tcW w:w="9016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11008" behindDoc="0" locked="0" layoutInCell="1" allowOverlap="1" wp14:anchorId="35BAABF9" wp14:editId="556449D2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024" name="Rectangle 10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4775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BAABF9" id="Rectangle 1024" o:spid="_x0000_s1204" style="position:absolute;margin-left:81.1pt;margin-top:2.2pt;width:42pt;height:22.15pt;z-index:25361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CIy&#10;Gve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4775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12032" behindDoc="0" locked="0" layoutInCell="1" allowOverlap="1" wp14:anchorId="0370D961" wp14:editId="1B501AC8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025" name="Rectangle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4785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70D961" id="Rectangle 1025" o:spid="_x0000_s1205" style="position:absolute;margin-left:126.45pt;margin-top:2.3pt;width:42pt;height:22.15pt;z-index:25361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3B6hwIAAC4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Db&#10;K3B6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4785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13056" behindDoc="0" locked="0" layoutInCell="1" allowOverlap="1" wp14:anchorId="6B203B80" wp14:editId="4E979D54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026" name="Rectangle 10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4795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203B80" id="Rectangle 1026" o:spid="_x0000_s1206" style="position:absolute;margin-left:171.65pt;margin-top:2.3pt;width:42pt;height:22.15pt;z-index:25361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/VahgIAAC4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GA/1WoYCAAAu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4795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17152" behindDoc="0" locked="0" layoutInCell="1" allowOverlap="1" wp14:anchorId="297B74DC" wp14:editId="003EF17F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027" name="Rectangle 10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4835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7B74DC" id="Rectangle 1027" o:spid="_x0000_s1207" style="position:absolute;margin-left:352.75pt;margin-top:2.25pt;width:42pt;height:22.15pt;z-index:25361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4Raf14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4835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16128" behindDoc="0" locked="0" layoutInCell="1" allowOverlap="1" wp14:anchorId="09C332E3" wp14:editId="2083E637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041" name="Rectangle 10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4825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C332E3" id="Rectangle 1041" o:spid="_x0000_s1208" style="position:absolute;margin-left:307.55pt;margin-top:2.25pt;width:42pt;height:22.15pt;z-index:25361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Hbj&#10;fNeGAgAALg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4825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15104" behindDoc="0" locked="0" layoutInCell="1" allowOverlap="1" wp14:anchorId="7F239339" wp14:editId="12D3FF10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047" name="Rectangle 10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4815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239339" id="Rectangle 1047" o:spid="_x0000_s1209" style="position:absolute;margin-left:262.2pt;margin-top:2.2pt;width:42pt;height:22.15pt;z-index:25361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3lZhgIAAC4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4815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14080" behindDoc="0" locked="0" layoutInCell="1" allowOverlap="1" wp14:anchorId="69ECC2BB" wp14:editId="3AF7696F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048" name="Rectangle 10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4805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ECC2BB" id="Rectangle 1048" o:spid="_x0000_s1210" style="position:absolute;margin-left:217pt;margin-top:2.25pt;width:42pt;height:22.15pt;z-index:25361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FcD&#10;nkiGAgAALg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4805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4745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4755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4765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</w:tr>
      <w:tr w:rsidR="00FD466D" w:rsidRPr="00B80369" w:rsidTr="00480CC1">
        <w:tc>
          <w:tcPr>
            <w:tcW w:w="9016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18176" behindDoc="0" locked="0" layoutInCell="1" allowOverlap="1" wp14:anchorId="40949793" wp14:editId="1F87AA7C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049" name="Rectangle 10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7372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949793" id="Rectangle 1049" o:spid="_x0000_s1211" style="position:absolute;margin-left:81.1pt;margin-top:2.2pt;width:42pt;height:22.15pt;z-index:25361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vTFhgIAAC4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rhr0&#10;xYYCAAAu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7372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19200" behindDoc="0" locked="0" layoutInCell="1" allowOverlap="1" wp14:anchorId="32A426D9" wp14:editId="5E731777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21" name="Rectangle 2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7382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A426D9" id="Rectangle 221" o:spid="_x0000_s1212" style="position:absolute;margin-left:126.45pt;margin-top:2.3pt;width:42pt;height:22.15pt;z-index:25361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Kia&#10;KHGGAgAALA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7382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20224" behindDoc="0" locked="0" layoutInCell="1" allowOverlap="1" wp14:anchorId="005818C2" wp14:editId="4EBA8CDD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22" name="Rectangle 2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7392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5818C2" id="Rectangle 222" o:spid="_x0000_s1213" style="position:absolute;margin-left:171.65pt;margin-top:2.3pt;width:42pt;height:22.15pt;z-index:25362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Ju845CHAgAALA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7392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24320" behindDoc="0" locked="0" layoutInCell="1" allowOverlap="1" wp14:anchorId="65BAD193" wp14:editId="4B06F414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23" name="Rectangle 2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7432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BAD193" id="Rectangle 223" o:spid="_x0000_s1214" style="position:absolute;margin-left:352.75pt;margin-top:2.25pt;width:42pt;height:22.15pt;z-index:25362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kV7MoIcCAAAs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7432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23296" behindDoc="0" locked="0" layoutInCell="1" allowOverlap="1" wp14:anchorId="64CE90E2" wp14:editId="63992456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24" name="Rectangle 2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7422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CE90E2" id="Rectangle 224" o:spid="_x0000_s1215" style="position:absolute;margin-left:307.55pt;margin-top:2.25pt;width:42pt;height:22.15pt;z-index:25362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AR&#10;dNNnhwIAACw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7422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22272" behindDoc="0" locked="0" layoutInCell="1" allowOverlap="1" wp14:anchorId="0513E936" wp14:editId="67E67AA8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25" name="Rectangle 2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7412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13E936" id="Rectangle 225" o:spid="_x0000_s1216" style="position:absolute;margin-left:262.2pt;margin-top:2.2pt;width:42pt;height:22.15pt;z-index:25362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7412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21248" behindDoc="0" locked="0" layoutInCell="1" allowOverlap="1" wp14:anchorId="0FFC6829" wp14:editId="61349A4D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26" name="Rectangle 2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7402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FC6829" id="Rectangle 226" o:spid="_x0000_s1217" style="position:absolute;margin-left:217pt;margin-top:2.25pt;width:42pt;height:22.15pt;z-index:25362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N1N&#10;WUOGAgAALA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7402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7342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7352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7362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</w:tr>
    </w:tbl>
    <w:p w:rsidR="00FD466D" w:rsidRPr="008917AB" w:rsidRDefault="00FD466D" w:rsidP="00FD466D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D466D" w:rsidRPr="008917AB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Pr="008917A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Add a multiple of 10 to a four-digit number</w:t>
      </w:r>
    </w:p>
    <w:p w:rsidR="00FD466D" w:rsidRPr="008917AB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D466D" w:rsidRPr="00353E86" w:rsidTr="00480CC1">
        <w:tc>
          <w:tcPr>
            <w:tcW w:w="9016" w:type="dxa"/>
            <w:gridSpan w:val="4"/>
          </w:tcPr>
          <w:p w:rsidR="00FD466D" w:rsidRPr="00353E86" w:rsidRDefault="00FD466D" w:rsidP="00480CC1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FD466D" w:rsidRPr="00353E86" w:rsidTr="00480CC1"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8054 + 50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8104</w:t>
            </w:r>
          </w:p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7383 + 40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7423</w:t>
            </w: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3979 + 50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4029</w:t>
            </w: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2996 + 70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3066</w:t>
            </w:r>
          </w:p>
        </w:tc>
      </w:tr>
    </w:tbl>
    <w:p w:rsidR="00FD466D" w:rsidRPr="008917AB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D466D" w:rsidRPr="00B80369" w:rsidTr="00480CC1">
        <w:tc>
          <w:tcPr>
            <w:tcW w:w="9016" w:type="dxa"/>
            <w:gridSpan w:val="4"/>
          </w:tcPr>
          <w:p w:rsidR="00FD466D" w:rsidRPr="00B80369" w:rsidRDefault="00FD466D" w:rsidP="00480CC1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FD466D" w:rsidRPr="00B80369" w:rsidTr="00480CC1"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>05</w:t>
            </w:r>
            <w:r>
              <w:rPr>
                <w:rFonts w:ascii="Calibri" w:eastAsia="Calibri" w:hAnsi="Calibri" w:cs="Times New Roman"/>
              </w:rPr>
              <w:t>0</w:t>
            </w:r>
            <w:r w:rsidRPr="00B80369">
              <w:rPr>
                <w:rFonts w:ascii="Calibri" w:eastAsia="Calibri" w:hAnsi="Calibri" w:cs="Times New Roman"/>
              </w:rPr>
              <w:t xml:space="preserve"> + </w:t>
            </w: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 xml:space="preserve">0 = </w:t>
            </w:r>
            <w:r>
              <w:rPr>
                <w:rFonts w:ascii="Calibri" w:eastAsia="Calibri" w:hAnsi="Calibri" w:cs="Times New Roman"/>
                <w:b/>
                <w:bCs/>
              </w:rPr>
              <w:t>7110</w:t>
            </w:r>
          </w:p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6288</w:t>
            </w:r>
            <w:r w:rsidRPr="00B80369">
              <w:rPr>
                <w:rFonts w:ascii="Calibri" w:eastAsia="Calibri" w:hAnsi="Calibri" w:cs="Times New Roman"/>
              </w:rPr>
              <w:t xml:space="preserve"> + 40 = </w:t>
            </w:r>
            <w:r>
              <w:rPr>
                <w:rFonts w:ascii="Calibri" w:eastAsia="Calibri" w:hAnsi="Calibri" w:cs="Times New Roman"/>
                <w:b/>
                <w:bCs/>
              </w:rPr>
              <w:t>6328</w:t>
            </w: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2985</w:t>
            </w:r>
            <w:r w:rsidRPr="00B80369">
              <w:rPr>
                <w:rFonts w:ascii="Calibri" w:eastAsia="Calibri" w:hAnsi="Calibri" w:cs="Times New Roman"/>
              </w:rPr>
              <w:t xml:space="preserve"> + 50 = </w:t>
            </w:r>
            <w:r>
              <w:rPr>
                <w:rFonts w:ascii="Calibri" w:eastAsia="Calibri" w:hAnsi="Calibri" w:cs="Times New Roman"/>
                <w:b/>
                <w:bCs/>
              </w:rPr>
              <w:t>3035</w:t>
            </w: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1998</w:t>
            </w:r>
            <w:r w:rsidRPr="00B80369">
              <w:rPr>
                <w:rFonts w:ascii="Calibri" w:eastAsia="Calibri" w:hAnsi="Calibri" w:cs="Times New Roman"/>
              </w:rPr>
              <w:t xml:space="preserve"> + 70 = </w:t>
            </w:r>
            <w:r>
              <w:rPr>
                <w:rFonts w:ascii="Calibri" w:eastAsia="Calibri" w:hAnsi="Calibri" w:cs="Times New Roman"/>
                <w:b/>
                <w:bCs/>
              </w:rPr>
              <w:t>2068</w:t>
            </w:r>
          </w:p>
        </w:tc>
      </w:tr>
    </w:tbl>
    <w:p w:rsidR="00FD466D" w:rsidRDefault="00FD466D" w:rsidP="00FD466D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D466D" w:rsidRPr="008917AB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Pr="008917A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Add two multiples of 100 beyond 1000</w:t>
      </w:r>
    </w:p>
    <w:p w:rsidR="00FD466D" w:rsidRPr="008917AB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D466D" w:rsidRPr="00353E86" w:rsidTr="00480CC1">
        <w:tc>
          <w:tcPr>
            <w:tcW w:w="9016" w:type="dxa"/>
            <w:gridSpan w:val="4"/>
          </w:tcPr>
          <w:p w:rsidR="00FD466D" w:rsidRPr="00353E86" w:rsidRDefault="00FD466D" w:rsidP="00480CC1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FD466D" w:rsidRPr="00353E86" w:rsidTr="00480CC1"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900 + 300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1200</w:t>
            </w:r>
          </w:p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800 + 600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1400</w:t>
            </w: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1700 + 300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2000</w:t>
            </w: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5500 + 800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6300</w:t>
            </w:r>
          </w:p>
        </w:tc>
      </w:tr>
    </w:tbl>
    <w:p w:rsidR="00FD466D" w:rsidRPr="008917AB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D466D" w:rsidRPr="00B80369" w:rsidTr="00480CC1">
        <w:tc>
          <w:tcPr>
            <w:tcW w:w="9016" w:type="dxa"/>
            <w:gridSpan w:val="4"/>
          </w:tcPr>
          <w:p w:rsidR="00FD466D" w:rsidRPr="00B80369" w:rsidRDefault="00FD466D" w:rsidP="00480CC1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FD466D" w:rsidRPr="00B80369" w:rsidTr="00480CC1"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00 + </w:t>
            </w: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00 = 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1200</w:t>
            </w:r>
          </w:p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9</w:t>
            </w:r>
            <w:r w:rsidRPr="00B80369">
              <w:rPr>
                <w:rFonts w:ascii="Calibri" w:eastAsia="Calibri" w:hAnsi="Calibri" w:cs="Times New Roman"/>
              </w:rPr>
              <w:t xml:space="preserve">00 + </w:t>
            </w: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 xml:space="preserve">00 = 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1</w:t>
            </w:r>
            <w:r>
              <w:rPr>
                <w:rFonts w:ascii="Calibri" w:eastAsia="Calibri" w:hAnsi="Calibri" w:cs="Times New Roman"/>
                <w:b/>
                <w:bCs/>
              </w:rPr>
              <w:t>7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00</w:t>
            </w: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25</w:t>
            </w:r>
            <w:r w:rsidRPr="00B80369">
              <w:rPr>
                <w:rFonts w:ascii="Calibri" w:eastAsia="Calibri" w:hAnsi="Calibri" w:cs="Times New Roman"/>
              </w:rPr>
              <w:t xml:space="preserve">00 + </w:t>
            </w: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00 = </w:t>
            </w:r>
            <w:r>
              <w:rPr>
                <w:rFonts w:ascii="Calibri" w:eastAsia="Calibri" w:hAnsi="Calibri" w:cs="Times New Roman"/>
                <w:b/>
                <w:bCs/>
              </w:rPr>
              <w:t>3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000</w:t>
            </w: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47</w:t>
            </w:r>
            <w:r w:rsidRPr="00B80369">
              <w:rPr>
                <w:rFonts w:ascii="Calibri" w:eastAsia="Calibri" w:hAnsi="Calibri" w:cs="Times New Roman"/>
              </w:rPr>
              <w:t xml:space="preserve">00 + 800 = </w:t>
            </w:r>
            <w:r>
              <w:rPr>
                <w:rFonts w:ascii="Calibri" w:eastAsia="Calibri" w:hAnsi="Calibri" w:cs="Times New Roman"/>
                <w:b/>
                <w:bCs/>
              </w:rPr>
              <w:t>55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00</w:t>
            </w:r>
          </w:p>
        </w:tc>
      </w:tr>
    </w:tbl>
    <w:p w:rsidR="00FD466D" w:rsidRPr="008917AB" w:rsidRDefault="00FD466D" w:rsidP="00FD466D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D466D" w:rsidRPr="008917AB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Pr="008917A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Count on in hundreds from a four-digit number</w:t>
      </w:r>
    </w:p>
    <w:p w:rsidR="00FD466D" w:rsidRPr="008917AB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D466D" w:rsidRPr="00353E86" w:rsidTr="00480CC1">
        <w:tc>
          <w:tcPr>
            <w:tcW w:w="9016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353E86">
              <w:rPr>
                <w:rFonts w:ascii="Calibri" w:eastAsia="Calibri" w:hAnsi="Calibri" w:cs="Times New Roman"/>
                <w:bCs/>
              </w:rPr>
              <w:t>s</w:t>
            </w:r>
            <w:r w:rsidRPr="00353E86">
              <w:rPr>
                <w:rFonts w:ascii="Calibri" w:eastAsia="Calibri" w:hAnsi="Calibri" w:cs="Times New Roman"/>
              </w:rPr>
              <w:t>even</w:t>
            </w:r>
            <w:r w:rsidRPr="00353E86">
              <w:rPr>
                <w:rFonts w:ascii="Calibri" w:eastAsia="Calibri" w:hAnsi="Calibri" w:cs="Times New Roman"/>
                <w:b/>
              </w:rPr>
              <w:t xml:space="preserve"> </w:t>
            </w:r>
            <w:r w:rsidRPr="00353E86">
              <w:rPr>
                <w:rFonts w:ascii="Calibri" w:eastAsia="Calibri" w:hAnsi="Calibri" w:cs="Times New Roman"/>
              </w:rPr>
              <w:t xml:space="preserve">numbers, counting on in hundreds. </w:t>
            </w:r>
          </w:p>
        </w:tc>
      </w:tr>
      <w:tr w:rsidR="00FD466D" w:rsidRPr="00353E86" w:rsidTr="00480CC1">
        <w:tc>
          <w:tcPr>
            <w:tcW w:w="9016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82336" behindDoc="0" locked="0" layoutInCell="1" allowOverlap="1" wp14:anchorId="3A1058A9" wp14:editId="20261952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93" name="Rectangle 20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6432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1058A9" id="Rectangle 2093" o:spid="_x0000_s1218" style="position:absolute;margin-left:81.1pt;margin-top:2.2pt;width:42pt;height:22.15pt;z-index:25358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6432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83360" behindDoc="0" locked="0" layoutInCell="1" allowOverlap="1" wp14:anchorId="70A63507" wp14:editId="334D505E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94" name="Rectangle 20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6532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A63507" id="Rectangle 2094" o:spid="_x0000_s1219" style="position:absolute;margin-left:126.45pt;margin-top:2.3pt;width:42pt;height:22.15pt;z-index:25358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QqShwIAAC4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Aj&#10;CQqS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6532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84384" behindDoc="0" locked="0" layoutInCell="1" allowOverlap="1" wp14:anchorId="381105AF" wp14:editId="0013D4C2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95" name="Rectangle 20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6632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1105AF" id="Rectangle 2095" o:spid="_x0000_s1220" style="position:absolute;margin-left:171.65pt;margin-top:2.3pt;width:42pt;height:22.15pt;z-index:25358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jOFiAIAAC4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6632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88480" behindDoc="0" locked="0" layoutInCell="1" allowOverlap="1" wp14:anchorId="13D5C336" wp14:editId="0AAEB2F5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96" name="Rectangle 20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7032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D5C336" id="Rectangle 2096" o:spid="_x0000_s1221" style="position:absolute;margin-left:352.75pt;margin-top:2.25pt;width:42pt;height:22.15pt;z-index:25358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R0JhwIAAC4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C70dCY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7032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87456" behindDoc="0" locked="0" layoutInCell="1" allowOverlap="1" wp14:anchorId="6B1414F2" wp14:editId="7C747B8B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97" name="Rectangle 20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6932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1414F2" id="Rectangle 2097" o:spid="_x0000_s1222" style="position:absolute;margin-left:307.55pt;margin-top:2.25pt;width:42pt;height:22.15pt;z-index:25358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5ZEiAIAAC4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6932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86432" behindDoc="0" locked="0" layoutInCell="1" allowOverlap="1" wp14:anchorId="1BB48666" wp14:editId="7794B71E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98" name="Rectangle 20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6832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B48666" id="Rectangle 2098" o:spid="_x0000_s1223" style="position:absolute;margin-left:262.2pt;margin-top:2.2pt;width:42pt;height:22.15pt;z-index:25358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6832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85408" behindDoc="0" locked="0" layoutInCell="1" allowOverlap="1" wp14:anchorId="1F41DF5B" wp14:editId="3D225770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99" name="Rectangle 20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6732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41DF5B" id="Rectangle 2099" o:spid="_x0000_s1224" style="position:absolute;margin-left:217pt;margin-top:2.25pt;width:42pt;height:22.15pt;z-index:25358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6732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6132, 6232, 6332, </w:t>
            </w:r>
          </w:p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</w:tr>
      <w:tr w:rsidR="00FD466D" w:rsidRPr="00353E86" w:rsidTr="00480CC1">
        <w:tc>
          <w:tcPr>
            <w:tcW w:w="9016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89504" behindDoc="0" locked="0" layoutInCell="1" allowOverlap="1" wp14:anchorId="6981320F" wp14:editId="1C6A6981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00" name="Rectangle 21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4855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81320F" id="Rectangle 2100" o:spid="_x0000_s1225" style="position:absolute;margin-left:81.1pt;margin-top:2.2pt;width:42pt;height:22.15pt;z-index:25358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MrA&#10;xsW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4855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90528" behindDoc="0" locked="0" layoutInCell="1" allowOverlap="1" wp14:anchorId="395E3D99" wp14:editId="6F6DF836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01" name="Rectangle 21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4955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5E3D99" id="Rectangle 2101" o:spid="_x0000_s1226" style="position:absolute;margin-left:126.45pt;margin-top:2.3pt;width:42pt;height:22.15pt;z-index:25359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HOk&#10;mMCGAgAALg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4955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91552" behindDoc="0" locked="0" layoutInCell="1" allowOverlap="1" wp14:anchorId="68D82374" wp14:editId="46D51273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02" name="Rectangle 21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5055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D82374" id="Rectangle 2102" o:spid="_x0000_s1227" style="position:absolute;margin-left:171.65pt;margin-top:2.3pt;width:42pt;height:22.15pt;z-index:25359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1Eu2TIYCAAAu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5055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95648" behindDoc="0" locked="0" layoutInCell="1" allowOverlap="1" wp14:anchorId="7731A289" wp14:editId="46355D07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03" name="Rectangle 21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5455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31A289" id="Rectangle 2103" o:spid="_x0000_s1228" style="position:absolute;margin-left:352.75pt;margin-top:2.25pt;width:42pt;height:22.15pt;z-index:25359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T0BhwIAAC4FAAAOAAAAZHJzL2Uyb0RvYy54bWysVEtv2zAMvg/YfxB0X+046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wJE9AY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5455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94624" behindDoc="0" locked="0" layoutInCell="1" allowOverlap="1" wp14:anchorId="083EA7BE" wp14:editId="66B5E176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04" name="Rectangle 21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5355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3EA7BE" id="Rectangle 2104" o:spid="_x0000_s1229" style="position:absolute;margin-left:307.55pt;margin-top:2.25pt;width:42pt;height:22.15pt;z-index:25359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pqPhwIAAC4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Db&#10;kpqP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5355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93600" behindDoc="0" locked="0" layoutInCell="1" allowOverlap="1" wp14:anchorId="6A9769F8" wp14:editId="4DC943D5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05" name="Rectangle 21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5255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9769F8" id="Rectangle 2105" o:spid="_x0000_s1230" style="position:absolute;margin-left:262.2pt;margin-top:2.2pt;width:42pt;height:22.15pt;z-index:25359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aOYhgIAAC4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5255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592576" behindDoc="0" locked="0" layoutInCell="1" allowOverlap="1" wp14:anchorId="3D3C1C12" wp14:editId="460DA246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06" name="Rectangle 21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5155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3C1C12" id="Rectangle 2106" o:spid="_x0000_s1231" style="position:absolute;margin-left:217pt;margin-top:2.25pt;width:42pt;height:22.15pt;z-index:25359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5155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4555, 4655, 4755, </w:t>
            </w:r>
          </w:p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</w:tr>
    </w:tbl>
    <w:p w:rsidR="00FD466D" w:rsidRPr="008917AB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D466D" w:rsidRPr="00B80369" w:rsidTr="00480CC1">
        <w:tc>
          <w:tcPr>
            <w:tcW w:w="9016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on in hundreds. </w:t>
            </w:r>
          </w:p>
        </w:tc>
      </w:tr>
      <w:tr w:rsidR="00FD466D" w:rsidRPr="00B80369" w:rsidTr="00480CC1">
        <w:tc>
          <w:tcPr>
            <w:tcW w:w="9016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25344" behindDoc="0" locked="0" layoutInCell="1" allowOverlap="1" wp14:anchorId="14173910" wp14:editId="59F4E849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144" name="Rectangle 11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5655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173910" id="Rectangle 1144" o:spid="_x0000_s1232" style="position:absolute;margin-left:81.1pt;margin-top:2.2pt;width:42pt;height:22.15pt;z-index:25362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8KRC&#10;CIYCAAAu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5655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26368" behindDoc="0" locked="0" layoutInCell="1" allowOverlap="1" wp14:anchorId="238031AE" wp14:editId="07FEAF0A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145" name="Rectangle 11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5755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8031AE" id="Rectangle 1145" o:spid="_x0000_s1233" style="position:absolute;margin-left:126.45pt;margin-top:2.3pt;width:42pt;height:22.15pt;z-index:25362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SiFhwIAAC4FAAAOAAAAZHJzL2Uyb0RvYy54bWysVEtv2zAMvg/YfxB0X+2kydo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AJ&#10;vSiF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5755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27392" behindDoc="0" locked="0" layoutInCell="1" allowOverlap="1" wp14:anchorId="508DC968" wp14:editId="6A746C27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146" name="Rectangle 11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5855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8DC968" id="Rectangle 1146" o:spid="_x0000_s1234" style="position:absolute;margin-left:171.65pt;margin-top:2.3pt;width:42pt;height:22.15pt;z-index:25362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zAmhwIAAC4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O4TMCa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5855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31488" behindDoc="0" locked="0" layoutInCell="1" allowOverlap="1" wp14:anchorId="0F65F80D" wp14:editId="55E9C311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47" name="Rectangle 11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6255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65F80D" id="Rectangle 1147" o:spid="_x0000_s1235" style="position:absolute;margin-left:352.75pt;margin-top:2.25pt;width:42pt;height:22.15pt;z-index:25363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Fwpaq4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6255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30464" behindDoc="0" locked="0" layoutInCell="1" allowOverlap="1" wp14:anchorId="03ED53CC" wp14:editId="42B46CCF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48" name="Rectangle 11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6155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ED53CC" id="Rectangle 1148" o:spid="_x0000_s1236" style="position:absolute;margin-left:307.55pt;margin-top:2.25pt;width:42pt;height:22.15pt;z-index:25363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MFs&#10;tvqGAgAALg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6155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29440" behindDoc="0" locked="0" layoutInCell="1" allowOverlap="1" wp14:anchorId="1EBF27C7" wp14:editId="2665CA52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149" name="Rectangle 11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6055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BF27C7" id="Rectangle 1149" o:spid="_x0000_s1237" style="position:absolute;margin-left:262.2pt;margin-top:2.2pt;width:42pt;height:22.15pt;z-index:25362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OHXcd4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6055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28416" behindDoc="0" locked="0" layoutInCell="1" allowOverlap="1" wp14:anchorId="2A0F7B24" wp14:editId="2EF3D544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50" name="Rectangle 11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5955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0F7B24" id="Rectangle 1150" o:spid="_x0000_s1238" style="position:absolute;margin-left:217pt;margin-top:2.25pt;width:42pt;height:22.15pt;z-index:25362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Hbp&#10;lZSGAgAALg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5955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5355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5455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5555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</w:tr>
      <w:tr w:rsidR="00FD466D" w:rsidRPr="00B80369" w:rsidTr="00480CC1">
        <w:tc>
          <w:tcPr>
            <w:tcW w:w="9016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32512" behindDoc="0" locked="0" layoutInCell="1" allowOverlap="1" wp14:anchorId="5B496C97" wp14:editId="2AD7C35C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151" name="Rectangle 11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3820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496C97" id="Rectangle 1151" o:spid="_x0000_s1239" style="position:absolute;margin-left:81.1pt;margin-top:2.2pt;width:42pt;height:22.15pt;z-index:25363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j/D/&#10;GYYCAAAu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3820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33536" behindDoc="0" locked="0" layoutInCell="1" allowOverlap="1" wp14:anchorId="326E667B" wp14:editId="505E5027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152" name="Rectangle 11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3920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6E667B" id="Rectangle 1152" o:spid="_x0000_s1240" style="position:absolute;margin-left:126.45pt;margin-top:2.3pt;width:42pt;height:22.15pt;z-index:25363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Be&#10;XYIP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3920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34560" behindDoc="0" locked="0" layoutInCell="1" allowOverlap="1" wp14:anchorId="4D35CF58" wp14:editId="24604161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153" name="Rectangle 11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4020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35CF58" id="Rectangle 1153" o:spid="_x0000_s1241" style="position:absolute;margin-left:171.65pt;margin-top:2.3pt;width:42pt;height:22.15pt;z-index:25363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p0TogoYCAAAu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4020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38656" behindDoc="0" locked="0" layoutInCell="1" allowOverlap="1" wp14:anchorId="1BB8FAFC" wp14:editId="228159BC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54" name="Rectangle 11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4420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B8FAFC" id="Rectangle 1154" o:spid="_x0000_s1242" style="position:absolute;margin-left:352.75pt;margin-top:2.25pt;width:42pt;height:22.15pt;z-index:25363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4420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37632" behindDoc="0" locked="0" layoutInCell="1" allowOverlap="1" wp14:anchorId="575C4003" wp14:editId="09108E35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55" name="Rectangle 11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4320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5C4003" id="Rectangle 1155" o:spid="_x0000_s1243" style="position:absolute;margin-left:307.55pt;margin-top:2.25pt;width:42pt;height:22.15pt;z-index:25363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Co&#10;ncRB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4320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36608" behindDoc="0" locked="0" layoutInCell="1" allowOverlap="1" wp14:anchorId="5B2C35EF" wp14:editId="4A1DF1E2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156" name="Rectangle 11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4220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2C35EF" id="Rectangle 1156" o:spid="_x0000_s1244" style="position:absolute;margin-left:262.2pt;margin-top:2.2pt;width:42pt;height:22.15pt;z-index:25363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4220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35584" behindDoc="0" locked="0" layoutInCell="1" allowOverlap="1" wp14:anchorId="79D53FB1" wp14:editId="04F96C48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57" name="Rectangle 11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4120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D53FB1" id="Rectangle 1157" o:spid="_x0000_s1245" style="position:absolute;margin-left:217pt;margin-top:2.25pt;width:42pt;height:22.15pt;z-index:25363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4120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3520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3620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3720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</w:tr>
    </w:tbl>
    <w:p w:rsidR="00FD466D" w:rsidRPr="008917AB" w:rsidRDefault="00FD466D" w:rsidP="00FD466D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D466D" w:rsidRPr="008917AB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7</w:t>
      </w:r>
      <w:r w:rsidRPr="008917A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Add a multiple of 100 to a four-digit number</w:t>
      </w:r>
    </w:p>
    <w:p w:rsidR="00FD466D" w:rsidRPr="008917AB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D466D" w:rsidRPr="00353E86" w:rsidTr="00480CC1">
        <w:tc>
          <w:tcPr>
            <w:tcW w:w="9016" w:type="dxa"/>
            <w:gridSpan w:val="4"/>
          </w:tcPr>
          <w:p w:rsidR="00FD466D" w:rsidRPr="00353E86" w:rsidRDefault="00FD466D" w:rsidP="00480CC1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FD466D" w:rsidRPr="00353E86" w:rsidTr="00480CC1"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1244 + 500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1744</w:t>
            </w:r>
          </w:p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3539 + 500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4039</w:t>
            </w: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5381 + 800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6181</w:t>
            </w: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3855 + 800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4655</w:t>
            </w:r>
          </w:p>
        </w:tc>
      </w:tr>
    </w:tbl>
    <w:p w:rsidR="00FD466D" w:rsidRPr="008917AB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D466D" w:rsidRPr="00B80369" w:rsidTr="00480CC1">
        <w:tc>
          <w:tcPr>
            <w:tcW w:w="9016" w:type="dxa"/>
            <w:gridSpan w:val="4"/>
          </w:tcPr>
          <w:p w:rsidR="00FD466D" w:rsidRPr="00B80369" w:rsidRDefault="00FD466D" w:rsidP="00480CC1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FD466D" w:rsidRPr="00B80369" w:rsidTr="00480CC1"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3333</w:t>
            </w:r>
            <w:r w:rsidRPr="00B80369">
              <w:rPr>
                <w:rFonts w:ascii="Calibri" w:eastAsia="Calibri" w:hAnsi="Calibri" w:cs="Times New Roman"/>
              </w:rPr>
              <w:t xml:space="preserve"> + 500 = </w:t>
            </w:r>
            <w:r>
              <w:rPr>
                <w:rFonts w:ascii="Calibri" w:eastAsia="Calibri" w:hAnsi="Calibri" w:cs="Times New Roman"/>
                <w:b/>
                <w:bCs/>
              </w:rPr>
              <w:t>3833</w:t>
            </w:r>
          </w:p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4830</w:t>
            </w:r>
            <w:r w:rsidRPr="00B80369">
              <w:rPr>
                <w:rFonts w:ascii="Calibri" w:eastAsia="Calibri" w:hAnsi="Calibri" w:cs="Times New Roman"/>
              </w:rPr>
              <w:t xml:space="preserve"> + 500 = </w:t>
            </w:r>
            <w:r>
              <w:rPr>
                <w:rFonts w:ascii="Calibri" w:eastAsia="Calibri" w:hAnsi="Calibri" w:cs="Times New Roman"/>
                <w:b/>
                <w:bCs/>
              </w:rPr>
              <w:t>5330</w:t>
            </w: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6655</w:t>
            </w:r>
            <w:r w:rsidRPr="00B80369">
              <w:rPr>
                <w:rFonts w:ascii="Calibri" w:eastAsia="Calibri" w:hAnsi="Calibri" w:cs="Times New Roman"/>
              </w:rPr>
              <w:t xml:space="preserve"> + 800 = </w:t>
            </w:r>
            <w:r>
              <w:rPr>
                <w:rFonts w:ascii="Calibri" w:eastAsia="Calibri" w:hAnsi="Calibri" w:cs="Times New Roman"/>
                <w:b/>
                <w:bCs/>
              </w:rPr>
              <w:t>7455</w:t>
            </w: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2999</w:t>
            </w:r>
            <w:r w:rsidRPr="00B80369">
              <w:rPr>
                <w:rFonts w:ascii="Calibri" w:eastAsia="Calibri" w:hAnsi="Calibri" w:cs="Times New Roman"/>
              </w:rPr>
              <w:t xml:space="preserve"> + </w:t>
            </w: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00 = </w:t>
            </w:r>
            <w:r>
              <w:rPr>
                <w:rFonts w:ascii="Calibri" w:eastAsia="Calibri" w:hAnsi="Calibri" w:cs="Times New Roman"/>
                <w:b/>
                <w:bCs/>
              </w:rPr>
              <w:t>3699</w:t>
            </w:r>
          </w:p>
        </w:tc>
      </w:tr>
    </w:tbl>
    <w:p w:rsidR="00FD466D" w:rsidRPr="008917AB" w:rsidRDefault="00FD466D" w:rsidP="00FD466D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D466D" w:rsidRPr="008917AB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sz w:val="18"/>
          <w:szCs w:val="18"/>
          <w:lang w:val="en-US"/>
        </w:rPr>
        <w:t>8</w:t>
      </w:r>
      <w:r w:rsidRPr="008917AB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 Add four-digit numbers using column addition</w:t>
      </w:r>
    </w:p>
    <w:p w:rsidR="00FD466D" w:rsidRPr="008917AB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D466D" w:rsidRPr="00353E86" w:rsidTr="00480CC1">
        <w:tc>
          <w:tcPr>
            <w:tcW w:w="9016" w:type="dxa"/>
            <w:gridSpan w:val="4"/>
          </w:tcPr>
          <w:p w:rsidR="00FD466D" w:rsidRPr="00353E86" w:rsidRDefault="00FD466D" w:rsidP="00480CC1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column addition. </w:t>
            </w:r>
          </w:p>
        </w:tc>
      </w:tr>
      <w:tr w:rsidR="00FD466D" w:rsidRPr="00353E86" w:rsidTr="00480CC1"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2839 + 86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2925</w:t>
            </w:r>
          </w:p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2424 + 909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3333</w:t>
            </w: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856 + 567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1423</w:t>
            </w: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3867 + 2536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6403</w:t>
            </w:r>
          </w:p>
        </w:tc>
      </w:tr>
    </w:tbl>
    <w:p w:rsidR="00FD466D" w:rsidRPr="008917AB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D466D" w:rsidRPr="00B80369" w:rsidTr="00480CC1">
        <w:tc>
          <w:tcPr>
            <w:tcW w:w="9016" w:type="dxa"/>
            <w:gridSpan w:val="4"/>
          </w:tcPr>
          <w:p w:rsidR="00FD466D" w:rsidRPr="00B80369" w:rsidRDefault="00FD466D" w:rsidP="00480CC1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column addition. </w:t>
            </w:r>
          </w:p>
        </w:tc>
      </w:tr>
      <w:tr w:rsidR="00FD466D" w:rsidRPr="00B80369" w:rsidTr="00480CC1">
        <w:tc>
          <w:tcPr>
            <w:tcW w:w="2254" w:type="dxa"/>
          </w:tcPr>
          <w:p w:rsidR="00FD466D" w:rsidRPr="00242BF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242BF6">
              <w:rPr>
                <w:rFonts w:ascii="Calibri" w:eastAsia="Calibri" w:hAnsi="Calibri" w:cs="Times New Roman"/>
              </w:rPr>
              <w:t xml:space="preserve">5976 + 68 = </w:t>
            </w:r>
            <w:r w:rsidRPr="00242BF6">
              <w:rPr>
                <w:rFonts w:ascii="Calibri" w:eastAsia="Calibri" w:hAnsi="Calibri" w:cs="Times New Roman"/>
                <w:b/>
                <w:bCs/>
              </w:rPr>
              <w:t>6044</w:t>
            </w:r>
          </w:p>
          <w:p w:rsidR="00FD466D" w:rsidRPr="00242BF6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FD466D" w:rsidRPr="00242BF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242BF6">
              <w:rPr>
                <w:rFonts w:ascii="Calibri" w:eastAsia="Calibri" w:hAnsi="Calibri" w:cs="Times New Roman"/>
              </w:rPr>
              <w:t xml:space="preserve">5555 + 918 = </w:t>
            </w:r>
            <w:r w:rsidRPr="00242BF6">
              <w:rPr>
                <w:rFonts w:ascii="Calibri" w:eastAsia="Calibri" w:hAnsi="Calibri" w:cs="Times New Roman"/>
                <w:b/>
                <w:bCs/>
              </w:rPr>
              <w:t>6473</w:t>
            </w:r>
          </w:p>
        </w:tc>
        <w:tc>
          <w:tcPr>
            <w:tcW w:w="2254" w:type="dxa"/>
          </w:tcPr>
          <w:p w:rsidR="00FD466D" w:rsidRPr="00242BF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242BF6">
              <w:rPr>
                <w:rFonts w:ascii="Calibri" w:eastAsia="Calibri" w:hAnsi="Calibri" w:cs="Times New Roman"/>
              </w:rPr>
              <w:t xml:space="preserve">769 + 652 = </w:t>
            </w:r>
            <w:r w:rsidRPr="00242BF6">
              <w:rPr>
                <w:rFonts w:ascii="Calibri" w:eastAsia="Calibri" w:hAnsi="Calibri" w:cs="Times New Roman"/>
                <w:b/>
                <w:bCs/>
              </w:rPr>
              <w:t>1421</w:t>
            </w: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242BF6">
              <w:rPr>
                <w:rFonts w:ascii="Calibri" w:eastAsia="Calibri" w:hAnsi="Calibri" w:cs="Times New Roman"/>
              </w:rPr>
              <w:t xml:space="preserve">4844 + 4188 = </w:t>
            </w:r>
            <w:r w:rsidRPr="00242BF6">
              <w:rPr>
                <w:rFonts w:ascii="Calibri" w:eastAsia="Calibri" w:hAnsi="Calibri" w:cs="Times New Roman"/>
                <w:b/>
                <w:bCs/>
              </w:rPr>
              <w:t>9032</w:t>
            </w:r>
          </w:p>
        </w:tc>
      </w:tr>
    </w:tbl>
    <w:p w:rsidR="00FD466D" w:rsidRPr="008917AB" w:rsidRDefault="00FD466D" w:rsidP="00FD466D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B4478A" w:rsidRPr="00B4478A" w:rsidRDefault="00480CC1" w:rsidP="006B0246">
      <w:pPr>
        <w:spacing w:after="0" w:line="240" w:lineRule="auto"/>
        <w:rPr>
          <w:rFonts w:ascii="Calibri" w:eastAsia="Times New Roman" w:hAnsi="Calibri" w:cs="Times New Roman"/>
          <w:b/>
          <w:sz w:val="28"/>
          <w:szCs w:val="18"/>
          <w:u w:val="single"/>
          <w:lang w:val="en-US"/>
        </w:rPr>
      </w:pPr>
      <w:hyperlink r:id="rId31" w:history="1">
        <w:r w:rsidR="00B4478A" w:rsidRPr="00B4478A">
          <w:rPr>
            <w:rStyle w:val="Hyperlink"/>
            <w:rFonts w:ascii="Calibri" w:eastAsia="Times New Roman" w:hAnsi="Calibri" w:cs="Times New Roman"/>
            <w:b/>
            <w:sz w:val="28"/>
            <w:szCs w:val="18"/>
            <w:lang w:val="en-US"/>
          </w:rPr>
          <w:t>Subtraction</w:t>
        </w:r>
      </w:hyperlink>
    </w:p>
    <w:p w:rsidR="00B4478A" w:rsidRPr="00B4478A" w:rsidRDefault="00B4478A" w:rsidP="006B0246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B4478A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Go to </w:t>
      </w:r>
      <w:hyperlink r:id="rId32" w:history="1">
        <w:r w:rsidRPr="00B4478A">
          <w:rPr>
            <w:rStyle w:val="Hyperlink"/>
            <w:rFonts w:ascii="Calibri" w:eastAsia="Times New Roman" w:hAnsi="Calibri" w:cs="Times New Roman"/>
            <w:b/>
            <w:sz w:val="18"/>
            <w:szCs w:val="18"/>
            <w:lang w:val="en-US"/>
          </w:rPr>
          <w:t>https://keystage2maths.com/y4/subtraction/</w:t>
        </w:r>
      </w:hyperlink>
      <w:r w:rsidRPr="00B4478A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 for help. </w:t>
      </w:r>
    </w:p>
    <w:p w:rsidR="00B4478A" w:rsidRDefault="00B4478A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 Count back in ones from a four-digit number</w:t>
      </w:r>
    </w:p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D466D" w:rsidRPr="00353E86" w:rsidTr="00480CC1">
        <w:tc>
          <w:tcPr>
            <w:tcW w:w="9016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353E86">
              <w:rPr>
                <w:rFonts w:ascii="Calibri" w:eastAsia="Calibri" w:hAnsi="Calibri" w:cs="Times New Roman"/>
                <w:bCs/>
              </w:rPr>
              <w:t>s</w:t>
            </w:r>
            <w:r w:rsidRPr="00353E86">
              <w:rPr>
                <w:rFonts w:ascii="Calibri" w:eastAsia="Calibri" w:hAnsi="Calibri" w:cs="Times New Roman"/>
              </w:rPr>
              <w:t>even</w:t>
            </w:r>
            <w:r w:rsidRPr="00353E86">
              <w:rPr>
                <w:rFonts w:ascii="Calibri" w:eastAsia="Calibri" w:hAnsi="Calibri" w:cs="Times New Roman"/>
                <w:b/>
              </w:rPr>
              <w:t xml:space="preserve"> </w:t>
            </w:r>
            <w:r w:rsidRPr="00353E86">
              <w:rPr>
                <w:rFonts w:ascii="Calibri" w:eastAsia="Calibri" w:hAnsi="Calibri" w:cs="Times New Roman"/>
              </w:rPr>
              <w:t xml:space="preserve">numbers, counting back in ones. </w:t>
            </w:r>
          </w:p>
        </w:tc>
      </w:tr>
      <w:tr w:rsidR="00FD466D" w:rsidRPr="00353E86" w:rsidTr="00480CC1">
        <w:tc>
          <w:tcPr>
            <w:tcW w:w="9016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40704" behindDoc="0" locked="0" layoutInCell="1" allowOverlap="1" wp14:anchorId="10F6DA22" wp14:editId="691AFEF3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51" name="Rectangle 20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2103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F6DA22" id="Rectangle 2051" o:spid="_x0000_s1246" style="position:absolute;margin-left:81.1pt;margin-top:2.2pt;width:42pt;height:22.15pt;z-index:25364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iyihgIAAC4FAAAOAAAAZHJzL2Uyb0RvYy54bWysVEtv2zAMvg/YfxB0X+2kydo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Z6Is&#10;ooYCAAAu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2103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41728" behindDoc="0" locked="0" layoutInCell="1" allowOverlap="1" wp14:anchorId="4BB39DBF" wp14:editId="44B790B0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52" name="Rectangle 20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2102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B39DBF" id="Rectangle 2052" o:spid="_x0000_s1247" style="position:absolute;margin-left:126.45pt;margin-top:2.3pt;width:42pt;height:22.15pt;z-index:25364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QIuhwIAAC4FAAAOAAAAZHJzL2Uyb0RvYy54bWysVEtv2zAMvg/YfxB0X+24y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DA&#10;TQIu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2102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42752" behindDoc="0" locked="0" layoutInCell="1" allowOverlap="1" wp14:anchorId="513683C8" wp14:editId="336A7350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53" name="Rectangle 20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2101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3683C8" id="Rectangle 2053" o:spid="_x0000_s1248" style="position:absolute;margin-left:171.65pt;margin-top:2.3pt;width:42pt;height:22.15pt;z-index:25364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NSXiWO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2101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46848" behindDoc="0" locked="0" layoutInCell="1" allowOverlap="1" wp14:anchorId="15D68DDF" wp14:editId="630D5444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54" name="Rectangle 20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2097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D68DDF" id="Rectangle 2054" o:spid="_x0000_s1249" style="position:absolute;margin-left:352.75pt;margin-top:2.25pt;width:42pt;height:22.15pt;z-index:25364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z5Qu7Y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2097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45824" behindDoc="0" locked="0" layoutInCell="1" allowOverlap="1" wp14:anchorId="11668DA5" wp14:editId="2654BDB9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55" name="Rectangle 20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2098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668DA5" id="Rectangle 2055" o:spid="_x0000_s1250" style="position:absolute;margin-left:307.55pt;margin-top:2.25pt;width:42pt;height:22.15pt;z-index:25364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xf6hwIAAC4FAAAOAAAAZHJzL2Uyb0RvYy54bWysVEtv2zAMvg/YfxB0X+24y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BA&#10;zxf6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2098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44800" behindDoc="0" locked="0" layoutInCell="1" allowOverlap="1" wp14:anchorId="1BFF2053" wp14:editId="2587D9E2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56" name="Rectangle 20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2099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FF2053" id="Rectangle 2056" o:spid="_x0000_s1251" style="position:absolute;margin-left:262.2pt;margin-top:2.2pt;width:42pt;height:22.15pt;z-index:25364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2099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43776" behindDoc="0" locked="0" layoutInCell="1" allowOverlap="1" wp14:anchorId="67BE82C0" wp14:editId="12AADCD0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57" name="Rectangle 20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2100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BE82C0" id="Rectangle 2057" o:spid="_x0000_s1252" style="position:absolute;margin-left:217pt;margin-top:2.25pt;width:42pt;height:22.15pt;z-index:25364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Dz&#10;+rI7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2100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2106, 2105, 2104, </w:t>
            </w:r>
          </w:p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</w:tr>
      <w:tr w:rsidR="00FD466D" w:rsidRPr="00353E86" w:rsidTr="00480CC1">
        <w:tc>
          <w:tcPr>
            <w:tcW w:w="9016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47872" behindDoc="0" locked="0" layoutInCell="1" allowOverlap="1" wp14:anchorId="3FE5E1F7" wp14:editId="711AA8BA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58" name="Rectangle 20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4000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E5E1F7" id="Rectangle 2058" o:spid="_x0000_s1253" style="position:absolute;margin-left:81.1pt;margin-top:2.2pt;width:42pt;height:22.15pt;z-index:25364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AawhwIAAC4FAAAOAAAAZHJzL2Uyb0RvYy54bWysVEtv2zAMvg/YfxB0X+24y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JAg&#10;BrC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4000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48896" behindDoc="0" locked="0" layoutInCell="1" allowOverlap="1" wp14:anchorId="26C7EC45" wp14:editId="5EBFE0EA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59" name="Rectangle 20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3999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C7EC45" id="Rectangle 2059" o:spid="_x0000_s1254" style="position:absolute;margin-left:126.45pt;margin-top:2.3pt;width:42pt;height:22.15pt;z-index:25364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Ap&#10;eFoS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3999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49920" behindDoc="0" locked="0" layoutInCell="1" allowOverlap="1" wp14:anchorId="022466A6" wp14:editId="4982A886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60" name="Rectangle 20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3998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2466A6" id="Rectangle 2060" o:spid="_x0000_s1255" style="position:absolute;margin-left:171.65pt;margin-top:2.3pt;width:42pt;height:22.15pt;z-index:25364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jx8gvYYCAAAu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3998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54016" behindDoc="0" locked="0" layoutInCell="1" allowOverlap="1" wp14:anchorId="3487FBB1" wp14:editId="5FCF8C11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61" name="Rectangle 20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3994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87FBB1" id="Rectangle 2061" o:spid="_x0000_s1256" style="position:absolute;margin-left:352.75pt;margin-top:2.25pt;width:42pt;height:22.15pt;z-index:25365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hLqhQIAAC4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3994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52992" behindDoc="0" locked="0" layoutInCell="1" allowOverlap="1" wp14:anchorId="383D4F0E" wp14:editId="230E8EA0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62" name="Rectangle 20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3995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3D4F0E" id="Rectangle 2062" o:spid="_x0000_s1257" style="position:absolute;margin-left:307.55pt;margin-top:2.25pt;width:42pt;height:22.15pt;z-index:25365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Bk&#10;VTxm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3995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51968" behindDoc="0" locked="0" layoutInCell="1" allowOverlap="1" wp14:anchorId="00824EFE" wp14:editId="221D28F6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63" name="Rectangle 20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3996</w:t>
                                  </w:r>
                                  <w: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824EFE" id="Rectangle 2063" o:spid="_x0000_s1258" style="position:absolute;margin-left:262.2pt;margin-top:2.2pt;width:42pt;height:22.15pt;z-index:25365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cI+3K4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3996</w:t>
                            </w:r>
                            <w: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50944" behindDoc="0" locked="0" layoutInCell="1" allowOverlap="1" wp14:anchorId="53B9322B" wp14:editId="02C687EF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64" name="Rectangle 20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3997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B9322B" id="Rectangle 2064" o:spid="_x0000_s1259" style="position:absolute;margin-left:217pt;margin-top:2.25pt;width:42pt;height:22.15pt;z-index:25365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BClhwIAAC4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Br&#10;jBCl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3997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4003, 4002, 4001, </w:t>
            </w:r>
          </w:p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</w:tr>
    </w:tbl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D466D" w:rsidRPr="00B80369" w:rsidTr="00480CC1">
        <w:tc>
          <w:tcPr>
            <w:tcW w:w="9016" w:type="dxa"/>
          </w:tcPr>
          <w:p w:rsidR="00FD466D" w:rsidRPr="00BD4DB5" w:rsidRDefault="00FD466D" w:rsidP="00480CC1">
            <w:pPr>
              <w:rPr>
                <w:rFonts w:ascii="Calibri" w:eastAsia="Calibri" w:hAnsi="Calibri" w:cs="Times New Roman"/>
              </w:rPr>
            </w:pPr>
            <w:r w:rsidRPr="00BD4DB5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D4DB5">
              <w:rPr>
                <w:rFonts w:ascii="Calibri" w:eastAsia="Calibri" w:hAnsi="Calibri" w:cs="Times New Roman"/>
                <w:bCs/>
              </w:rPr>
              <w:t>s</w:t>
            </w:r>
            <w:r w:rsidRPr="00BD4DB5">
              <w:rPr>
                <w:rFonts w:ascii="Calibri" w:eastAsia="Calibri" w:hAnsi="Calibri" w:cs="Times New Roman"/>
              </w:rPr>
              <w:t>even</w:t>
            </w:r>
            <w:r w:rsidRPr="00BD4DB5">
              <w:rPr>
                <w:rFonts w:ascii="Calibri" w:eastAsia="Calibri" w:hAnsi="Calibri" w:cs="Times New Roman"/>
                <w:b/>
              </w:rPr>
              <w:t xml:space="preserve"> </w:t>
            </w:r>
            <w:r w:rsidRPr="00BD4DB5">
              <w:rPr>
                <w:rFonts w:ascii="Calibri" w:eastAsia="Calibri" w:hAnsi="Calibri" w:cs="Times New Roman"/>
              </w:rPr>
              <w:t xml:space="preserve">numbers, counting back in ones. </w:t>
            </w:r>
          </w:p>
        </w:tc>
      </w:tr>
      <w:tr w:rsidR="00FD466D" w:rsidRPr="00B80369" w:rsidTr="00480CC1">
        <w:tc>
          <w:tcPr>
            <w:tcW w:w="9016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55040" behindDoc="0" locked="0" layoutInCell="1" allowOverlap="1" wp14:anchorId="155991A0" wp14:editId="28346AA4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32" name="Rectangle 15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3102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5991A0" id="Rectangle 1532" o:spid="_x0000_s1260" style="position:absolute;margin-left:81.1pt;margin-top:2.2pt;width:42pt;height:22.15pt;z-index:25365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Hgh&#10;Mn6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3102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56064" behindDoc="0" locked="0" layoutInCell="1" allowOverlap="1" wp14:anchorId="7DEBD2F1" wp14:editId="5B085EAF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33" name="Rectangle 15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3101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EBD2F1" id="Rectangle 1533" o:spid="_x0000_s1261" style="position:absolute;margin-left:126.45pt;margin-top:2.3pt;width:42pt;height:22.15pt;z-index:25365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FjzhQIAAC4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3101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57088" behindDoc="0" locked="0" layoutInCell="1" allowOverlap="1" wp14:anchorId="6B255895" wp14:editId="12C43362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34" name="Rectangle 15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3100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255895" id="Rectangle 1534" o:spid="_x0000_s1262" style="position:absolute;margin-left:171.65pt;margin-top:2.3pt;width:42pt;height:22.15pt;z-index:25365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+B69hwIAAC4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Hf4Hr2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3100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61184" behindDoc="0" locked="0" layoutInCell="1" allowOverlap="1" wp14:anchorId="0BF3F5C5" wp14:editId="29283EC4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35" name="Rectangle 15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09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F3F5C5" id="Rectangle 1535" o:spid="_x0000_s1263" style="position:absolute;margin-left:352.75pt;margin-top:2.25pt;width:42pt;height:22.15pt;z-index:25366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XQwhwIAAC4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juF0MI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  <w:r w:rsidRPr="00663538">
                              <w:rPr>
                                <w:b/>
                                <w:bCs/>
                              </w:rPr>
                              <w:t>09</w:t>
                            </w: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60160" behindDoc="0" locked="0" layoutInCell="1" allowOverlap="1" wp14:anchorId="07FCA186" wp14:editId="01CD4DA0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88" name="Rectangle 1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09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FCA186" id="Rectangle 188" o:spid="_x0000_s1264" style="position:absolute;margin-left:307.55pt;margin-top:2.25pt;width:42pt;height:22.15pt;z-index:25366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  <w:r w:rsidRPr="00663538">
                              <w:rPr>
                                <w:b/>
                                <w:bCs/>
                              </w:rPr>
                              <w:t>09</w:t>
                            </w: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59136" behindDoc="0" locked="0" layoutInCell="1" allowOverlap="1" wp14:anchorId="3C27B297" wp14:editId="59FB1EED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90" name="Rectangle 1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3098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27B297" id="Rectangle 190" o:spid="_x0000_s1265" style="position:absolute;margin-left:262.2pt;margin-top:2.2pt;width:42pt;height:22.15pt;z-index:25365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3098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58112" behindDoc="0" locked="0" layoutInCell="1" allowOverlap="1" wp14:anchorId="11DE534D" wp14:editId="192E655A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0" name="Rectangle 2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3099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DE534D" id="Rectangle 200" o:spid="_x0000_s1266" style="position:absolute;margin-left:217pt;margin-top:2.25pt;width:42pt;height:22.15pt;z-index:25365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3099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3105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3104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3103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</w:tr>
      <w:tr w:rsidR="00FD466D" w:rsidRPr="00B80369" w:rsidTr="00480CC1">
        <w:tc>
          <w:tcPr>
            <w:tcW w:w="9016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62208" behindDoc="0" locked="0" layoutInCell="1" allowOverlap="1" wp14:anchorId="23F2DFE6" wp14:editId="378448DB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902" name="Rectangle 9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2003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F2DFE6" id="Rectangle 902" o:spid="_x0000_s1267" style="position:absolute;margin-left:81.1pt;margin-top:2.2pt;width:42pt;height:22.15pt;z-index:25366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CIb&#10;CBOHAgAALA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2003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63232" behindDoc="0" locked="0" layoutInCell="1" allowOverlap="1" wp14:anchorId="68EBCC47" wp14:editId="3908AE03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970" name="Rectangle 9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2002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EBCC47" id="Rectangle 970" o:spid="_x0000_s1268" style="position:absolute;margin-left:126.45pt;margin-top:2.3pt;width:42pt;height:22.15pt;z-index:25366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Okc&#10;sSKGAgAALA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2002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64256" behindDoc="0" locked="0" layoutInCell="1" allowOverlap="1" wp14:anchorId="1D088A59" wp14:editId="6BB04954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971" name="Rectangle 9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2001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088A59" id="Rectangle 971" o:spid="_x0000_s1269" style="position:absolute;margin-left:171.65pt;margin-top:2.3pt;width:42pt;height:22.15pt;z-index:25366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6g9hgIAACw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o7+oPYYCAAAs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2001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68352" behindDoc="0" locked="0" layoutInCell="1" allowOverlap="1" wp14:anchorId="64FA02EA" wp14:editId="664EBE52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972" name="Rectangle 9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1997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FA02EA" id="Rectangle 972" o:spid="_x0000_s1270" style="position:absolute;margin-left:352.75pt;margin-top:2.25pt;width:42pt;height:22.15pt;z-index:25366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5tswRocCAAAs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1997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67328" behindDoc="0" locked="0" layoutInCell="1" allowOverlap="1" wp14:anchorId="75E83E88" wp14:editId="69B3D313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973" name="Rectangle 9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1998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E83E88" id="Rectangle 973" o:spid="_x0000_s1271" style="position:absolute;margin-left:307.55pt;margin-top:2.25pt;width:42pt;height:22.15pt;z-index:25366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ClZhgIAACw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Kx4&#10;KVmGAgAALA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1998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66304" behindDoc="0" locked="0" layoutInCell="1" allowOverlap="1" wp14:anchorId="32B580DB" wp14:editId="781D1C2F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974" name="Rectangle 9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FD466D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1999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B580DB" id="Rectangle 974" o:spid="_x0000_s1272" style="position:absolute;margin-left:262.2pt;margin-top:2.2pt;width:42pt;height:22.15pt;z-index:25366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ddehwIAACw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wZHXXocCAAAs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Default="00480CC1" w:rsidP="00FD466D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</w:rPr>
                              <w:t>1999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65280" behindDoc="0" locked="0" layoutInCell="1" allowOverlap="1" wp14:anchorId="0FCF33FC" wp14:editId="1B09F63C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975" name="Rectangle 9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CF33FC" id="Rectangle 975" o:spid="_x0000_s1273" style="position:absolute;margin-left:217pt;margin-top:2.25pt;width:42pt;height:22.15pt;z-index:25366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2006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2005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2004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</w:tr>
    </w:tbl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Subtract a single-digit number from a four-digit number</w:t>
      </w:r>
    </w:p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D466D" w:rsidRPr="00353E86" w:rsidTr="00480CC1">
        <w:tc>
          <w:tcPr>
            <w:tcW w:w="9016" w:type="dxa"/>
            <w:gridSpan w:val="4"/>
          </w:tcPr>
          <w:p w:rsidR="00FD466D" w:rsidRPr="00353E86" w:rsidRDefault="00FD466D" w:rsidP="00480CC1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FD466D" w:rsidRPr="00353E86" w:rsidTr="00480CC1"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7342 – 8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7334</w:t>
            </w: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4103 – 4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4099</w:t>
            </w:r>
          </w:p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2000 – 6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1994</w:t>
            </w: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3003 – 8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2995</w:t>
            </w:r>
          </w:p>
        </w:tc>
      </w:tr>
    </w:tbl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D466D" w:rsidRPr="00B80369" w:rsidTr="00480CC1">
        <w:tc>
          <w:tcPr>
            <w:tcW w:w="9016" w:type="dxa"/>
            <w:gridSpan w:val="4"/>
          </w:tcPr>
          <w:p w:rsidR="00FD466D" w:rsidRPr="00B80369" w:rsidRDefault="00FD466D" w:rsidP="00480CC1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FD466D" w:rsidRPr="00B80369" w:rsidTr="00480CC1"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5554</w:t>
            </w:r>
            <w:r w:rsidRPr="00B80369">
              <w:rPr>
                <w:rFonts w:ascii="Calibri" w:eastAsia="Calibri" w:hAnsi="Calibri" w:cs="Times New Roman"/>
              </w:rPr>
              <w:t xml:space="preserve"> – 8 = </w:t>
            </w:r>
            <w:r w:rsidRPr="00C925A9">
              <w:rPr>
                <w:rFonts w:ascii="Calibri" w:eastAsia="Calibri" w:hAnsi="Calibri" w:cs="Times New Roman"/>
                <w:b/>
                <w:bCs/>
              </w:rPr>
              <w:t>5546</w:t>
            </w: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>10</w:t>
            </w:r>
            <w:r>
              <w:rPr>
                <w:rFonts w:ascii="Calibri" w:eastAsia="Calibri" w:hAnsi="Calibri" w:cs="Times New Roman"/>
              </w:rPr>
              <w:t>1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6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09</w:t>
            </w:r>
            <w:r>
              <w:rPr>
                <w:rFonts w:ascii="Calibri" w:eastAsia="Calibri" w:hAnsi="Calibri" w:cs="Times New Roman"/>
                <w:b/>
                <w:bCs/>
              </w:rPr>
              <w:t>6</w:t>
            </w:r>
          </w:p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 xml:space="preserve">000 – </w:t>
            </w: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2993</w:t>
            </w: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>00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9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3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995</w:t>
            </w:r>
          </w:p>
        </w:tc>
      </w:tr>
    </w:tbl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</w:t>
      </w:r>
      <w:r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Count back in tens from a four-digit number</w:t>
      </w:r>
    </w:p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D466D" w:rsidRPr="00353E86" w:rsidTr="00480CC1">
        <w:tc>
          <w:tcPr>
            <w:tcW w:w="9016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353E86">
              <w:rPr>
                <w:rFonts w:ascii="Calibri" w:eastAsia="Calibri" w:hAnsi="Calibri" w:cs="Times New Roman"/>
                <w:bCs/>
              </w:rPr>
              <w:t>s</w:t>
            </w:r>
            <w:r w:rsidRPr="00353E86">
              <w:rPr>
                <w:rFonts w:ascii="Calibri" w:eastAsia="Calibri" w:hAnsi="Calibri" w:cs="Times New Roman"/>
              </w:rPr>
              <w:t>even</w:t>
            </w:r>
            <w:r w:rsidRPr="00353E86">
              <w:rPr>
                <w:rFonts w:ascii="Calibri" w:eastAsia="Calibri" w:hAnsi="Calibri" w:cs="Times New Roman"/>
                <w:b/>
              </w:rPr>
              <w:t xml:space="preserve"> </w:t>
            </w:r>
            <w:r w:rsidRPr="00353E86">
              <w:rPr>
                <w:rFonts w:ascii="Calibri" w:eastAsia="Calibri" w:hAnsi="Calibri" w:cs="Times New Roman"/>
              </w:rPr>
              <w:t xml:space="preserve">numbers, counting back in tens. </w:t>
            </w:r>
          </w:p>
        </w:tc>
      </w:tr>
      <w:tr w:rsidR="00FD466D" w:rsidRPr="00353E86" w:rsidTr="00480CC1">
        <w:tc>
          <w:tcPr>
            <w:tcW w:w="9016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69376" behindDoc="0" locked="0" layoutInCell="1" allowOverlap="1" wp14:anchorId="68380B4D" wp14:editId="491668F5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79" name="Rectangle 20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6113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380B4D" id="Rectangle 2079" o:spid="_x0000_s1274" style="position:absolute;margin-left:81.1pt;margin-top:2.2pt;width:42pt;height:22.15pt;z-index:25366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3QnhwIAAC4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GfH&#10;dCe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6113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70400" behindDoc="0" locked="0" layoutInCell="1" allowOverlap="1" wp14:anchorId="7BC54CA0" wp14:editId="5B199D38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80" name="Rectangle 20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6103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C54CA0" id="Rectangle 2080" o:spid="_x0000_s1275" style="position:absolute;margin-left:126.45pt;margin-top:2.3pt;width:42pt;height:22.15pt;z-index:25367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AAUhwIAAC4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Bd&#10;PAAU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6103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71424" behindDoc="0" locked="0" layoutInCell="1" allowOverlap="1" wp14:anchorId="00B15A5E" wp14:editId="2EE486A4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81" name="Rectangle 20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6093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B15A5E" id="Rectangle 2081" o:spid="_x0000_s1276" style="position:absolute;margin-left:171.65pt;margin-top:2.3pt;width:42pt;height:22.15pt;z-index:25367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EZkyQ4YCAAAu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6093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75520" behindDoc="0" locked="0" layoutInCell="1" allowOverlap="1" wp14:anchorId="100E07CA" wp14:editId="054D96EF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82" name="Rectangle 20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6053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0E07CA" id="Rectangle 2082" o:spid="_x0000_s1277" style="position:absolute;margin-left:352.75pt;margin-top:2.25pt;width:42pt;height:22.15pt;z-index:25367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tnYcz4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6053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74496" behindDoc="0" locked="0" layoutInCell="1" allowOverlap="1" wp14:anchorId="0CA3EFAF" wp14:editId="082EC5C9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83" name="Rectangle 20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6063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A3EFAF" id="Rectangle 2083" o:spid="_x0000_s1278" style="position:absolute;margin-left:307.55pt;margin-top:2.25pt;width:42pt;height:22.15pt;z-index:25367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Ci&#10;rJeC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6063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73472" behindDoc="0" locked="0" layoutInCell="1" allowOverlap="1" wp14:anchorId="05666A81" wp14:editId="451094B7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84" name="Rectangle 20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6073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666A81" id="Rectangle 2084" o:spid="_x0000_s1279" style="position:absolute;margin-left:262.2pt;margin-top:2.2pt;width:42pt;height:22.15pt;z-index:25367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6073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72448" behindDoc="0" locked="0" layoutInCell="1" allowOverlap="1" wp14:anchorId="28261B5E" wp14:editId="58F4B013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85" name="Rectangle 20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6083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261B5E" id="Rectangle 2085" o:spid="_x0000_s1280" style="position:absolute;margin-left:217pt;margin-top:2.25pt;width:42pt;height:22.15pt;z-index:25367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A2&#10;9Akb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6083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6143, 6133, 6123, </w:t>
            </w:r>
          </w:p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</w:tr>
      <w:tr w:rsidR="00FD466D" w:rsidRPr="00353E86" w:rsidTr="00480CC1">
        <w:tc>
          <w:tcPr>
            <w:tcW w:w="9016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76544" behindDoc="0" locked="0" layoutInCell="1" allowOverlap="1" wp14:anchorId="3E13BB51" wp14:editId="1605FA47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86" name="Rectangle 20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7025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13BB51" id="Rectangle 2086" o:spid="_x0000_s1281" style="position:absolute;margin-left:81.1pt;margin-top:2.2pt;width:42pt;height:22.15pt;z-index:25367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kRsn&#10;l4YCAAAu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7025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77568" behindDoc="0" locked="0" layoutInCell="1" allowOverlap="1" wp14:anchorId="7E5F4630" wp14:editId="28149BD2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87" name="Rectangle 20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7015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5F4630" id="Rectangle 2087" o:spid="_x0000_s1282" style="position:absolute;margin-left:126.45pt;margin-top:2.3pt;width:42pt;height:22.15pt;z-index:25367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CF&#10;waza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7015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78592" behindDoc="0" locked="0" layoutInCell="1" allowOverlap="1" wp14:anchorId="39AA8ED9" wp14:editId="5F36E037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88" name="Rectangle 20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7005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AA8ED9" id="Rectangle 2088" o:spid="_x0000_s1283" style="position:absolute;margin-left:171.65pt;margin-top:2.3pt;width:42pt;height:22.15pt;z-index:25367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OYbGFG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7005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82688" behindDoc="0" locked="0" layoutInCell="1" allowOverlap="1" wp14:anchorId="57447F76" wp14:editId="79DAB7C4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89" name="Rectangle 20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6965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447F76" id="Rectangle 2089" o:spid="_x0000_s1284" style="position:absolute;margin-left:352.75pt;margin-top:2.25pt;width:42pt;height:22.15pt;z-index:25368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X0NE84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6965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81664" behindDoc="0" locked="0" layoutInCell="1" allowOverlap="1" wp14:anchorId="56C8DB9A" wp14:editId="729D9775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90" name="Rectangle 20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6975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C8DB9A" id="Rectangle 2090" o:spid="_x0000_s1285" style="position:absolute;margin-left:307.55pt;margin-top:2.25pt;width:42pt;height:22.15pt;z-index:25368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OzQhwIAAC4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D8&#10;HOzQ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6975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80640" behindDoc="0" locked="0" layoutInCell="1" allowOverlap="1" wp14:anchorId="22C84EA7" wp14:editId="797E2CEA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91" name="Rectangle 20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6985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C84EA7" id="Rectangle 2091" o:spid="_x0000_s1286" style="position:absolute;margin-left:262.2pt;margin-top:2.2pt;width:42pt;height:22.15pt;z-index:25368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qVZhQIAAC4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6985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79616" behindDoc="0" locked="0" layoutInCell="1" allowOverlap="1" wp14:anchorId="788DFB73" wp14:editId="79F46116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92" name="Rectangle 20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6995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8DFB73" id="Rectangle 2092" o:spid="_x0000_s1287" style="position:absolute;margin-left:217pt;margin-top:2.25pt;width:42pt;height:22.15pt;z-index:25367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AR&#10;KYvV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6995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7055, 7045, 7035, </w:t>
            </w:r>
          </w:p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</w:tr>
    </w:tbl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D466D" w:rsidRPr="00B80369" w:rsidTr="00480CC1">
        <w:tc>
          <w:tcPr>
            <w:tcW w:w="9016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back in tens. </w:t>
            </w:r>
          </w:p>
        </w:tc>
      </w:tr>
      <w:tr w:rsidR="00FD466D" w:rsidRPr="00B80369" w:rsidTr="00480CC1">
        <w:tc>
          <w:tcPr>
            <w:tcW w:w="9016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83712" behindDoc="0" locked="0" layoutInCell="1" allowOverlap="1" wp14:anchorId="2F3D8201" wp14:editId="65B12153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42" name="Rectangle 15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5435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3D8201" id="Rectangle 1542" o:spid="_x0000_s1288" style="position:absolute;margin-left:81.1pt;margin-top:2.2pt;width:42pt;height:22.15pt;z-index:25368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Kz1&#10;DQm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5435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84736" behindDoc="0" locked="0" layoutInCell="1" allowOverlap="1" wp14:anchorId="5758597F" wp14:editId="736E5000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43" name="Rectangle 15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5425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58597F" id="Rectangle 1543" o:spid="_x0000_s1289" style="position:absolute;margin-left:126.45pt;margin-top:2.3pt;width:42pt;height:22.15pt;z-index:25368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7GeEhwIAAC4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BV&#10;7GeE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5425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85760" behindDoc="0" locked="0" layoutInCell="1" allowOverlap="1" wp14:anchorId="69FFFB4C" wp14:editId="1C5870A6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44" name="Rectangle 15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5415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FFFB4C" id="Rectangle 1544" o:spid="_x0000_s1290" style="position:absolute;margin-left:171.65pt;margin-top:2.3pt;width:42pt;height:22.15pt;z-index:25368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5415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89856" behindDoc="0" locked="0" layoutInCell="1" allowOverlap="1" wp14:anchorId="07E64236" wp14:editId="2786C40C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45" name="Rectangle 15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5375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E64236" id="Rectangle 1545" o:spid="_x0000_s1291" style="position:absolute;margin-left:352.75pt;margin-top:2.25pt;width:42pt;height:22.15pt;z-index:25368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wbT5HY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5375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88832" behindDoc="0" locked="0" layoutInCell="1" allowOverlap="1" wp14:anchorId="781BBD33" wp14:editId="5B363A3F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46" name="Rectangle 15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5385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1BBD33" id="Rectangle 1546" o:spid="_x0000_s1292" style="position:absolute;margin-left:307.55pt;margin-top:2.25pt;width:42pt;height:22.15pt;z-index:25368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5385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87808" behindDoc="0" locked="0" layoutInCell="1" allowOverlap="1" wp14:anchorId="4A65724E" wp14:editId="30DEF7FF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47" name="Rectangle 15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5395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65724E" id="Rectangle 1547" o:spid="_x0000_s1293" style="position:absolute;margin-left:262.2pt;margin-top:2.2pt;width:42pt;height:22.15pt;z-index:25368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5395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86784" behindDoc="0" locked="0" layoutInCell="1" allowOverlap="1" wp14:anchorId="74DCCD6C" wp14:editId="55C195A1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48" name="Rectangle 15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5405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DCCD6C" id="Rectangle 1548" o:spid="_x0000_s1294" style="position:absolute;margin-left:217pt;margin-top:2.25pt;width:42pt;height:22.15pt;z-index:25368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BR&#10;Gt54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5405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5465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5455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5445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</w:tr>
      <w:tr w:rsidR="00FD466D" w:rsidRPr="00B80369" w:rsidTr="00480CC1">
        <w:tc>
          <w:tcPr>
            <w:tcW w:w="9016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90880" behindDoc="0" locked="0" layoutInCell="1" allowOverlap="1" wp14:anchorId="7E9622D1" wp14:editId="60C2AA41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49" name="Rectangle 15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6014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9622D1" id="Rectangle 1549" o:spid="_x0000_s1295" style="position:absolute;margin-left:81.1pt;margin-top:2.2pt;width:42pt;height:22.15pt;z-index:25369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6014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91904" behindDoc="0" locked="0" layoutInCell="1" allowOverlap="1" wp14:anchorId="270A630C" wp14:editId="54867842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50" name="Rectangle 15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6004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0A630C" id="Rectangle 1550" o:spid="_x0000_s1296" style="position:absolute;margin-left:126.45pt;margin-top:2.3pt;width:42pt;height:22.15pt;z-index:25369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4EQMhgIAAC4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L7g&#10;RAyGAgAALg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6004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92928" behindDoc="0" locked="0" layoutInCell="1" allowOverlap="1" wp14:anchorId="45C05EF5" wp14:editId="0007B4D3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51" name="Rectangle 15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5994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C05EF5" id="Rectangle 1551" o:spid="_x0000_s1297" style="position:absolute;margin-left:171.65pt;margin-top:2.3pt;width:42pt;height:22.15pt;z-index:25369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+S6BhwIAAC4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Ef5LoG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5994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97024" behindDoc="0" locked="0" layoutInCell="1" allowOverlap="1" wp14:anchorId="42B0B1A2" wp14:editId="0F9B696D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52" name="Rectangle 15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5954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B0B1A2" id="Rectangle 1552" o:spid="_x0000_s1298" style="position:absolute;margin-left:352.75pt;margin-top:2.25pt;width:42pt;height:22.15pt;z-index:25369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eHNhwIAAC4FAAAOAAAAZHJzL2Uyb0RvYy54bWysVEtv2zAMvg/YfxB0X+24y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DdXhzY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5954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96000" behindDoc="0" locked="0" layoutInCell="1" allowOverlap="1" wp14:anchorId="582825FB" wp14:editId="1745EE8B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53" name="Rectangle 15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5964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2825FB" id="Rectangle 1553" o:spid="_x0000_s1299" style="position:absolute;margin-left:307.55pt;margin-top:2.25pt;width:42pt;height:22.15pt;z-index:25369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ItAhwIAAC4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D0&#10;zItA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5964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94976" behindDoc="0" locked="0" layoutInCell="1" allowOverlap="1" wp14:anchorId="70DD1499" wp14:editId="6C6C2412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54" name="Rectangle 15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5974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DD1499" id="Rectangle 1554" o:spid="_x0000_s1300" style="position:absolute;margin-left:262.2pt;margin-top:2.2pt;width:42pt;height:22.15pt;z-index:25369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X9UhwIAAC4FAAAOAAAAZHJzL2Uyb0RvYy54bWysVEtv2zAMvg/YfxB0X+2kydo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mY1/VI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5974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93952" behindDoc="0" locked="0" layoutInCell="1" allowOverlap="1" wp14:anchorId="0BB0B55D" wp14:editId="152A56C7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55" name="Rectangle 15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5984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B0B55D" id="Rectangle 1555" o:spid="_x0000_s1301" style="position:absolute;margin-left:217pt;margin-top:2.25pt;width:42pt;height:22.15pt;z-index:25369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BXZhwIAAC4FAAAOAAAAZHJzL2Uyb0RvYy54bWysVEtv2zAMvg/YfxB0X+2kydo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Bg&#10;lBXZ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5984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6044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6034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6024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</w:tr>
    </w:tbl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Subtract a multiple of 10 from a four-digit number</w:t>
      </w:r>
    </w:p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D466D" w:rsidRPr="00353E86" w:rsidTr="00480CC1">
        <w:tc>
          <w:tcPr>
            <w:tcW w:w="9016" w:type="dxa"/>
            <w:gridSpan w:val="4"/>
          </w:tcPr>
          <w:p w:rsidR="00FD466D" w:rsidRPr="00353E86" w:rsidRDefault="00FD466D" w:rsidP="00480CC1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FD466D" w:rsidRPr="00353E86" w:rsidTr="00480CC1"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2465 – 50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2415</w:t>
            </w:r>
          </w:p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3723 – 40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3682</w:t>
            </w: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4006 – 60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3946</w:t>
            </w: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7043 – 80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6963</w:t>
            </w:r>
          </w:p>
        </w:tc>
      </w:tr>
    </w:tbl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D466D" w:rsidRPr="00B80369" w:rsidTr="00480CC1">
        <w:tc>
          <w:tcPr>
            <w:tcW w:w="9016" w:type="dxa"/>
            <w:gridSpan w:val="4"/>
          </w:tcPr>
          <w:p w:rsidR="00FD466D" w:rsidRPr="00B80369" w:rsidRDefault="00FD466D" w:rsidP="00480CC1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FD466D" w:rsidRPr="00B80369" w:rsidTr="00480CC1"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3595</w:t>
            </w:r>
            <w:r w:rsidRPr="00B80369">
              <w:rPr>
                <w:rFonts w:ascii="Calibri" w:eastAsia="Calibri" w:hAnsi="Calibri" w:cs="Times New Roman"/>
              </w:rPr>
              <w:t xml:space="preserve"> – 50 = </w:t>
            </w:r>
            <w:r>
              <w:rPr>
                <w:rFonts w:ascii="Calibri" w:eastAsia="Calibri" w:hAnsi="Calibri" w:cs="Times New Roman"/>
                <w:b/>
                <w:bCs/>
              </w:rPr>
              <w:t>3545</w:t>
            </w:r>
          </w:p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2312</w:t>
            </w:r>
            <w:r w:rsidRPr="00B80369">
              <w:rPr>
                <w:rFonts w:ascii="Calibri" w:eastAsia="Calibri" w:hAnsi="Calibri" w:cs="Times New Roman"/>
              </w:rPr>
              <w:t xml:space="preserve"> – 40 = </w:t>
            </w:r>
            <w:r>
              <w:rPr>
                <w:rFonts w:ascii="Calibri" w:eastAsia="Calibri" w:hAnsi="Calibri" w:cs="Times New Roman"/>
                <w:b/>
                <w:bCs/>
              </w:rPr>
              <w:t>2272</w:t>
            </w: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7005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0 = </w:t>
            </w:r>
            <w:r>
              <w:rPr>
                <w:rFonts w:ascii="Calibri" w:eastAsia="Calibri" w:hAnsi="Calibri" w:cs="Times New Roman"/>
                <w:b/>
                <w:bCs/>
              </w:rPr>
              <w:t>6935</w:t>
            </w: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1044</w:t>
            </w:r>
            <w:r w:rsidRPr="00B80369">
              <w:rPr>
                <w:rFonts w:ascii="Calibri" w:eastAsia="Calibri" w:hAnsi="Calibri" w:cs="Times New Roman"/>
              </w:rPr>
              <w:t xml:space="preserve"> – 80 = </w:t>
            </w:r>
            <w:r>
              <w:rPr>
                <w:rFonts w:ascii="Calibri" w:eastAsia="Calibri" w:hAnsi="Calibri" w:cs="Times New Roman"/>
                <w:b/>
                <w:bCs/>
              </w:rPr>
              <w:t>964</w:t>
            </w:r>
          </w:p>
        </w:tc>
      </w:tr>
    </w:tbl>
    <w:p w:rsidR="00FD466D" w:rsidRDefault="00FD466D" w:rsidP="00FD466D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Subtract a multiple of 100 from a four-digit multiple of 100</w:t>
      </w:r>
    </w:p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D466D" w:rsidRPr="00353E86" w:rsidTr="00480CC1"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8700 – 600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8100</w:t>
            </w:r>
          </w:p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 w:rsidRPr="00353E86">
              <w:rPr>
                <w:rFonts w:ascii="Calibri" w:eastAsia="Calibri" w:hAnsi="Calibri" w:cs="Times New Roman"/>
              </w:rPr>
              <w:t xml:space="preserve">400 – 600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800</w:t>
            </w: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5500 – 800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4700</w:t>
            </w: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6200 – 900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5300</w:t>
            </w:r>
          </w:p>
        </w:tc>
      </w:tr>
    </w:tbl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D466D" w:rsidRPr="00B80369" w:rsidTr="00480CC1"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55</w:t>
            </w:r>
            <w:r w:rsidRPr="00B80369">
              <w:rPr>
                <w:rFonts w:ascii="Calibri" w:eastAsia="Calibri" w:hAnsi="Calibri" w:cs="Times New Roman"/>
              </w:rPr>
              <w:t xml:space="preserve">00 – 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00 = </w:t>
            </w:r>
            <w:r>
              <w:rPr>
                <w:rFonts w:ascii="Calibri" w:eastAsia="Calibri" w:hAnsi="Calibri" w:cs="Times New Roman"/>
                <w:b/>
                <w:bCs/>
              </w:rPr>
              <w:t>5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100</w:t>
            </w:r>
          </w:p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17</w:t>
            </w:r>
            <w:r w:rsidRPr="00B80369">
              <w:rPr>
                <w:rFonts w:ascii="Calibri" w:eastAsia="Calibri" w:hAnsi="Calibri" w:cs="Times New Roman"/>
              </w:rPr>
              <w:t xml:space="preserve">00 – </w:t>
            </w:r>
            <w:r>
              <w:rPr>
                <w:rFonts w:ascii="Calibri" w:eastAsia="Calibri" w:hAnsi="Calibri" w:cs="Times New Roman"/>
              </w:rPr>
              <w:t>9</w:t>
            </w:r>
            <w:r w:rsidRPr="00B80369">
              <w:rPr>
                <w:rFonts w:ascii="Calibri" w:eastAsia="Calibri" w:hAnsi="Calibri" w:cs="Times New Roman"/>
              </w:rPr>
              <w:t xml:space="preserve">00 = 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800</w:t>
            </w: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23</w:t>
            </w:r>
            <w:r w:rsidRPr="00B80369">
              <w:rPr>
                <w:rFonts w:ascii="Calibri" w:eastAsia="Calibri" w:hAnsi="Calibri" w:cs="Times New Roman"/>
              </w:rPr>
              <w:t xml:space="preserve">00 – </w:t>
            </w: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00 = </w:t>
            </w:r>
            <w:r>
              <w:rPr>
                <w:rFonts w:ascii="Calibri" w:eastAsia="Calibri" w:hAnsi="Calibri" w:cs="Times New Roman"/>
                <w:b/>
                <w:bCs/>
              </w:rPr>
              <w:t>16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00</w:t>
            </w: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73</w:t>
            </w:r>
            <w:r w:rsidRPr="00B80369">
              <w:rPr>
                <w:rFonts w:ascii="Calibri" w:eastAsia="Calibri" w:hAnsi="Calibri" w:cs="Times New Roman"/>
              </w:rPr>
              <w:t xml:space="preserve">00 – </w:t>
            </w: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 xml:space="preserve">00 = </w:t>
            </w:r>
            <w:r>
              <w:rPr>
                <w:rFonts w:ascii="Calibri" w:eastAsia="Calibri" w:hAnsi="Calibri" w:cs="Times New Roman"/>
                <w:b/>
                <w:bCs/>
              </w:rPr>
              <w:t>65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00</w:t>
            </w:r>
          </w:p>
        </w:tc>
      </w:tr>
    </w:tbl>
    <w:p w:rsidR="00FD466D" w:rsidRDefault="00FD466D" w:rsidP="00FD466D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D466D" w:rsidRDefault="00FD466D" w:rsidP="00FD466D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6</w:t>
      </w:r>
      <w:r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Count back in hundreds from a four-digit number</w:t>
      </w:r>
    </w:p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D466D" w:rsidRPr="00353E86" w:rsidTr="00480CC1">
        <w:tc>
          <w:tcPr>
            <w:tcW w:w="9016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353E86">
              <w:rPr>
                <w:rFonts w:ascii="Calibri" w:eastAsia="Calibri" w:hAnsi="Calibri" w:cs="Times New Roman"/>
                <w:bCs/>
              </w:rPr>
              <w:t>s</w:t>
            </w:r>
            <w:r w:rsidRPr="00353E86">
              <w:rPr>
                <w:rFonts w:ascii="Calibri" w:eastAsia="Calibri" w:hAnsi="Calibri" w:cs="Times New Roman"/>
              </w:rPr>
              <w:t>even</w:t>
            </w:r>
            <w:r w:rsidRPr="00353E86">
              <w:rPr>
                <w:rFonts w:ascii="Calibri" w:eastAsia="Calibri" w:hAnsi="Calibri" w:cs="Times New Roman"/>
                <w:b/>
              </w:rPr>
              <w:t xml:space="preserve"> </w:t>
            </w:r>
            <w:r w:rsidRPr="00353E86">
              <w:rPr>
                <w:rFonts w:ascii="Calibri" w:eastAsia="Calibri" w:hAnsi="Calibri" w:cs="Times New Roman"/>
              </w:rPr>
              <w:t xml:space="preserve">numbers, counting back in hundreds. </w:t>
            </w:r>
          </w:p>
        </w:tc>
      </w:tr>
      <w:tr w:rsidR="00FD466D" w:rsidRPr="00353E86" w:rsidTr="00480CC1">
        <w:tc>
          <w:tcPr>
            <w:tcW w:w="9016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98048" behindDoc="0" locked="0" layoutInCell="1" allowOverlap="1" wp14:anchorId="144FC74B" wp14:editId="539D4829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07" name="Rectangle 21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1562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4FC74B" id="Rectangle 2107" o:spid="_x0000_s1302" style="position:absolute;margin-left:81.1pt;margin-top:2.2pt;width:42pt;height:22.15pt;z-index:25369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C/E&#10;x4+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1562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699072" behindDoc="0" locked="0" layoutInCell="1" allowOverlap="1" wp14:anchorId="53E62469" wp14:editId="3F0FAFFA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08" name="Rectangle 21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1492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E62469" id="Rectangle 2108" o:spid="_x0000_s1303" style="position:absolute;margin-left:126.45pt;margin-top:2.3pt;width:42pt;height:22.15pt;z-index:25369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nMEhwIAAC4FAAAOAAAAZHJzL2Uyb0RvYy54bWysVEtv2zAMvg/YfxB0X+2k6dI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BM&#10;HnME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1492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00096" behindDoc="0" locked="0" layoutInCell="1" allowOverlap="1" wp14:anchorId="57DEEFDF" wp14:editId="1EA526FD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09" name="Rectangle 2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1362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DEEFDF" id="Rectangle 2109" o:spid="_x0000_s1304" style="position:absolute;margin-left:171.65pt;margin-top:2.3pt;width:42pt;height:22.15pt;z-index:25370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i+mhwIAAC4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PVGL6a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1362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04192" behindDoc="0" locked="0" layoutInCell="1" allowOverlap="1" wp14:anchorId="40D57DBE" wp14:editId="5945C6F3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10" name="Rectangle 2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962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D57DBE" id="Rectangle 2110" o:spid="_x0000_s1305" style="position:absolute;margin-left:352.75pt;margin-top:2.25pt;width:42pt;height:22.15pt;z-index:25370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VhmHhY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962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03168" behindDoc="0" locked="0" layoutInCell="1" allowOverlap="1" wp14:anchorId="64EE4BD1" wp14:editId="24DF6E37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11" name="Rectangle 21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1062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EE4BD1" id="Rectangle 2111" o:spid="_x0000_s1306" style="position:absolute;margin-left:307.55pt;margin-top:2.25pt;width:42pt;height:22.15pt;z-index:25370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MvL&#10;RqSGAgAALg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1062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02144" behindDoc="0" locked="0" layoutInCell="1" allowOverlap="1" wp14:anchorId="2A93ECED" wp14:editId="07F51BBD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12" name="Rectangle 21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1162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93ECED" id="Rectangle 2112" o:spid="_x0000_s1307" style="position:absolute;margin-left:262.2pt;margin-top:2.2pt;width:42pt;height:22.15pt;z-index:25370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bCRoKI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1162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01120" behindDoc="0" locked="0" layoutInCell="1" allowOverlap="1" wp14:anchorId="6135DAC1" wp14:editId="6A1607AF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13" name="Rectangle 21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1262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35DAC1" id="Rectangle 2113" o:spid="_x0000_s1308" style="position:absolute;margin-left:217pt;margin-top:2.25pt;width:42pt;height:22.15pt;z-index:25370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B4&#10;/uNl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1262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1862, 1762, 1662, </w:t>
            </w:r>
          </w:p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</w:tr>
      <w:tr w:rsidR="00FD466D" w:rsidRPr="00353E86" w:rsidTr="00480CC1">
        <w:tc>
          <w:tcPr>
            <w:tcW w:w="9016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05216" behindDoc="0" locked="0" layoutInCell="1" allowOverlap="1" wp14:anchorId="6A31C227" wp14:editId="11F23C7F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14" name="Rectangle 21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5265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31C227" id="Rectangle 2114" o:spid="_x0000_s1309" style="position:absolute;margin-left:81.1pt;margin-top:2.2pt;width:42pt;height:22.15pt;z-index:25370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GP9&#10;ROu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5265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06240" behindDoc="0" locked="0" layoutInCell="1" allowOverlap="1" wp14:anchorId="15077DF3" wp14:editId="5B779464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15" name="Rectangle 21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5165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077DF3" id="Rectangle 2115" o:spid="_x0000_s1310" style="position:absolute;margin-left:126.45pt;margin-top:2.3pt;width:42pt;height:22.15pt;z-index:25370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Ds&#10;pn38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5165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07264" behindDoc="0" locked="0" layoutInCell="1" allowOverlap="1" wp14:anchorId="15849440" wp14:editId="1A381F83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16" name="Rectangle 21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5065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849440" id="Rectangle 2116" o:spid="_x0000_s1311" style="position:absolute;margin-left:171.65pt;margin-top:2.3pt;width:42pt;height:22.15pt;z-index:25370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EtJU3C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5065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11360" behindDoc="0" locked="0" layoutInCell="1" allowOverlap="1" wp14:anchorId="761DAA45" wp14:editId="6B1A166B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17" name="Rectangle 21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4665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1DAA45" id="Rectangle 2117" o:spid="_x0000_s1312" style="position:absolute;margin-left:352.75pt;margin-top:2.25pt;width:42pt;height:22.15pt;z-index:25371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X5PYPY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4665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10336" behindDoc="0" locked="0" layoutInCell="1" allowOverlap="1" wp14:anchorId="62DB02BA" wp14:editId="07047D27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18" name="Rectangle 21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4765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DB02BA" id="Rectangle 2118" o:spid="_x0000_s1313" style="position:absolute;margin-left:307.55pt;margin-top:2.25pt;width:42pt;height:22.15pt;z-index:25371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A8&#10;SWy2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4765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09312" behindDoc="0" locked="0" layoutInCell="1" allowOverlap="1" wp14:anchorId="52420401" wp14:editId="49A0751A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19" name="Rectangle 21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4865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420401" id="Rectangle 2119" o:spid="_x0000_s1314" style="position:absolute;margin-left:262.2pt;margin-top:2.2pt;width:42pt;height:22.15pt;z-index:25370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hREwFI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4865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08288" behindDoc="0" locked="0" layoutInCell="1" allowOverlap="1" wp14:anchorId="2BB93F03" wp14:editId="7CB32463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20" name="Rectangle 21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4965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B93F03" id="Rectangle 2120" o:spid="_x0000_s1315" style="position:absolute;margin-left:217pt;margin-top:2.25pt;width:42pt;height:22.15pt;z-index:25370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kq7hwIAAC4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Aj&#10;dkq7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4965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</w:rPr>
              <w:t xml:space="preserve">5565, 5465, 5365, </w:t>
            </w:r>
          </w:p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</w:tr>
    </w:tbl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D466D" w:rsidRPr="00B80369" w:rsidTr="00480CC1">
        <w:tc>
          <w:tcPr>
            <w:tcW w:w="9016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back in hundreds. </w:t>
            </w:r>
          </w:p>
        </w:tc>
      </w:tr>
      <w:tr w:rsidR="00FD466D" w:rsidRPr="00B80369" w:rsidTr="00480CC1">
        <w:tc>
          <w:tcPr>
            <w:tcW w:w="9016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12384" behindDoc="0" locked="0" layoutInCell="1" allowOverlap="1" wp14:anchorId="7F87E30C" wp14:editId="1B1E3195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70" name="Rectangle 15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1466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87E30C" id="Rectangle 1570" o:spid="_x0000_s1316" style="position:absolute;margin-left:81.1pt;margin-top:2.2pt;width:42pt;height:22.15pt;z-index:25371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aq9l&#10;9oYCAAAu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1466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13408" behindDoc="0" locked="0" layoutInCell="1" allowOverlap="1" wp14:anchorId="7060DC18" wp14:editId="4EE8830C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71" name="Rectangle 15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1366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60DC18" id="Rectangle 1571" o:spid="_x0000_s1317" style="position:absolute;margin-left:126.45pt;margin-top:2.3pt;width:42pt;height:22.15pt;z-index:25371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CT&#10;tg97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1366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14432" behindDoc="0" locked="0" layoutInCell="1" allowOverlap="1" wp14:anchorId="48F846CA" wp14:editId="77C08EA4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72" name="Rectangle 15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1266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F846CA" id="Rectangle 1572" o:spid="_x0000_s1318" style="position:absolute;margin-left:171.65pt;margin-top:2.3pt;width:42pt;height:22.15pt;z-index:25371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NmawDe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1266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18528" behindDoc="0" locked="0" layoutInCell="1" allowOverlap="1" wp14:anchorId="312D32EC" wp14:editId="2E075FA0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73" name="Rectangle 15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2D32EC" id="Rectangle 1573" o:spid="_x0000_s1319" style="position:absolute;margin-left:352.75pt;margin-top:2.25pt;width:42pt;height:22.15pt;z-index:25371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IIOquo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17504" behindDoc="0" locked="0" layoutInCell="1" allowOverlap="1" wp14:anchorId="6BEC596F" wp14:editId="652FEF22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74" name="Rectangle 15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EC596F" id="Rectangle 1574" o:spid="_x0000_s1320" style="position:absolute;margin-left:307.55pt;margin-top:2.25pt;width:42pt;height:22.15pt;z-index:25371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l6uiAIAAC4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16480" behindDoc="0" locked="0" layoutInCell="1" allowOverlap="1" wp14:anchorId="7AF5D645" wp14:editId="442A1CFD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75" name="Rectangle 15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1066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F5D645" id="Rectangle 1575" o:spid="_x0000_s1321" style="position:absolute;margin-left:262.2pt;margin-top:2.2pt;width:42pt;height:22.15pt;z-index:25371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2zQjhwIAAC4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tNs0I4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1066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15456" behindDoc="0" locked="0" layoutInCell="1" allowOverlap="1" wp14:anchorId="1EA6DC92" wp14:editId="02688B89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76" name="Rectangle 15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1166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A6DC92" id="Rectangle 1576" o:spid="_x0000_s1322" style="position:absolute;margin-left:217pt;margin-top:2.25pt;width:42pt;height:22.15pt;z-index:25371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1166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1766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1666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1566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</w:tr>
      <w:tr w:rsidR="00FD466D" w:rsidRPr="00B80369" w:rsidTr="00480CC1">
        <w:tc>
          <w:tcPr>
            <w:tcW w:w="9016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19552" behindDoc="0" locked="0" layoutInCell="1" allowOverlap="1" wp14:anchorId="7FBDA69C" wp14:editId="29ADB672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77" name="Rectangle 15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6166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BDA69C" id="Rectangle 1577" o:spid="_x0000_s1323" style="position:absolute;margin-left:81.1pt;margin-top:2.2pt;width:42pt;height:22.15pt;z-index:25371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6166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20576" behindDoc="0" locked="0" layoutInCell="1" allowOverlap="1" wp14:anchorId="083D0311" wp14:editId="27AB59E0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78" name="Rectangle 15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6066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3D0311" id="Rectangle 1578" o:spid="_x0000_s1324" style="position:absolute;margin-left:126.45pt;margin-top:2.3pt;width:42pt;height:22.15pt;z-index:25372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Ak&#10;dRNG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6066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21600" behindDoc="0" locked="0" layoutInCell="1" allowOverlap="1" wp14:anchorId="73A3B0C7" wp14:editId="69C1AA4B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79" name="Rectangle 15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5966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A3B0C7" id="Rectangle 1579" o:spid="_x0000_s1325" style="position:absolute;margin-left:171.65pt;margin-top:2.3pt;width:42pt;height:22.15pt;z-index:25372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5966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25696" behindDoc="0" locked="0" layoutInCell="1" allowOverlap="1" wp14:anchorId="45AEDD95" wp14:editId="60776AE7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80" name="Rectangle 15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5566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AEDD95" id="Rectangle 1580" o:spid="_x0000_s1326" style="position:absolute;margin-left:352.75pt;margin-top:2.25pt;width:42pt;height:22.15pt;z-index:25372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Dt&#10;NISZhgIAAC4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5566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24672" behindDoc="0" locked="0" layoutInCell="1" allowOverlap="1" wp14:anchorId="604D0E96" wp14:editId="07357533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81" name="Rectangle 15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5666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4D0E96" id="Rectangle 1581" o:spid="_x0000_s1327" style="position:absolute;margin-left:307.55pt;margin-top:2.25pt;width:42pt;height:22.15pt;z-index:25372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BQt&#10;7hSGAgAALg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5666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23648" behindDoc="0" locked="0" layoutInCell="1" allowOverlap="1" wp14:anchorId="28DDDDCD" wp14:editId="6292C4C2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82" name="Rectangle 15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5766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DDDDCD" id="Rectangle 1582" o:spid="_x0000_s1328" style="position:absolute;margin-left:262.2pt;margin-top:2.2pt;width:42pt;height:22.15pt;z-index:25372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XgEhWI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5766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22624" behindDoc="0" locked="0" layoutInCell="1" allowOverlap="1" wp14:anchorId="339324AA" wp14:editId="2EF24D99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83" name="Rectangle 15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5866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9324AA" id="Rectangle 1583" o:spid="_x0000_s1329" style="position:absolute;margin-left:217pt;margin-top:2.25pt;width:42pt;height:22.15pt;z-index:25372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Cn&#10;GEvV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5866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6466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6366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6266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</w:tr>
    </w:tbl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7</w:t>
      </w:r>
      <w:r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Subtract a multiple of 100 from a four-digit number</w:t>
      </w:r>
    </w:p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D466D" w:rsidRPr="00353E86" w:rsidTr="00480CC1"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1202 – 300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902</w:t>
            </w:r>
          </w:p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4488 – 400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4088</w:t>
            </w: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5380 – 800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4580</w:t>
            </w: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7525 – 900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6625</w:t>
            </w:r>
          </w:p>
        </w:tc>
      </w:tr>
    </w:tbl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D466D" w:rsidRPr="00B80369" w:rsidTr="00480CC1"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B80369">
              <w:rPr>
                <w:rFonts w:ascii="Calibri" w:eastAsia="Calibri" w:hAnsi="Calibri" w:cs="Times New Roman"/>
              </w:rPr>
              <w:t>1</w:t>
            </w: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>0</w:t>
            </w: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00 = </w:t>
            </w:r>
            <w:r>
              <w:rPr>
                <w:rFonts w:ascii="Calibri" w:eastAsia="Calibri" w:hAnsi="Calibri" w:cs="Times New Roman"/>
                <w:b/>
                <w:bCs/>
              </w:rPr>
              <w:t>8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0</w:t>
            </w:r>
            <w:r>
              <w:rPr>
                <w:rFonts w:ascii="Calibri" w:eastAsia="Calibri" w:hAnsi="Calibri" w:cs="Times New Roman"/>
                <w:b/>
                <w:bCs/>
              </w:rPr>
              <w:t>3</w:t>
            </w:r>
          </w:p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2660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 xml:space="preserve">00 = </w:t>
            </w:r>
            <w:r>
              <w:rPr>
                <w:rFonts w:ascii="Calibri" w:eastAsia="Calibri" w:hAnsi="Calibri" w:cs="Times New Roman"/>
                <w:b/>
                <w:bCs/>
              </w:rPr>
              <w:t>2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0</w:t>
            </w:r>
            <w:r>
              <w:rPr>
                <w:rFonts w:ascii="Calibri" w:eastAsia="Calibri" w:hAnsi="Calibri" w:cs="Times New Roman"/>
                <w:b/>
                <w:bCs/>
              </w:rPr>
              <w:t>60</w:t>
            </w: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6222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00 = </w:t>
            </w:r>
            <w:r>
              <w:rPr>
                <w:rFonts w:ascii="Calibri" w:eastAsia="Calibri" w:hAnsi="Calibri" w:cs="Times New Roman"/>
                <w:b/>
                <w:bCs/>
              </w:rPr>
              <w:t>5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5</w:t>
            </w:r>
            <w:r>
              <w:rPr>
                <w:rFonts w:ascii="Calibri" w:eastAsia="Calibri" w:hAnsi="Calibri" w:cs="Times New Roman"/>
                <w:b/>
                <w:bCs/>
              </w:rPr>
              <w:t>22</w:t>
            </w: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B80369">
              <w:rPr>
                <w:rFonts w:ascii="Calibri" w:eastAsia="Calibri" w:hAnsi="Calibri" w:cs="Times New Roman"/>
              </w:rPr>
              <w:t>7</w:t>
            </w:r>
            <w:r>
              <w:rPr>
                <w:rFonts w:ascii="Calibri" w:eastAsia="Calibri" w:hAnsi="Calibri" w:cs="Times New Roman"/>
              </w:rPr>
              <w:t>330</w:t>
            </w:r>
            <w:r w:rsidRPr="00B80369">
              <w:rPr>
                <w:rFonts w:ascii="Calibri" w:eastAsia="Calibri" w:hAnsi="Calibri" w:cs="Times New Roman"/>
              </w:rPr>
              <w:t xml:space="preserve"> – 900 = </w:t>
            </w:r>
            <w:r>
              <w:rPr>
                <w:rFonts w:ascii="Calibri" w:eastAsia="Calibri" w:hAnsi="Calibri" w:cs="Times New Roman"/>
                <w:b/>
                <w:bCs/>
              </w:rPr>
              <w:t>6430</w:t>
            </w:r>
          </w:p>
        </w:tc>
      </w:tr>
    </w:tbl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8</w:t>
      </w:r>
      <w:r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Add and subtract a multiple of 1000 from a four-digit number</w:t>
      </w:r>
    </w:p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D466D" w:rsidRPr="00353E86" w:rsidTr="00480CC1"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3924 + 3000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6924</w:t>
            </w:r>
          </w:p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4905 + 2000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6905</w:t>
            </w: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2593 – 2000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593</w:t>
            </w: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5999 – 3000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2999</w:t>
            </w:r>
          </w:p>
        </w:tc>
      </w:tr>
    </w:tbl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D466D" w:rsidRPr="00B80369" w:rsidTr="00480CC1"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2749</w:t>
            </w:r>
            <w:r w:rsidRPr="00B80369">
              <w:rPr>
                <w:rFonts w:ascii="Calibri" w:eastAsia="Calibri" w:hAnsi="Calibri" w:cs="Times New Roman"/>
              </w:rPr>
              <w:t xml:space="preserve"> + </w:t>
            </w: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 xml:space="preserve">000 = </w:t>
            </w:r>
            <w:r>
              <w:rPr>
                <w:rFonts w:ascii="Calibri" w:eastAsia="Calibri" w:hAnsi="Calibri" w:cs="Times New Roman"/>
                <w:b/>
                <w:bCs/>
              </w:rPr>
              <w:t>8749</w:t>
            </w:r>
          </w:p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B80369">
              <w:rPr>
                <w:rFonts w:ascii="Calibri" w:eastAsia="Calibri" w:hAnsi="Calibri" w:cs="Times New Roman"/>
              </w:rPr>
              <w:t>495</w:t>
            </w:r>
            <w:r>
              <w:rPr>
                <w:rFonts w:ascii="Calibri" w:eastAsia="Calibri" w:hAnsi="Calibri" w:cs="Times New Roman"/>
              </w:rPr>
              <w:t>9</w:t>
            </w:r>
            <w:r w:rsidRPr="00B80369">
              <w:rPr>
                <w:rFonts w:ascii="Calibri" w:eastAsia="Calibri" w:hAnsi="Calibri" w:cs="Times New Roman"/>
              </w:rPr>
              <w:t xml:space="preserve"> + </w:t>
            </w: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 xml:space="preserve">000 = </w:t>
            </w:r>
            <w:r>
              <w:rPr>
                <w:rFonts w:ascii="Calibri" w:eastAsia="Calibri" w:hAnsi="Calibri" w:cs="Times New Roman"/>
                <w:b/>
                <w:bCs/>
              </w:rPr>
              <w:t>7959</w:t>
            </w: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6440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 xml:space="preserve">000 = </w:t>
            </w:r>
            <w:r>
              <w:rPr>
                <w:rFonts w:ascii="Calibri" w:eastAsia="Calibri" w:hAnsi="Calibri" w:cs="Times New Roman"/>
                <w:b/>
                <w:bCs/>
              </w:rPr>
              <w:t>440</w:t>
            </w: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9437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000 = </w:t>
            </w:r>
            <w:r>
              <w:rPr>
                <w:rFonts w:ascii="Calibri" w:eastAsia="Calibri" w:hAnsi="Calibri" w:cs="Times New Roman"/>
                <w:b/>
                <w:bCs/>
              </w:rPr>
              <w:t>5437</w:t>
            </w:r>
          </w:p>
        </w:tc>
      </w:tr>
    </w:tbl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9</w:t>
      </w:r>
      <w:r w:rsidRPr="00A242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Subtract mentally by finding the difference, targeting the ten, hundred or thousand</w:t>
      </w:r>
    </w:p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D466D" w:rsidRPr="00353E86" w:rsidTr="00480CC1">
        <w:tc>
          <w:tcPr>
            <w:tcW w:w="9016" w:type="dxa"/>
            <w:gridSpan w:val="4"/>
          </w:tcPr>
          <w:p w:rsidR="00FD466D" w:rsidRPr="00353E86" w:rsidRDefault="00FD466D" w:rsidP="00480CC1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by finding the difference, targeting the ten, hundred or thousand. </w:t>
            </w:r>
          </w:p>
        </w:tc>
      </w:tr>
      <w:tr w:rsidR="00FD466D" w:rsidRPr="00353E86" w:rsidTr="00480CC1"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2006 – 1893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113</w:t>
            </w:r>
          </w:p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4000 – 3775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225</w:t>
            </w: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4007 – 3950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57</w:t>
            </w: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3100 – 2968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132</w:t>
            </w:r>
          </w:p>
        </w:tc>
      </w:tr>
    </w:tbl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D466D" w:rsidRPr="00B80369" w:rsidTr="00480CC1">
        <w:tc>
          <w:tcPr>
            <w:tcW w:w="9016" w:type="dxa"/>
            <w:gridSpan w:val="4"/>
          </w:tcPr>
          <w:p w:rsidR="00FD466D" w:rsidRPr="00B80369" w:rsidRDefault="00FD466D" w:rsidP="00480CC1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by finding the difference, targeting the ten, hundred or thousand. </w:t>
            </w:r>
          </w:p>
        </w:tc>
      </w:tr>
      <w:tr w:rsidR="00FD466D" w:rsidRPr="00B80369" w:rsidTr="00480CC1"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 xml:space="preserve">006 – </w:t>
            </w:r>
            <w:r>
              <w:rPr>
                <w:rFonts w:ascii="Calibri" w:eastAsia="Calibri" w:hAnsi="Calibri" w:cs="Times New Roman"/>
              </w:rPr>
              <w:t>2797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209</w:t>
            </w:r>
          </w:p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000 – </w:t>
            </w:r>
            <w:r>
              <w:rPr>
                <w:rFonts w:ascii="Calibri" w:eastAsia="Calibri" w:hAnsi="Calibri" w:cs="Times New Roman"/>
              </w:rPr>
              <w:t>4546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4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5</w:t>
            </w:r>
            <w:r>
              <w:rPr>
                <w:rFonts w:ascii="Calibri" w:eastAsia="Calibri" w:hAnsi="Calibri" w:cs="Times New Roman"/>
                <w:b/>
                <w:bCs/>
              </w:rPr>
              <w:t>4</w:t>
            </w: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>00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2</w:t>
            </w:r>
            <w:r w:rsidRPr="00B80369">
              <w:rPr>
                <w:rFonts w:ascii="Calibri" w:eastAsia="Calibri" w:hAnsi="Calibri" w:cs="Times New Roman"/>
              </w:rPr>
              <w:t>9</w:t>
            </w: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0 = </w:t>
            </w:r>
            <w:r>
              <w:rPr>
                <w:rFonts w:ascii="Calibri" w:eastAsia="Calibri" w:hAnsi="Calibri" w:cs="Times New Roman"/>
                <w:b/>
                <w:bCs/>
              </w:rPr>
              <w:t>34</w:t>
            </w: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52</w:t>
            </w:r>
            <w:r w:rsidRPr="00B80369">
              <w:rPr>
                <w:rFonts w:ascii="Calibri" w:eastAsia="Calibri" w:hAnsi="Calibri" w:cs="Times New Roman"/>
              </w:rPr>
              <w:t xml:space="preserve">00 – 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>9</w:t>
            </w: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8 = </w:t>
            </w:r>
            <w:r w:rsidRPr="00B80369">
              <w:rPr>
                <w:rFonts w:ascii="Calibri" w:eastAsia="Calibri" w:hAnsi="Calibri" w:cs="Times New Roman"/>
                <w:b/>
                <w:bCs/>
              </w:rPr>
              <w:t>2</w:t>
            </w:r>
            <w:r>
              <w:rPr>
                <w:rFonts w:ascii="Calibri" w:eastAsia="Calibri" w:hAnsi="Calibri" w:cs="Times New Roman"/>
                <w:b/>
                <w:bCs/>
              </w:rPr>
              <w:t>42</w:t>
            </w:r>
          </w:p>
        </w:tc>
      </w:tr>
    </w:tbl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b/>
          <w:sz w:val="18"/>
          <w:szCs w:val="18"/>
          <w:lang w:val="en-US"/>
        </w:rPr>
        <w:t>1</w:t>
      </w:r>
      <w:r>
        <w:rPr>
          <w:rFonts w:ascii="Calibri" w:eastAsia="Times New Roman" w:hAnsi="Calibri" w:cs="Times New Roman"/>
          <w:b/>
          <w:sz w:val="18"/>
          <w:szCs w:val="18"/>
          <w:lang w:val="en-US"/>
        </w:rPr>
        <w:t>0</w:t>
      </w:r>
      <w:r w:rsidRPr="00A242A4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 Subtract four-digit numbers using column subtraction</w:t>
      </w:r>
    </w:p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D466D" w:rsidRPr="00353E86" w:rsidTr="00480CC1">
        <w:tc>
          <w:tcPr>
            <w:tcW w:w="9016" w:type="dxa"/>
            <w:gridSpan w:val="4"/>
          </w:tcPr>
          <w:p w:rsidR="00FD466D" w:rsidRPr="00353E86" w:rsidRDefault="00FD466D" w:rsidP="00480CC1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column subtraction. </w:t>
            </w:r>
          </w:p>
        </w:tc>
      </w:tr>
      <w:tr w:rsidR="00FD466D" w:rsidRPr="00353E86" w:rsidTr="00480CC1"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5421 – 55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5366</w:t>
            </w:r>
          </w:p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5815 – 746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5069</w:t>
            </w: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4342 – 2352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1990</w:t>
            </w: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4342 – 3444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898</w:t>
            </w:r>
          </w:p>
        </w:tc>
      </w:tr>
    </w:tbl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D466D" w:rsidRPr="00B80369" w:rsidTr="00480CC1">
        <w:tc>
          <w:tcPr>
            <w:tcW w:w="9016" w:type="dxa"/>
            <w:gridSpan w:val="4"/>
          </w:tcPr>
          <w:p w:rsidR="00FD466D" w:rsidRPr="00B80369" w:rsidRDefault="00FD466D" w:rsidP="00480CC1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column subtraction. </w:t>
            </w:r>
          </w:p>
        </w:tc>
      </w:tr>
      <w:tr w:rsidR="00FD466D" w:rsidRPr="00B80369" w:rsidTr="00480CC1"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6558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69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6489</w:t>
            </w:r>
          </w:p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3312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158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3154</w:t>
            </w: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8266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1491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6775</w:t>
            </w: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6520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5558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962</w:t>
            </w:r>
          </w:p>
        </w:tc>
      </w:tr>
    </w:tbl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b/>
          <w:sz w:val="18"/>
          <w:szCs w:val="18"/>
          <w:lang w:val="en-US"/>
        </w:rPr>
        <w:t>1</w:t>
      </w:r>
      <w:r>
        <w:rPr>
          <w:rFonts w:ascii="Calibri" w:eastAsia="Times New Roman" w:hAnsi="Calibri" w:cs="Times New Roman"/>
          <w:b/>
          <w:sz w:val="18"/>
          <w:szCs w:val="18"/>
          <w:lang w:val="en-US"/>
        </w:rPr>
        <w:t>1</w:t>
      </w:r>
      <w:r w:rsidRPr="00A242A4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 Exchange across zero to subtract four-digit numbers using column subtraction</w:t>
      </w:r>
    </w:p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D466D" w:rsidRPr="00353E86" w:rsidTr="00480CC1"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5006 – 55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4951</w:t>
            </w:r>
          </w:p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4002 – 533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3469</w:t>
            </w: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7008 – 3933 = </w:t>
            </w:r>
            <w:r>
              <w:rPr>
                <w:rFonts w:ascii="Calibri" w:eastAsia="Calibri" w:hAnsi="Calibri" w:cs="Times New Roman"/>
                <w:b/>
                <w:bCs/>
              </w:rPr>
              <w:t>3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075</w:t>
            </w:r>
          </w:p>
        </w:tc>
        <w:tc>
          <w:tcPr>
            <w:tcW w:w="2254" w:type="dxa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</w:rPr>
              <w:t xml:space="preserve">4000 – 2436 = </w:t>
            </w:r>
            <w:r w:rsidRPr="00353E86">
              <w:rPr>
                <w:rFonts w:ascii="Calibri" w:eastAsia="Calibri" w:hAnsi="Calibri" w:cs="Times New Roman"/>
                <w:b/>
                <w:bCs/>
              </w:rPr>
              <w:t>1564</w:t>
            </w:r>
          </w:p>
        </w:tc>
      </w:tr>
    </w:tbl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D466D" w:rsidRPr="00B80369" w:rsidTr="00480CC1"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>00</w:t>
            </w: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66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7942</w:t>
            </w:r>
          </w:p>
          <w:p w:rsidR="00FD466D" w:rsidRPr="00B80369" w:rsidRDefault="00FD466D" w:rsidP="00480C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>00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885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4119</w:t>
            </w: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>00</w:t>
            </w: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 xml:space="preserve"> – </w:t>
            </w:r>
            <w:r>
              <w:rPr>
                <w:rFonts w:ascii="Calibri" w:eastAsia="Calibri" w:hAnsi="Calibri" w:cs="Times New Roman"/>
              </w:rPr>
              <w:t>4374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1632</w:t>
            </w:r>
          </w:p>
        </w:tc>
        <w:tc>
          <w:tcPr>
            <w:tcW w:w="2254" w:type="dxa"/>
          </w:tcPr>
          <w:p w:rsidR="00FD466D" w:rsidRPr="00B80369" w:rsidRDefault="00FD466D" w:rsidP="00480CC1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000 – </w:t>
            </w:r>
            <w:r>
              <w:rPr>
                <w:rFonts w:ascii="Calibri" w:eastAsia="Calibri" w:hAnsi="Calibri" w:cs="Times New Roman"/>
              </w:rPr>
              <w:t>4727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2273</w:t>
            </w:r>
          </w:p>
        </w:tc>
      </w:tr>
    </w:tbl>
    <w:p w:rsidR="00FD466D" w:rsidRDefault="00FD466D" w:rsidP="00FD466D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FD466D" w:rsidRDefault="00FD466D" w:rsidP="00FD466D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FD466D" w:rsidRDefault="00FD466D" w:rsidP="00FD466D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FD466D" w:rsidRDefault="00FD466D" w:rsidP="00FD466D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b/>
          <w:sz w:val="18"/>
          <w:szCs w:val="18"/>
          <w:lang w:val="en-US"/>
        </w:rPr>
        <w:lastRenderedPageBreak/>
        <w:t>12 Check answers using the inverse operation with four-digit numbers</w:t>
      </w:r>
    </w:p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D466D" w:rsidRPr="00353E86" w:rsidTr="00480CC1">
        <w:tc>
          <w:tcPr>
            <w:tcW w:w="9016" w:type="dxa"/>
            <w:gridSpan w:val="2"/>
          </w:tcPr>
          <w:p w:rsidR="00FD466D" w:rsidRPr="00353E86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Check the answers to these calculations by using the inverse operation. </w:t>
            </w:r>
          </w:p>
        </w:tc>
      </w:tr>
      <w:tr w:rsidR="00FD466D" w:rsidRPr="00353E86" w:rsidTr="00480CC1">
        <w:tc>
          <w:tcPr>
            <w:tcW w:w="4508" w:type="dxa"/>
          </w:tcPr>
          <w:p w:rsidR="00FD466D" w:rsidRPr="00353E86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>3952 + 1064 = 5016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/>
                <w:bCs/>
                <w:lang w:val="en-US"/>
              </w:rPr>
              <w:t>5016 – 1064 = 3952 or 5016 – 3952 = 1064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  <w:p w:rsidR="00FD466D" w:rsidRPr="00353E86" w:rsidRDefault="00FD466D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:rsidR="00FD466D" w:rsidRPr="00353E86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>7433 – 2488 = 4945</w:t>
            </w:r>
          </w:p>
          <w:p w:rsidR="00FD466D" w:rsidRPr="00353E86" w:rsidRDefault="00FD466D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/>
                <w:bCs/>
                <w:lang w:val="en-US"/>
              </w:rPr>
              <w:t>4945 + 2488 = 7433 or 2488 + 4945 = 7433</w:t>
            </w:r>
          </w:p>
        </w:tc>
      </w:tr>
    </w:tbl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D466D" w:rsidRPr="00B80369" w:rsidTr="00480CC1">
        <w:tc>
          <w:tcPr>
            <w:tcW w:w="9016" w:type="dxa"/>
            <w:gridSpan w:val="2"/>
          </w:tcPr>
          <w:p w:rsidR="00FD466D" w:rsidRPr="00B80369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Check the answers to these calculations by using the inverse operation. </w:t>
            </w:r>
          </w:p>
        </w:tc>
      </w:tr>
      <w:tr w:rsidR="00FD466D" w:rsidRPr="00B80369" w:rsidTr="00480CC1">
        <w:tc>
          <w:tcPr>
            <w:tcW w:w="4508" w:type="dxa"/>
          </w:tcPr>
          <w:p w:rsidR="00FD466D" w:rsidRPr="00B80369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2794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</w:t>
            </w:r>
            <w:r>
              <w:rPr>
                <w:rFonts w:ascii="Calibri" w:eastAsia="Times New Roman" w:hAnsi="Calibri" w:cs="Times New Roman"/>
                <w:lang w:val="en-US"/>
              </w:rPr>
              <w:t>1254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lang w:val="en-US"/>
              </w:rPr>
              <w:t>4048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4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>0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48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– 1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254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2794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or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4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>0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48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–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2794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= 1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254</w:t>
            </w:r>
          </w:p>
          <w:p w:rsidR="00FD466D" w:rsidRDefault="00FD466D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  <w:p w:rsidR="00FD466D" w:rsidRPr="00B80369" w:rsidRDefault="00FD466D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:rsidR="00FD466D" w:rsidRPr="00B80369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8102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>
              <w:rPr>
                <w:rFonts w:ascii="Calibri" w:eastAsia="Times New Roman" w:hAnsi="Calibri" w:cs="Times New Roman"/>
                <w:lang w:val="en-US"/>
              </w:rPr>
              <w:t>3456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4</w:t>
            </w:r>
            <w:r>
              <w:rPr>
                <w:rFonts w:ascii="Calibri" w:eastAsia="Times New Roman" w:hAnsi="Calibri" w:cs="Times New Roman"/>
                <w:lang w:val="en-US"/>
              </w:rPr>
              <w:t>646</w:t>
            </w:r>
          </w:p>
          <w:p w:rsidR="00FD466D" w:rsidRPr="00B80369" w:rsidRDefault="00FD466D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4646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+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3456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8102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or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3456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+ 4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646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8102</w:t>
            </w:r>
          </w:p>
        </w:tc>
      </w:tr>
    </w:tbl>
    <w:p w:rsidR="00FD466D" w:rsidRPr="00A242A4" w:rsidRDefault="00FD466D" w:rsidP="00FD466D">
      <w:pPr>
        <w:pStyle w:val="NoSpacing"/>
        <w:rPr>
          <w:sz w:val="18"/>
          <w:szCs w:val="18"/>
        </w:rPr>
      </w:pPr>
    </w:p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b/>
          <w:sz w:val="18"/>
          <w:szCs w:val="18"/>
          <w:lang w:val="en-US"/>
        </w:rPr>
        <w:t>1</w:t>
      </w:r>
      <w:r>
        <w:rPr>
          <w:rFonts w:ascii="Calibri" w:eastAsia="Times New Roman" w:hAnsi="Calibri" w:cs="Times New Roman"/>
          <w:b/>
          <w:sz w:val="18"/>
          <w:szCs w:val="18"/>
          <w:lang w:val="en-US"/>
        </w:rPr>
        <w:t>3</w:t>
      </w:r>
      <w:r w:rsidRPr="00A242A4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 Solve missing number problems for addition and subtraction with four-digit numbers</w:t>
      </w:r>
    </w:p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D466D" w:rsidRPr="00353E86" w:rsidTr="00480CC1">
        <w:tc>
          <w:tcPr>
            <w:tcW w:w="9016" w:type="dxa"/>
            <w:gridSpan w:val="2"/>
          </w:tcPr>
          <w:p w:rsidR="00FD466D" w:rsidRPr="00353E86" w:rsidRDefault="00FD466D" w:rsidP="00480CC1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Complete the questions below by finding the missing numbers.</w:t>
            </w:r>
          </w:p>
        </w:tc>
      </w:tr>
      <w:tr w:rsidR="00FD466D" w:rsidRPr="00353E86" w:rsidTr="00480CC1">
        <w:tc>
          <w:tcPr>
            <w:tcW w:w="4508" w:type="dxa"/>
          </w:tcPr>
          <w:p w:rsidR="00FD466D" w:rsidRPr="00353E86" w:rsidRDefault="00FD466D" w:rsidP="00480CC1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27744" behindDoc="0" locked="0" layoutInCell="1" allowOverlap="1" wp14:anchorId="2097B722" wp14:editId="775950F1">
                      <wp:simplePos x="0" y="0"/>
                      <wp:positionH relativeFrom="column">
                        <wp:posOffset>-26600</wp:posOffset>
                      </wp:positionH>
                      <wp:positionV relativeFrom="paragraph">
                        <wp:posOffset>52282</wp:posOffset>
                      </wp:positionV>
                      <wp:extent cx="733777" cy="281305"/>
                      <wp:effectExtent l="0" t="0" r="28575" b="23495"/>
                      <wp:wrapNone/>
                      <wp:docPr id="2121" name="Rectangle 21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8010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97B722" id="Rectangle 2121" o:spid="_x0000_s1330" style="position:absolute;margin-left:-2.1pt;margin-top:4.1pt;width:57.8pt;height:22.15pt;z-index:25372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8010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Pr="00353E86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                        = 4503 + 3507</w:t>
            </w:r>
          </w:p>
          <w:p w:rsidR="00FD466D" w:rsidRPr="00353E86" w:rsidRDefault="00FD466D" w:rsidP="00480CC1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</w:tcPr>
          <w:p w:rsidR="00FD466D" w:rsidRPr="00353E86" w:rsidRDefault="00FD466D" w:rsidP="00480CC1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26720" behindDoc="0" locked="0" layoutInCell="1" allowOverlap="1" wp14:anchorId="3883133B" wp14:editId="178584A5">
                      <wp:simplePos x="0" y="0"/>
                      <wp:positionH relativeFrom="column">
                        <wp:posOffset>-26600</wp:posOffset>
                      </wp:positionH>
                      <wp:positionV relativeFrom="paragraph">
                        <wp:posOffset>53693</wp:posOffset>
                      </wp:positionV>
                      <wp:extent cx="733777" cy="281305"/>
                      <wp:effectExtent l="0" t="0" r="28575" b="23495"/>
                      <wp:wrapNone/>
                      <wp:docPr id="2122" name="Rectangle 21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4505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83133B" id="Rectangle 2122" o:spid="_x0000_s1331" style="position:absolute;margin-left:-2.1pt;margin-top:4.25pt;width:57.8pt;height:22.15pt;z-index:25372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4505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Pr="00353E86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                        + 3803 = 8313</w:t>
            </w:r>
          </w:p>
          <w:p w:rsidR="00FD466D" w:rsidRPr="00353E86" w:rsidRDefault="00FD466D" w:rsidP="00480CC1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</w:tr>
      <w:tr w:rsidR="00FD466D" w:rsidRPr="00353E86" w:rsidTr="00480CC1">
        <w:tc>
          <w:tcPr>
            <w:tcW w:w="4508" w:type="dxa"/>
          </w:tcPr>
          <w:p w:rsidR="00FD466D" w:rsidRPr="00353E86" w:rsidRDefault="00FD466D" w:rsidP="00480CC1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29792" behindDoc="0" locked="0" layoutInCell="1" allowOverlap="1" wp14:anchorId="783E68FB" wp14:editId="0D4E6A7C">
                      <wp:simplePos x="0" y="0"/>
                      <wp:positionH relativeFrom="column">
                        <wp:posOffset>459881</wp:posOffset>
                      </wp:positionH>
                      <wp:positionV relativeFrom="paragraph">
                        <wp:posOffset>53340</wp:posOffset>
                      </wp:positionV>
                      <wp:extent cx="733777" cy="281305"/>
                      <wp:effectExtent l="0" t="0" r="28575" b="23495"/>
                      <wp:wrapNone/>
                      <wp:docPr id="2123" name="Rectangle 21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3654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3E68FB" id="Rectangle 2123" o:spid="_x0000_s1332" style="position:absolute;margin-left:36.2pt;margin-top:4.2pt;width:57.8pt;height:22.15pt;z-index:25372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3654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Pr="00353E86" w:rsidRDefault="00FD466D" w:rsidP="00480CC1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>7309 –                            = 3655</w:t>
            </w:r>
          </w:p>
        </w:tc>
        <w:tc>
          <w:tcPr>
            <w:tcW w:w="4508" w:type="dxa"/>
          </w:tcPr>
          <w:p w:rsidR="00FD466D" w:rsidRPr="00353E86" w:rsidRDefault="00FD466D" w:rsidP="00480CC1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28768" behindDoc="0" locked="0" layoutInCell="1" allowOverlap="1" wp14:anchorId="1457CFEC" wp14:editId="07D03F0B">
                      <wp:simplePos x="0" y="0"/>
                      <wp:positionH relativeFrom="column">
                        <wp:posOffset>-15664</wp:posOffset>
                      </wp:positionH>
                      <wp:positionV relativeFrom="paragraph">
                        <wp:posOffset>53693</wp:posOffset>
                      </wp:positionV>
                      <wp:extent cx="733777" cy="281305"/>
                      <wp:effectExtent l="0" t="0" r="28575" b="23495"/>
                      <wp:wrapNone/>
                      <wp:docPr id="2124" name="Rectangle 21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7190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57CFEC" id="Rectangle 2124" o:spid="_x0000_s1333" style="position:absolute;margin-left:-1.25pt;margin-top:4.25pt;width:57.8pt;height:22.15pt;z-index:25372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7190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Pr="00353E86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                         – 2646 = 4544</w:t>
            </w:r>
          </w:p>
          <w:p w:rsidR="00FD466D" w:rsidRPr="00353E86" w:rsidRDefault="00FD466D" w:rsidP="00480CC1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</w:tr>
    </w:tbl>
    <w:p w:rsidR="00FD466D" w:rsidRPr="00A242A4" w:rsidRDefault="00FD466D" w:rsidP="00FD466D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242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D466D" w:rsidRPr="00B80369" w:rsidTr="00480CC1">
        <w:tc>
          <w:tcPr>
            <w:tcW w:w="9016" w:type="dxa"/>
            <w:gridSpan w:val="2"/>
          </w:tcPr>
          <w:p w:rsidR="00FD466D" w:rsidRPr="00BD4DB5" w:rsidRDefault="00FD466D" w:rsidP="00480CC1">
            <w:pPr>
              <w:rPr>
                <w:rFonts w:ascii="Calibri" w:eastAsia="Calibri" w:hAnsi="Calibri" w:cs="Times New Roman"/>
              </w:rPr>
            </w:pPr>
            <w:r w:rsidRPr="00BD4DB5">
              <w:rPr>
                <w:rFonts w:ascii="Calibri" w:eastAsia="Calibri" w:hAnsi="Calibri" w:cs="Times New Roman"/>
              </w:rPr>
              <w:t>Complete the questions below by finding the missing numbers.</w:t>
            </w:r>
          </w:p>
        </w:tc>
      </w:tr>
      <w:tr w:rsidR="00FD466D" w:rsidRPr="00B80369" w:rsidTr="00480CC1">
        <w:tc>
          <w:tcPr>
            <w:tcW w:w="4508" w:type="dxa"/>
          </w:tcPr>
          <w:p w:rsidR="00FD466D" w:rsidRPr="00B80369" w:rsidRDefault="00FD466D" w:rsidP="00480CC1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31840" behindDoc="0" locked="0" layoutInCell="1" allowOverlap="1" wp14:anchorId="5B0F4636" wp14:editId="74056ED0">
                      <wp:simplePos x="0" y="0"/>
                      <wp:positionH relativeFrom="column">
                        <wp:posOffset>-26600</wp:posOffset>
                      </wp:positionH>
                      <wp:positionV relativeFrom="paragraph">
                        <wp:posOffset>52282</wp:posOffset>
                      </wp:positionV>
                      <wp:extent cx="733777" cy="281305"/>
                      <wp:effectExtent l="0" t="0" r="28575" b="23495"/>
                      <wp:wrapNone/>
                      <wp:docPr id="1584" name="Rectangle 15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88</w:t>
                                  </w:r>
                                  <w:r w:rsidRPr="00663538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0F4636" id="Rectangle 1584" o:spid="_x0000_s1334" style="position:absolute;margin-left:-2.1pt;margin-top:4.1pt;width:57.8pt;height:22.15pt;z-index:25373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63538">
                              <w:rPr>
                                <w:b/>
                                <w:bCs/>
                              </w:rPr>
                              <w:t>8</w:t>
                            </w:r>
                            <w:r>
                              <w:rPr>
                                <w:b/>
                                <w:bCs/>
                              </w:rPr>
                              <w:t>88</w:t>
                            </w:r>
                            <w:r w:rsidRPr="00663538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Pr="00B80369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       = 4</w:t>
            </w:r>
            <w:r>
              <w:rPr>
                <w:rFonts w:ascii="Calibri" w:eastAsia="Times New Roman" w:hAnsi="Calibri" w:cs="Times New Roman"/>
                <w:lang w:val="en-US"/>
              </w:rPr>
              <w:t>965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+ 3</w:t>
            </w:r>
            <w:r>
              <w:rPr>
                <w:rFonts w:ascii="Calibri" w:eastAsia="Times New Roman" w:hAnsi="Calibri" w:cs="Times New Roman"/>
                <w:lang w:val="en-US"/>
              </w:rPr>
              <w:t>91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5</w:t>
            </w:r>
          </w:p>
          <w:p w:rsidR="00FD466D" w:rsidRPr="00B80369" w:rsidRDefault="00FD466D" w:rsidP="00480CC1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</w:tcPr>
          <w:p w:rsidR="00FD466D" w:rsidRPr="00B80369" w:rsidRDefault="00FD466D" w:rsidP="00480CC1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30816" behindDoc="0" locked="0" layoutInCell="1" allowOverlap="1" wp14:anchorId="0F7922AB" wp14:editId="3533AC66">
                      <wp:simplePos x="0" y="0"/>
                      <wp:positionH relativeFrom="column">
                        <wp:posOffset>-26600</wp:posOffset>
                      </wp:positionH>
                      <wp:positionV relativeFrom="paragraph">
                        <wp:posOffset>53693</wp:posOffset>
                      </wp:positionV>
                      <wp:extent cx="733777" cy="281305"/>
                      <wp:effectExtent l="0" t="0" r="28575" b="23495"/>
                      <wp:wrapNone/>
                      <wp:docPr id="1585" name="Rectangle 15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4837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7922AB" id="Rectangle 1585" o:spid="_x0000_s1335" style="position:absolute;margin-left:-2.1pt;margin-top:4.25pt;width:57.8pt;height:22.15pt;z-index:25373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4837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Pr="00B80369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       + </w:t>
            </w:r>
            <w:r>
              <w:rPr>
                <w:rFonts w:ascii="Calibri" w:eastAsia="Times New Roman" w:hAnsi="Calibri" w:cs="Times New Roman"/>
                <w:lang w:val="en-US"/>
              </w:rPr>
              <w:t>4535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lang w:val="en-US"/>
              </w:rPr>
              <w:t>9372</w:t>
            </w:r>
          </w:p>
          <w:p w:rsidR="00FD466D" w:rsidRPr="00B80369" w:rsidRDefault="00FD466D" w:rsidP="00480CC1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</w:tr>
      <w:tr w:rsidR="00FD466D" w:rsidRPr="00B80369" w:rsidTr="00480CC1">
        <w:tc>
          <w:tcPr>
            <w:tcW w:w="4508" w:type="dxa"/>
          </w:tcPr>
          <w:p w:rsidR="00FD466D" w:rsidRPr="00B80369" w:rsidRDefault="00FD466D" w:rsidP="00480CC1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33888" behindDoc="0" locked="0" layoutInCell="1" allowOverlap="1" wp14:anchorId="1A699A53" wp14:editId="605230C0">
                      <wp:simplePos x="0" y="0"/>
                      <wp:positionH relativeFrom="column">
                        <wp:posOffset>459881</wp:posOffset>
                      </wp:positionH>
                      <wp:positionV relativeFrom="paragraph">
                        <wp:posOffset>53340</wp:posOffset>
                      </wp:positionV>
                      <wp:extent cx="733777" cy="281305"/>
                      <wp:effectExtent l="0" t="0" r="28575" b="23495"/>
                      <wp:wrapNone/>
                      <wp:docPr id="1586" name="Rectangle 15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4834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699A53" id="Rectangle 1586" o:spid="_x0000_s1336" style="position:absolute;margin-left:36.2pt;margin-top:4.2pt;width:57.8pt;height:22.15pt;z-index:25373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4834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Pr="00B80369" w:rsidRDefault="00FD466D" w:rsidP="00480CC1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>7</w:t>
            </w:r>
            <w:r>
              <w:rPr>
                <w:rFonts w:ascii="Calibri" w:eastAsia="Times New Roman" w:hAnsi="Calibri" w:cs="Times New Roman"/>
                <w:lang w:val="en-US"/>
              </w:rPr>
              <w:t>528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–         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2694</w:t>
            </w:r>
          </w:p>
        </w:tc>
        <w:tc>
          <w:tcPr>
            <w:tcW w:w="4508" w:type="dxa"/>
          </w:tcPr>
          <w:p w:rsidR="00FD466D" w:rsidRPr="00B80369" w:rsidRDefault="00FD466D" w:rsidP="00480CC1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32864" behindDoc="0" locked="0" layoutInCell="1" allowOverlap="1" wp14:anchorId="4C252458" wp14:editId="47F021B4">
                      <wp:simplePos x="0" y="0"/>
                      <wp:positionH relativeFrom="column">
                        <wp:posOffset>-15664</wp:posOffset>
                      </wp:positionH>
                      <wp:positionV relativeFrom="paragraph">
                        <wp:posOffset>53693</wp:posOffset>
                      </wp:positionV>
                      <wp:extent cx="733777" cy="281305"/>
                      <wp:effectExtent l="0" t="0" r="28575" b="23495"/>
                      <wp:wrapNone/>
                      <wp:docPr id="1587" name="Rectangle 15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FD466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5466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252458" id="Rectangle 1587" o:spid="_x0000_s1337" style="position:absolute;margin-left:-1.25pt;margin-top:4.25pt;width:57.8pt;height:22.15pt;z-index:25373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FD466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5466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466D" w:rsidRPr="00B80369" w:rsidRDefault="00FD466D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        – 26</w:t>
            </w:r>
            <w:r>
              <w:rPr>
                <w:rFonts w:ascii="Calibri" w:eastAsia="Times New Roman" w:hAnsi="Calibri" w:cs="Times New Roman"/>
                <w:lang w:val="en-US"/>
              </w:rPr>
              <w:t>38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lang w:val="en-US"/>
              </w:rPr>
              <w:t>2828</w:t>
            </w:r>
          </w:p>
          <w:p w:rsidR="00FD466D" w:rsidRPr="00B80369" w:rsidRDefault="00FD466D" w:rsidP="00480CC1">
            <w:pPr>
              <w:rPr>
                <w:rFonts w:ascii="Calibri" w:eastAsia="Times New Roman" w:hAnsi="Calibri" w:cs="Times New Roman"/>
                <w:b/>
                <w:sz w:val="14"/>
                <w:szCs w:val="14"/>
                <w:lang w:val="en-US"/>
              </w:rPr>
            </w:pPr>
          </w:p>
        </w:tc>
      </w:tr>
    </w:tbl>
    <w:p w:rsidR="00B4478A" w:rsidRPr="00B4478A" w:rsidRDefault="00B4478A" w:rsidP="00B4478A">
      <w:pPr>
        <w:pStyle w:val="NoSpacing"/>
        <w:rPr>
          <w:sz w:val="18"/>
        </w:rPr>
      </w:pPr>
    </w:p>
    <w:p w:rsidR="00B4478A" w:rsidRPr="00B4478A" w:rsidRDefault="00480CC1" w:rsidP="00B4478A">
      <w:pPr>
        <w:pStyle w:val="NoSpacing"/>
        <w:rPr>
          <w:rFonts w:eastAsia="Times New Roman"/>
          <w:b/>
          <w:sz w:val="28"/>
          <w:u w:val="single"/>
          <w:lang w:val="en-US"/>
        </w:rPr>
      </w:pPr>
      <w:hyperlink r:id="rId33" w:history="1">
        <w:r w:rsidR="00B4478A" w:rsidRPr="00B4478A">
          <w:rPr>
            <w:rStyle w:val="Hyperlink"/>
            <w:rFonts w:eastAsia="Times New Roman"/>
            <w:b/>
            <w:sz w:val="28"/>
            <w:lang w:val="en-US"/>
          </w:rPr>
          <w:t>Multiplication</w:t>
        </w:r>
      </w:hyperlink>
    </w:p>
    <w:p w:rsidR="00B4478A" w:rsidRPr="00B4478A" w:rsidRDefault="00B4478A" w:rsidP="00B4478A">
      <w:pPr>
        <w:pStyle w:val="NoSpacing"/>
        <w:rPr>
          <w:rFonts w:eastAsia="Times New Roman"/>
          <w:b/>
          <w:sz w:val="18"/>
          <w:lang w:val="en-US"/>
        </w:rPr>
      </w:pPr>
      <w:r w:rsidRPr="00B4478A">
        <w:rPr>
          <w:rFonts w:eastAsia="Times New Roman"/>
          <w:b/>
          <w:sz w:val="18"/>
          <w:lang w:val="en-US"/>
        </w:rPr>
        <w:t xml:space="preserve">Go to </w:t>
      </w:r>
      <w:hyperlink r:id="rId34" w:history="1">
        <w:r w:rsidRPr="00B4478A">
          <w:rPr>
            <w:rStyle w:val="Hyperlink"/>
            <w:rFonts w:eastAsia="Times New Roman"/>
            <w:b/>
            <w:sz w:val="18"/>
            <w:lang w:val="en-US"/>
          </w:rPr>
          <w:t>https://keystage2maths.com/y4/multiplication/</w:t>
        </w:r>
      </w:hyperlink>
      <w:r w:rsidRPr="00B4478A">
        <w:rPr>
          <w:rFonts w:eastAsia="Times New Roman"/>
          <w:b/>
          <w:sz w:val="18"/>
          <w:lang w:val="en-US"/>
        </w:rPr>
        <w:t xml:space="preserve"> for help. </w:t>
      </w:r>
    </w:p>
    <w:p w:rsidR="00B4478A" w:rsidRDefault="00B4478A" w:rsidP="00B4478A">
      <w:pPr>
        <w:pStyle w:val="NoSpacing"/>
        <w:rPr>
          <w:rFonts w:eastAsia="Times New Roman"/>
          <w:sz w:val="18"/>
          <w:lang w:val="en-US"/>
        </w:rPr>
      </w:pPr>
    </w:p>
    <w:p w:rsidR="00480CC1" w:rsidRPr="007245AC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Pr="007245A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6</w:t>
      </w:r>
    </w:p>
    <w:p w:rsidR="00480CC1" w:rsidRPr="007245AC" w:rsidRDefault="00480CC1" w:rsidP="00480CC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7245AC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80CC1" w:rsidRPr="005D1A14" w:rsidTr="00480CC1">
        <w:tc>
          <w:tcPr>
            <w:tcW w:w="2254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 x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</w:t>
            </w:r>
          </w:p>
        </w:tc>
        <w:tc>
          <w:tcPr>
            <w:tcW w:w="2254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 x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30</w:t>
            </w:r>
          </w:p>
        </w:tc>
        <w:tc>
          <w:tcPr>
            <w:tcW w:w="2254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 x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48</w:t>
            </w:r>
          </w:p>
        </w:tc>
        <w:tc>
          <w:tcPr>
            <w:tcW w:w="2254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12 x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72</w:t>
            </w:r>
          </w:p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80CC1" w:rsidRPr="007245AC" w:rsidRDefault="00480CC1" w:rsidP="00480CC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80CC1" w:rsidRPr="007245AC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Pr="007245A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Connect the 3 and 6 times tables</w:t>
      </w:r>
    </w:p>
    <w:p w:rsidR="00480CC1" w:rsidRPr="007245AC" w:rsidRDefault="00480CC1" w:rsidP="00480CC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7245AC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RPr="005D1A14" w:rsidTr="00480CC1">
        <w:tc>
          <w:tcPr>
            <w:tcW w:w="3005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35936" behindDoc="0" locked="0" layoutInCell="1" allowOverlap="1" wp14:anchorId="46A3BA07" wp14:editId="12246FEB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40" name="Rectangle 4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8D5741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8D5741"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A3BA07" id="Rectangle 440" o:spid="_x0000_s1338" style="position:absolute;margin-left:-2pt;margin-top:3.95pt;width:42pt;height:22.15pt;z-index:25373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twuhQIAACw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" fillcolor="window" strokecolor="windowText" strokeweight="1pt">
                      <v:textbox>
                        <w:txbxContent>
                          <w:p w:rsidR="00480CC1" w:rsidRPr="008D5741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8D5741"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x 6 = 8 x 3</w:t>
            </w:r>
          </w:p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36960" behindDoc="0" locked="0" layoutInCell="1" allowOverlap="1" wp14:anchorId="1AE647E4" wp14:editId="0F60AE2D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41" name="Rectangle 4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8D5741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8D5741"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E647E4" id="Rectangle 441" o:spid="_x0000_s1339" style="position:absolute;margin-left:-.85pt;margin-top:3.85pt;width:42pt;height:22.15pt;z-index:25373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cUxhgIAACw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NcZ&#10;xTGGAgAALA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8D5741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8D5741"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x 6 = 6 x 3</w:t>
            </w:r>
          </w:p>
        </w:tc>
        <w:tc>
          <w:tcPr>
            <w:tcW w:w="3006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37984" behindDoc="0" locked="0" layoutInCell="1" allowOverlap="1" wp14:anchorId="0B06BE9B" wp14:editId="1CCAF403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44" name="Rectangle 4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8D5741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8D5741"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06BE9B" id="Rectangle 444" o:spid="_x0000_s1340" style="position:absolute;margin-left:-.85pt;margin-top:3.85pt;width:42pt;height:22.15pt;z-index:25373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Fj0&#10;W5KGAgAALA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8D5741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8D5741"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x 3 = 1 x 6</w:t>
            </w:r>
          </w:p>
        </w:tc>
      </w:tr>
    </w:tbl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 Multiply by 7</w:t>
      </w:r>
    </w:p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80CC1" w:rsidRPr="005D1A14" w:rsidTr="00480CC1">
        <w:tc>
          <w:tcPr>
            <w:tcW w:w="2254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 x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21</w:t>
            </w:r>
          </w:p>
        </w:tc>
        <w:tc>
          <w:tcPr>
            <w:tcW w:w="2254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 x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42</w:t>
            </w:r>
          </w:p>
        </w:tc>
        <w:tc>
          <w:tcPr>
            <w:tcW w:w="2254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 x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56</w:t>
            </w:r>
          </w:p>
        </w:tc>
        <w:tc>
          <w:tcPr>
            <w:tcW w:w="2254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10 x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70</w:t>
            </w:r>
          </w:p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9</w:t>
      </w:r>
    </w:p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80CC1" w:rsidRPr="005D1A14" w:rsidTr="00480CC1">
        <w:tc>
          <w:tcPr>
            <w:tcW w:w="2254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 x 9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9</w:t>
            </w:r>
          </w:p>
        </w:tc>
        <w:tc>
          <w:tcPr>
            <w:tcW w:w="2254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 x 9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45</w:t>
            </w:r>
          </w:p>
        </w:tc>
        <w:tc>
          <w:tcPr>
            <w:tcW w:w="2254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9 x 9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81</w:t>
            </w:r>
          </w:p>
        </w:tc>
        <w:tc>
          <w:tcPr>
            <w:tcW w:w="2254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11 x 9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99</w:t>
            </w:r>
          </w:p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11</w:t>
      </w:r>
    </w:p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80CC1" w:rsidRPr="005D1A14" w:rsidTr="00480CC1">
        <w:tc>
          <w:tcPr>
            <w:tcW w:w="2254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 x 11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11</w:t>
            </w:r>
          </w:p>
        </w:tc>
        <w:tc>
          <w:tcPr>
            <w:tcW w:w="2254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 x 11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44</w:t>
            </w:r>
          </w:p>
        </w:tc>
        <w:tc>
          <w:tcPr>
            <w:tcW w:w="2254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 x 11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88</w:t>
            </w:r>
          </w:p>
        </w:tc>
        <w:tc>
          <w:tcPr>
            <w:tcW w:w="2254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12 x 11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132</w:t>
            </w:r>
          </w:p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12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80CC1" w:rsidRPr="005D1A14" w:rsidTr="00480CC1">
        <w:tc>
          <w:tcPr>
            <w:tcW w:w="2254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 x 12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12</w:t>
            </w:r>
          </w:p>
        </w:tc>
        <w:tc>
          <w:tcPr>
            <w:tcW w:w="2254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 x 12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48</w:t>
            </w:r>
          </w:p>
        </w:tc>
        <w:tc>
          <w:tcPr>
            <w:tcW w:w="2254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 x 12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96</w:t>
            </w:r>
          </w:p>
        </w:tc>
        <w:tc>
          <w:tcPr>
            <w:tcW w:w="2254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12 x 12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144</w:t>
            </w:r>
          </w:p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7</w:t>
      </w:r>
      <w:r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a multiple of 10 with knowledge of the 6, 7, 9, 11 and 12 times tables</w:t>
      </w:r>
    </w:p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RPr="005D1A14" w:rsidTr="00480CC1">
        <w:tc>
          <w:tcPr>
            <w:tcW w:w="3005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 x 60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180</w:t>
            </w:r>
          </w:p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90 x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630</w:t>
            </w:r>
          </w:p>
        </w:tc>
        <w:tc>
          <w:tcPr>
            <w:tcW w:w="3006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9 x 70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630</w:t>
            </w:r>
          </w:p>
        </w:tc>
      </w:tr>
    </w:tbl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RPr="005F31EE" w:rsidTr="00480CC1">
        <w:tc>
          <w:tcPr>
            <w:tcW w:w="3005" w:type="dxa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7 x 60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420</w:t>
            </w:r>
          </w:p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80 x 9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720</w:t>
            </w:r>
          </w:p>
        </w:tc>
        <w:tc>
          <w:tcPr>
            <w:tcW w:w="3006" w:type="dxa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9 x 80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720</w:t>
            </w:r>
          </w:p>
        </w:tc>
      </w:tr>
    </w:tbl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8</w:t>
      </w:r>
      <w:r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a two-digit number using the grid method using knowledge of the 6, 7 and 9 times tables</w:t>
      </w:r>
    </w:p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80CC1" w:rsidRPr="005D1A14" w:rsidTr="00480CC1">
        <w:tc>
          <w:tcPr>
            <w:tcW w:w="9016" w:type="dxa"/>
            <w:gridSpan w:val="2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grid method. </w:t>
            </w:r>
          </w:p>
        </w:tc>
      </w:tr>
      <w:tr w:rsidR="00480CC1" w:rsidRPr="005D1A14" w:rsidTr="00480CC1">
        <w:tc>
          <w:tcPr>
            <w:tcW w:w="4508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 x 66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26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4</w:t>
            </w:r>
          </w:p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79 x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474</w:t>
            </w:r>
          </w:p>
        </w:tc>
      </w:tr>
    </w:tbl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80CC1" w:rsidRPr="005F31EE" w:rsidTr="00480CC1">
        <w:tc>
          <w:tcPr>
            <w:tcW w:w="9016" w:type="dxa"/>
            <w:gridSpan w:val="2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grid method. </w:t>
            </w:r>
          </w:p>
        </w:tc>
      </w:tr>
      <w:tr w:rsidR="00480CC1" w:rsidRPr="005F31EE" w:rsidTr="00480CC1">
        <w:tc>
          <w:tcPr>
            <w:tcW w:w="4508" w:type="dxa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9 x 28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252</w:t>
            </w:r>
          </w:p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67 x 7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469</w:t>
            </w:r>
          </w:p>
        </w:tc>
      </w:tr>
    </w:tbl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9</w:t>
      </w:r>
      <w:r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a two-digit number using the expanded column method using knowledge of the 6, 7 and 9 times tables</w:t>
      </w:r>
    </w:p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RPr="005D1A14" w:rsidTr="00480CC1">
        <w:tc>
          <w:tcPr>
            <w:tcW w:w="9016" w:type="dxa"/>
            <w:gridSpan w:val="3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expanded column method. </w:t>
            </w:r>
          </w:p>
        </w:tc>
      </w:tr>
      <w:tr w:rsidR="00480CC1" w:rsidRPr="005D1A14" w:rsidTr="00480CC1">
        <w:tc>
          <w:tcPr>
            <w:tcW w:w="3005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63 x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441</w:t>
            </w:r>
          </w:p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76 x 9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684</w:t>
            </w:r>
          </w:p>
        </w:tc>
        <w:tc>
          <w:tcPr>
            <w:tcW w:w="3006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89 x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534</w:t>
            </w:r>
          </w:p>
        </w:tc>
      </w:tr>
    </w:tbl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RPr="005F31EE" w:rsidTr="00480CC1">
        <w:tc>
          <w:tcPr>
            <w:tcW w:w="9016" w:type="dxa"/>
            <w:gridSpan w:val="3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expanded column method. </w:t>
            </w:r>
          </w:p>
        </w:tc>
      </w:tr>
      <w:tr w:rsidR="00480CC1" w:rsidRPr="005F31EE" w:rsidTr="00480CC1">
        <w:tc>
          <w:tcPr>
            <w:tcW w:w="3005" w:type="dxa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57 x 7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399</w:t>
            </w:r>
          </w:p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75 x 8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600</w:t>
            </w:r>
          </w:p>
        </w:tc>
        <w:tc>
          <w:tcPr>
            <w:tcW w:w="3006" w:type="dxa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68 x 9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612</w:t>
            </w:r>
          </w:p>
        </w:tc>
      </w:tr>
    </w:tbl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10</w:t>
      </w:r>
      <w:r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a two-digit number using the column method using knowledge of the 6, 7 and 9 times tables</w:t>
      </w:r>
    </w:p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RPr="005D1A14" w:rsidTr="00480CC1">
        <w:tc>
          <w:tcPr>
            <w:tcW w:w="9016" w:type="dxa"/>
            <w:gridSpan w:val="3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column method. </w:t>
            </w:r>
          </w:p>
        </w:tc>
      </w:tr>
      <w:tr w:rsidR="00480CC1" w:rsidRPr="005D1A14" w:rsidTr="00480CC1">
        <w:tc>
          <w:tcPr>
            <w:tcW w:w="3005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52 x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432</w:t>
            </w:r>
          </w:p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28 x 9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252</w:t>
            </w:r>
          </w:p>
        </w:tc>
        <w:tc>
          <w:tcPr>
            <w:tcW w:w="3006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 x 76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532</w:t>
            </w:r>
          </w:p>
        </w:tc>
      </w:tr>
    </w:tbl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RPr="005F31EE" w:rsidTr="00480CC1">
        <w:tc>
          <w:tcPr>
            <w:tcW w:w="9016" w:type="dxa"/>
            <w:gridSpan w:val="3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column method. </w:t>
            </w:r>
          </w:p>
        </w:tc>
      </w:tr>
      <w:tr w:rsidR="00480CC1" w:rsidRPr="005F31EE" w:rsidTr="00480CC1">
        <w:tc>
          <w:tcPr>
            <w:tcW w:w="3005" w:type="dxa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56 x 6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336</w:t>
            </w:r>
          </w:p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82 x 9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738</w:t>
            </w:r>
          </w:p>
        </w:tc>
        <w:tc>
          <w:tcPr>
            <w:tcW w:w="3006" w:type="dxa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7 x 39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273</w:t>
            </w:r>
          </w:p>
        </w:tc>
      </w:tr>
    </w:tbl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11</w:t>
      </w:r>
      <w:r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three-numbers together</w:t>
      </w:r>
    </w:p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RPr="005D1A14" w:rsidTr="00480CC1">
        <w:tc>
          <w:tcPr>
            <w:tcW w:w="3005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 x 8 x 9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216</w:t>
            </w:r>
          </w:p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 x 6 x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240</w:t>
            </w:r>
          </w:p>
        </w:tc>
        <w:tc>
          <w:tcPr>
            <w:tcW w:w="3006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 x 7 x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210</w:t>
            </w:r>
          </w:p>
        </w:tc>
      </w:tr>
    </w:tbl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RPr="005F31EE" w:rsidTr="00480CC1">
        <w:tc>
          <w:tcPr>
            <w:tcW w:w="3005" w:type="dxa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4 x 7 x 9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252</w:t>
            </w:r>
          </w:p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4 x 9 x 5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180</w:t>
            </w:r>
          </w:p>
        </w:tc>
        <w:tc>
          <w:tcPr>
            <w:tcW w:w="3006" w:type="dxa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8 x 7 x 5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280</w:t>
            </w:r>
          </w:p>
        </w:tc>
      </w:tr>
    </w:tbl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12</w:t>
      </w:r>
      <w:r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a single-digit number by 100</w:t>
      </w:r>
    </w:p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RPr="005D1A14" w:rsidTr="00480CC1">
        <w:tc>
          <w:tcPr>
            <w:tcW w:w="3005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 x 100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300</w:t>
            </w:r>
          </w:p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100 x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500</w:t>
            </w:r>
          </w:p>
        </w:tc>
        <w:tc>
          <w:tcPr>
            <w:tcW w:w="3006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 x 100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800</w:t>
            </w:r>
          </w:p>
        </w:tc>
      </w:tr>
    </w:tbl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RPr="005F31EE" w:rsidTr="00480CC1">
        <w:tc>
          <w:tcPr>
            <w:tcW w:w="3005" w:type="dxa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2 x 100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200</w:t>
            </w:r>
          </w:p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100 x 6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600</w:t>
            </w:r>
          </w:p>
        </w:tc>
        <w:tc>
          <w:tcPr>
            <w:tcW w:w="3006" w:type="dxa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7 x 100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700</w:t>
            </w:r>
          </w:p>
        </w:tc>
      </w:tr>
    </w:tbl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13</w:t>
      </w:r>
      <w:r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a single-digit number by a multiple of 100</w:t>
      </w:r>
    </w:p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RPr="005D1A14" w:rsidTr="00480CC1">
        <w:tc>
          <w:tcPr>
            <w:tcW w:w="3005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 x 300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900</w:t>
            </w:r>
          </w:p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500 x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2500</w:t>
            </w:r>
          </w:p>
        </w:tc>
        <w:tc>
          <w:tcPr>
            <w:tcW w:w="3006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 x 800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6400</w:t>
            </w:r>
          </w:p>
        </w:tc>
      </w:tr>
    </w:tbl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RPr="005F31EE" w:rsidTr="00480CC1">
        <w:tc>
          <w:tcPr>
            <w:tcW w:w="3005" w:type="dxa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2 x 400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800</w:t>
            </w:r>
          </w:p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700 x 7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4900</w:t>
            </w:r>
          </w:p>
        </w:tc>
        <w:tc>
          <w:tcPr>
            <w:tcW w:w="3006" w:type="dxa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9 x 800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7200</w:t>
            </w:r>
          </w:p>
        </w:tc>
      </w:tr>
    </w:tbl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14</w:t>
      </w:r>
      <w:r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a three-digit number using the grid method</w:t>
      </w:r>
    </w:p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80CC1" w:rsidRPr="005D1A14" w:rsidTr="00480CC1">
        <w:tc>
          <w:tcPr>
            <w:tcW w:w="9016" w:type="dxa"/>
            <w:gridSpan w:val="2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grid method. </w:t>
            </w:r>
          </w:p>
        </w:tc>
      </w:tr>
      <w:tr w:rsidR="00480CC1" w:rsidRPr="005D1A14" w:rsidTr="00480CC1">
        <w:tc>
          <w:tcPr>
            <w:tcW w:w="4508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 x 123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615</w:t>
            </w:r>
          </w:p>
        </w:tc>
        <w:tc>
          <w:tcPr>
            <w:tcW w:w="4508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234 x 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936</w:t>
            </w:r>
          </w:p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80CC1" w:rsidRPr="005F31EE" w:rsidTr="00480CC1">
        <w:tc>
          <w:tcPr>
            <w:tcW w:w="9016" w:type="dxa"/>
            <w:gridSpan w:val="2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grid method. </w:t>
            </w:r>
          </w:p>
        </w:tc>
      </w:tr>
      <w:tr w:rsidR="00480CC1" w:rsidRPr="005F31EE" w:rsidTr="00480CC1">
        <w:tc>
          <w:tcPr>
            <w:tcW w:w="4508" w:type="dxa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5 x 147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735</w:t>
            </w:r>
          </w:p>
        </w:tc>
        <w:tc>
          <w:tcPr>
            <w:tcW w:w="4508" w:type="dxa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389 x 3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1167</w:t>
            </w:r>
          </w:p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480CC1" w:rsidRPr="005F31EE" w:rsidTr="00480CC1">
        <w:tc>
          <w:tcPr>
            <w:tcW w:w="4508" w:type="dxa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7 x 229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1603</w:t>
            </w:r>
          </w:p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476 x 9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4284</w:t>
            </w:r>
          </w:p>
        </w:tc>
      </w:tr>
    </w:tbl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15</w:t>
      </w:r>
      <w:r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a three-digit number using the expanded column method</w:t>
      </w:r>
    </w:p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RPr="005D1A14" w:rsidTr="00480CC1">
        <w:tc>
          <w:tcPr>
            <w:tcW w:w="9016" w:type="dxa"/>
            <w:gridSpan w:val="3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expanded column method. </w:t>
            </w:r>
          </w:p>
        </w:tc>
      </w:tr>
      <w:tr w:rsidR="00480CC1" w:rsidRPr="005D1A14" w:rsidTr="00480CC1">
        <w:tc>
          <w:tcPr>
            <w:tcW w:w="3005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353 x 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706</w:t>
            </w:r>
          </w:p>
        </w:tc>
        <w:tc>
          <w:tcPr>
            <w:tcW w:w="3005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457 x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2285</w:t>
            </w:r>
          </w:p>
        </w:tc>
        <w:tc>
          <w:tcPr>
            <w:tcW w:w="3006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293 x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2051</w:t>
            </w:r>
          </w:p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RPr="005F31EE" w:rsidTr="00480CC1">
        <w:tc>
          <w:tcPr>
            <w:tcW w:w="9016" w:type="dxa"/>
            <w:gridSpan w:val="3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expanded column method. </w:t>
            </w:r>
          </w:p>
        </w:tc>
      </w:tr>
      <w:tr w:rsidR="00480CC1" w:rsidRPr="005F31EE" w:rsidTr="00480CC1">
        <w:tc>
          <w:tcPr>
            <w:tcW w:w="3005" w:type="dxa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564 x 2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1128</w:t>
            </w:r>
          </w:p>
        </w:tc>
        <w:tc>
          <w:tcPr>
            <w:tcW w:w="3005" w:type="dxa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929 x 5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4645</w:t>
            </w:r>
          </w:p>
        </w:tc>
        <w:tc>
          <w:tcPr>
            <w:tcW w:w="3006" w:type="dxa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297 x 6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1782</w:t>
            </w:r>
          </w:p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16</w:t>
      </w:r>
      <w:r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a three-digit number using the column method</w:t>
      </w:r>
    </w:p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RPr="005D1A14" w:rsidTr="00480CC1">
        <w:tc>
          <w:tcPr>
            <w:tcW w:w="9016" w:type="dxa"/>
            <w:gridSpan w:val="3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column method. </w:t>
            </w:r>
          </w:p>
        </w:tc>
      </w:tr>
      <w:tr w:rsidR="00480CC1" w:rsidRPr="005D1A14" w:rsidTr="00480CC1">
        <w:tc>
          <w:tcPr>
            <w:tcW w:w="3005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167 x 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668</w:t>
            </w:r>
          </w:p>
        </w:tc>
        <w:tc>
          <w:tcPr>
            <w:tcW w:w="3005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879 x 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2637</w:t>
            </w:r>
          </w:p>
        </w:tc>
        <w:tc>
          <w:tcPr>
            <w:tcW w:w="3006" w:type="dxa"/>
          </w:tcPr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 x 867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3468</w:t>
            </w:r>
          </w:p>
          <w:p w:rsidR="00480CC1" w:rsidRPr="005D1A14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80CC1" w:rsidRPr="00D4177F" w:rsidRDefault="00480CC1" w:rsidP="00480CC1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RPr="005F31EE" w:rsidTr="00480CC1">
        <w:tc>
          <w:tcPr>
            <w:tcW w:w="9016" w:type="dxa"/>
            <w:gridSpan w:val="3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column method. </w:t>
            </w:r>
          </w:p>
        </w:tc>
      </w:tr>
      <w:tr w:rsidR="00480CC1" w:rsidRPr="005F31EE" w:rsidTr="00480CC1">
        <w:tc>
          <w:tcPr>
            <w:tcW w:w="3005" w:type="dxa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157 x 5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785</w:t>
            </w:r>
          </w:p>
        </w:tc>
        <w:tc>
          <w:tcPr>
            <w:tcW w:w="3005" w:type="dxa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976 x 4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3904</w:t>
            </w:r>
          </w:p>
        </w:tc>
        <w:tc>
          <w:tcPr>
            <w:tcW w:w="3006" w:type="dxa"/>
          </w:tcPr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8 x 817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6536</w:t>
            </w:r>
          </w:p>
          <w:p w:rsidR="00480CC1" w:rsidRPr="005F31EE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80CC1" w:rsidRPr="00D4177F" w:rsidRDefault="00480CC1" w:rsidP="00480CC1">
      <w:pPr>
        <w:pStyle w:val="NoSpacing"/>
        <w:rPr>
          <w:sz w:val="18"/>
          <w:szCs w:val="18"/>
        </w:rPr>
        <w:sectPr w:rsidR="00480CC1" w:rsidRPr="00D4177F" w:rsidSect="00480CC1">
          <w:headerReference w:type="default" r:id="rId35"/>
          <w:type w:val="continuous"/>
          <w:pgSz w:w="11906" w:h="16838"/>
          <w:pgMar w:top="567" w:right="1440" w:bottom="567" w:left="1440" w:header="0" w:footer="0" w:gutter="0"/>
          <w:cols w:space="708"/>
          <w:docGrid w:linePitch="360"/>
        </w:sectPr>
      </w:pPr>
    </w:p>
    <w:p w:rsidR="00B4478A" w:rsidRPr="00B4478A" w:rsidRDefault="00480CC1" w:rsidP="00B4478A">
      <w:pPr>
        <w:pStyle w:val="NoSpacing"/>
        <w:rPr>
          <w:rFonts w:eastAsia="Times New Roman"/>
          <w:b/>
          <w:sz w:val="28"/>
          <w:u w:val="single"/>
          <w:lang w:val="en-US"/>
        </w:rPr>
      </w:pPr>
      <w:hyperlink r:id="rId36" w:history="1">
        <w:r w:rsidR="00B4478A" w:rsidRPr="00B4478A">
          <w:rPr>
            <w:rStyle w:val="Hyperlink"/>
            <w:rFonts w:eastAsia="Times New Roman"/>
            <w:b/>
            <w:sz w:val="28"/>
            <w:lang w:val="en-US"/>
          </w:rPr>
          <w:t>Division</w:t>
        </w:r>
      </w:hyperlink>
    </w:p>
    <w:p w:rsidR="00B4478A" w:rsidRPr="00B4478A" w:rsidRDefault="00B4478A" w:rsidP="00B4478A">
      <w:pPr>
        <w:pStyle w:val="NoSpacing"/>
        <w:rPr>
          <w:rFonts w:eastAsia="Times New Roman"/>
          <w:b/>
          <w:sz w:val="18"/>
          <w:lang w:val="en-US"/>
        </w:rPr>
      </w:pPr>
      <w:r w:rsidRPr="00B4478A">
        <w:rPr>
          <w:rFonts w:eastAsia="Times New Roman"/>
          <w:b/>
          <w:sz w:val="18"/>
          <w:lang w:val="en-US"/>
        </w:rPr>
        <w:t xml:space="preserve">Go to </w:t>
      </w:r>
      <w:hyperlink r:id="rId37" w:history="1">
        <w:r w:rsidRPr="00B4478A">
          <w:rPr>
            <w:rStyle w:val="Hyperlink"/>
            <w:rFonts w:eastAsia="Times New Roman"/>
            <w:b/>
            <w:sz w:val="18"/>
            <w:lang w:val="en-US"/>
          </w:rPr>
          <w:t>https://keystage2maths.com/y4/division/</w:t>
        </w:r>
      </w:hyperlink>
      <w:r w:rsidRPr="00B4478A">
        <w:rPr>
          <w:rFonts w:eastAsia="Times New Roman"/>
          <w:b/>
          <w:sz w:val="18"/>
          <w:lang w:val="en-US"/>
        </w:rPr>
        <w:t xml:space="preserve"> for help. </w:t>
      </w:r>
    </w:p>
    <w:p w:rsidR="00B4478A" w:rsidRDefault="00B4478A" w:rsidP="00B4478A">
      <w:pPr>
        <w:pStyle w:val="NoSpacing"/>
        <w:rPr>
          <w:rFonts w:eastAsia="Times New Roman"/>
          <w:sz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by 2, 3, 4, 5, 8 and 10 with remainders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2E0882" w:rsidTr="00B4478A"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11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4 =</w:t>
            </w:r>
          </w:p>
        </w:tc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18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5 =</w:t>
            </w:r>
          </w:p>
        </w:tc>
        <w:tc>
          <w:tcPr>
            <w:tcW w:w="3006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15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2 =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by 6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2E0882" w:rsidTr="00B4478A"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12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6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30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6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42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6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66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6 = 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by 7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2E0882" w:rsidTr="00B4478A"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7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7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28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7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49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7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84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7 = 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by 9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2E0882" w:rsidTr="00B4478A"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18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9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45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9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81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9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90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9 = 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by 11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2E0882" w:rsidTr="00B4478A"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11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11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44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11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99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11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121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11 = 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6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by 12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4478A" w:rsidRPr="002E0882" w:rsidTr="00B4478A"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12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12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72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12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84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12 = </w:t>
            </w:r>
          </w:p>
        </w:tc>
        <w:tc>
          <w:tcPr>
            <w:tcW w:w="2254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120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12 = 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>7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 xml:space="preserve"> S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olve missing number problems for multiplication and division with knowledge of the 6, 7, 9, 11 and 12 times tables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bdr w:val="none" w:sz="0" w:space="0" w:color="auto" w:frame="1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2E0882" w:rsidTr="00B4478A"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06176" behindDoc="0" locked="0" layoutInCell="1" allowOverlap="1" wp14:anchorId="55E84AD4" wp14:editId="4B8B801B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45" name="Rectangle 4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8D5741" w:rsidRDefault="00480CC1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E84AD4" id="Rectangle 445" o:spid="_x0000_s1341" style="position:absolute;margin-left:-2pt;margin-top:3.95pt;width:42pt;height:22.15pt;z-index:25310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" fillcolor="window" strokecolor="windowText" strokeweight="1pt">
                      <v:textbox>
                        <w:txbxContent>
                          <w:p w:rsidR="00480CC1" w:rsidRPr="008D5741" w:rsidRDefault="00480CC1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= 6 x 6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07200" behindDoc="0" locked="0" layoutInCell="1" allowOverlap="1" wp14:anchorId="41BE6486" wp14:editId="402344EB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46" name="Rectangle 4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8D5741" w:rsidRDefault="00480CC1" w:rsidP="00B4478A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BE6486" id="Rectangle 446" o:spid="_x0000_s1342" style="position:absolute;margin-left:-.85pt;margin-top:3.85pt;width:42pt;height:22.15pt;z-index:25310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Myy&#10;aKyGAgAALA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8D5741" w:rsidRDefault="00480CC1" w:rsidP="00B4478A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= 63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 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9</w:t>
            </w:r>
          </w:p>
        </w:tc>
        <w:tc>
          <w:tcPr>
            <w:tcW w:w="3006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08224" behindDoc="0" locked="0" layoutInCell="1" allowOverlap="1" wp14:anchorId="2417B5DA" wp14:editId="3CA834CD">
                      <wp:simplePos x="0" y="0"/>
                      <wp:positionH relativeFrom="column">
                        <wp:posOffset>215739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47" name="Rectangle 4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8D5741" w:rsidRDefault="00480CC1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17B5DA" id="Rectangle 447" o:spid="_x0000_s1343" style="position:absolute;margin-left:17pt;margin-top:3.85pt;width:42pt;height:22.15pt;z-index:25310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" fillcolor="window" strokecolor="windowText" strokeweight="1pt">
                      <v:textbox>
                        <w:txbxContent>
                          <w:p w:rsidR="00480CC1" w:rsidRPr="008D5741" w:rsidRDefault="00480CC1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>7 x                    = 42</w:t>
            </w:r>
          </w:p>
        </w:tc>
      </w:tr>
      <w:tr w:rsidR="00B4478A" w:rsidRPr="002E0882" w:rsidTr="00B4478A"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09248" behindDoc="0" locked="0" layoutInCell="1" allowOverlap="1" wp14:anchorId="1BFE76B0" wp14:editId="0C1C0C17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48" name="Rectangle 4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8D5741" w:rsidRDefault="00480CC1" w:rsidP="00B4478A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FE76B0" id="Rectangle 448" o:spid="_x0000_s1344" style="position:absolute;margin-left:-2pt;margin-top:3.95pt;width:42pt;height:22.15pt;z-index:25310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8D5741" w:rsidRDefault="00480CC1" w:rsidP="00B4478A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x 12 = 108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0272" behindDoc="0" locked="0" layoutInCell="1" allowOverlap="1" wp14:anchorId="2B089324" wp14:editId="03019C2E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49" name="Rectangle 4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8D5741" w:rsidRDefault="00480CC1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089324" id="Rectangle 449" o:spid="_x0000_s1345" style="position:absolute;margin-left:-.85pt;margin-top:3.85pt;width:42pt;height:22.15pt;z-index:25311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GrA&#10;6QmGAgAALA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8D5741" w:rsidRDefault="00480CC1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11 = 9</w:t>
            </w:r>
          </w:p>
        </w:tc>
        <w:tc>
          <w:tcPr>
            <w:tcW w:w="3006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1296" behindDoc="0" locked="0" layoutInCell="1" allowOverlap="1" wp14:anchorId="6FD14ADA" wp14:editId="4B318B9A">
                      <wp:simplePos x="0" y="0"/>
                      <wp:positionH relativeFrom="column">
                        <wp:posOffset>287181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50" name="Rectangle 4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8D5741" w:rsidRDefault="00480CC1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D14ADA" id="Rectangle 450" o:spid="_x0000_s1346" style="position:absolute;margin-left:22.6pt;margin-top:3.85pt;width:42pt;height:22.15pt;z-index:25311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" fillcolor="window" strokecolor="windowText" strokeweight="1pt">
                      <v:textbox>
                        <w:txbxContent>
                          <w:p w:rsidR="00480CC1" w:rsidRPr="008D5741" w:rsidRDefault="00480CC1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56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  = 7</w:t>
            </w: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>8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 xml:space="preserve"> Divide with remainders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bdr w:val="none" w:sz="0" w:space="0" w:color="auto" w:frame="1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2E0882" w:rsidTr="00B4478A"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20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6 = </w:t>
            </w:r>
          </w:p>
        </w:tc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24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7 = </w:t>
            </w:r>
          </w:p>
        </w:tc>
        <w:tc>
          <w:tcPr>
            <w:tcW w:w="3006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64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9 = 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9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a multiple of 10 by a single-digit number mentally using knowledge of the 6, 7 and 9 times tables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2E0882" w:rsidTr="00B4478A"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420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7 = </w:t>
            </w:r>
          </w:p>
        </w:tc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360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6 = </w:t>
            </w:r>
          </w:p>
        </w:tc>
        <w:tc>
          <w:tcPr>
            <w:tcW w:w="3006" w:type="dxa"/>
          </w:tcPr>
          <w:p w:rsidR="00B4478A" w:rsidRPr="002E0882" w:rsidRDefault="00B4478A" w:rsidP="00B4478A">
            <w:pPr>
              <w:rPr>
                <w:rFonts w:ascii="Calibri" w:eastAsia="Times New Roman" w:hAnsi="Calibri" w:cs="Calibri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720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9 = 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1B4374" w:rsidTr="00B4478A"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280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7 = </w:t>
            </w:r>
          </w:p>
        </w:tc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560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8 = </w:t>
            </w:r>
          </w:p>
        </w:tc>
        <w:tc>
          <w:tcPr>
            <w:tcW w:w="3006" w:type="dxa"/>
          </w:tcPr>
          <w:p w:rsidR="00B4478A" w:rsidRPr="001B4374" w:rsidRDefault="00B4478A" w:rsidP="00B4478A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630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9 = </w:t>
            </w:r>
          </w:p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sz w:val="18"/>
          <w:szCs w:val="18"/>
          <w:lang w:val="en-US"/>
        </w:rPr>
        <w:t>10</w:t>
      </w:r>
      <w:r w:rsidRPr="00973435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 Divide a multiple of 100 by a single-digit number mentally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2E0882" w:rsidTr="00B4478A"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600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2 = </w:t>
            </w:r>
          </w:p>
        </w:tc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3500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5 = </w:t>
            </w:r>
          </w:p>
        </w:tc>
        <w:tc>
          <w:tcPr>
            <w:tcW w:w="3006" w:type="dxa"/>
          </w:tcPr>
          <w:p w:rsidR="00B4478A" w:rsidRPr="002E0882" w:rsidRDefault="00B4478A" w:rsidP="00B4478A">
            <w:pPr>
              <w:rPr>
                <w:rFonts w:ascii="Calibri" w:eastAsia="Times New Roman" w:hAnsi="Calibri" w:cs="Calibri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2700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3 = 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1B4374" w:rsidTr="00B4478A"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800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2 = </w:t>
            </w:r>
          </w:p>
        </w:tc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3600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6 = </w:t>
            </w:r>
          </w:p>
        </w:tc>
        <w:tc>
          <w:tcPr>
            <w:tcW w:w="3006" w:type="dxa"/>
          </w:tcPr>
          <w:p w:rsidR="00B4478A" w:rsidRPr="001B4374" w:rsidRDefault="00B4478A" w:rsidP="00B4478A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4500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9 = </w:t>
            </w:r>
          </w:p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>11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 xml:space="preserve"> Divide a three-digit number by a single-digit number using long division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2E0882" w:rsidTr="00B4478A">
        <w:tc>
          <w:tcPr>
            <w:tcW w:w="9016" w:type="dxa"/>
            <w:gridSpan w:val="3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Answer the questions below using long division. </w:t>
            </w:r>
          </w:p>
        </w:tc>
      </w:tr>
      <w:tr w:rsidR="00B4478A" w:rsidRPr="002E0882" w:rsidTr="00B4478A"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486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3 = </w:t>
            </w:r>
          </w:p>
        </w:tc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581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7 = </w:t>
            </w:r>
          </w:p>
        </w:tc>
        <w:tc>
          <w:tcPr>
            <w:tcW w:w="3006" w:type="dxa"/>
          </w:tcPr>
          <w:p w:rsidR="00B4478A" w:rsidRPr="002E0882" w:rsidRDefault="00B4478A" w:rsidP="00B4478A">
            <w:pPr>
              <w:rPr>
                <w:rFonts w:ascii="Calibri" w:eastAsia="Times New Roman" w:hAnsi="Calibri" w:cs="Calibri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592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8 = 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1B4374" w:rsidTr="00B4478A">
        <w:tc>
          <w:tcPr>
            <w:tcW w:w="9016" w:type="dxa"/>
            <w:gridSpan w:val="3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Answer the questions below using long division. </w:t>
            </w:r>
          </w:p>
        </w:tc>
      </w:tr>
      <w:tr w:rsidR="00B4478A" w:rsidRPr="001B4374" w:rsidTr="00B4478A"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588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2 = </w:t>
            </w:r>
          </w:p>
        </w:tc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498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6 = </w:t>
            </w:r>
          </w:p>
        </w:tc>
        <w:tc>
          <w:tcPr>
            <w:tcW w:w="3006" w:type="dxa"/>
          </w:tcPr>
          <w:p w:rsidR="00B4478A" w:rsidRPr="001B4374" w:rsidRDefault="00B4478A" w:rsidP="00B4478A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651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7 = </w:t>
            </w:r>
          </w:p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12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a three-digit number by a single-digit number using short division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4478A" w:rsidRPr="002E0882" w:rsidTr="00B4478A">
        <w:tc>
          <w:tcPr>
            <w:tcW w:w="9016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Now answer the questions above using short division. </w:t>
            </w: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4478A" w:rsidRPr="001B4374" w:rsidTr="00B4478A">
        <w:tc>
          <w:tcPr>
            <w:tcW w:w="9016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Now answer the questions above using short division. </w:t>
            </w: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13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Solve missing number multiplication problems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6"/>
        <w:gridCol w:w="3005"/>
      </w:tblGrid>
      <w:tr w:rsidR="00B4478A" w:rsidRPr="002E0882" w:rsidTr="00B4478A"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2320" behindDoc="0" locked="0" layoutInCell="1" allowOverlap="1" wp14:anchorId="46C56DD5" wp14:editId="1F136AE2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57" name="Rectangle 4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8D5741" w:rsidRDefault="00480CC1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C56DD5" id="Rectangle 457" o:spid="_x0000_s1347" style="position:absolute;margin-left:-2pt;margin-top:3.95pt;width:42pt;height:22.15pt;z-index:25311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U9hhgIAACw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8D5741" w:rsidRDefault="00480CC1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= 164 x 6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3344" behindDoc="0" locked="0" layoutInCell="1" allowOverlap="1" wp14:anchorId="46F82629" wp14:editId="38DCC65E">
                      <wp:simplePos x="0" y="0"/>
                      <wp:positionH relativeFrom="column">
                        <wp:posOffset>215739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59" name="Rectangle 4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8D5741" w:rsidRDefault="00480CC1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F82629" id="Rectangle 459" o:spid="_x0000_s1348" style="position:absolute;margin-left:17pt;margin-top:3.85pt;width:42pt;height:22.15pt;z-index:25311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8D5741" w:rsidRDefault="00480CC1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>3 x                    = 522</w:t>
            </w:r>
          </w:p>
        </w:tc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4368" behindDoc="0" locked="0" layoutInCell="1" allowOverlap="1" wp14:anchorId="08B2C4F7" wp14:editId="4D3AEFC7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60" name="Rectangle 4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8D5741" w:rsidRDefault="00480CC1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B2C4F7" id="Rectangle 460" o:spid="_x0000_s1349" style="position:absolute;margin-left:-.85pt;margin-top:3.85pt;width:42pt;height:22.15pt;z-index:25311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3U7hgIAACw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NMD&#10;dTuGAgAALA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8D5741" w:rsidRDefault="00480CC1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2E0882" w:rsidRDefault="00B4478A" w:rsidP="00B4478A">
            <w:pPr>
              <w:rPr>
                <w:rFonts w:ascii="Calibri" w:eastAsia="Calibri" w:hAnsi="Calibri" w:cs="Times New Roman"/>
              </w:rPr>
            </w:pPr>
            <w:r w:rsidRPr="002E0882">
              <w:rPr>
                <w:rFonts w:ascii="Calibri" w:eastAsia="Calibri" w:hAnsi="Calibri" w:cs="Times New Roman"/>
              </w:rPr>
              <w:t xml:space="preserve">                  x 9 = 504 </w:t>
            </w: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6"/>
        <w:gridCol w:w="3005"/>
      </w:tblGrid>
      <w:tr w:rsidR="00B4478A" w:rsidRPr="001B4374" w:rsidTr="00B4478A"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8464" behindDoc="0" locked="0" layoutInCell="1" allowOverlap="1" wp14:anchorId="690D7A09" wp14:editId="450F95D1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61" name="Rectangle 4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8D5741" w:rsidRDefault="00480CC1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0D7A09" id="Rectangle 461" o:spid="_x0000_s1350" style="position:absolute;margin-left:-2pt;margin-top:3.95pt;width:42pt;height:22.15pt;z-index:25311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j++hgIAACw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8D5741" w:rsidRDefault="00480CC1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                  = 109 x 7</w:t>
            </w:r>
          </w:p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9488" behindDoc="0" locked="0" layoutInCell="1" allowOverlap="1" wp14:anchorId="01F35802" wp14:editId="6F83F979">
                      <wp:simplePos x="0" y="0"/>
                      <wp:positionH relativeFrom="column">
                        <wp:posOffset>215739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62" name="Rectangle 4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8D5741" w:rsidRDefault="00480CC1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F35802" id="Rectangle 462" o:spid="_x0000_s1351" style="position:absolute;margin-left:17pt;margin-top:3.85pt;width:42pt;height:22.15pt;z-index:25311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" fillcolor="window" strokecolor="windowText" strokeweight="1pt">
                      <v:textbox>
                        <w:txbxContent>
                          <w:p w:rsidR="00480CC1" w:rsidRPr="008D5741" w:rsidRDefault="00480CC1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>6 x                    = 732</w:t>
            </w:r>
          </w:p>
        </w:tc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20512" behindDoc="0" locked="0" layoutInCell="1" allowOverlap="1" wp14:anchorId="3506925E" wp14:editId="5829F0D8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63" name="Rectangle 4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8D5741" w:rsidRDefault="00480CC1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06925E" id="Rectangle 463" o:spid="_x0000_s1352" style="position:absolute;margin-left:-.85pt;margin-top:3.85pt;width:42pt;height:22.15pt;z-index:25312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pAyAhwIAACw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8D5741" w:rsidRDefault="00480CC1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1B4374" w:rsidRDefault="00B4478A" w:rsidP="00B4478A">
            <w:pPr>
              <w:rPr>
                <w:rFonts w:ascii="Calibri" w:eastAsia="Calibri" w:hAnsi="Calibri" w:cs="Times New Roman"/>
              </w:rPr>
            </w:pPr>
            <w:r w:rsidRPr="001B4374">
              <w:rPr>
                <w:rFonts w:ascii="Calibri" w:eastAsia="Calibri" w:hAnsi="Calibri" w:cs="Times New Roman"/>
              </w:rPr>
              <w:t xml:space="preserve">                  x 7 = 525 </w:t>
            </w:r>
          </w:p>
        </w:tc>
      </w:tr>
    </w:tbl>
    <w:p w:rsidR="00B4478A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B4478A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B4478A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B4478A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B4478A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14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Solve missing number division problems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6"/>
        <w:gridCol w:w="3005"/>
      </w:tblGrid>
      <w:tr w:rsidR="00B4478A" w:rsidRPr="002E0882" w:rsidTr="00B4478A"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5392" behindDoc="0" locked="0" layoutInCell="1" allowOverlap="1" wp14:anchorId="5C09805C" wp14:editId="738E26DB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64" name="Rectangle 4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8D5741" w:rsidRDefault="00480CC1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09805C" id="Rectangle 464" o:spid="_x0000_s1353" style="position:absolute;margin-left:-2pt;margin-top:3.95pt;width:42pt;height:22.15pt;z-index:25311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hNHhwIAACw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8D5741" w:rsidRDefault="00480CC1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= 596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 2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6416" behindDoc="0" locked="0" layoutInCell="1" allowOverlap="1" wp14:anchorId="2F758CCE" wp14:editId="4BA78E61">
                      <wp:simplePos x="0" y="0"/>
                      <wp:positionH relativeFrom="column">
                        <wp:posOffset>358249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65" name="Rectangle 4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8D5741" w:rsidRDefault="00480CC1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758CCE" id="Rectangle 465" o:spid="_x0000_s1354" style="position:absolute;margin-left:28.2pt;margin-top:3.85pt;width:42pt;height:22.15pt;z-index:25311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" fillcolor="window" strokecolor="windowText" strokeweight="1pt">
                      <v:textbox>
                        <w:txbxContent>
                          <w:p w:rsidR="00480CC1" w:rsidRPr="008D5741" w:rsidRDefault="00480CC1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632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  = 8</w:t>
            </w:r>
          </w:p>
        </w:tc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7440" behindDoc="0" locked="0" layoutInCell="1" allowOverlap="1" wp14:anchorId="760E0D61" wp14:editId="142442E5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66" name="Rectangle 4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8D5741" w:rsidRDefault="00480CC1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0E0D61" id="Rectangle 466" o:spid="_x0000_s1355" style="position:absolute;margin-left:-.85pt;margin-top:3.85pt;width:42pt;height:22.15pt;z-index:25311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MJK&#10;95aGAgAALA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8D5741" w:rsidRDefault="00480CC1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2E0882" w:rsidRDefault="00B4478A" w:rsidP="00B4478A">
            <w:pPr>
              <w:rPr>
                <w:rFonts w:ascii="Calibri" w:eastAsia="Calibri" w:hAnsi="Calibri" w:cs="Times New Roman"/>
              </w:rPr>
            </w:pPr>
            <w:r w:rsidRPr="002E0882">
              <w:rPr>
                <w:rFonts w:ascii="Calibri" w:eastAsia="Calibri" w:hAnsi="Calibri" w:cs="Times New Roman"/>
              </w:rPr>
              <w:t xml:space="preserve">                  </w:t>
            </w:r>
            <w:r w:rsidRPr="002E0882">
              <w:rPr>
                <w:rFonts w:ascii="Calibri" w:eastAsia="Calibri" w:hAnsi="Calibri" w:cs="Calibri"/>
              </w:rPr>
              <w:t>÷</w:t>
            </w:r>
            <w:r w:rsidRPr="002E0882">
              <w:rPr>
                <w:rFonts w:ascii="Calibri" w:eastAsia="Calibri" w:hAnsi="Calibri" w:cs="Times New Roman"/>
              </w:rPr>
              <w:t xml:space="preserve"> 9 = 304 </w:t>
            </w: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6"/>
        <w:gridCol w:w="3005"/>
      </w:tblGrid>
      <w:tr w:rsidR="00B4478A" w:rsidRPr="001B4374" w:rsidTr="00B4478A"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21536" behindDoc="0" locked="0" layoutInCell="1" allowOverlap="1" wp14:anchorId="4E26FA05" wp14:editId="48527FD0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67" name="Rectangle 4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8D5741" w:rsidRDefault="00480CC1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26FA05" id="Rectangle 467" o:spid="_x0000_s1356" style="position:absolute;margin-left:-2pt;margin-top:3.95pt;width:42pt;height:22.15pt;z-index:25312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VbZThgIAACw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8D5741" w:rsidRDefault="00480CC1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                  = 591 </w:t>
            </w:r>
            <w:r w:rsidRPr="001B4374">
              <w:rPr>
                <w:rFonts w:ascii="Calibri" w:eastAsia="Times New Roman" w:hAnsi="Calibri" w:cs="Calibri"/>
                <w:lang w:val="en-US"/>
              </w:rPr>
              <w:t>÷ 3</w:t>
            </w:r>
          </w:p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22560" behindDoc="0" locked="0" layoutInCell="1" allowOverlap="1" wp14:anchorId="1FFE1AEB" wp14:editId="725B605E">
                      <wp:simplePos x="0" y="0"/>
                      <wp:positionH relativeFrom="column">
                        <wp:posOffset>358249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68" name="Rectangle 4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8D5741" w:rsidRDefault="00480CC1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FE1AEB" id="Rectangle 468" o:spid="_x0000_s1357" style="position:absolute;margin-left:28.2pt;margin-top:3.85pt;width:42pt;height:22.15pt;z-index:25312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gHZhgIAACw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" fillcolor="window" strokecolor="windowText" strokeweight="1pt">
                      <v:textbox>
                        <w:txbxContent>
                          <w:p w:rsidR="00480CC1" w:rsidRPr="008D5741" w:rsidRDefault="00480CC1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276 </w:t>
            </w:r>
            <w:r w:rsidRPr="001B4374">
              <w:rPr>
                <w:rFonts w:ascii="Calibri" w:eastAsia="Times New Roman" w:hAnsi="Calibri" w:cs="Calibri"/>
                <w:lang w:val="en-US"/>
              </w:rPr>
              <w:t>÷</w:t>
            </w: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                    = 6</w:t>
            </w:r>
          </w:p>
        </w:tc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23584" behindDoc="0" locked="0" layoutInCell="1" allowOverlap="1" wp14:anchorId="368CDC6D" wp14:editId="54F11930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69" name="Rectangle 4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8D5741" w:rsidRDefault="00480CC1" w:rsidP="00B4478A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8CDC6D" id="Rectangle 469" o:spid="_x0000_s1358" style="position:absolute;margin-left:-.85pt;margin-top:3.85pt;width:42pt;height:22.15pt;z-index:25312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HwG&#10;+QaGAgAALA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8D5741" w:rsidRDefault="00480CC1" w:rsidP="00B447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4478A" w:rsidRPr="001B4374" w:rsidRDefault="00B4478A" w:rsidP="00B4478A">
            <w:pPr>
              <w:rPr>
                <w:rFonts w:ascii="Calibri" w:eastAsia="Calibri" w:hAnsi="Calibri" w:cs="Times New Roman"/>
              </w:rPr>
            </w:pPr>
            <w:r w:rsidRPr="001B4374">
              <w:rPr>
                <w:rFonts w:ascii="Calibri" w:eastAsia="Calibri" w:hAnsi="Calibri" w:cs="Times New Roman"/>
              </w:rPr>
              <w:t xml:space="preserve">                  </w:t>
            </w:r>
            <w:r w:rsidRPr="001B4374">
              <w:rPr>
                <w:rFonts w:ascii="Calibri" w:eastAsia="Calibri" w:hAnsi="Calibri" w:cs="Calibri"/>
              </w:rPr>
              <w:t>÷</w:t>
            </w:r>
            <w:r w:rsidRPr="001B4374">
              <w:rPr>
                <w:rFonts w:ascii="Calibri" w:eastAsia="Calibri" w:hAnsi="Calibri" w:cs="Times New Roman"/>
              </w:rPr>
              <w:t xml:space="preserve"> 7 = 607 </w:t>
            </w: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 Divide by chunking with remainders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2E0882" w:rsidTr="00B4478A">
        <w:tc>
          <w:tcPr>
            <w:tcW w:w="9016" w:type="dxa"/>
            <w:gridSpan w:val="3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Answer the questions below by chunking. </w:t>
            </w:r>
          </w:p>
        </w:tc>
      </w:tr>
      <w:tr w:rsidR="00B4478A" w:rsidRPr="002E0882" w:rsidTr="00B4478A"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69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2 = </w:t>
            </w:r>
          </w:p>
        </w:tc>
        <w:tc>
          <w:tcPr>
            <w:tcW w:w="3005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124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3 = </w:t>
            </w:r>
          </w:p>
        </w:tc>
        <w:tc>
          <w:tcPr>
            <w:tcW w:w="3006" w:type="dxa"/>
          </w:tcPr>
          <w:p w:rsidR="00B4478A" w:rsidRPr="002E0882" w:rsidRDefault="00B4478A" w:rsidP="00B4478A">
            <w:pPr>
              <w:rPr>
                <w:rFonts w:ascii="Calibri" w:eastAsia="Times New Roman" w:hAnsi="Calibri" w:cs="Calibri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135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4 = </w:t>
            </w:r>
          </w:p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4478A" w:rsidRPr="001B4374" w:rsidTr="00B4478A">
        <w:tc>
          <w:tcPr>
            <w:tcW w:w="9016" w:type="dxa"/>
            <w:gridSpan w:val="3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Answer the questions below by chunking. </w:t>
            </w:r>
          </w:p>
        </w:tc>
      </w:tr>
      <w:tr w:rsidR="00B4478A" w:rsidRPr="001B4374" w:rsidTr="00B4478A"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97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3 = </w:t>
            </w:r>
          </w:p>
        </w:tc>
        <w:tc>
          <w:tcPr>
            <w:tcW w:w="3005" w:type="dxa"/>
          </w:tcPr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250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6 = </w:t>
            </w:r>
          </w:p>
        </w:tc>
        <w:tc>
          <w:tcPr>
            <w:tcW w:w="3006" w:type="dxa"/>
          </w:tcPr>
          <w:p w:rsidR="00B4478A" w:rsidRPr="001B4374" w:rsidRDefault="00B4478A" w:rsidP="00B4478A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195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8 = </w:t>
            </w:r>
          </w:p>
          <w:p w:rsidR="00B4478A" w:rsidRPr="001B4374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16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using long division with remainders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4478A" w:rsidRPr="002E0882" w:rsidTr="00B4478A">
        <w:tc>
          <w:tcPr>
            <w:tcW w:w="9016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Now answer the questions above using long division. </w:t>
            </w: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  <w:r w:rsidRPr="00973435">
        <w:rPr>
          <w:rFonts w:ascii="Calibri" w:eastAsia="Times New Roman" w:hAnsi="Calibri" w:cs="Times New Roman"/>
          <w:sz w:val="18"/>
          <w:szCs w:val="18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4478A" w:rsidRPr="002E0882" w:rsidTr="00B4478A">
        <w:tc>
          <w:tcPr>
            <w:tcW w:w="9016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Now answer the questions above using long division. </w:t>
            </w: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17</w:t>
      </w:r>
      <w:r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using short division with remainders</w:t>
      </w:r>
    </w:p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4478A" w:rsidRPr="002E0882" w:rsidTr="00B4478A">
        <w:tc>
          <w:tcPr>
            <w:tcW w:w="9016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Now answer the questions above using short division. </w:t>
            </w: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  <w:r w:rsidRPr="00973435">
        <w:rPr>
          <w:rFonts w:ascii="Calibri" w:eastAsia="Times New Roman" w:hAnsi="Calibri" w:cs="Times New Roman"/>
          <w:sz w:val="18"/>
          <w:szCs w:val="18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4478A" w:rsidRPr="002E0882" w:rsidTr="00B4478A">
        <w:tc>
          <w:tcPr>
            <w:tcW w:w="9016" w:type="dxa"/>
          </w:tcPr>
          <w:p w:rsidR="00B4478A" w:rsidRPr="002E0882" w:rsidRDefault="00B4478A" w:rsidP="00B4478A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Now answer the questions above using long division. </w:t>
            </w:r>
          </w:p>
        </w:tc>
      </w:tr>
    </w:tbl>
    <w:p w:rsidR="00B4478A" w:rsidRPr="00973435" w:rsidRDefault="00B4478A" w:rsidP="00B4478A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B4478A" w:rsidRPr="00B4478A" w:rsidRDefault="00480CC1" w:rsidP="00B4478A">
      <w:pPr>
        <w:pStyle w:val="NoSpacing"/>
        <w:rPr>
          <w:rFonts w:eastAsia="Times New Roman"/>
          <w:b/>
          <w:sz w:val="28"/>
          <w:u w:val="single"/>
          <w:lang w:val="en-US"/>
        </w:rPr>
      </w:pPr>
      <w:hyperlink r:id="rId38" w:history="1">
        <w:r w:rsidR="00B4478A" w:rsidRPr="00B4478A">
          <w:rPr>
            <w:rStyle w:val="Hyperlink"/>
            <w:rFonts w:eastAsia="Times New Roman"/>
            <w:b/>
            <w:sz w:val="28"/>
            <w:lang w:val="en-US"/>
          </w:rPr>
          <w:t>Fractions</w:t>
        </w:r>
      </w:hyperlink>
    </w:p>
    <w:p w:rsidR="00B4478A" w:rsidRPr="00B4478A" w:rsidRDefault="00B4478A" w:rsidP="00B4478A">
      <w:pPr>
        <w:pStyle w:val="NoSpacing"/>
        <w:rPr>
          <w:rFonts w:eastAsia="Times New Roman"/>
          <w:b/>
          <w:sz w:val="18"/>
          <w:lang w:val="en-US"/>
        </w:rPr>
      </w:pPr>
      <w:r w:rsidRPr="00B4478A">
        <w:rPr>
          <w:rFonts w:eastAsia="Times New Roman"/>
          <w:b/>
          <w:sz w:val="18"/>
          <w:lang w:val="en-US"/>
        </w:rPr>
        <w:t xml:space="preserve">Go to </w:t>
      </w:r>
      <w:hyperlink r:id="rId39" w:history="1">
        <w:r w:rsidRPr="00B4478A">
          <w:rPr>
            <w:rStyle w:val="Hyperlink"/>
            <w:rFonts w:eastAsia="Times New Roman"/>
            <w:b/>
            <w:sz w:val="18"/>
            <w:lang w:val="en-US"/>
          </w:rPr>
          <w:t>https://keystage2maths.com/y4/fractions/</w:t>
        </w:r>
      </w:hyperlink>
      <w:r w:rsidRPr="00B4478A">
        <w:rPr>
          <w:rFonts w:eastAsia="Times New Roman"/>
          <w:b/>
          <w:sz w:val="18"/>
          <w:lang w:val="en-US"/>
        </w:rPr>
        <w:t xml:space="preserve"> for help. </w:t>
      </w:r>
    </w:p>
    <w:p w:rsidR="00B4478A" w:rsidRDefault="00B4478A" w:rsidP="00B4478A">
      <w:pPr>
        <w:pStyle w:val="NoSpacing"/>
        <w:rPr>
          <w:rFonts w:eastAsia="Times New Roman"/>
          <w:sz w:val="18"/>
          <w:lang w:val="en-US"/>
        </w:rPr>
      </w:pPr>
    </w:p>
    <w:p w:rsidR="00480CC1" w:rsidRPr="009165BA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9165BA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 Recognise pairs of fractions that add up to 1</w:t>
      </w:r>
    </w:p>
    <w:p w:rsidR="00480CC1" w:rsidRPr="00092E2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9165BA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80CC1" w:rsidRPr="00B11839" w:rsidTr="00480CC1">
        <w:tc>
          <w:tcPr>
            <w:tcW w:w="2254" w:type="dxa"/>
          </w:tcPr>
          <w:p w:rsidR="00480CC1" w:rsidRPr="00B11839" w:rsidRDefault="00480CC1" w:rsidP="00480CC1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43104" behindDoc="0" locked="0" layoutInCell="1" allowOverlap="1" wp14:anchorId="069FDF7C" wp14:editId="3E4D4681">
                      <wp:simplePos x="0" y="0"/>
                      <wp:positionH relativeFrom="column">
                        <wp:posOffset>250974</wp:posOffset>
                      </wp:positionH>
                      <wp:positionV relativeFrom="page">
                        <wp:posOffset>17668</wp:posOffset>
                      </wp:positionV>
                      <wp:extent cx="438150" cy="449580"/>
                      <wp:effectExtent l="0" t="0" r="19050" b="26670"/>
                      <wp:wrapNone/>
                      <wp:docPr id="140" name="Rectangle 1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E92D3E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\F(4,5) </w:instrText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9FDF7C" id="Rectangle 140" o:spid="_x0000_s1359" style="position:absolute;margin-left:19.75pt;margin-top:1.4pt;width:34.5pt;height:35.4pt;z-index:25374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" fillcolor="window" strokecolor="windowText" strokeweight="1pt">
                      <v:textbox>
                        <w:txbxContent>
                          <w:p w:rsidR="00480CC1" w:rsidRPr="00E92D3E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\F(4,5) </w:instrText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B11839" w:rsidRDefault="00480CC1" w:rsidP="00480CC1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                = 1</w:t>
            </w:r>
          </w:p>
          <w:p w:rsidR="00480CC1" w:rsidRPr="00B11839" w:rsidRDefault="00480CC1" w:rsidP="00480CC1">
            <w:pPr>
              <w:rPr>
                <w:rFonts w:ascii="Calibri" w:eastAsia="Calibri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480CC1" w:rsidRPr="00B11839" w:rsidRDefault="00480CC1" w:rsidP="00480CC1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40032" behindDoc="0" locked="0" layoutInCell="1" allowOverlap="1" wp14:anchorId="35968E04" wp14:editId="6BD31068">
                      <wp:simplePos x="0" y="0"/>
                      <wp:positionH relativeFrom="column">
                        <wp:posOffset>249555</wp:posOffset>
                      </wp:positionH>
                      <wp:positionV relativeFrom="page">
                        <wp:posOffset>17668</wp:posOffset>
                      </wp:positionV>
                      <wp:extent cx="438150" cy="449580"/>
                      <wp:effectExtent l="0" t="0" r="19050" b="26670"/>
                      <wp:wrapNone/>
                      <wp:docPr id="144" name="Rectangle 1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E92D3E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\F(3,8) </w:instrText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968E04" id="Rectangle 144" o:spid="_x0000_s1360" style="position:absolute;margin-left:19.65pt;margin-top:1.4pt;width:34.5pt;height:35.4pt;z-index:25374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" fillcolor="window" strokecolor="windowText" strokeweight="1pt">
                      <v:textbox>
                        <w:txbxContent>
                          <w:p w:rsidR="00480CC1" w:rsidRPr="00E92D3E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\F(3,8) </w:instrText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B11839" w:rsidRDefault="00480CC1" w:rsidP="00480CC1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                = 1</w:t>
            </w: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480CC1" w:rsidRPr="00B11839" w:rsidRDefault="00480CC1" w:rsidP="00480CC1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41056" behindDoc="0" locked="0" layoutInCell="1" allowOverlap="1" wp14:anchorId="1B2967A2" wp14:editId="1E798373">
                      <wp:simplePos x="0" y="0"/>
                      <wp:positionH relativeFrom="column">
                        <wp:posOffset>252618</wp:posOffset>
                      </wp:positionH>
                      <wp:positionV relativeFrom="page">
                        <wp:posOffset>17668</wp:posOffset>
                      </wp:positionV>
                      <wp:extent cx="438150" cy="449580"/>
                      <wp:effectExtent l="0" t="0" r="19050" b="26670"/>
                      <wp:wrapNone/>
                      <wp:docPr id="145" name="Rectangle 1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E92D3E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\F(3,7) </w:instrText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2967A2" id="Rectangle 145" o:spid="_x0000_s1361" style="position:absolute;margin-left:19.9pt;margin-top:1.4pt;width:34.5pt;height:35.4pt;z-index:25374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" fillcolor="window" strokecolor="windowText" strokeweight="1pt">
                      <v:textbox>
                        <w:txbxContent>
                          <w:p w:rsidR="00480CC1" w:rsidRPr="00E92D3E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\F(3,7) </w:instrText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B11839" w:rsidRDefault="00480CC1" w:rsidP="00480CC1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\F(4,7)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                = 1</w:t>
            </w: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480CC1" w:rsidRPr="00B11839" w:rsidRDefault="00480CC1" w:rsidP="00480CC1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42080" behindDoc="0" locked="0" layoutInCell="1" allowOverlap="1" wp14:anchorId="36B4A533" wp14:editId="4B3267E0">
                      <wp:simplePos x="0" y="0"/>
                      <wp:positionH relativeFrom="column">
                        <wp:posOffset>251199</wp:posOffset>
                      </wp:positionH>
                      <wp:positionV relativeFrom="page">
                        <wp:posOffset>17668</wp:posOffset>
                      </wp:positionV>
                      <wp:extent cx="438150" cy="449580"/>
                      <wp:effectExtent l="0" t="0" r="19050" b="26670"/>
                      <wp:wrapNone/>
                      <wp:docPr id="146" name="Rectangle 1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E92D3E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\F(1,3) </w:instrText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B4A533" id="Rectangle 146" o:spid="_x0000_s1362" style="position:absolute;margin-left:19.8pt;margin-top:1.4pt;width:34.5pt;height:35.4pt;z-index:25374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" fillcolor="window" strokecolor="windowText" strokeweight="1pt">
                      <v:textbox>
                        <w:txbxContent>
                          <w:p w:rsidR="00480CC1" w:rsidRPr="00E92D3E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\F(1,3) </w:instrText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B11839" w:rsidRDefault="00480CC1" w:rsidP="00480CC1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                = 1</w:t>
            </w: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</w:tr>
    </w:tbl>
    <w:p w:rsidR="00480CC1" w:rsidRPr="00092E2F" w:rsidRDefault="00480CC1" w:rsidP="00480CC1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165BA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80CC1" w:rsidRPr="00B11839" w:rsidTr="00480CC1">
        <w:tc>
          <w:tcPr>
            <w:tcW w:w="2254" w:type="dxa"/>
          </w:tcPr>
          <w:p w:rsidR="00480CC1" w:rsidRPr="00B11839" w:rsidRDefault="00480CC1" w:rsidP="00480CC1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71776" behindDoc="0" locked="0" layoutInCell="1" allowOverlap="1" wp14:anchorId="67C7C7C0" wp14:editId="7647069C">
                      <wp:simplePos x="0" y="0"/>
                      <wp:positionH relativeFrom="column">
                        <wp:posOffset>250974</wp:posOffset>
                      </wp:positionH>
                      <wp:positionV relativeFrom="page">
                        <wp:posOffset>17668</wp:posOffset>
                      </wp:positionV>
                      <wp:extent cx="438150" cy="449580"/>
                      <wp:effectExtent l="0" t="0" r="19050" b="26670"/>
                      <wp:wrapNone/>
                      <wp:docPr id="724" name="Rectangle 7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E92D3E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\F(2,3)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C7C7C0" id="Rectangle 724" o:spid="_x0000_s1363" style="position:absolute;margin-left:19.75pt;margin-top:1.4pt;width:34.5pt;height:35.4pt;z-index:25377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" fillcolor="window" strokecolor="windowText" strokeweight="1pt">
                      <v:textbox>
                        <w:txbxContent>
                          <w:p w:rsidR="00480CC1" w:rsidRPr="00E92D3E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\F(2,3)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B11839" w:rsidRDefault="00480CC1" w:rsidP="00480CC1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                = 1</w:t>
            </w:r>
          </w:p>
          <w:p w:rsidR="00480CC1" w:rsidRPr="00B11839" w:rsidRDefault="00480CC1" w:rsidP="00480CC1">
            <w:pPr>
              <w:rPr>
                <w:rFonts w:ascii="Calibri" w:eastAsia="Calibri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480CC1" w:rsidRPr="00B11839" w:rsidRDefault="00480CC1" w:rsidP="00480CC1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68704" behindDoc="0" locked="0" layoutInCell="1" allowOverlap="1" wp14:anchorId="1DD58429" wp14:editId="233BEB8B">
                      <wp:simplePos x="0" y="0"/>
                      <wp:positionH relativeFrom="column">
                        <wp:posOffset>249555</wp:posOffset>
                      </wp:positionH>
                      <wp:positionV relativeFrom="page">
                        <wp:posOffset>17668</wp:posOffset>
                      </wp:positionV>
                      <wp:extent cx="438150" cy="449580"/>
                      <wp:effectExtent l="0" t="0" r="19050" b="26670"/>
                      <wp:wrapNone/>
                      <wp:docPr id="725" name="Rectangle 7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E92D3E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\F(7,8)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D58429" id="Rectangle 725" o:spid="_x0000_s1364" style="position:absolute;margin-left:19.65pt;margin-top:1.4pt;width:34.5pt;height:35.4pt;z-index:25376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" fillcolor="window" strokecolor="windowText" strokeweight="1pt">
                      <v:textbox>
                        <w:txbxContent>
                          <w:p w:rsidR="00480CC1" w:rsidRPr="00E92D3E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\F(7,8)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B11839" w:rsidRDefault="00480CC1" w:rsidP="00480CC1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                = 1</w:t>
            </w: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480CC1" w:rsidRPr="00B11839" w:rsidRDefault="00480CC1" w:rsidP="00480CC1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69728" behindDoc="0" locked="0" layoutInCell="1" allowOverlap="1" wp14:anchorId="4CC7F462" wp14:editId="2DF738FB">
                      <wp:simplePos x="0" y="0"/>
                      <wp:positionH relativeFrom="column">
                        <wp:posOffset>252618</wp:posOffset>
                      </wp:positionH>
                      <wp:positionV relativeFrom="page">
                        <wp:posOffset>17668</wp:posOffset>
                      </wp:positionV>
                      <wp:extent cx="438150" cy="449580"/>
                      <wp:effectExtent l="0" t="0" r="19050" b="26670"/>
                      <wp:wrapNone/>
                      <wp:docPr id="726" name="Rectangle 7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E92D3E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\F(1,6)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C7F462" id="Rectangle 726" o:spid="_x0000_s1365" style="position:absolute;margin-left:19.9pt;margin-top:1.4pt;width:34.5pt;height:35.4pt;z-index:25376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" fillcolor="window" strokecolor="windowText" strokeweight="1pt">
                      <v:textbox>
                        <w:txbxContent>
                          <w:p w:rsidR="00480CC1" w:rsidRPr="00E92D3E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\F(1,6)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B11839" w:rsidRDefault="00480CC1" w:rsidP="00480CC1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                = 1</w:t>
            </w: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480CC1" w:rsidRPr="00B11839" w:rsidRDefault="00480CC1" w:rsidP="00480CC1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70752" behindDoc="0" locked="0" layoutInCell="1" allowOverlap="1" wp14:anchorId="0051C5D0" wp14:editId="5C1E5AC2">
                      <wp:simplePos x="0" y="0"/>
                      <wp:positionH relativeFrom="column">
                        <wp:posOffset>251199</wp:posOffset>
                      </wp:positionH>
                      <wp:positionV relativeFrom="page">
                        <wp:posOffset>17668</wp:posOffset>
                      </wp:positionV>
                      <wp:extent cx="438150" cy="449580"/>
                      <wp:effectExtent l="0" t="0" r="19050" b="26670"/>
                      <wp:wrapNone/>
                      <wp:docPr id="727" name="Rectangle 7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E92D3E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\F(3,5)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51C5D0" id="Rectangle 727" o:spid="_x0000_s1366" style="position:absolute;margin-left:19.8pt;margin-top:1.4pt;width:34.5pt;height:35.4pt;z-index:25377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" fillcolor="window" strokecolor="windowText" strokeweight="1pt">
                      <v:textbox>
                        <w:txbxContent>
                          <w:p w:rsidR="00480CC1" w:rsidRPr="00E92D3E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\F(3,5)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B11839" w:rsidRDefault="00480CC1" w:rsidP="00480CC1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                = 1</w:t>
            </w: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</w:tr>
    </w:tbl>
    <w:p w:rsidR="00480CC1" w:rsidRPr="00092E2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480CC1" w:rsidRPr="009165BA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9165BA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 Count up in halves, thirds and quarters beyond 1</w:t>
      </w:r>
    </w:p>
    <w:p w:rsidR="00480CC1" w:rsidRPr="00092E2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9165BA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0"/>
        <w:gridCol w:w="4506"/>
      </w:tblGrid>
      <w:tr w:rsidR="00480CC1" w:rsidRPr="00B11839" w:rsidTr="00480CC1">
        <w:tc>
          <w:tcPr>
            <w:tcW w:w="9016" w:type="dxa"/>
            <w:gridSpan w:val="2"/>
          </w:tcPr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For each diagram, write the equivalent mixed number or improper fraction shown. </w:t>
            </w:r>
          </w:p>
        </w:tc>
      </w:tr>
      <w:tr w:rsidR="00480CC1" w:rsidRPr="00B11839" w:rsidTr="00480CC1">
        <w:tc>
          <w:tcPr>
            <w:tcW w:w="4526" w:type="dxa"/>
          </w:tcPr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44128" behindDoc="0" locked="0" layoutInCell="1" allowOverlap="1" wp14:anchorId="138CA60A" wp14:editId="15CA7C2B">
                      <wp:simplePos x="0" y="0"/>
                      <wp:positionH relativeFrom="column">
                        <wp:posOffset>796925</wp:posOffset>
                      </wp:positionH>
                      <wp:positionV relativeFrom="page">
                        <wp:posOffset>22860</wp:posOffset>
                      </wp:positionV>
                      <wp:extent cx="438150" cy="449580"/>
                      <wp:effectExtent l="0" t="0" r="19050" b="26670"/>
                      <wp:wrapNone/>
                      <wp:docPr id="501" name="Rectangle 5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480CC1">
                                  <w:pPr>
                                    <w:pStyle w:val="NoSpacing1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1</w: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\F(1,2)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  <w:p w:rsidR="00480CC1" w:rsidRDefault="00480CC1" w:rsidP="00480CC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8CA60A" id="Rectangle 501" o:spid="_x0000_s1367" style="position:absolute;margin-left:62.75pt;margin-top:1.8pt;width:34.5pt;height:35.4pt;z-index:25374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" fillcolor="window" strokecolor="windowText" strokeweight="1pt">
                      <v:textbox>
                        <w:txbxContent>
                          <w:p w:rsidR="00480CC1" w:rsidRDefault="00480CC1" w:rsidP="00480CC1">
                            <w:pPr>
                              <w:pStyle w:val="NoSpacing1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1</w: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\F(1,2)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  <w:p w:rsidR="00480CC1" w:rsidRDefault="00480CC1" w:rsidP="00480CC1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sz w:val="18"/>
                <w:szCs w:val="18"/>
                <w:lang w:val="en-US"/>
              </w:rPr>
            </w:pP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object w:dxaOrig="14730" w:dyaOrig="2070">
                <v:shape id="_x0000_i1099" type="#_x0000_t75" style="width:3in;height:28.15pt" o:ole="">
                  <v:imagedata r:id="rId40" o:title=""/>
                </v:shape>
                <o:OLEObject Type="Embed" ProgID="PBrush" ShapeID="_x0000_i1099" DrawAspect="Content" ObjectID="_1654494615" r:id="rId41"/>
              </w:object>
            </w:r>
          </w:p>
        </w:tc>
        <w:tc>
          <w:tcPr>
            <w:tcW w:w="4490" w:type="dxa"/>
          </w:tcPr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45152" behindDoc="0" locked="0" layoutInCell="1" allowOverlap="1" wp14:anchorId="140A2962" wp14:editId="64E24B13">
                      <wp:simplePos x="0" y="0"/>
                      <wp:positionH relativeFrom="column">
                        <wp:posOffset>922655</wp:posOffset>
                      </wp:positionH>
                      <wp:positionV relativeFrom="page">
                        <wp:posOffset>27940</wp:posOffset>
                      </wp:positionV>
                      <wp:extent cx="438150" cy="449580"/>
                      <wp:effectExtent l="0" t="0" r="19050" b="26670"/>
                      <wp:wrapNone/>
                      <wp:docPr id="502" name="Rectangle 5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480CC1">
                                  <w:pPr>
                                    <w:pStyle w:val="NoSpacing1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1</w: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\F(2,3)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  <w:p w:rsidR="00480CC1" w:rsidRDefault="00480CC1" w:rsidP="00480CC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0A2962" id="Rectangle 502" o:spid="_x0000_s1368" style="position:absolute;margin-left:72.65pt;margin-top:2.2pt;width:34.5pt;height:35.4pt;z-index:25374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" fillcolor="window" strokecolor="windowText" strokeweight="1pt">
                      <v:textbox>
                        <w:txbxContent>
                          <w:p w:rsidR="00480CC1" w:rsidRDefault="00480CC1" w:rsidP="00480CC1">
                            <w:pPr>
                              <w:pStyle w:val="NoSpacing1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1</w: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\F(2,3)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  <w:p w:rsidR="00480CC1" w:rsidRDefault="00480CC1" w:rsidP="00480CC1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sz w:val="18"/>
                <w:szCs w:val="18"/>
                <w:lang w:val="en-US"/>
              </w:rPr>
            </w:pP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object w:dxaOrig="14700" w:dyaOrig="2025">
                <v:shape id="_x0000_i1100" type="#_x0000_t75" style="width:3in;height:28.15pt" o:ole="">
                  <v:imagedata r:id="rId42" o:title=""/>
                </v:shape>
                <o:OLEObject Type="Embed" ProgID="PBrush" ShapeID="_x0000_i1100" DrawAspect="Content" ObjectID="_1654494616" r:id="rId43"/>
              </w:object>
            </w:r>
          </w:p>
        </w:tc>
      </w:tr>
      <w:tr w:rsidR="00480CC1" w:rsidRPr="00B11839" w:rsidTr="00480CC1">
        <w:tc>
          <w:tcPr>
            <w:tcW w:w="4526" w:type="dxa"/>
          </w:tcPr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46176" behindDoc="0" locked="0" layoutInCell="1" allowOverlap="1" wp14:anchorId="5866F3C3" wp14:editId="00A27435">
                      <wp:simplePos x="0" y="0"/>
                      <wp:positionH relativeFrom="column">
                        <wp:posOffset>959485</wp:posOffset>
                      </wp:positionH>
                      <wp:positionV relativeFrom="page">
                        <wp:posOffset>17780</wp:posOffset>
                      </wp:positionV>
                      <wp:extent cx="438150" cy="449580"/>
                      <wp:effectExtent l="0" t="0" r="19050" b="26670"/>
                      <wp:wrapNone/>
                      <wp:docPr id="503" name="Rectangle 5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480CC1">
                                  <w:pPr>
                                    <w:pStyle w:val="NoSpacing1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1</w: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\F(3,4)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  <w:p w:rsidR="00480CC1" w:rsidRDefault="00480CC1" w:rsidP="00480CC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66F3C3" id="Rectangle 503" o:spid="_x0000_s1369" style="position:absolute;margin-left:75.55pt;margin-top:1.4pt;width:34.5pt;height:35.4pt;z-index:25374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" fillcolor="window" strokecolor="windowText" strokeweight="1pt">
                      <v:textbox>
                        <w:txbxContent>
                          <w:p w:rsidR="00480CC1" w:rsidRDefault="00480CC1" w:rsidP="00480CC1">
                            <w:pPr>
                              <w:pStyle w:val="NoSpacing1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1</w: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\F(3,4)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  <w:p w:rsidR="00480CC1" w:rsidRDefault="00480CC1" w:rsidP="00480CC1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sz w:val="18"/>
                <w:szCs w:val="18"/>
                <w:lang w:val="en-US"/>
              </w:rPr>
            </w:pP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object w:dxaOrig="14715" w:dyaOrig="2025">
                <v:shape id="_x0000_i1101" type="#_x0000_t75" style="width:3in;height:28.15pt" o:ole="">
                  <v:imagedata r:id="rId44" o:title=""/>
                </v:shape>
                <o:OLEObject Type="Embed" ProgID="PBrush" ShapeID="_x0000_i1101" DrawAspect="Content" ObjectID="_1654494617" r:id="rId45"/>
              </w:object>
            </w:r>
          </w:p>
        </w:tc>
        <w:tc>
          <w:tcPr>
            <w:tcW w:w="4490" w:type="dxa"/>
          </w:tcPr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47200" behindDoc="0" locked="0" layoutInCell="1" allowOverlap="1" wp14:anchorId="7350CC19" wp14:editId="7DB2D9C9">
                      <wp:simplePos x="0" y="0"/>
                      <wp:positionH relativeFrom="column">
                        <wp:posOffset>2136775</wp:posOffset>
                      </wp:positionH>
                      <wp:positionV relativeFrom="page">
                        <wp:posOffset>388620</wp:posOffset>
                      </wp:positionV>
                      <wp:extent cx="438150" cy="449580"/>
                      <wp:effectExtent l="0" t="0" r="19050" b="26670"/>
                      <wp:wrapNone/>
                      <wp:docPr id="505" name="Rectangle 5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480CC1">
                                  <w:pPr>
                                    <w:pStyle w:val="NoSpacing1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\F(7,2)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  <w:p w:rsidR="00480CC1" w:rsidRDefault="00480CC1" w:rsidP="00480CC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50CC19" id="Rectangle 505" o:spid="_x0000_s1370" style="position:absolute;margin-left:168.25pt;margin-top:30.6pt;width:34.5pt;height:35.4pt;z-index:25374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" fillcolor="window" strokecolor="windowText" strokeweight="1pt">
                      <v:textbox>
                        <w:txbxContent>
                          <w:p w:rsidR="00480CC1" w:rsidRDefault="00480CC1" w:rsidP="00480CC1">
                            <w:pPr>
                              <w:pStyle w:val="NoSpacing1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</w:t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\F(7,2)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  <w:p w:rsidR="00480CC1" w:rsidRDefault="00480CC1" w:rsidP="00480CC1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lang w:val="en-US"/>
              </w:rPr>
              <w:object w:dxaOrig="14730" w:dyaOrig="2025">
                <v:shape id="_x0000_i1102" type="#_x0000_t75" style="width:3in;height:28.15pt" o:ole="">
                  <v:imagedata r:id="rId46" o:title=""/>
                </v:shape>
                <o:OLEObject Type="Embed" ProgID="PBrush" ShapeID="_x0000_i1102" DrawAspect="Content" ObjectID="_1654494618" r:id="rId47"/>
              </w:object>
            </w:r>
          </w:p>
        </w:tc>
      </w:tr>
      <w:tr w:rsidR="00480CC1" w:rsidRPr="00B11839" w:rsidTr="00480CC1">
        <w:tc>
          <w:tcPr>
            <w:tcW w:w="4526" w:type="dxa"/>
          </w:tcPr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object w:dxaOrig="14685" w:dyaOrig="1980">
                <v:shape id="_x0000_i1103" type="#_x0000_t75" style="width:3in;height:27.3pt" o:ole="">
                  <v:imagedata r:id="rId48" o:title=""/>
                </v:shape>
                <o:OLEObject Type="Embed" ProgID="PBrush" ShapeID="_x0000_i1103" DrawAspect="Content" ObjectID="_1654494619" r:id="rId49"/>
              </w:object>
            </w: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48224" behindDoc="0" locked="0" layoutInCell="1" allowOverlap="1" wp14:anchorId="5159DF64" wp14:editId="7FDBE467">
                      <wp:simplePos x="0" y="0"/>
                      <wp:positionH relativeFrom="column">
                        <wp:posOffset>1386205</wp:posOffset>
                      </wp:positionH>
                      <wp:positionV relativeFrom="page">
                        <wp:posOffset>383540</wp:posOffset>
                      </wp:positionV>
                      <wp:extent cx="438150" cy="449580"/>
                      <wp:effectExtent l="0" t="0" r="19050" b="26670"/>
                      <wp:wrapNone/>
                      <wp:docPr id="506" name="Rectangle 5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480CC1">
                                  <w:pPr>
                                    <w:pStyle w:val="NoSpacing1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\F(7,3)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  <w:p w:rsidR="00480CC1" w:rsidRDefault="00480CC1" w:rsidP="00480CC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59DF64" id="Rectangle 506" o:spid="_x0000_s1371" style="position:absolute;margin-left:109.15pt;margin-top:30.2pt;width:34.5pt;height:35.4pt;z-index:25374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" fillcolor="window" strokecolor="windowText" strokeweight="1pt">
                      <v:textbox>
                        <w:txbxContent>
                          <w:p w:rsidR="00480CC1" w:rsidRDefault="00480CC1" w:rsidP="00480CC1">
                            <w:pPr>
                              <w:pStyle w:val="NoSpacing1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 </w: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\F(7,3)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  <w:p w:rsidR="00480CC1" w:rsidRDefault="00480CC1" w:rsidP="00480CC1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</w:pP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  <w:tc>
          <w:tcPr>
            <w:tcW w:w="4490" w:type="dxa"/>
          </w:tcPr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object w:dxaOrig="14700" w:dyaOrig="1965">
                <v:shape id="_x0000_i1104" type="#_x0000_t75" style="width:3in;height:27.3pt" o:ole="">
                  <v:imagedata r:id="rId50" o:title=""/>
                </v:shape>
                <o:OLEObject Type="Embed" ProgID="PBrush" ShapeID="_x0000_i1104" DrawAspect="Content" ObjectID="_1654494620" r:id="rId51"/>
              </w:object>
            </w: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49248" behindDoc="0" locked="0" layoutInCell="1" allowOverlap="1" wp14:anchorId="31D644E5" wp14:editId="041DDA3D">
                      <wp:simplePos x="0" y="0"/>
                      <wp:positionH relativeFrom="column">
                        <wp:posOffset>1989455</wp:posOffset>
                      </wp:positionH>
                      <wp:positionV relativeFrom="page">
                        <wp:posOffset>388620</wp:posOffset>
                      </wp:positionV>
                      <wp:extent cx="438150" cy="449580"/>
                      <wp:effectExtent l="0" t="0" r="19050" b="26670"/>
                      <wp:wrapNone/>
                      <wp:docPr id="510" name="Rectangle 5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480CC1">
                                  <w:pPr>
                                    <w:pStyle w:val="NoSpacing1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\F(13, 4)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  <w:p w:rsidR="00480CC1" w:rsidRDefault="00480CC1" w:rsidP="00480CC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D644E5" id="Rectangle 510" o:spid="_x0000_s1372" style="position:absolute;margin-left:156.65pt;margin-top:30.6pt;width:34.5pt;height:35.4pt;z-index:25374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" fillcolor="window" strokecolor="windowText" strokeweight="1pt">
                      <v:textbox>
                        <w:txbxContent>
                          <w:p w:rsidR="00480CC1" w:rsidRDefault="00480CC1" w:rsidP="00480CC1">
                            <w:pPr>
                              <w:pStyle w:val="NoSpacing1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 </w: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\F(13, 4)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  <w:p w:rsidR="00480CC1" w:rsidRDefault="00480CC1" w:rsidP="00480CC1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</w:tr>
    </w:tbl>
    <w:p w:rsidR="00480CC1" w:rsidRPr="00092E2F" w:rsidRDefault="00480CC1" w:rsidP="00480CC1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165BA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lastRenderedPageBreak/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7"/>
        <w:gridCol w:w="4509"/>
      </w:tblGrid>
      <w:tr w:rsidR="00480CC1" w:rsidRPr="00B11839" w:rsidTr="00480CC1">
        <w:tc>
          <w:tcPr>
            <w:tcW w:w="9016" w:type="dxa"/>
            <w:gridSpan w:val="2"/>
          </w:tcPr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For each diagram, write the equivalent mixed number or improper fraction shown. </w:t>
            </w:r>
          </w:p>
        </w:tc>
      </w:tr>
      <w:tr w:rsidR="00480CC1" w:rsidRPr="00B11839" w:rsidTr="00480CC1">
        <w:tc>
          <w:tcPr>
            <w:tcW w:w="4526" w:type="dxa"/>
          </w:tcPr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72800" behindDoc="0" locked="0" layoutInCell="1" allowOverlap="1" wp14:anchorId="084A0FDC" wp14:editId="1C4F1928">
                      <wp:simplePos x="0" y="0"/>
                      <wp:positionH relativeFrom="column">
                        <wp:posOffset>1475169</wp:posOffset>
                      </wp:positionH>
                      <wp:positionV relativeFrom="page">
                        <wp:posOffset>22860</wp:posOffset>
                      </wp:positionV>
                      <wp:extent cx="438150" cy="449580"/>
                      <wp:effectExtent l="0" t="0" r="19050" b="26670"/>
                      <wp:wrapNone/>
                      <wp:docPr id="728" name="Rectangle 7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480CC1">
                                  <w:pPr>
                                    <w:pStyle w:val="NoSpacing1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2</w: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\F(1,2)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  <w:p w:rsidR="00480CC1" w:rsidRDefault="00480CC1" w:rsidP="00480CC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4A0FDC" id="Rectangle 728" o:spid="_x0000_s1373" style="position:absolute;margin-left:116.15pt;margin-top:1.8pt;width:34.5pt;height:35.4pt;z-index:25377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" fillcolor="window" strokecolor="windowText" strokeweight="1pt">
                      <v:textbox>
                        <w:txbxContent>
                          <w:p w:rsidR="00480CC1" w:rsidRDefault="00480CC1" w:rsidP="00480CC1">
                            <w:pPr>
                              <w:pStyle w:val="NoSpacing1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2</w: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\F(1,2)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  <w:p w:rsidR="00480CC1" w:rsidRDefault="00480CC1" w:rsidP="00480CC1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sz w:val="18"/>
                <w:szCs w:val="18"/>
                <w:lang w:val="en-US"/>
              </w:rPr>
            </w:pP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object w:dxaOrig="14910" w:dyaOrig="2205">
                <v:shape id="_x0000_i1105" type="#_x0000_t75" style="width:3in;height:28.95pt" o:ole="">
                  <v:imagedata r:id="rId52" o:title=""/>
                </v:shape>
                <o:OLEObject Type="Embed" ProgID="PBrush" ShapeID="_x0000_i1105" DrawAspect="Content" ObjectID="_1654494621" r:id="rId53"/>
              </w:object>
            </w:r>
          </w:p>
        </w:tc>
        <w:tc>
          <w:tcPr>
            <w:tcW w:w="4490" w:type="dxa"/>
          </w:tcPr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73824" behindDoc="0" locked="0" layoutInCell="1" allowOverlap="1" wp14:anchorId="2184C9C8" wp14:editId="7E3DC49C">
                      <wp:simplePos x="0" y="0"/>
                      <wp:positionH relativeFrom="column">
                        <wp:posOffset>1364679</wp:posOffset>
                      </wp:positionH>
                      <wp:positionV relativeFrom="page">
                        <wp:posOffset>27940</wp:posOffset>
                      </wp:positionV>
                      <wp:extent cx="438150" cy="449580"/>
                      <wp:effectExtent l="0" t="0" r="19050" b="26670"/>
                      <wp:wrapNone/>
                      <wp:docPr id="729" name="Rectangle 7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480CC1">
                                  <w:pPr>
                                    <w:pStyle w:val="NoSpacing1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2</w: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\F(1,3)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  <w:p w:rsidR="00480CC1" w:rsidRDefault="00480CC1" w:rsidP="00480CC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84C9C8" id="Rectangle 729" o:spid="_x0000_s1374" style="position:absolute;margin-left:107.45pt;margin-top:2.2pt;width:34.5pt;height:35.4pt;z-index:25377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" fillcolor="window" strokecolor="windowText" strokeweight="1pt">
                      <v:textbox>
                        <w:txbxContent>
                          <w:p w:rsidR="00480CC1" w:rsidRDefault="00480CC1" w:rsidP="00480CC1">
                            <w:pPr>
                              <w:pStyle w:val="NoSpacing1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2</w: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\F(1,3)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  <w:p w:rsidR="00480CC1" w:rsidRDefault="00480CC1" w:rsidP="00480CC1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sz w:val="18"/>
                <w:szCs w:val="18"/>
                <w:lang w:val="en-US"/>
              </w:rPr>
            </w:pP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object w:dxaOrig="14880" w:dyaOrig="2190">
                <v:shape id="_x0000_i1106" type="#_x0000_t75" style="width:3in;height:27.3pt" o:ole="">
                  <v:imagedata r:id="rId54" o:title=""/>
                </v:shape>
                <o:OLEObject Type="Embed" ProgID="PBrush" ShapeID="_x0000_i1106" DrawAspect="Content" ObjectID="_1654494622" r:id="rId55"/>
              </w:object>
            </w:r>
          </w:p>
        </w:tc>
      </w:tr>
      <w:tr w:rsidR="00480CC1" w:rsidRPr="00B11839" w:rsidTr="00480CC1">
        <w:tc>
          <w:tcPr>
            <w:tcW w:w="4526" w:type="dxa"/>
          </w:tcPr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74848" behindDoc="0" locked="0" layoutInCell="1" allowOverlap="1" wp14:anchorId="22AC9567" wp14:editId="51EC464A">
                      <wp:simplePos x="0" y="0"/>
                      <wp:positionH relativeFrom="column">
                        <wp:posOffset>1950149</wp:posOffset>
                      </wp:positionH>
                      <wp:positionV relativeFrom="page">
                        <wp:posOffset>17780</wp:posOffset>
                      </wp:positionV>
                      <wp:extent cx="438150" cy="449580"/>
                      <wp:effectExtent l="0" t="0" r="19050" b="26670"/>
                      <wp:wrapNone/>
                      <wp:docPr id="730" name="Rectangle 7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480CC1">
                                  <w:pPr>
                                    <w:pStyle w:val="NoSpacing1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3</w: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\F(1,4)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  <w:p w:rsidR="00480CC1" w:rsidRDefault="00480CC1" w:rsidP="00480CC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AC9567" id="Rectangle 730" o:spid="_x0000_s1375" style="position:absolute;margin-left:153.55pt;margin-top:1.4pt;width:34.5pt;height:35.4pt;z-index:25377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" fillcolor="window" strokecolor="windowText" strokeweight="1pt">
                      <v:textbox>
                        <w:txbxContent>
                          <w:p w:rsidR="00480CC1" w:rsidRDefault="00480CC1" w:rsidP="00480CC1">
                            <w:pPr>
                              <w:pStyle w:val="NoSpacing1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3</w: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\F(1,4)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  <w:p w:rsidR="00480CC1" w:rsidRDefault="00480CC1" w:rsidP="00480CC1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D8339F" w:rsidRDefault="00480CC1" w:rsidP="00480CC1">
            <w:pPr>
              <w:rPr>
                <w:rFonts w:ascii="Calibri" w:eastAsia="Times New Roman" w:hAnsi="Calibri" w:cs="Times New Roman"/>
                <w:sz w:val="16"/>
                <w:szCs w:val="16"/>
                <w:lang w:val="en-US"/>
              </w:rPr>
            </w:pPr>
          </w:p>
          <w:p w:rsidR="00480CC1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object w:dxaOrig="14910" w:dyaOrig="2175">
                <v:shape id="_x0000_i1107" type="#_x0000_t75" style="width:3in;height:28.15pt" o:ole="">
                  <v:imagedata r:id="rId56" o:title=""/>
                </v:shape>
                <o:OLEObject Type="Embed" ProgID="PBrush" ShapeID="_x0000_i1107" DrawAspect="Content" ObjectID="_1654494623" r:id="rId57"/>
              </w:object>
            </w:r>
          </w:p>
        </w:tc>
        <w:tc>
          <w:tcPr>
            <w:tcW w:w="4490" w:type="dxa"/>
          </w:tcPr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75872" behindDoc="0" locked="0" layoutInCell="1" allowOverlap="1" wp14:anchorId="705175B9" wp14:editId="001E292E">
                      <wp:simplePos x="0" y="0"/>
                      <wp:positionH relativeFrom="column">
                        <wp:posOffset>798131</wp:posOffset>
                      </wp:positionH>
                      <wp:positionV relativeFrom="page">
                        <wp:posOffset>388620</wp:posOffset>
                      </wp:positionV>
                      <wp:extent cx="438150" cy="449580"/>
                      <wp:effectExtent l="0" t="0" r="19050" b="26670"/>
                      <wp:wrapNone/>
                      <wp:docPr id="731" name="Rectangle 7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480CC1">
                                  <w:pPr>
                                    <w:pStyle w:val="NoSpacing1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\F(3,2)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  <w:p w:rsidR="00480CC1" w:rsidRDefault="00480CC1" w:rsidP="00480CC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5175B9" id="Rectangle 731" o:spid="_x0000_s1376" style="position:absolute;margin-left:62.85pt;margin-top:30.6pt;width:34.5pt;height:35.4pt;z-index:25377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" fillcolor="window" strokecolor="windowText" strokeweight="1pt">
                      <v:textbox>
                        <w:txbxContent>
                          <w:p w:rsidR="00480CC1" w:rsidRDefault="00480CC1" w:rsidP="00480CC1">
                            <w:pPr>
                              <w:pStyle w:val="NoSpacing1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</w:t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\F(3,2)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  <w:p w:rsidR="00480CC1" w:rsidRDefault="00480CC1" w:rsidP="00480CC1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object w:dxaOrig="14970" w:dyaOrig="2145">
                <v:shape id="_x0000_i1108" type="#_x0000_t75" style="width:3in;height:28.95pt" o:ole="">
                  <v:imagedata r:id="rId58" o:title=""/>
                </v:shape>
                <o:OLEObject Type="Embed" ProgID="PBrush" ShapeID="_x0000_i1108" DrawAspect="Content" ObjectID="_1654494624" r:id="rId59"/>
              </w:object>
            </w:r>
          </w:p>
        </w:tc>
      </w:tr>
      <w:tr w:rsidR="00480CC1" w:rsidRPr="00B11839" w:rsidTr="00480CC1">
        <w:tc>
          <w:tcPr>
            <w:tcW w:w="4526" w:type="dxa"/>
          </w:tcPr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76896" behindDoc="0" locked="0" layoutInCell="1" allowOverlap="1" wp14:anchorId="201E7DA3" wp14:editId="4CC6AB56">
                      <wp:simplePos x="0" y="0"/>
                      <wp:positionH relativeFrom="column">
                        <wp:posOffset>936689</wp:posOffset>
                      </wp:positionH>
                      <wp:positionV relativeFrom="page">
                        <wp:posOffset>383540</wp:posOffset>
                      </wp:positionV>
                      <wp:extent cx="438150" cy="449580"/>
                      <wp:effectExtent l="0" t="0" r="19050" b="26670"/>
                      <wp:wrapNone/>
                      <wp:docPr id="732" name="Rectangle 7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480CC1">
                                  <w:pPr>
                                    <w:pStyle w:val="NoSpacing1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\F(5,3)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  <w:p w:rsidR="00480CC1" w:rsidRDefault="00480CC1" w:rsidP="00480CC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1E7DA3" id="Rectangle 732" o:spid="_x0000_s1377" style="position:absolute;margin-left:73.75pt;margin-top:30.2pt;width:34.5pt;height:35.4pt;z-index:25377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" fillcolor="window" strokecolor="windowText" strokeweight="1pt">
                      <v:textbox>
                        <w:txbxContent>
                          <w:p w:rsidR="00480CC1" w:rsidRDefault="00480CC1" w:rsidP="00480CC1">
                            <w:pPr>
                              <w:pStyle w:val="NoSpacing1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 </w: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\F(5,3)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  <w:p w:rsidR="00480CC1" w:rsidRDefault="00480CC1" w:rsidP="00480CC1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object w:dxaOrig="14925" w:dyaOrig="2115">
                <v:shape id="_x0000_i1109" type="#_x0000_t75" style="width:3in;height:28.95pt" o:ole="">
                  <v:imagedata r:id="rId60" o:title=""/>
                </v:shape>
                <o:OLEObject Type="Embed" ProgID="PBrush" ShapeID="_x0000_i1109" DrawAspect="Content" ObjectID="_1654494625" r:id="rId61"/>
              </w:object>
            </w: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480CC1" w:rsidRDefault="00480CC1" w:rsidP="00480CC1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480CC1" w:rsidRDefault="00480CC1" w:rsidP="00480CC1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480CC1" w:rsidRDefault="00480CC1" w:rsidP="00480CC1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480CC1" w:rsidRDefault="00480CC1" w:rsidP="00480CC1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  <w:tc>
          <w:tcPr>
            <w:tcW w:w="4490" w:type="dxa"/>
          </w:tcPr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77920" behindDoc="0" locked="0" layoutInCell="1" allowOverlap="1" wp14:anchorId="7CA7D14A" wp14:editId="4D14F5EC">
                      <wp:simplePos x="0" y="0"/>
                      <wp:positionH relativeFrom="column">
                        <wp:posOffset>1627377</wp:posOffset>
                      </wp:positionH>
                      <wp:positionV relativeFrom="page">
                        <wp:posOffset>388620</wp:posOffset>
                      </wp:positionV>
                      <wp:extent cx="438150" cy="449580"/>
                      <wp:effectExtent l="0" t="0" r="19050" b="26670"/>
                      <wp:wrapNone/>
                      <wp:docPr id="733" name="Rectangle 7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480CC1">
                                  <w:pPr>
                                    <w:pStyle w:val="NoSpacing1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\F(11, 4)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  <w:p w:rsidR="00480CC1" w:rsidRDefault="00480CC1" w:rsidP="00480CC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A7D14A" id="Rectangle 733" o:spid="_x0000_s1378" style="position:absolute;margin-left:128.15pt;margin-top:30.6pt;width:34.5pt;height:35.4pt;z-index:25377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" fillcolor="window" strokecolor="windowText" strokeweight="1pt">
                      <v:textbox>
                        <w:txbxContent>
                          <w:p w:rsidR="00480CC1" w:rsidRDefault="00480CC1" w:rsidP="00480CC1">
                            <w:pPr>
                              <w:pStyle w:val="NoSpacing1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 xml:space="preserve">  </w: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\F(11, 4)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  <w:p w:rsidR="00480CC1" w:rsidRDefault="00480CC1" w:rsidP="00480CC1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object w:dxaOrig="14925" w:dyaOrig="2100">
                <v:shape id="_x0000_i1110" type="#_x0000_t75" style="width:3in;height:27.3pt" o:ole="">
                  <v:imagedata r:id="rId62" o:title=""/>
                </v:shape>
                <o:OLEObject Type="Embed" ProgID="PBrush" ShapeID="_x0000_i1110" DrawAspect="Content" ObjectID="_1654494626" r:id="rId63"/>
              </w:object>
            </w: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</w:tr>
    </w:tbl>
    <w:p w:rsidR="00480CC1" w:rsidRPr="00092E2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480CC1" w:rsidRPr="009165BA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9165BA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 Identify equivalent fractions to a half</w:t>
      </w:r>
    </w:p>
    <w:p w:rsidR="00480CC1" w:rsidRPr="00092E2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9165BA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80CC1" w:rsidRPr="00B11839" w:rsidTr="00480CC1">
        <w:tc>
          <w:tcPr>
            <w:tcW w:w="9016" w:type="dxa"/>
          </w:tcPr>
          <w:p w:rsidR="00480CC1" w:rsidRPr="00B11839" w:rsidRDefault="00480CC1" w:rsidP="00480CC1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54368" behindDoc="1" locked="0" layoutInCell="1" allowOverlap="1" wp14:anchorId="382B4A42" wp14:editId="6FCC928D">
                      <wp:simplePos x="0" y="0"/>
                      <wp:positionH relativeFrom="column">
                        <wp:posOffset>2416091</wp:posOffset>
                      </wp:positionH>
                      <wp:positionV relativeFrom="page">
                        <wp:posOffset>15351</wp:posOffset>
                      </wp:positionV>
                      <wp:extent cx="262647" cy="282103"/>
                      <wp:effectExtent l="0" t="0" r="23495" b="22860"/>
                      <wp:wrapNone/>
                      <wp:docPr id="487" name="Rectangle 4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647" cy="282103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4F56EB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2B4A42" id="Rectangle 487" o:spid="_x0000_s1379" style="position:absolute;margin-left:190.25pt;margin-top:1.2pt;width:20.7pt;height:22.2pt;z-index:-24956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" fillcolor="window" strokecolor="windowText" strokeweight="1pt">
                      <v:textbox>
                        <w:txbxContent>
                          <w:p w:rsidR="00480CC1" w:rsidRPr="004F56EB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53344" behindDoc="1" locked="0" layoutInCell="1" allowOverlap="1" wp14:anchorId="161F1D7E" wp14:editId="42BB1E66">
                      <wp:simplePos x="0" y="0"/>
                      <wp:positionH relativeFrom="column">
                        <wp:posOffset>1861306</wp:posOffset>
                      </wp:positionH>
                      <wp:positionV relativeFrom="page">
                        <wp:posOffset>12950</wp:posOffset>
                      </wp:positionV>
                      <wp:extent cx="262647" cy="282103"/>
                      <wp:effectExtent l="0" t="0" r="23495" b="22860"/>
                      <wp:wrapNone/>
                      <wp:docPr id="486" name="Rectangle 4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647" cy="282103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4F56EB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1F1D7E" id="Rectangle 486" o:spid="_x0000_s1380" style="position:absolute;margin-left:146.55pt;margin-top:1pt;width:20.7pt;height:22.2pt;z-index:-24956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Pr="004F56EB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50272" behindDoc="1" locked="0" layoutInCell="1" allowOverlap="1" wp14:anchorId="1F8A0EAA" wp14:editId="0E6160E9">
                      <wp:simplePos x="0" y="0"/>
                      <wp:positionH relativeFrom="column">
                        <wp:posOffset>365125</wp:posOffset>
                      </wp:positionH>
                      <wp:positionV relativeFrom="page">
                        <wp:posOffset>15343</wp:posOffset>
                      </wp:positionV>
                      <wp:extent cx="262255" cy="281940"/>
                      <wp:effectExtent l="0" t="0" r="23495" b="22860"/>
                      <wp:wrapNone/>
                      <wp:docPr id="483" name="Rectangle 4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3E0B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8A0EAA" id="Rectangle 483" o:spid="_x0000_s1381" style="position:absolute;margin-left:28.75pt;margin-top:1.2pt;width:20.65pt;height:22.2pt;z-index:-24956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" fillcolor="window" strokecolor="windowText" strokeweight="1pt">
                      <v:textbox>
                        <w:txbxContent>
                          <w:p w:rsidR="00480CC1" w:rsidRPr="003E0B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52320" behindDoc="1" locked="0" layoutInCell="1" allowOverlap="1" wp14:anchorId="48CF7341" wp14:editId="59856FAF">
                      <wp:simplePos x="0" y="0"/>
                      <wp:positionH relativeFrom="column">
                        <wp:posOffset>1337945</wp:posOffset>
                      </wp:positionH>
                      <wp:positionV relativeFrom="page">
                        <wp:posOffset>15343</wp:posOffset>
                      </wp:positionV>
                      <wp:extent cx="262647" cy="282103"/>
                      <wp:effectExtent l="0" t="0" r="23495" b="22860"/>
                      <wp:wrapNone/>
                      <wp:docPr id="485" name="Rectangle 4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647" cy="282103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3E0B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CF7341" id="Rectangle 485" o:spid="_x0000_s1382" style="position:absolute;margin-left:105.35pt;margin-top:1.2pt;width:20.7pt;height:22.2pt;z-index:-24956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Pr="003E0B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51296" behindDoc="1" locked="0" layoutInCell="1" allowOverlap="1" wp14:anchorId="6F1A7C11" wp14:editId="66167CCD">
                      <wp:simplePos x="0" y="0"/>
                      <wp:positionH relativeFrom="column">
                        <wp:posOffset>851535</wp:posOffset>
                      </wp:positionH>
                      <wp:positionV relativeFrom="page">
                        <wp:posOffset>15343</wp:posOffset>
                      </wp:positionV>
                      <wp:extent cx="262647" cy="282103"/>
                      <wp:effectExtent l="0" t="0" r="23495" b="22860"/>
                      <wp:wrapNone/>
                      <wp:docPr id="484" name="Rectangle 4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647" cy="282103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3E0B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1A7C11" id="Rectangle 484" o:spid="_x0000_s1383" style="position:absolute;margin-left:67.05pt;margin-top:1.2pt;width:20.7pt;height:22.2pt;z-index:-24956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Pr="003E0B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  =    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 ,4)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   =    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\F(,6)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   =    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\F(,8)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   =    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\F(,10)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   =    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\F(,12)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480CC1" w:rsidRPr="00092E2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480CC1" w:rsidRPr="009165BA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9165BA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 Use multiplication to find equivalent fractions</w:t>
      </w:r>
    </w:p>
    <w:p w:rsidR="00480CC1" w:rsidRPr="00092E2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9165BA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3"/>
      </w:tblGrid>
      <w:tr w:rsidR="00480CC1" w:rsidRPr="00B11839" w:rsidTr="00480CC1">
        <w:tc>
          <w:tcPr>
            <w:tcW w:w="1803" w:type="dxa"/>
          </w:tcPr>
          <w:p w:rsidR="00480CC1" w:rsidRPr="00B11839" w:rsidRDefault="00480CC1" w:rsidP="00480CC1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55392" behindDoc="1" locked="0" layoutInCell="1" allowOverlap="1" wp14:anchorId="07BEC295" wp14:editId="3C3B7624">
                      <wp:simplePos x="0" y="0"/>
                      <wp:positionH relativeFrom="column">
                        <wp:posOffset>240282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488" name="Rectangle 4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BEC295" id="Rectangle 488" o:spid="_x0000_s1384" style="position:absolute;margin-left:18.9pt;margin-top:1.15pt;width:20.65pt;height:22.2pt;z-index:-24956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\F(,9)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480CC1" w:rsidRPr="00B11839" w:rsidRDefault="00480CC1" w:rsidP="00480CC1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56416" behindDoc="1" locked="0" layoutInCell="1" allowOverlap="1" wp14:anchorId="50301CC4" wp14:editId="60CC754D">
                      <wp:simplePos x="0" y="0"/>
                      <wp:positionH relativeFrom="column">
                        <wp:posOffset>270574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489" name="Rectangle 4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301CC4" id="Rectangle 489" o:spid="_x0000_s1385" style="position:absolute;margin-left:21.3pt;margin-top:1.15pt;width:20.65pt;height:22.2pt;z-index:-24956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\F(,10)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480CC1" w:rsidRPr="00B11839" w:rsidRDefault="00480CC1" w:rsidP="00480CC1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57440" behindDoc="1" locked="0" layoutInCell="1" allowOverlap="1" wp14:anchorId="1EBCEC9B" wp14:editId="50CDC3C9">
                      <wp:simplePos x="0" y="0"/>
                      <wp:positionH relativeFrom="column">
                        <wp:posOffset>269939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490" name="Rectangle 4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BCEC9B" id="Rectangle 490" o:spid="_x0000_s1386" style="position:absolute;margin-left:21.25pt;margin-top:1.15pt;width:20.65pt;height:22.2pt;z-index:-24955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\F(,20)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58464" behindDoc="1" locked="0" layoutInCell="1" allowOverlap="1" wp14:anchorId="00DCC8D2" wp14:editId="3110C8C0">
                      <wp:simplePos x="0" y="0"/>
                      <wp:positionH relativeFrom="column">
                        <wp:posOffset>269883</wp:posOffset>
                      </wp:positionH>
                      <wp:positionV relativeFrom="page">
                        <wp:posOffset>197691</wp:posOffset>
                      </wp:positionV>
                      <wp:extent cx="344385" cy="281940"/>
                      <wp:effectExtent l="0" t="0" r="17780" b="22860"/>
                      <wp:wrapNone/>
                      <wp:docPr id="491" name="Rectangle 4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438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DCC8D2" id="Rectangle 491" o:spid="_x0000_s1387" style="position:absolute;margin-left:21.25pt;margin-top:15.55pt;width:27.1pt;height:22.2pt;z-index:-24955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\F(8,)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59488" behindDoc="1" locked="0" layoutInCell="1" allowOverlap="1" wp14:anchorId="6BF24AE2" wp14:editId="492FC357">
                      <wp:simplePos x="0" y="0"/>
                      <wp:positionH relativeFrom="column">
                        <wp:posOffset>270947</wp:posOffset>
                      </wp:positionH>
                      <wp:positionV relativeFrom="page">
                        <wp:posOffset>197691</wp:posOffset>
                      </wp:positionV>
                      <wp:extent cx="344384" cy="281940"/>
                      <wp:effectExtent l="0" t="0" r="17780" b="22860"/>
                      <wp:wrapNone/>
                      <wp:docPr id="493" name="Rectangle 4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438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F24AE2" id="Rectangle 493" o:spid="_x0000_s1388" style="position:absolute;margin-left:21.35pt;margin-top:15.55pt;width:27.1pt;height:22.2pt;z-index:-24955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\F(9,)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480CC1" w:rsidRPr="00092E2F" w:rsidRDefault="00480CC1" w:rsidP="00480CC1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165BA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3"/>
      </w:tblGrid>
      <w:tr w:rsidR="00480CC1" w:rsidRPr="00B11839" w:rsidTr="00480CC1">
        <w:tc>
          <w:tcPr>
            <w:tcW w:w="1803" w:type="dxa"/>
          </w:tcPr>
          <w:p w:rsidR="00480CC1" w:rsidRPr="00B11839" w:rsidRDefault="00480CC1" w:rsidP="00480CC1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78944" behindDoc="1" locked="0" layoutInCell="1" allowOverlap="1" wp14:anchorId="4865ACCF" wp14:editId="7FA3509F">
                      <wp:simplePos x="0" y="0"/>
                      <wp:positionH relativeFrom="column">
                        <wp:posOffset>240282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737" name="Rectangle 7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65ACCF" id="Rectangle 737" o:spid="_x0000_s1389" style="position:absolute;margin-left:18.9pt;margin-top:1.15pt;width:20.65pt;height:22.2pt;z-index:-24953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480CC1" w:rsidRPr="00B11839" w:rsidRDefault="00480CC1" w:rsidP="00480CC1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79968" behindDoc="1" locked="0" layoutInCell="1" allowOverlap="1" wp14:anchorId="3758D248" wp14:editId="6587EAFF">
                      <wp:simplePos x="0" y="0"/>
                      <wp:positionH relativeFrom="column">
                        <wp:posOffset>270574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738" name="Rectangle 7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58D248" id="Rectangle 738" o:spid="_x0000_s1390" style="position:absolute;margin-left:21.3pt;margin-top:1.15pt;width:20.65pt;height:22.2pt;z-index:-24953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\F(,15)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480CC1" w:rsidRPr="00B11839" w:rsidRDefault="00480CC1" w:rsidP="00480CC1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80992" behindDoc="1" locked="0" layoutInCell="1" allowOverlap="1" wp14:anchorId="2A4F267C" wp14:editId="39842176">
                      <wp:simplePos x="0" y="0"/>
                      <wp:positionH relativeFrom="column">
                        <wp:posOffset>242364</wp:posOffset>
                      </wp:positionH>
                      <wp:positionV relativeFrom="page">
                        <wp:posOffset>16510</wp:posOffset>
                      </wp:positionV>
                      <wp:extent cx="338276" cy="281940"/>
                      <wp:effectExtent l="0" t="0" r="24130" b="22860"/>
                      <wp:wrapNone/>
                      <wp:docPr id="739" name="Rectangle 7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8276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4F267C" id="Rectangle 739" o:spid="_x0000_s1391" style="position:absolute;margin-left:19.1pt;margin-top:1.3pt;width:26.65pt;height:22.2pt;z-index:-24953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\F(,18)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82016" behindDoc="1" locked="0" layoutInCell="1" allowOverlap="1" wp14:anchorId="1D049179" wp14:editId="534D8E1F">
                      <wp:simplePos x="0" y="0"/>
                      <wp:positionH relativeFrom="column">
                        <wp:posOffset>267299</wp:posOffset>
                      </wp:positionH>
                      <wp:positionV relativeFrom="page">
                        <wp:posOffset>208460</wp:posOffset>
                      </wp:positionV>
                      <wp:extent cx="344385" cy="281940"/>
                      <wp:effectExtent l="0" t="0" r="17780" b="22860"/>
                      <wp:wrapNone/>
                      <wp:docPr id="740" name="Rectangle 7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438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049179" id="Rectangle 740" o:spid="_x0000_s1392" style="position:absolute;margin-left:21.05pt;margin-top:16.4pt;width:27.1pt;height:22.2pt;z-index:-24953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21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\F(6,)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83040" behindDoc="1" locked="0" layoutInCell="1" allowOverlap="1" wp14:anchorId="615219D2" wp14:editId="25B56FF9">
                      <wp:simplePos x="0" y="0"/>
                      <wp:positionH relativeFrom="column">
                        <wp:posOffset>262890</wp:posOffset>
                      </wp:positionH>
                      <wp:positionV relativeFrom="page">
                        <wp:posOffset>206169</wp:posOffset>
                      </wp:positionV>
                      <wp:extent cx="344384" cy="281940"/>
                      <wp:effectExtent l="0" t="0" r="17780" b="22860"/>
                      <wp:wrapNone/>
                      <wp:docPr id="741" name="Rectangle 7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438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5219D2" id="Rectangle 741" o:spid="_x0000_s1393" style="position:absolute;margin-left:20.7pt;margin-top:16.25pt;width:27.1pt;height:22.2pt;z-index:-24953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36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\F(8,)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480CC1" w:rsidRPr="00092E2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480CC1" w:rsidRPr="009165BA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9165BA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 Use division to find equivalent fractions</w:t>
      </w:r>
    </w:p>
    <w:p w:rsidR="00480CC1" w:rsidRPr="00092E2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9165BA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3"/>
      </w:tblGrid>
      <w:tr w:rsidR="00480CC1" w:rsidRPr="00B11839" w:rsidTr="00480CC1">
        <w:tc>
          <w:tcPr>
            <w:tcW w:w="1803" w:type="dxa"/>
          </w:tcPr>
          <w:p w:rsidR="00480CC1" w:rsidRPr="00B11839" w:rsidRDefault="00480CC1" w:rsidP="00480CC1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60512" behindDoc="1" locked="0" layoutInCell="1" allowOverlap="1" wp14:anchorId="3C955F66" wp14:editId="4979B1E2">
                      <wp:simplePos x="0" y="0"/>
                      <wp:positionH relativeFrom="column">
                        <wp:posOffset>240282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494" name="Rectangle 4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955F66" id="Rectangle 494" o:spid="_x0000_s1394" style="position:absolute;margin-left:18.9pt;margin-top:1.15pt;width:20.65pt;height:22.2pt;z-index:-24955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\F(6,9)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\F(,3)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480CC1" w:rsidRPr="00B11839" w:rsidRDefault="00480CC1" w:rsidP="00480CC1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61536" behindDoc="1" locked="0" layoutInCell="1" allowOverlap="1" wp14:anchorId="5CA9FF2B" wp14:editId="00AF0D2F">
                      <wp:simplePos x="0" y="0"/>
                      <wp:positionH relativeFrom="column">
                        <wp:posOffset>316611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495" name="Rectangle 4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A9FF2B" id="Rectangle 495" o:spid="_x0000_s1395" style="position:absolute;margin-left:24.95pt;margin-top:1.15pt;width:20.65pt;height:22.2pt;z-index:-24955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\F( 4,12)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\F(,3)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480CC1" w:rsidRPr="00B11839" w:rsidRDefault="00480CC1" w:rsidP="00480CC1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62560" behindDoc="1" locked="0" layoutInCell="1" allowOverlap="1" wp14:anchorId="56998184" wp14:editId="5A0A7CB2">
                      <wp:simplePos x="0" y="0"/>
                      <wp:positionH relativeFrom="column">
                        <wp:posOffset>310261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496" name="Rectangle 4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998184" id="Rectangle 496" o:spid="_x0000_s1396" style="position:absolute;margin-left:24.45pt;margin-top:1.15pt;width:20.65pt;height:22.2pt;z-index:-24955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\F(20,24)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\F(,6)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63584" behindDoc="1" locked="0" layoutInCell="1" allowOverlap="1" wp14:anchorId="5F5E9280" wp14:editId="4A273089">
                      <wp:simplePos x="0" y="0"/>
                      <wp:positionH relativeFrom="column">
                        <wp:posOffset>337185</wp:posOffset>
                      </wp:positionH>
                      <wp:positionV relativeFrom="page">
                        <wp:posOffset>202401</wp:posOffset>
                      </wp:positionV>
                      <wp:extent cx="262255" cy="281940"/>
                      <wp:effectExtent l="0" t="0" r="23495" b="22860"/>
                      <wp:wrapNone/>
                      <wp:docPr id="499" name="Rectangle 4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5E9280" id="Rectangle 499" o:spid="_x0000_s1397" style="position:absolute;margin-left:26.55pt;margin-top:15.95pt;width:20.65pt;height:22.2pt;z-index:-24955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\F( 6,15)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\F(2,)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64608" behindDoc="1" locked="0" layoutInCell="1" allowOverlap="1" wp14:anchorId="5C7DD128" wp14:editId="61CDE01E">
                      <wp:simplePos x="0" y="0"/>
                      <wp:positionH relativeFrom="column">
                        <wp:posOffset>341630</wp:posOffset>
                      </wp:positionH>
                      <wp:positionV relativeFrom="page">
                        <wp:posOffset>200025</wp:posOffset>
                      </wp:positionV>
                      <wp:extent cx="262255" cy="281940"/>
                      <wp:effectExtent l="0" t="0" r="23495" b="22860"/>
                      <wp:wrapNone/>
                      <wp:docPr id="500" name="Rectangle 5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7DD128" id="Rectangle 500" o:spid="_x0000_s1398" style="position:absolute;margin-left:26.9pt;margin-top:15.75pt;width:20.65pt;height:22.2pt;z-index:-24955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\F(10,20)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480CC1" w:rsidRPr="00092E2F" w:rsidRDefault="00480CC1" w:rsidP="00480CC1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165BA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3"/>
      </w:tblGrid>
      <w:tr w:rsidR="00480CC1" w:rsidRPr="00B11839" w:rsidTr="00480CC1">
        <w:tc>
          <w:tcPr>
            <w:tcW w:w="1803" w:type="dxa"/>
          </w:tcPr>
          <w:p w:rsidR="00480CC1" w:rsidRPr="00B11839" w:rsidRDefault="00480CC1" w:rsidP="00480CC1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84064" behindDoc="1" locked="0" layoutInCell="1" allowOverlap="1" wp14:anchorId="321BD104" wp14:editId="702E526E">
                      <wp:simplePos x="0" y="0"/>
                      <wp:positionH relativeFrom="column">
                        <wp:posOffset>240282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742" name="Rectangle 7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1BD104" id="Rectangle 742" o:spid="_x0000_s1399" style="position:absolute;margin-left:18.9pt;margin-top:1.15pt;width:20.65pt;height:22.2pt;z-index:-24953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\F(6,8)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480CC1" w:rsidRPr="00B11839" w:rsidRDefault="00480CC1" w:rsidP="00480CC1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85088" behindDoc="1" locked="0" layoutInCell="1" allowOverlap="1" wp14:anchorId="3C1D26D8" wp14:editId="45680110">
                      <wp:simplePos x="0" y="0"/>
                      <wp:positionH relativeFrom="column">
                        <wp:posOffset>316611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743" name="Rectangle 7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1D26D8" id="Rectangle 743" o:spid="_x0000_s1400" style="position:absolute;margin-left:24.95pt;margin-top:1.15pt;width:20.65pt;height:22.2pt;z-index:-24953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\F( 4,20)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480CC1" w:rsidRPr="00B11839" w:rsidRDefault="00480CC1" w:rsidP="00480CC1">
            <w:pP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86112" behindDoc="1" locked="0" layoutInCell="1" allowOverlap="1" wp14:anchorId="41FD9F6D" wp14:editId="39D9DF8E">
                      <wp:simplePos x="0" y="0"/>
                      <wp:positionH relativeFrom="column">
                        <wp:posOffset>310261</wp:posOffset>
                      </wp:positionH>
                      <wp:positionV relativeFrom="page">
                        <wp:posOffset>14605</wp:posOffset>
                      </wp:positionV>
                      <wp:extent cx="262255" cy="281940"/>
                      <wp:effectExtent l="0" t="0" r="23495" b="22860"/>
                      <wp:wrapNone/>
                      <wp:docPr id="744" name="Rectangle 7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FD9F6D" id="Rectangle 744" o:spid="_x0000_s1401" style="position:absolute;margin-left:24.45pt;margin-top:1.15pt;width:20.65pt;height:22.2pt;z-index:-24953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\F(16,28)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87136" behindDoc="1" locked="0" layoutInCell="1" allowOverlap="1" wp14:anchorId="766224F2" wp14:editId="2E305A5E">
                      <wp:simplePos x="0" y="0"/>
                      <wp:positionH relativeFrom="page">
                        <wp:posOffset>411480</wp:posOffset>
                      </wp:positionH>
                      <wp:positionV relativeFrom="page">
                        <wp:posOffset>206169</wp:posOffset>
                      </wp:positionV>
                      <wp:extent cx="262255" cy="281940"/>
                      <wp:effectExtent l="0" t="0" r="23495" b="22860"/>
                      <wp:wrapNone/>
                      <wp:docPr id="745" name="Rectangle 7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6224F2" id="Rectangle 745" o:spid="_x0000_s1402" style="position:absolute;margin-left:32.4pt;margin-top:16.25pt;width:20.65pt;height:22.2pt;z-index:-249529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  <w10:wrap anchorx="page"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\F(10,15)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\F(2,)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  <w:tc>
          <w:tcPr>
            <w:tcW w:w="1803" w:type="dxa"/>
          </w:tcPr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88160" behindDoc="1" locked="0" layoutInCell="1" allowOverlap="1" wp14:anchorId="100784C5" wp14:editId="0B7D2B06">
                      <wp:simplePos x="0" y="0"/>
                      <wp:positionH relativeFrom="column">
                        <wp:posOffset>335915</wp:posOffset>
                      </wp:positionH>
                      <wp:positionV relativeFrom="page">
                        <wp:posOffset>204264</wp:posOffset>
                      </wp:positionV>
                      <wp:extent cx="262255" cy="281940"/>
                      <wp:effectExtent l="0" t="0" r="23495" b="22860"/>
                      <wp:wrapNone/>
                      <wp:docPr id="746" name="Rectangle 7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25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0784C5" id="Rectangle 746" o:spid="_x0000_s1403" style="position:absolute;margin-left:26.45pt;margin-top:16.1pt;width:20.65pt;height:22.2pt;z-index:-24952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\F( 9,27)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 =   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</w:tc>
      </w:tr>
    </w:tbl>
    <w:p w:rsidR="00480CC1" w:rsidRPr="00092E2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480CC1" w:rsidRPr="009165BA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 w:rsidRPr="009165BA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>6 Find a non-unit fraction of a number</w:t>
      </w:r>
    </w:p>
    <w:p w:rsidR="00480CC1" w:rsidRPr="00092E2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 w:rsidRPr="009165BA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RPr="00B11839" w:rsidTr="00480CC1">
        <w:tc>
          <w:tcPr>
            <w:tcW w:w="3005" w:type="dxa"/>
          </w:tcPr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of 30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12</w:t>
            </w:r>
          </w:p>
        </w:tc>
        <w:tc>
          <w:tcPr>
            <w:tcW w:w="3005" w:type="dxa"/>
          </w:tcPr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24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20</w:t>
            </w:r>
          </w:p>
        </w:tc>
        <w:tc>
          <w:tcPr>
            <w:tcW w:w="3006" w:type="dxa"/>
          </w:tcPr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\F(3,8)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of 24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9</w:t>
            </w:r>
          </w:p>
        </w:tc>
      </w:tr>
    </w:tbl>
    <w:p w:rsidR="00480CC1" w:rsidRPr="00092E2F" w:rsidRDefault="00480CC1" w:rsidP="00480CC1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165BA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RPr="00B11839" w:rsidTr="00480CC1">
        <w:tc>
          <w:tcPr>
            <w:tcW w:w="3005" w:type="dxa"/>
          </w:tcPr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of </w:t>
            </w:r>
            <w:r>
              <w:rPr>
                <w:rFonts w:ascii="Calibri" w:eastAsia="Calibri" w:hAnsi="Calibri" w:cs="Times New Roman"/>
                <w:lang w:val="en-US"/>
              </w:rPr>
              <w:t>45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7</w:t>
            </w:r>
          </w:p>
        </w:tc>
        <w:tc>
          <w:tcPr>
            <w:tcW w:w="3005" w:type="dxa"/>
          </w:tcPr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</w:t>
            </w:r>
            <w:r>
              <w:rPr>
                <w:rFonts w:ascii="Calibri" w:eastAsia="Calibri" w:hAnsi="Calibri" w:cs="Times New Roman"/>
                <w:lang w:val="en-US"/>
              </w:rPr>
              <w:t>35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8</w:t>
            </w:r>
          </w:p>
        </w:tc>
        <w:tc>
          <w:tcPr>
            <w:tcW w:w="3006" w:type="dxa"/>
          </w:tcPr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of </w:t>
            </w:r>
            <w:r>
              <w:rPr>
                <w:rFonts w:ascii="Calibri" w:eastAsia="Calibri" w:hAnsi="Calibri" w:cs="Times New Roman"/>
                <w:lang w:val="en-US"/>
              </w:rPr>
              <w:t>3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2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20</w:t>
            </w:r>
          </w:p>
        </w:tc>
      </w:tr>
    </w:tbl>
    <w:p w:rsidR="00480CC1" w:rsidRPr="00092E2F" w:rsidRDefault="00480CC1" w:rsidP="00480CC1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480CC1" w:rsidRPr="009165BA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 w:rsidRPr="009165BA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>7 Find a whole quantity give the quantity represented by a non-unit fraction</w:t>
      </w:r>
    </w:p>
    <w:p w:rsidR="00480CC1" w:rsidRPr="00092E2F" w:rsidRDefault="00480CC1" w:rsidP="00480CC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 w:rsidRPr="009165BA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480CC1" w:rsidRPr="00B11839" w:rsidTr="00480CC1">
        <w:tc>
          <w:tcPr>
            <w:tcW w:w="3005" w:type="dxa"/>
          </w:tcPr>
          <w:p w:rsidR="00480CC1" w:rsidRPr="00B11839" w:rsidRDefault="00480CC1" w:rsidP="00480CC1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65632" behindDoc="0" locked="0" layoutInCell="1" allowOverlap="1" wp14:anchorId="5BE83429" wp14:editId="7625DE76">
                      <wp:simplePos x="0" y="0"/>
                      <wp:positionH relativeFrom="column">
                        <wp:posOffset>296355</wp:posOffset>
                      </wp:positionH>
                      <wp:positionV relativeFrom="page">
                        <wp:posOffset>29263</wp:posOffset>
                      </wp:positionV>
                      <wp:extent cx="438150" cy="298087"/>
                      <wp:effectExtent l="0" t="0" r="19050" b="26035"/>
                      <wp:wrapNone/>
                      <wp:docPr id="524" name="Rectangle 5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480CC1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25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E83429" id="Rectangle 524" o:spid="_x0000_s1404" style="position:absolute;margin-left:23.35pt;margin-top:2.3pt;width:34.5pt;height:23.45pt;z-index:25376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" fillcolor="window" strokecolor="windowText" strokeweight="1pt">
                      <v:textbox>
                        <w:txbxContent>
                          <w:p w:rsidR="00480CC1" w:rsidRDefault="00480CC1" w:rsidP="00480CC1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25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10</w:t>
            </w:r>
          </w:p>
        </w:tc>
        <w:tc>
          <w:tcPr>
            <w:tcW w:w="3005" w:type="dxa"/>
          </w:tcPr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66656" behindDoc="0" locked="0" layoutInCell="1" allowOverlap="1" wp14:anchorId="25D43F58" wp14:editId="5A8ECACA">
                      <wp:simplePos x="0" y="0"/>
                      <wp:positionH relativeFrom="column">
                        <wp:posOffset>303004</wp:posOffset>
                      </wp:positionH>
                      <wp:positionV relativeFrom="page">
                        <wp:posOffset>29845</wp:posOffset>
                      </wp:positionV>
                      <wp:extent cx="438150" cy="298087"/>
                      <wp:effectExtent l="0" t="0" r="19050" b="26035"/>
                      <wp:wrapNone/>
                      <wp:docPr id="525" name="Rectangle 5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480CC1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18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D43F58" id="Rectangle 525" o:spid="_x0000_s1405" style="position:absolute;margin-left:23.85pt;margin-top:2.35pt;width:34.5pt;height:23.45pt;z-index:25376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" fillcolor="window" strokecolor="windowText" strokeweight="1pt">
                      <v:textbox>
                        <w:txbxContent>
                          <w:p w:rsidR="00480CC1" w:rsidRDefault="00480CC1" w:rsidP="00480CC1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18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15</w:t>
            </w:r>
          </w:p>
        </w:tc>
        <w:tc>
          <w:tcPr>
            <w:tcW w:w="3005" w:type="dxa"/>
          </w:tcPr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67680" behindDoc="0" locked="0" layoutInCell="1" allowOverlap="1" wp14:anchorId="33068D96" wp14:editId="1D72840B">
                      <wp:simplePos x="0" y="0"/>
                      <wp:positionH relativeFrom="column">
                        <wp:posOffset>308084</wp:posOffset>
                      </wp:positionH>
                      <wp:positionV relativeFrom="page">
                        <wp:posOffset>29845</wp:posOffset>
                      </wp:positionV>
                      <wp:extent cx="438150" cy="298087"/>
                      <wp:effectExtent l="0" t="0" r="19050" b="26035"/>
                      <wp:wrapNone/>
                      <wp:docPr id="526" name="Rectangle 5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480CC1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25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068D96" id="Rectangle 526" o:spid="_x0000_s1406" style="position:absolute;margin-left:24.25pt;margin-top:2.35pt;width:34.5pt;height:23.45pt;z-index:25376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" fillcolor="window" strokecolor="windowText" strokeweight="1pt">
                      <v:textbox>
                        <w:txbxContent>
                          <w:p w:rsidR="00480CC1" w:rsidRDefault="00480CC1" w:rsidP="00480CC1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25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15</w:t>
            </w:r>
          </w:p>
        </w:tc>
      </w:tr>
    </w:tbl>
    <w:p w:rsidR="00480CC1" w:rsidRPr="00092E2F" w:rsidRDefault="00480CC1" w:rsidP="00480CC1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165BA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480CC1" w:rsidRPr="00B11839" w:rsidTr="00480CC1">
        <w:tc>
          <w:tcPr>
            <w:tcW w:w="3005" w:type="dxa"/>
          </w:tcPr>
          <w:p w:rsidR="00480CC1" w:rsidRPr="00B11839" w:rsidRDefault="00480CC1" w:rsidP="00480CC1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89184" behindDoc="0" locked="0" layoutInCell="1" allowOverlap="1" wp14:anchorId="4D405796" wp14:editId="386CFB2C">
                      <wp:simplePos x="0" y="0"/>
                      <wp:positionH relativeFrom="column">
                        <wp:posOffset>308753</wp:posOffset>
                      </wp:positionH>
                      <wp:positionV relativeFrom="page">
                        <wp:posOffset>41704</wp:posOffset>
                      </wp:positionV>
                      <wp:extent cx="438150" cy="298087"/>
                      <wp:effectExtent l="0" t="0" r="19050" b="26035"/>
                      <wp:wrapNone/>
                      <wp:docPr id="227" name="Rectangle 2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480CC1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25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405796" id="Rectangle 227" o:spid="_x0000_s1407" style="position:absolute;margin-left:24.3pt;margin-top:3.3pt;width:34.5pt;height:23.45pt;z-index:25378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" fillcolor="window" strokecolor="windowText" strokeweight="1pt">
                      <v:textbox>
                        <w:txbxContent>
                          <w:p w:rsidR="00480CC1" w:rsidRDefault="00480CC1" w:rsidP="00480CC1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25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1</w:t>
            </w:r>
            <w:r>
              <w:rPr>
                <w:rFonts w:ascii="Calibri" w:eastAsia="Calibri" w:hAnsi="Calibri" w:cs="Times New Roman"/>
                <w:lang w:val="en-US"/>
              </w:rPr>
              <w:t>5</w:t>
            </w:r>
          </w:p>
        </w:tc>
        <w:tc>
          <w:tcPr>
            <w:tcW w:w="3005" w:type="dxa"/>
          </w:tcPr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90208" behindDoc="0" locked="0" layoutInCell="1" allowOverlap="1" wp14:anchorId="47EC8D1E" wp14:editId="58EE9256">
                      <wp:simplePos x="0" y="0"/>
                      <wp:positionH relativeFrom="column">
                        <wp:posOffset>302305</wp:posOffset>
                      </wp:positionH>
                      <wp:positionV relativeFrom="page">
                        <wp:posOffset>43064</wp:posOffset>
                      </wp:positionV>
                      <wp:extent cx="438150" cy="298087"/>
                      <wp:effectExtent l="0" t="0" r="19050" b="26035"/>
                      <wp:wrapNone/>
                      <wp:docPr id="772" name="Rectangle 7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480CC1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36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EC8D1E" id="Rectangle 772" o:spid="_x0000_s1408" style="position:absolute;margin-left:23.8pt;margin-top:3.4pt;width:34.5pt;height:23.45pt;z-index:25379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Default="00480CC1" w:rsidP="00480CC1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36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</w:t>
            </w:r>
            <w:r>
              <w:rPr>
                <w:rFonts w:ascii="Calibri" w:eastAsia="Calibri" w:hAnsi="Calibri" w:cs="Times New Roman"/>
                <w:lang w:val="en-US"/>
              </w:rPr>
              <w:t>27</w:t>
            </w:r>
          </w:p>
        </w:tc>
        <w:tc>
          <w:tcPr>
            <w:tcW w:w="3005" w:type="dxa"/>
          </w:tcPr>
          <w:p w:rsidR="00480CC1" w:rsidRPr="00B11839" w:rsidRDefault="00480CC1" w:rsidP="00480CC1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91232" behindDoc="0" locked="0" layoutInCell="1" allowOverlap="1" wp14:anchorId="5370D04C" wp14:editId="29F3D265">
                      <wp:simplePos x="0" y="0"/>
                      <wp:positionH relativeFrom="column">
                        <wp:posOffset>294917</wp:posOffset>
                      </wp:positionH>
                      <wp:positionV relativeFrom="page">
                        <wp:posOffset>42429</wp:posOffset>
                      </wp:positionV>
                      <wp:extent cx="438150" cy="298087"/>
                      <wp:effectExtent l="0" t="0" r="19050" b="26035"/>
                      <wp:wrapNone/>
                      <wp:docPr id="773" name="Rectangle 7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Default="00480CC1" w:rsidP="00480CC1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49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70D04C" id="Rectangle 773" o:spid="_x0000_s1409" style="position:absolute;margin-left:23.2pt;margin-top:3.35pt;width:34.5pt;height:23.45pt;z-index:25379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Default="00480CC1" w:rsidP="00480CC1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49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</w:t>
            </w:r>
            <w:r>
              <w:rPr>
                <w:rFonts w:ascii="Calibri" w:eastAsia="Calibri" w:hAnsi="Calibri" w:cs="Times New Roman"/>
                <w:lang w:val="en-US"/>
              </w:rPr>
              <w:t>2</w:t>
            </w:r>
            <w:r w:rsidRPr="00B11839">
              <w:rPr>
                <w:rFonts w:ascii="Calibri" w:eastAsia="Calibri" w:hAnsi="Calibri" w:cs="Times New Roman"/>
                <w:lang w:val="en-US"/>
              </w:rPr>
              <w:t>1</w:t>
            </w:r>
          </w:p>
        </w:tc>
      </w:tr>
    </w:tbl>
    <w:p w:rsidR="00480CC1" w:rsidRDefault="00480CC1" w:rsidP="00480CC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bdr w:val="none" w:sz="0" w:space="0" w:color="auto" w:frame="1"/>
          <w:lang w:val="en-US"/>
        </w:rPr>
      </w:pPr>
    </w:p>
    <w:p w:rsidR="00480CC1" w:rsidRPr="00092E2F" w:rsidRDefault="00480CC1" w:rsidP="00480CC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bdr w:val="none" w:sz="0" w:space="0" w:color="auto" w:frame="1"/>
          <w:lang w:val="en-US"/>
        </w:rPr>
      </w:pPr>
    </w:p>
    <w:p w:rsidR="00B4478A" w:rsidRPr="00B4478A" w:rsidRDefault="00480CC1" w:rsidP="00B4478A">
      <w:pPr>
        <w:pStyle w:val="NoSpacing"/>
        <w:rPr>
          <w:rFonts w:eastAsia="Times New Roman"/>
          <w:b/>
          <w:sz w:val="28"/>
          <w:lang w:val="en-US"/>
        </w:rPr>
      </w:pPr>
      <w:hyperlink r:id="rId64" w:history="1">
        <w:r w:rsidR="00B4478A" w:rsidRPr="00B4478A">
          <w:rPr>
            <w:rStyle w:val="Hyperlink"/>
            <w:rFonts w:eastAsia="Times New Roman"/>
            <w:b/>
            <w:sz w:val="28"/>
            <w:lang w:val="en-US"/>
          </w:rPr>
          <w:t>Decimals</w:t>
        </w:r>
      </w:hyperlink>
    </w:p>
    <w:p w:rsidR="00B4478A" w:rsidRPr="00B4478A" w:rsidRDefault="00B4478A" w:rsidP="00B4478A">
      <w:pPr>
        <w:pStyle w:val="NoSpacing"/>
        <w:rPr>
          <w:rFonts w:eastAsia="Times New Roman"/>
          <w:b/>
          <w:sz w:val="18"/>
          <w:lang w:val="en-US"/>
        </w:rPr>
      </w:pPr>
      <w:r w:rsidRPr="00B4478A">
        <w:rPr>
          <w:rFonts w:eastAsia="Times New Roman"/>
          <w:b/>
          <w:sz w:val="18"/>
          <w:lang w:val="en-US"/>
        </w:rPr>
        <w:t xml:space="preserve">Go to </w:t>
      </w:r>
      <w:hyperlink r:id="rId65" w:history="1">
        <w:r w:rsidRPr="00B4478A">
          <w:rPr>
            <w:rStyle w:val="Hyperlink"/>
            <w:rFonts w:eastAsia="Times New Roman"/>
            <w:b/>
            <w:sz w:val="18"/>
            <w:lang w:val="en-US"/>
          </w:rPr>
          <w:t>https://keystage2maths.com/y4/decimals/</w:t>
        </w:r>
      </w:hyperlink>
      <w:r w:rsidRPr="00B4478A">
        <w:rPr>
          <w:rFonts w:eastAsia="Times New Roman"/>
          <w:b/>
          <w:sz w:val="18"/>
          <w:lang w:val="en-US"/>
        </w:rPr>
        <w:t xml:space="preserve"> for help. </w:t>
      </w:r>
    </w:p>
    <w:p w:rsidR="00B4478A" w:rsidRDefault="00B4478A" w:rsidP="00B4478A">
      <w:pPr>
        <w:pStyle w:val="NoSpacing"/>
        <w:rPr>
          <w:rFonts w:eastAsia="Times New Roman"/>
          <w:sz w:val="18"/>
          <w:lang w:val="en-US"/>
        </w:rPr>
      </w:pPr>
    </w:p>
    <w:p w:rsidR="00480CC1" w:rsidRPr="008D0EE1" w:rsidRDefault="00480CC1" w:rsidP="00480CC1">
      <w:pPr>
        <w:pStyle w:val="NoSpacing"/>
        <w:rPr>
          <w:b/>
          <w:bCs/>
          <w:sz w:val="18"/>
          <w:szCs w:val="18"/>
        </w:rPr>
      </w:pPr>
      <w:r w:rsidRPr="008D0EE1">
        <w:rPr>
          <w:b/>
          <w:bCs/>
          <w:sz w:val="18"/>
          <w:szCs w:val="18"/>
        </w:rPr>
        <w:t>1 Recognise tenths and hundredths</w:t>
      </w:r>
    </w:p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Tr="00480CC1">
        <w:tc>
          <w:tcPr>
            <w:tcW w:w="9016" w:type="dxa"/>
            <w:gridSpan w:val="3"/>
          </w:tcPr>
          <w:p w:rsidR="00480CC1" w:rsidRDefault="00480CC1" w:rsidP="00480CC1">
            <w:pPr>
              <w:pStyle w:val="NoSpacing"/>
            </w:pPr>
            <w:r>
              <w:t xml:space="preserve">Answer as a decimal. </w:t>
            </w:r>
          </w:p>
        </w:tc>
      </w:tr>
      <w:tr w:rsidR="00480CC1" w:rsidTr="00480CC1">
        <w:tc>
          <w:tcPr>
            <w:tcW w:w="3005" w:type="dxa"/>
          </w:tcPr>
          <w:p w:rsidR="00480CC1" w:rsidRPr="00F42B0D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1 </w:t>
            </w:r>
            <w:r w:rsidRPr="00F42B0D">
              <w:t>÷</w:t>
            </w:r>
            <w:r>
              <w:t xml:space="preserve"> 10 = </w:t>
            </w:r>
            <w:r>
              <w:rPr>
                <w:b/>
                <w:bCs/>
              </w:rPr>
              <w:t>0.1</w:t>
            </w:r>
          </w:p>
          <w:p w:rsidR="00480CC1" w:rsidRDefault="00480CC1" w:rsidP="00480CC1">
            <w:pPr>
              <w:pStyle w:val="NoSpacing"/>
            </w:pPr>
          </w:p>
        </w:tc>
        <w:tc>
          <w:tcPr>
            <w:tcW w:w="3005" w:type="dxa"/>
          </w:tcPr>
          <w:p w:rsidR="00480CC1" w:rsidRDefault="00480CC1" w:rsidP="00480CC1">
            <w:pPr>
              <w:pStyle w:val="NoSpacing"/>
            </w:pPr>
            <w:r>
              <w:t xml:space="preserve">1 </w:t>
            </w:r>
            <w:r w:rsidRPr="00F42B0D">
              <w:t>÷</w:t>
            </w:r>
            <w:r>
              <w:t xml:space="preserve"> 100 = </w:t>
            </w:r>
            <w:r>
              <w:rPr>
                <w:b/>
                <w:bCs/>
              </w:rPr>
              <w:t>0.01</w:t>
            </w:r>
          </w:p>
        </w:tc>
        <w:tc>
          <w:tcPr>
            <w:tcW w:w="3006" w:type="dxa"/>
          </w:tcPr>
          <w:p w:rsidR="00480CC1" w:rsidRPr="00F42B0D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0.1 </w:t>
            </w:r>
            <w:r w:rsidRPr="00F42B0D">
              <w:t>÷</w:t>
            </w:r>
            <w:r>
              <w:t xml:space="preserve"> 10 = </w:t>
            </w:r>
            <w:r>
              <w:rPr>
                <w:b/>
                <w:bCs/>
              </w:rPr>
              <w:t>0.01</w:t>
            </w:r>
          </w:p>
        </w:tc>
      </w:tr>
    </w:tbl>
    <w:p w:rsidR="00480CC1" w:rsidRPr="00F82938" w:rsidRDefault="00480CC1" w:rsidP="00480CC1">
      <w:pPr>
        <w:pStyle w:val="NoSpacing"/>
        <w:rPr>
          <w:sz w:val="18"/>
          <w:szCs w:val="18"/>
        </w:rPr>
      </w:pPr>
    </w:p>
    <w:p w:rsidR="00480CC1" w:rsidRPr="008D0EE1" w:rsidRDefault="00480CC1" w:rsidP="00480CC1">
      <w:pPr>
        <w:pStyle w:val="NoSpacing"/>
        <w:rPr>
          <w:b/>
          <w:bCs/>
          <w:sz w:val="18"/>
          <w:szCs w:val="18"/>
        </w:rPr>
      </w:pPr>
      <w:r w:rsidRPr="008D0EE1">
        <w:rPr>
          <w:b/>
          <w:bCs/>
          <w:sz w:val="18"/>
          <w:szCs w:val="18"/>
        </w:rPr>
        <w:t>2 Convert between fractional and decimal tenths and hundredths</w:t>
      </w:r>
    </w:p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t>Let’s Learn</w:t>
      </w:r>
    </w:p>
    <w:tbl>
      <w:tblPr>
        <w:tblStyle w:val="TableGrid"/>
        <w:tblW w:w="9012" w:type="dxa"/>
        <w:tblLook w:val="04A0" w:firstRow="1" w:lastRow="0" w:firstColumn="1" w:lastColumn="0" w:noHBand="0" w:noVBand="1"/>
      </w:tblPr>
      <w:tblGrid>
        <w:gridCol w:w="1502"/>
        <w:gridCol w:w="1502"/>
        <w:gridCol w:w="1502"/>
        <w:gridCol w:w="1502"/>
        <w:gridCol w:w="1502"/>
        <w:gridCol w:w="1502"/>
      </w:tblGrid>
      <w:tr w:rsidR="00480CC1" w:rsidTr="00480CC1">
        <w:tc>
          <w:tcPr>
            <w:tcW w:w="1502" w:type="dxa"/>
          </w:tcPr>
          <w:p w:rsidR="00480CC1" w:rsidRDefault="00480CC1" w:rsidP="00480CC1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93280" behindDoc="1" locked="0" layoutInCell="1" allowOverlap="1" wp14:anchorId="29E9A953" wp14:editId="04118DA7">
                      <wp:simplePos x="0" y="0"/>
                      <wp:positionH relativeFrom="column">
                        <wp:posOffset>328866</wp:posOffset>
                      </wp:positionH>
                      <wp:positionV relativeFrom="page">
                        <wp:posOffset>48895</wp:posOffset>
                      </wp:positionV>
                      <wp:extent cx="407254" cy="281940"/>
                      <wp:effectExtent l="0" t="0" r="12065" b="22860"/>
                      <wp:wrapNone/>
                      <wp:docPr id="871" name="Rectangle 8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25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E9A953" id="Rectangle 871" o:spid="_x0000_s1410" style="position:absolute;margin-left:25.9pt;margin-top:3.85pt;width:32.05pt;height:22.2pt;z-index:-24952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90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 xml:space="preserve">0.9 = </w:t>
            </w:r>
          </w:p>
          <w:p w:rsidR="00480CC1" w:rsidRDefault="00480CC1" w:rsidP="00480CC1">
            <w:pPr>
              <w:pStyle w:val="NoSpacing"/>
            </w:pPr>
            <w:r>
              <w:t xml:space="preserve">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502" w:type="dxa"/>
          </w:tcPr>
          <w:p w:rsidR="00480CC1" w:rsidRDefault="00480CC1" w:rsidP="00480CC1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94304" behindDoc="1" locked="0" layoutInCell="1" allowOverlap="1" wp14:anchorId="3073F17F" wp14:editId="6B0466F5">
                      <wp:simplePos x="0" y="0"/>
                      <wp:positionH relativeFrom="column">
                        <wp:posOffset>328866</wp:posOffset>
                      </wp:positionH>
                      <wp:positionV relativeFrom="page">
                        <wp:posOffset>48895</wp:posOffset>
                      </wp:positionV>
                      <wp:extent cx="407254" cy="281940"/>
                      <wp:effectExtent l="0" t="0" r="12065" b="22860"/>
                      <wp:wrapNone/>
                      <wp:docPr id="872" name="Rectangle 8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25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73F17F" id="Rectangle 872" o:spid="_x0000_s1411" style="position:absolute;margin-left:25.9pt;margin-top:3.85pt;width:32.05pt;height:22.2pt;z-index:-24952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40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 xml:space="preserve">0.4 = </w:t>
            </w:r>
          </w:p>
          <w:p w:rsidR="00480CC1" w:rsidRDefault="00480CC1" w:rsidP="00480CC1">
            <w:pPr>
              <w:pStyle w:val="NoSpacing"/>
            </w:pPr>
            <w:r>
              <w:t xml:space="preserve">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502" w:type="dxa"/>
          </w:tcPr>
          <w:p w:rsidR="00480CC1" w:rsidRDefault="00480CC1" w:rsidP="00480CC1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95328" behindDoc="1" locked="0" layoutInCell="1" allowOverlap="1" wp14:anchorId="22EEAC55" wp14:editId="3955FEF0">
                      <wp:simplePos x="0" y="0"/>
                      <wp:positionH relativeFrom="column">
                        <wp:posOffset>424116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873" name="Rectangle 8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EEAC55" id="Rectangle 873" o:spid="_x0000_s1412" style="position:absolute;margin-left:33.4pt;margin-top:3.9pt;width:27.05pt;height:22.2pt;z-index:-24952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 xml:space="preserve">0.02 = </w:t>
            </w:r>
          </w:p>
          <w:p w:rsidR="00480CC1" w:rsidRDefault="00480CC1" w:rsidP="00480CC1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502" w:type="dxa"/>
          </w:tcPr>
          <w:p w:rsidR="00480CC1" w:rsidRDefault="00480CC1" w:rsidP="00480CC1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96352" behindDoc="1" locked="0" layoutInCell="1" allowOverlap="1" wp14:anchorId="332210A9" wp14:editId="3CE5E435">
                      <wp:simplePos x="0" y="0"/>
                      <wp:positionH relativeFrom="column">
                        <wp:posOffset>424116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874" name="Rectangle 8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2210A9" id="Rectangle 874" o:spid="_x0000_s1413" style="position:absolute;margin-left:33.4pt;margin-top:3.9pt;width:27.05pt;height:22.2pt;z-index:-24952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 xml:space="preserve">0.09 = </w:t>
            </w:r>
          </w:p>
          <w:p w:rsidR="00480CC1" w:rsidRDefault="00480CC1" w:rsidP="00480CC1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502" w:type="dxa"/>
          </w:tcPr>
          <w:p w:rsidR="00480CC1" w:rsidRDefault="00480CC1" w:rsidP="00480CC1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97376" behindDoc="1" locked="0" layoutInCell="1" allowOverlap="1" wp14:anchorId="5A70A3AA" wp14:editId="2E438581">
                      <wp:simplePos x="0" y="0"/>
                      <wp:positionH relativeFrom="column">
                        <wp:posOffset>424116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545" name="Rectangle 5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70A3AA" id="Rectangle 545" o:spid="_x0000_s1414" style="position:absolute;margin-left:33.4pt;margin-top:3.9pt;width:27.05pt;height:22.2pt;z-index:-24951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 xml:space="preserve">0.12 = </w:t>
            </w:r>
          </w:p>
          <w:p w:rsidR="00480CC1" w:rsidRDefault="00480CC1" w:rsidP="00480CC1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502" w:type="dxa"/>
          </w:tcPr>
          <w:p w:rsidR="00480CC1" w:rsidRDefault="00480CC1" w:rsidP="00480CC1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98400" behindDoc="1" locked="0" layoutInCell="1" allowOverlap="1" wp14:anchorId="6F656A0C" wp14:editId="20A23371">
                      <wp:simplePos x="0" y="0"/>
                      <wp:positionH relativeFrom="column">
                        <wp:posOffset>424116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546" name="Rectangle 5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656A0C" id="Rectangle 546" o:spid="_x0000_s1415" style="position:absolute;margin-left:33.4pt;margin-top:3.9pt;width:27.05pt;height:22.2pt;z-index:-24951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99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 xml:space="preserve">0.99 = </w:t>
            </w:r>
          </w:p>
          <w:p w:rsidR="00480CC1" w:rsidRDefault="00480CC1" w:rsidP="00480CC1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</w:tbl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t>Your Turn</w:t>
      </w:r>
    </w:p>
    <w:tbl>
      <w:tblPr>
        <w:tblStyle w:val="TableGrid"/>
        <w:tblW w:w="9012" w:type="dxa"/>
        <w:tblLook w:val="04A0" w:firstRow="1" w:lastRow="0" w:firstColumn="1" w:lastColumn="0" w:noHBand="0" w:noVBand="1"/>
      </w:tblPr>
      <w:tblGrid>
        <w:gridCol w:w="1502"/>
        <w:gridCol w:w="1502"/>
        <w:gridCol w:w="1502"/>
        <w:gridCol w:w="1502"/>
        <w:gridCol w:w="1502"/>
        <w:gridCol w:w="1502"/>
      </w:tblGrid>
      <w:tr w:rsidR="00480CC1" w:rsidTr="00480CC1">
        <w:tc>
          <w:tcPr>
            <w:tcW w:w="1502" w:type="dxa"/>
          </w:tcPr>
          <w:p w:rsidR="00480CC1" w:rsidRDefault="00480CC1" w:rsidP="00480CC1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799424" behindDoc="1" locked="0" layoutInCell="1" allowOverlap="1" wp14:anchorId="099C2AE1" wp14:editId="4725AF63">
                      <wp:simplePos x="0" y="0"/>
                      <wp:positionH relativeFrom="column">
                        <wp:posOffset>328866</wp:posOffset>
                      </wp:positionH>
                      <wp:positionV relativeFrom="page">
                        <wp:posOffset>48895</wp:posOffset>
                      </wp:positionV>
                      <wp:extent cx="407254" cy="281940"/>
                      <wp:effectExtent l="0" t="0" r="12065" b="22860"/>
                      <wp:wrapNone/>
                      <wp:docPr id="547" name="Rectangle 5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25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9C2AE1" id="Rectangle 547" o:spid="_x0000_s1416" style="position:absolute;margin-left:25.9pt;margin-top:3.85pt;width:32.05pt;height:22.2pt;z-index:-24951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80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 xml:space="preserve">0.8 = </w:t>
            </w:r>
          </w:p>
          <w:p w:rsidR="00480CC1" w:rsidRDefault="00480CC1" w:rsidP="00480CC1">
            <w:pPr>
              <w:pStyle w:val="NoSpacing"/>
            </w:pPr>
            <w:r>
              <w:t xml:space="preserve">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502" w:type="dxa"/>
          </w:tcPr>
          <w:p w:rsidR="00480CC1" w:rsidRDefault="00480CC1" w:rsidP="00480CC1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00448" behindDoc="1" locked="0" layoutInCell="1" allowOverlap="1" wp14:anchorId="0BC644E8" wp14:editId="504E26E3">
                      <wp:simplePos x="0" y="0"/>
                      <wp:positionH relativeFrom="column">
                        <wp:posOffset>328866</wp:posOffset>
                      </wp:positionH>
                      <wp:positionV relativeFrom="page">
                        <wp:posOffset>48895</wp:posOffset>
                      </wp:positionV>
                      <wp:extent cx="407254" cy="281940"/>
                      <wp:effectExtent l="0" t="0" r="12065" b="22860"/>
                      <wp:wrapNone/>
                      <wp:docPr id="881" name="Rectangle 8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25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C644E8" id="Rectangle 881" o:spid="_x0000_s1417" style="position:absolute;margin-left:25.9pt;margin-top:3.85pt;width:32.05pt;height:22.2pt;z-index:-24951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10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 xml:space="preserve">0.1 = </w:t>
            </w:r>
          </w:p>
          <w:p w:rsidR="00480CC1" w:rsidRDefault="00480CC1" w:rsidP="00480CC1">
            <w:pPr>
              <w:pStyle w:val="NoSpacing"/>
            </w:pPr>
            <w:r>
              <w:t xml:space="preserve">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502" w:type="dxa"/>
          </w:tcPr>
          <w:p w:rsidR="00480CC1" w:rsidRDefault="00480CC1" w:rsidP="00480CC1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01472" behindDoc="1" locked="0" layoutInCell="1" allowOverlap="1" wp14:anchorId="6136AB8E" wp14:editId="09603F4E">
                      <wp:simplePos x="0" y="0"/>
                      <wp:positionH relativeFrom="column">
                        <wp:posOffset>424116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882" name="Rectangle 8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36AB8E" id="Rectangle 882" o:spid="_x0000_s1418" style="position:absolute;margin-left:33.4pt;margin-top:3.9pt;width:27.05pt;height:22.2pt;z-index:-24951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 xml:space="preserve">0.03 = </w:t>
            </w:r>
          </w:p>
          <w:p w:rsidR="00480CC1" w:rsidRDefault="00480CC1" w:rsidP="00480CC1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502" w:type="dxa"/>
          </w:tcPr>
          <w:p w:rsidR="00480CC1" w:rsidRDefault="00480CC1" w:rsidP="00480CC1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02496" behindDoc="1" locked="0" layoutInCell="1" allowOverlap="1" wp14:anchorId="4C694935" wp14:editId="7E2A6718">
                      <wp:simplePos x="0" y="0"/>
                      <wp:positionH relativeFrom="column">
                        <wp:posOffset>424116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883" name="Rectangle 8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694935" id="Rectangle 883" o:spid="_x0000_s1419" style="position:absolute;margin-left:33.4pt;margin-top:3.9pt;width:27.05pt;height:22.2pt;z-index:-24951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 xml:space="preserve">0.08 = </w:t>
            </w:r>
          </w:p>
          <w:p w:rsidR="00480CC1" w:rsidRDefault="00480CC1" w:rsidP="00480CC1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502" w:type="dxa"/>
          </w:tcPr>
          <w:p w:rsidR="00480CC1" w:rsidRDefault="00480CC1" w:rsidP="00480CC1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03520" behindDoc="1" locked="0" layoutInCell="1" allowOverlap="1" wp14:anchorId="3BC1F2B0" wp14:editId="1A88243B">
                      <wp:simplePos x="0" y="0"/>
                      <wp:positionH relativeFrom="column">
                        <wp:posOffset>424116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884" name="Rectangle 8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C1F2B0" id="Rectangle 884" o:spid="_x0000_s1420" style="position:absolute;margin-left:33.4pt;margin-top:3.9pt;width:27.05pt;height:22.2pt;z-index:-24951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38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 xml:space="preserve">0.38 = </w:t>
            </w:r>
          </w:p>
          <w:p w:rsidR="00480CC1" w:rsidRDefault="00480CC1" w:rsidP="00480CC1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502" w:type="dxa"/>
          </w:tcPr>
          <w:p w:rsidR="00480CC1" w:rsidRDefault="00480CC1" w:rsidP="00480CC1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04544" behindDoc="1" locked="0" layoutInCell="1" allowOverlap="1" wp14:anchorId="73E29A30" wp14:editId="57420A76">
                      <wp:simplePos x="0" y="0"/>
                      <wp:positionH relativeFrom="column">
                        <wp:posOffset>424116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885" name="Rectangle 8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E29A30" id="Rectangle 885" o:spid="_x0000_s1421" style="position:absolute;margin-left:33.4pt;margin-top:3.9pt;width:27.05pt;height:22.2pt;z-index:-24951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44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 xml:space="preserve">0.44 = </w:t>
            </w:r>
          </w:p>
          <w:p w:rsidR="00480CC1" w:rsidRDefault="00480CC1" w:rsidP="00480CC1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</w:tbl>
    <w:p w:rsidR="00480CC1" w:rsidRPr="00F82938" w:rsidRDefault="00480CC1" w:rsidP="00480CC1">
      <w:pPr>
        <w:pStyle w:val="NoSpacing"/>
        <w:rPr>
          <w:sz w:val="18"/>
          <w:szCs w:val="18"/>
        </w:rPr>
      </w:pPr>
    </w:p>
    <w:p w:rsidR="00480CC1" w:rsidRPr="008D0EE1" w:rsidRDefault="00480CC1" w:rsidP="00480CC1">
      <w:pPr>
        <w:pStyle w:val="NoSpacing"/>
        <w:rPr>
          <w:b/>
          <w:bCs/>
          <w:sz w:val="18"/>
          <w:szCs w:val="18"/>
        </w:rPr>
      </w:pPr>
      <w:r w:rsidRPr="008D0EE1">
        <w:rPr>
          <w:b/>
          <w:bCs/>
          <w:sz w:val="18"/>
          <w:szCs w:val="18"/>
        </w:rPr>
        <w:t>3 Recognise equivalent fractions with tenths and hundredths</w:t>
      </w:r>
    </w:p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80CC1" w:rsidTr="00480CC1">
        <w:tc>
          <w:tcPr>
            <w:tcW w:w="9016" w:type="dxa"/>
            <w:gridSpan w:val="2"/>
          </w:tcPr>
          <w:p w:rsidR="00480CC1" w:rsidRDefault="00480CC1" w:rsidP="00480CC1">
            <w:pPr>
              <w:pStyle w:val="NoSpacing"/>
            </w:pPr>
            <w:r>
              <w:t xml:space="preserve">Write the equivalent number of tenths and in decimal form.  </w:t>
            </w:r>
          </w:p>
        </w:tc>
      </w:tr>
      <w:tr w:rsidR="00480CC1" w:rsidTr="00480CC1">
        <w:tc>
          <w:tcPr>
            <w:tcW w:w="4508" w:type="dxa"/>
          </w:tcPr>
          <w:p w:rsidR="00480CC1" w:rsidRPr="00101669" w:rsidRDefault="00480CC1" w:rsidP="00480CC1">
            <w:pPr>
              <w:pStyle w:val="NoSpacing"/>
            </w:pP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06592" behindDoc="1" locked="0" layoutInCell="1" allowOverlap="1" wp14:anchorId="1B9847C8" wp14:editId="3C06813F">
                      <wp:simplePos x="0" y="0"/>
                      <wp:positionH relativeFrom="margin">
                        <wp:posOffset>964213</wp:posOffset>
                      </wp:positionH>
                      <wp:positionV relativeFrom="page">
                        <wp:posOffset>136011</wp:posOffset>
                      </wp:positionV>
                      <wp:extent cx="634266" cy="343561"/>
                      <wp:effectExtent l="0" t="0" r="13970" b="18415"/>
                      <wp:wrapNone/>
                      <wp:docPr id="890" name="Rectangle 8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4266" cy="343561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9847C8" id="Rectangle 890" o:spid="_x0000_s1422" style="position:absolute;margin-left:75.9pt;margin-top:10.7pt;width:49.95pt;height:27.05pt;z-index:-249509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0.2</w:t>
                            </w: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05568" behindDoc="1" locked="0" layoutInCell="1" allowOverlap="1" wp14:anchorId="60993390" wp14:editId="705C07CE">
                      <wp:simplePos x="0" y="0"/>
                      <wp:positionH relativeFrom="column">
                        <wp:posOffset>403019</wp:posOffset>
                      </wp:positionH>
                      <wp:positionV relativeFrom="page">
                        <wp:posOffset>37465</wp:posOffset>
                      </wp:positionV>
                      <wp:extent cx="407254" cy="281940"/>
                      <wp:effectExtent l="0" t="0" r="12065" b="22860"/>
                      <wp:wrapNone/>
                      <wp:docPr id="891" name="Rectangle 8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25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993390" id="Rectangle 891" o:spid="_x0000_s1423" style="position:absolute;margin-left:31.75pt;margin-top:2.95pt;width:32.05pt;height:22.2pt;z-index:-24951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  <w:rPr>
                <w:rFonts w:ascii="Calibri" w:eastAsia="Calibri" w:hAnsi="Calibri" w:cs="Times New Roman"/>
              </w:rPr>
            </w:pPr>
            <w:r>
              <w:t xml:space="preserve">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\F(20,100)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=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   = </w:t>
            </w:r>
          </w:p>
          <w:p w:rsidR="00480CC1" w:rsidRPr="00101669" w:rsidRDefault="00480CC1" w:rsidP="00480CC1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</w:tcPr>
          <w:p w:rsidR="00480CC1" w:rsidRPr="00101669" w:rsidRDefault="00480CC1" w:rsidP="00480CC1">
            <w:pPr>
              <w:pStyle w:val="NoSpacing"/>
            </w:pP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08640" behindDoc="1" locked="0" layoutInCell="1" allowOverlap="1" wp14:anchorId="15A46AA4" wp14:editId="5F9BD258">
                      <wp:simplePos x="0" y="0"/>
                      <wp:positionH relativeFrom="margin">
                        <wp:posOffset>964213</wp:posOffset>
                      </wp:positionH>
                      <wp:positionV relativeFrom="page">
                        <wp:posOffset>136011</wp:posOffset>
                      </wp:positionV>
                      <wp:extent cx="634266" cy="343561"/>
                      <wp:effectExtent l="0" t="0" r="13970" b="18415"/>
                      <wp:wrapNone/>
                      <wp:docPr id="892" name="Rectangle 8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4266" cy="343561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A46AA4" id="Rectangle 892" o:spid="_x0000_s1424" style="position:absolute;margin-left:75.9pt;margin-top:10.7pt;width:49.95pt;height:27.05pt;z-index:-249507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</w:t>
                            </w: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07616" behindDoc="1" locked="0" layoutInCell="1" allowOverlap="1" wp14:anchorId="77E15FB8" wp14:editId="1C220950">
                      <wp:simplePos x="0" y="0"/>
                      <wp:positionH relativeFrom="column">
                        <wp:posOffset>403019</wp:posOffset>
                      </wp:positionH>
                      <wp:positionV relativeFrom="page">
                        <wp:posOffset>37465</wp:posOffset>
                      </wp:positionV>
                      <wp:extent cx="407254" cy="281940"/>
                      <wp:effectExtent l="0" t="0" r="12065" b="22860"/>
                      <wp:wrapNone/>
                      <wp:docPr id="893" name="Rectangle 8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25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E15FB8" id="Rectangle 893" o:spid="_x0000_s1425" style="position:absolute;margin-left:31.75pt;margin-top:2.95pt;width:32.05pt;height:22.2pt;z-index:-24950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  <w:rPr>
                <w:rFonts w:ascii="Calibri" w:eastAsia="Calibri" w:hAnsi="Calibri" w:cs="Times New Roman"/>
              </w:rPr>
            </w:pPr>
            <w:r>
              <w:t xml:space="preserve">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\F(60,100)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=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   = </w:t>
            </w:r>
          </w:p>
          <w:p w:rsidR="00480CC1" w:rsidRDefault="00480CC1" w:rsidP="00480CC1">
            <w:pPr>
              <w:pStyle w:val="NoSpacing"/>
            </w:pPr>
          </w:p>
        </w:tc>
      </w:tr>
    </w:tbl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80CC1" w:rsidTr="00480CC1">
        <w:tc>
          <w:tcPr>
            <w:tcW w:w="9016" w:type="dxa"/>
            <w:gridSpan w:val="2"/>
          </w:tcPr>
          <w:p w:rsidR="00480CC1" w:rsidRDefault="00480CC1" w:rsidP="00480CC1">
            <w:pPr>
              <w:pStyle w:val="NoSpacing"/>
            </w:pPr>
            <w:r>
              <w:t xml:space="preserve">Write the equivalent number of tenths and in decimal form.  </w:t>
            </w:r>
          </w:p>
        </w:tc>
      </w:tr>
      <w:tr w:rsidR="00480CC1" w:rsidTr="00480CC1">
        <w:tc>
          <w:tcPr>
            <w:tcW w:w="4508" w:type="dxa"/>
          </w:tcPr>
          <w:p w:rsidR="00480CC1" w:rsidRPr="00101669" w:rsidRDefault="00480CC1" w:rsidP="00480CC1">
            <w:pPr>
              <w:pStyle w:val="NoSpacing"/>
            </w:pP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10688" behindDoc="1" locked="0" layoutInCell="1" allowOverlap="1" wp14:anchorId="60CBF217" wp14:editId="0B1346C2">
                      <wp:simplePos x="0" y="0"/>
                      <wp:positionH relativeFrom="margin">
                        <wp:posOffset>964213</wp:posOffset>
                      </wp:positionH>
                      <wp:positionV relativeFrom="page">
                        <wp:posOffset>136011</wp:posOffset>
                      </wp:positionV>
                      <wp:extent cx="634266" cy="343561"/>
                      <wp:effectExtent l="0" t="0" r="13970" b="18415"/>
                      <wp:wrapNone/>
                      <wp:docPr id="898" name="Rectangle 8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4266" cy="343561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CBF217" id="Rectangle 898" o:spid="_x0000_s1426" style="position:absolute;margin-left:75.9pt;margin-top:10.7pt;width:49.95pt;height:27.05pt;z-index:-249505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0.3</w:t>
                            </w: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09664" behindDoc="1" locked="0" layoutInCell="1" allowOverlap="1" wp14:anchorId="7D8E3140" wp14:editId="53046DF8">
                      <wp:simplePos x="0" y="0"/>
                      <wp:positionH relativeFrom="column">
                        <wp:posOffset>403019</wp:posOffset>
                      </wp:positionH>
                      <wp:positionV relativeFrom="page">
                        <wp:posOffset>37465</wp:posOffset>
                      </wp:positionV>
                      <wp:extent cx="407254" cy="281940"/>
                      <wp:effectExtent l="0" t="0" r="12065" b="22860"/>
                      <wp:wrapNone/>
                      <wp:docPr id="899" name="Rectangle 8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25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8E3140" id="Rectangle 899" o:spid="_x0000_s1427" style="position:absolute;margin-left:31.75pt;margin-top:2.95pt;width:32.05pt;height:22.2pt;z-index:-24950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  <w:rPr>
                <w:rFonts w:ascii="Calibri" w:eastAsia="Calibri" w:hAnsi="Calibri" w:cs="Times New Roman"/>
              </w:rPr>
            </w:pPr>
            <w:r>
              <w:t xml:space="preserve">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\F(30,100)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=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   = </w:t>
            </w:r>
          </w:p>
          <w:p w:rsidR="00480CC1" w:rsidRPr="00101669" w:rsidRDefault="00480CC1" w:rsidP="00480CC1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</w:tcPr>
          <w:p w:rsidR="00480CC1" w:rsidRPr="00101669" w:rsidRDefault="00480CC1" w:rsidP="00480CC1">
            <w:pPr>
              <w:pStyle w:val="NoSpacing"/>
            </w:pP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12736" behindDoc="1" locked="0" layoutInCell="1" allowOverlap="1" wp14:anchorId="6BFB9789" wp14:editId="2DF157CF">
                      <wp:simplePos x="0" y="0"/>
                      <wp:positionH relativeFrom="margin">
                        <wp:posOffset>964213</wp:posOffset>
                      </wp:positionH>
                      <wp:positionV relativeFrom="page">
                        <wp:posOffset>136011</wp:posOffset>
                      </wp:positionV>
                      <wp:extent cx="634266" cy="343561"/>
                      <wp:effectExtent l="0" t="0" r="13970" b="18415"/>
                      <wp:wrapNone/>
                      <wp:docPr id="900" name="Rectangle 9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4266" cy="343561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FB9789" id="Rectangle 900" o:spid="_x0000_s1428" style="position:absolute;margin-left:75.9pt;margin-top:10.7pt;width:49.95pt;height:27.05pt;z-index:-249503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</w:t>
                            </w: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11712" behindDoc="1" locked="0" layoutInCell="1" allowOverlap="1" wp14:anchorId="1EC26F8D" wp14:editId="243E356A">
                      <wp:simplePos x="0" y="0"/>
                      <wp:positionH relativeFrom="column">
                        <wp:posOffset>403019</wp:posOffset>
                      </wp:positionH>
                      <wp:positionV relativeFrom="page">
                        <wp:posOffset>37465</wp:posOffset>
                      </wp:positionV>
                      <wp:extent cx="407254" cy="281940"/>
                      <wp:effectExtent l="0" t="0" r="12065" b="22860"/>
                      <wp:wrapNone/>
                      <wp:docPr id="901" name="Rectangle 9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25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C26F8D" id="Rectangle 901" o:spid="_x0000_s1429" style="position:absolute;margin-left:31.75pt;margin-top:2.95pt;width:32.05pt;height:22.2pt;z-index:-24950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  <w:rPr>
                <w:rFonts w:ascii="Calibri" w:eastAsia="Calibri" w:hAnsi="Calibri" w:cs="Times New Roman"/>
              </w:rPr>
            </w:pPr>
            <w:r>
              <w:t xml:space="preserve">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\F(90,100)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=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   = </w:t>
            </w:r>
          </w:p>
          <w:p w:rsidR="00480CC1" w:rsidRDefault="00480CC1" w:rsidP="00480CC1">
            <w:pPr>
              <w:pStyle w:val="NoSpacing"/>
            </w:pPr>
          </w:p>
        </w:tc>
      </w:tr>
    </w:tbl>
    <w:p w:rsidR="00480CC1" w:rsidRPr="00F82938" w:rsidRDefault="00480CC1" w:rsidP="00480CC1">
      <w:pPr>
        <w:pStyle w:val="NoSpacing"/>
        <w:rPr>
          <w:sz w:val="18"/>
          <w:szCs w:val="18"/>
        </w:rPr>
      </w:pPr>
    </w:p>
    <w:p w:rsidR="00480CC1" w:rsidRPr="008D0EE1" w:rsidRDefault="00480CC1" w:rsidP="00480CC1">
      <w:pPr>
        <w:pStyle w:val="NoSpacing"/>
        <w:rPr>
          <w:b/>
          <w:bCs/>
          <w:sz w:val="18"/>
          <w:szCs w:val="18"/>
        </w:rPr>
      </w:pPr>
      <w:r w:rsidRPr="008D0EE1">
        <w:rPr>
          <w:b/>
          <w:bCs/>
          <w:sz w:val="18"/>
          <w:szCs w:val="18"/>
        </w:rPr>
        <w:t>4 Partition decimals into tenths and hundredths</w:t>
      </w:r>
    </w:p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80CC1" w:rsidTr="00480CC1">
        <w:tc>
          <w:tcPr>
            <w:tcW w:w="9016" w:type="dxa"/>
            <w:gridSpan w:val="2"/>
          </w:tcPr>
          <w:p w:rsidR="00480CC1" w:rsidRDefault="00480CC1" w:rsidP="00480CC1">
            <w:pPr>
              <w:pStyle w:val="NoSpacing"/>
            </w:pPr>
            <w:r>
              <w:t xml:space="preserve">Partition each decimal into tenths and hundredths. </w:t>
            </w:r>
          </w:p>
        </w:tc>
      </w:tr>
      <w:tr w:rsidR="00480CC1" w:rsidTr="00480CC1">
        <w:tc>
          <w:tcPr>
            <w:tcW w:w="4508" w:type="dxa"/>
          </w:tcPr>
          <w:p w:rsidR="00480CC1" w:rsidRPr="00001966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0.47 = </w:t>
            </w:r>
            <w:r>
              <w:rPr>
                <w:b/>
                <w:bCs/>
              </w:rPr>
              <w:t>0.4 + 0.07</w:t>
            </w:r>
          </w:p>
          <w:p w:rsidR="00480CC1" w:rsidRDefault="00480CC1" w:rsidP="00480CC1">
            <w:pPr>
              <w:pStyle w:val="NoSpacing"/>
            </w:pPr>
          </w:p>
        </w:tc>
        <w:tc>
          <w:tcPr>
            <w:tcW w:w="4508" w:type="dxa"/>
          </w:tcPr>
          <w:p w:rsidR="00480CC1" w:rsidRPr="00001966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0.61 = </w:t>
            </w:r>
            <w:r>
              <w:rPr>
                <w:b/>
                <w:bCs/>
              </w:rPr>
              <w:t>0.6 + 0.01</w:t>
            </w:r>
          </w:p>
        </w:tc>
      </w:tr>
    </w:tbl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80CC1" w:rsidTr="00480CC1">
        <w:tc>
          <w:tcPr>
            <w:tcW w:w="9016" w:type="dxa"/>
            <w:gridSpan w:val="2"/>
          </w:tcPr>
          <w:p w:rsidR="00480CC1" w:rsidRDefault="00480CC1" w:rsidP="00480CC1">
            <w:pPr>
              <w:pStyle w:val="NoSpacing"/>
            </w:pPr>
            <w:r>
              <w:t xml:space="preserve">Partition each decimal into tenths and hundredths. </w:t>
            </w:r>
          </w:p>
        </w:tc>
      </w:tr>
      <w:tr w:rsidR="00480CC1" w:rsidTr="00480CC1">
        <w:tc>
          <w:tcPr>
            <w:tcW w:w="4508" w:type="dxa"/>
          </w:tcPr>
          <w:p w:rsidR="00480CC1" w:rsidRPr="00001966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0.15 = </w:t>
            </w:r>
            <w:r>
              <w:rPr>
                <w:b/>
                <w:bCs/>
              </w:rPr>
              <w:t>0.1 + 0.05</w:t>
            </w:r>
          </w:p>
          <w:p w:rsidR="00480CC1" w:rsidRDefault="00480CC1" w:rsidP="00480CC1">
            <w:pPr>
              <w:pStyle w:val="NoSpacing"/>
            </w:pPr>
          </w:p>
        </w:tc>
        <w:tc>
          <w:tcPr>
            <w:tcW w:w="4508" w:type="dxa"/>
          </w:tcPr>
          <w:p w:rsidR="00480CC1" w:rsidRPr="00001966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0.51 = </w:t>
            </w:r>
            <w:r>
              <w:rPr>
                <w:b/>
                <w:bCs/>
              </w:rPr>
              <w:t>0.5 + 0.01</w:t>
            </w:r>
          </w:p>
        </w:tc>
      </w:tr>
    </w:tbl>
    <w:p w:rsidR="00480CC1" w:rsidRPr="00F82938" w:rsidRDefault="00480CC1" w:rsidP="00480CC1">
      <w:pPr>
        <w:pStyle w:val="NoSpacing"/>
        <w:rPr>
          <w:sz w:val="18"/>
          <w:szCs w:val="18"/>
        </w:rPr>
      </w:pPr>
    </w:p>
    <w:p w:rsidR="00480CC1" w:rsidRPr="008D0EE1" w:rsidRDefault="00480CC1" w:rsidP="00480CC1">
      <w:pPr>
        <w:pStyle w:val="NoSpacing"/>
        <w:rPr>
          <w:b/>
          <w:bCs/>
          <w:sz w:val="18"/>
          <w:szCs w:val="18"/>
        </w:rPr>
      </w:pPr>
      <w:r w:rsidRPr="008D0EE1">
        <w:rPr>
          <w:b/>
          <w:bCs/>
          <w:sz w:val="18"/>
          <w:szCs w:val="18"/>
        </w:rPr>
        <w:t>5 Add tenths and hundredths in decimal form</w:t>
      </w:r>
    </w:p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80CC1" w:rsidTr="00480CC1">
        <w:tc>
          <w:tcPr>
            <w:tcW w:w="4508" w:type="dxa"/>
          </w:tcPr>
          <w:p w:rsidR="00480CC1" w:rsidRPr="00805389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0.2 + 0.02 = </w:t>
            </w:r>
            <w:r>
              <w:rPr>
                <w:b/>
                <w:bCs/>
              </w:rPr>
              <w:t>0.22</w:t>
            </w:r>
          </w:p>
          <w:p w:rsidR="00480CC1" w:rsidRDefault="00480CC1" w:rsidP="00480CC1">
            <w:pPr>
              <w:pStyle w:val="NoSpacing"/>
            </w:pPr>
          </w:p>
        </w:tc>
        <w:tc>
          <w:tcPr>
            <w:tcW w:w="4508" w:type="dxa"/>
          </w:tcPr>
          <w:p w:rsidR="00480CC1" w:rsidRPr="00805389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0.5 + 0.06 = </w:t>
            </w:r>
            <w:r>
              <w:rPr>
                <w:b/>
                <w:bCs/>
              </w:rPr>
              <w:t>0.56</w:t>
            </w:r>
          </w:p>
        </w:tc>
      </w:tr>
    </w:tbl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80CC1" w:rsidTr="00480CC1">
        <w:tc>
          <w:tcPr>
            <w:tcW w:w="4508" w:type="dxa"/>
          </w:tcPr>
          <w:p w:rsidR="00480CC1" w:rsidRPr="00805389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0.7 + 0.05 = </w:t>
            </w:r>
            <w:r>
              <w:rPr>
                <w:b/>
                <w:bCs/>
              </w:rPr>
              <w:t>0.75</w:t>
            </w:r>
          </w:p>
          <w:p w:rsidR="00480CC1" w:rsidRDefault="00480CC1" w:rsidP="00480CC1">
            <w:pPr>
              <w:pStyle w:val="NoSpacing"/>
            </w:pPr>
          </w:p>
        </w:tc>
        <w:tc>
          <w:tcPr>
            <w:tcW w:w="4508" w:type="dxa"/>
          </w:tcPr>
          <w:p w:rsidR="00480CC1" w:rsidRPr="00805389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0.3 + 0.08 = </w:t>
            </w:r>
            <w:r>
              <w:rPr>
                <w:b/>
                <w:bCs/>
              </w:rPr>
              <w:t>0.38</w:t>
            </w:r>
          </w:p>
        </w:tc>
      </w:tr>
    </w:tbl>
    <w:p w:rsidR="00480CC1" w:rsidRPr="00F82938" w:rsidRDefault="00480CC1" w:rsidP="00480CC1">
      <w:pPr>
        <w:pStyle w:val="NoSpacing"/>
        <w:rPr>
          <w:sz w:val="18"/>
          <w:szCs w:val="18"/>
        </w:rPr>
      </w:pPr>
    </w:p>
    <w:p w:rsidR="00480CC1" w:rsidRPr="008D0EE1" w:rsidRDefault="00480CC1" w:rsidP="00480CC1">
      <w:pPr>
        <w:pStyle w:val="NoSpacing"/>
        <w:rPr>
          <w:b/>
          <w:bCs/>
          <w:sz w:val="18"/>
          <w:szCs w:val="18"/>
        </w:rPr>
      </w:pPr>
      <w:r w:rsidRPr="008D0EE1">
        <w:rPr>
          <w:b/>
          <w:bCs/>
          <w:sz w:val="18"/>
          <w:szCs w:val="18"/>
        </w:rPr>
        <w:t>6 Subtract tenths and hundredths in decimal form</w:t>
      </w:r>
    </w:p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80CC1" w:rsidTr="00480CC1">
        <w:tc>
          <w:tcPr>
            <w:tcW w:w="2254" w:type="dxa"/>
          </w:tcPr>
          <w:p w:rsidR="00480CC1" w:rsidRPr="00805389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0.2 – 0.02 = </w:t>
            </w:r>
            <w:r>
              <w:rPr>
                <w:b/>
                <w:bCs/>
              </w:rPr>
              <w:t>0.18</w:t>
            </w:r>
          </w:p>
          <w:p w:rsidR="00480CC1" w:rsidRDefault="00480CC1" w:rsidP="00480CC1">
            <w:pPr>
              <w:pStyle w:val="NoSpacing"/>
            </w:pPr>
          </w:p>
        </w:tc>
        <w:tc>
          <w:tcPr>
            <w:tcW w:w="2254" w:type="dxa"/>
          </w:tcPr>
          <w:p w:rsidR="00480CC1" w:rsidRPr="00805389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0.5 – 0.06 = </w:t>
            </w:r>
            <w:r>
              <w:rPr>
                <w:b/>
                <w:bCs/>
              </w:rPr>
              <w:t>0.44</w:t>
            </w:r>
          </w:p>
        </w:tc>
        <w:tc>
          <w:tcPr>
            <w:tcW w:w="2254" w:type="dxa"/>
          </w:tcPr>
          <w:p w:rsidR="00480CC1" w:rsidRPr="00805389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0.45 – 0.3 = </w:t>
            </w:r>
            <w:r>
              <w:rPr>
                <w:b/>
                <w:bCs/>
              </w:rPr>
              <w:t>0.15</w:t>
            </w:r>
          </w:p>
        </w:tc>
        <w:tc>
          <w:tcPr>
            <w:tcW w:w="2254" w:type="dxa"/>
          </w:tcPr>
          <w:p w:rsidR="00480CC1" w:rsidRPr="00805389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0.58 – 0.5 = </w:t>
            </w:r>
            <w:r>
              <w:rPr>
                <w:b/>
                <w:bCs/>
              </w:rPr>
              <w:t>0.08</w:t>
            </w:r>
          </w:p>
        </w:tc>
      </w:tr>
    </w:tbl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80CC1" w:rsidTr="00480CC1">
        <w:tc>
          <w:tcPr>
            <w:tcW w:w="2254" w:type="dxa"/>
          </w:tcPr>
          <w:p w:rsidR="00480CC1" w:rsidRPr="00805389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0.6 – 0.04 = </w:t>
            </w:r>
            <w:r>
              <w:rPr>
                <w:b/>
                <w:bCs/>
              </w:rPr>
              <w:t>0.56</w:t>
            </w:r>
          </w:p>
          <w:p w:rsidR="00480CC1" w:rsidRDefault="00480CC1" w:rsidP="00480CC1">
            <w:pPr>
              <w:pStyle w:val="NoSpacing"/>
            </w:pPr>
          </w:p>
        </w:tc>
        <w:tc>
          <w:tcPr>
            <w:tcW w:w="2254" w:type="dxa"/>
          </w:tcPr>
          <w:p w:rsidR="00480CC1" w:rsidRPr="00805389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0.9 – 0.01 = </w:t>
            </w:r>
            <w:r>
              <w:rPr>
                <w:b/>
                <w:bCs/>
              </w:rPr>
              <w:t>0.89</w:t>
            </w:r>
          </w:p>
        </w:tc>
        <w:tc>
          <w:tcPr>
            <w:tcW w:w="2254" w:type="dxa"/>
          </w:tcPr>
          <w:p w:rsidR="00480CC1" w:rsidRPr="00805389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0.77 – 0.4 = </w:t>
            </w:r>
            <w:r>
              <w:rPr>
                <w:b/>
                <w:bCs/>
              </w:rPr>
              <w:t>0.37</w:t>
            </w:r>
          </w:p>
        </w:tc>
        <w:tc>
          <w:tcPr>
            <w:tcW w:w="2254" w:type="dxa"/>
          </w:tcPr>
          <w:p w:rsidR="00480CC1" w:rsidRPr="00805389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0.44 – 0.4 = </w:t>
            </w:r>
            <w:r>
              <w:rPr>
                <w:b/>
                <w:bCs/>
              </w:rPr>
              <w:t>0.04</w:t>
            </w:r>
          </w:p>
        </w:tc>
      </w:tr>
    </w:tbl>
    <w:p w:rsidR="00480CC1" w:rsidRDefault="00480CC1" w:rsidP="00480CC1">
      <w:pPr>
        <w:pStyle w:val="NoSpacing"/>
        <w:rPr>
          <w:sz w:val="18"/>
          <w:szCs w:val="18"/>
        </w:rPr>
      </w:pPr>
    </w:p>
    <w:p w:rsidR="00480CC1" w:rsidRDefault="00480CC1" w:rsidP="00480CC1">
      <w:pPr>
        <w:pStyle w:val="NoSpacing"/>
        <w:rPr>
          <w:sz w:val="18"/>
          <w:szCs w:val="18"/>
        </w:rPr>
      </w:pPr>
    </w:p>
    <w:p w:rsidR="00480CC1" w:rsidRDefault="00480CC1" w:rsidP="00480CC1">
      <w:pPr>
        <w:pStyle w:val="NoSpacing"/>
        <w:rPr>
          <w:sz w:val="18"/>
          <w:szCs w:val="18"/>
        </w:rPr>
      </w:pPr>
    </w:p>
    <w:p w:rsidR="00480CC1" w:rsidRPr="008D0EE1" w:rsidRDefault="00480CC1" w:rsidP="00480CC1">
      <w:pPr>
        <w:pStyle w:val="NoSpacing"/>
        <w:rPr>
          <w:b/>
          <w:bCs/>
          <w:sz w:val="18"/>
          <w:szCs w:val="18"/>
        </w:rPr>
      </w:pPr>
      <w:r w:rsidRPr="008D0EE1">
        <w:rPr>
          <w:b/>
          <w:bCs/>
          <w:sz w:val="18"/>
          <w:szCs w:val="18"/>
        </w:rPr>
        <w:lastRenderedPageBreak/>
        <w:t>7 Count on in tenths or hundredths</w:t>
      </w:r>
    </w:p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80CC1" w:rsidRPr="00B80369" w:rsidTr="00480CC1">
        <w:tc>
          <w:tcPr>
            <w:tcW w:w="9016" w:type="dxa"/>
          </w:tcPr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in </w:t>
            </w:r>
            <w:r>
              <w:rPr>
                <w:rFonts w:ascii="Calibri" w:eastAsia="Calibri" w:hAnsi="Calibri" w:cs="Times New Roman"/>
              </w:rPr>
              <w:t>tenths or hundredths</w:t>
            </w:r>
            <w:r w:rsidRPr="00B80369">
              <w:rPr>
                <w:rFonts w:ascii="Calibri" w:eastAsia="Calibri" w:hAnsi="Calibri" w:cs="Times New Roman"/>
              </w:rPr>
              <w:t xml:space="preserve">. </w:t>
            </w:r>
          </w:p>
        </w:tc>
      </w:tr>
      <w:tr w:rsidR="00480CC1" w:rsidRPr="00B80369" w:rsidTr="00480CC1">
        <w:tc>
          <w:tcPr>
            <w:tcW w:w="9016" w:type="dxa"/>
          </w:tcPr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13760" behindDoc="0" locked="0" layoutInCell="1" allowOverlap="1" wp14:anchorId="0193D809" wp14:editId="1FD39169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38" name="Rectangle 14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93D809" id="Rectangle 1438" o:spid="_x0000_s1430" style="position:absolute;margin-left:81.1pt;margin-top:2.2pt;width:42pt;height:22.15pt;z-index:25381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D86&#10;X/+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14784" behindDoc="0" locked="0" layoutInCell="1" allowOverlap="1" wp14:anchorId="127E2F35" wp14:editId="0DE5BCDE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439" name="Rectangle 14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7E2F35" id="Rectangle 1439" o:spid="_x0000_s1431" style="position:absolute;margin-left:126.45pt;margin-top:2.3pt;width:42pt;height:22.15pt;z-index:25381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zVyhQIAAC4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15808" behindDoc="0" locked="0" layoutInCell="1" allowOverlap="1" wp14:anchorId="418B39BF" wp14:editId="15333336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04" name="Rectangle 15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8B39BF" id="Rectangle 1504" o:spid="_x0000_s1432" style="position:absolute;margin-left:171.65pt;margin-top:2.3pt;width:42pt;height:22.15pt;z-index:25381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Er77Mq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19904" behindDoc="0" locked="0" layoutInCell="1" allowOverlap="1" wp14:anchorId="6840601A" wp14:editId="08B3BC36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05" name="Rectangle 15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0.71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40601A" id="Rectangle 1505" o:spid="_x0000_s1433" style="position:absolute;margin-left:352.75pt;margin-top:2.25pt;width:42pt;height:22.15pt;z-index:25381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oZHhwIAAC4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s+KGR4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0.71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18880" behindDoc="0" locked="0" layoutInCell="1" allowOverlap="1" wp14:anchorId="72481345" wp14:editId="52182BFC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06" name="Rectangle 15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481345" id="Rectangle 1506" o:spid="_x0000_s1434" style="position:absolute;margin-left:307.55pt;margin-top:2.25pt;width:42pt;height:22.15pt;z-index:25381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BU&#10;TJ7k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17856" behindDoc="0" locked="0" layoutInCell="1" allowOverlap="1" wp14:anchorId="045C4E5F" wp14:editId="64375499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07" name="Rectangle 15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5C4E5F" id="Rectangle 1507" o:spid="_x0000_s1435" style="position:absolute;margin-left:262.2pt;margin-top:2.2pt;width:42pt;height:22.15pt;z-index:25381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fRphwIAAC4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rVX0aY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16832" behindDoc="0" locked="0" layoutInCell="1" allowOverlap="1" wp14:anchorId="39B5535D" wp14:editId="7C4BF232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08" name="Rectangle 15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B5535D" id="Rectangle 1508" o:spid="_x0000_s1436" style="position:absolute;margin-left:217pt;margin-top:2.25pt;width:42pt;height:22.15pt;z-index:25381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xg4hgIAAC4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Hsz&#10;GDiGAgAALg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0.62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0.63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0.64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</w:p>
        </w:tc>
      </w:tr>
      <w:tr w:rsidR="00480CC1" w:rsidRPr="00B80369" w:rsidTr="00480CC1">
        <w:tc>
          <w:tcPr>
            <w:tcW w:w="9016" w:type="dxa"/>
          </w:tcPr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20928" behindDoc="0" locked="0" layoutInCell="1" allowOverlap="1" wp14:anchorId="08975916" wp14:editId="31414A47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09" name="Rectangle 15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0.35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975916" id="Rectangle 1509" o:spid="_x0000_s1437" style="position:absolute;margin-left:81.1pt;margin-top:2.2pt;width:42pt;height:22.15pt;z-index:25382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IIq&#10;crW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0.35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21952" behindDoc="0" locked="0" layoutInCell="1" allowOverlap="1" wp14:anchorId="30CB62DB" wp14:editId="059C35F7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10" name="Rectangle 15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0.45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CB62DB" id="Rectangle 1510" o:spid="_x0000_s1438" style="position:absolute;margin-left:126.45pt;margin-top:2.3pt;width:42pt;height:22.15pt;z-index:25382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DM&#10;tjtW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0.45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22976" behindDoc="0" locked="0" layoutInCell="1" allowOverlap="1" wp14:anchorId="54CF065E" wp14:editId="2534227C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11" name="Rectangle 15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CF065E" id="Rectangle 1511" o:spid="_x0000_s1439" style="position:absolute;margin-left:171.65pt;margin-top:2.3pt;width:42pt;height:22.15pt;z-index:25382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Na9R24YCAAAu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27072" behindDoc="0" locked="0" layoutInCell="1" allowOverlap="1" wp14:anchorId="5C1BBCD2" wp14:editId="2F27B2F6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12" name="Rectangle 15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1BBCD2" id="Rectangle 1512" o:spid="_x0000_s1440" style="position:absolute;margin-left:352.75pt;margin-top:2.25pt;width:42pt;height:22.15pt;z-index:25382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5AIszY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26048" behindDoc="0" locked="0" layoutInCell="1" allowOverlap="1" wp14:anchorId="210945B6" wp14:editId="7BC40F63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13" name="Rectangle 15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0945B6" id="Rectangle 1513" o:spid="_x0000_s1441" style="position:absolute;margin-left:307.55pt;margin-top:2.25pt;width:42pt;height:22.15pt;z-index:25382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B0b&#10;RkCGAgAALg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25024" behindDoc="0" locked="0" layoutInCell="1" allowOverlap="1" wp14:anchorId="2B8F329E" wp14:editId="2F958F5F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14" name="Rectangle 15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0.75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8F329E" id="Rectangle 1514" o:spid="_x0000_s1442" style="position:absolute;margin-left:262.2pt;margin-top:2.2pt;width:42pt;height:22.15pt;z-index:25382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0.75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24000" behindDoc="0" locked="0" layoutInCell="1" allowOverlap="1" wp14:anchorId="17A9FD4A" wp14:editId="6F66C830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15" name="Rectangle 15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A9FD4A" id="Rectangle 1515" o:spid="_x0000_s1443" style="position:absolute;margin-left:217pt;margin-top:2.25pt;width:42pt;height:22.15pt;z-index:25382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AS&#10;wmqD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0.05, 0.15, 0.25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</w:p>
        </w:tc>
      </w:tr>
      <w:tr w:rsidR="00480CC1" w:rsidRPr="00B80369" w:rsidTr="00480CC1">
        <w:tc>
          <w:tcPr>
            <w:tcW w:w="9016" w:type="dxa"/>
          </w:tcPr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28096" behindDoc="0" locked="0" layoutInCell="1" allowOverlap="1" wp14:anchorId="551ABE24" wp14:editId="7DFD49B6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16" name="Rectangle 15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1ABE24" id="Rectangle 1516" o:spid="_x0000_s1444" style="position:absolute;margin-left:81.1pt;margin-top:2.2pt;width:42pt;height:22.15pt;z-index:25382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29120" behindDoc="0" locked="0" layoutInCell="1" allowOverlap="1" wp14:anchorId="7901B4C3" wp14:editId="5180A189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17" name="Rectangle 15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01B4C3" id="Rectangle 1517" o:spid="_x0000_s1445" style="position:absolute;margin-left:126.45pt;margin-top:2.3pt;width:42pt;height:22.15pt;z-index:25382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30144" behindDoc="0" locked="0" layoutInCell="1" allowOverlap="1" wp14:anchorId="4EC1F8FC" wp14:editId="0279AAD3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18" name="Rectangle 15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C1F8FC" id="Rectangle 1518" o:spid="_x0000_s1446" style="position:absolute;margin-left:171.65pt;margin-top:2.3pt;width:42pt;height:22.15pt;z-index:25383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I8ihwIAAC4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NxsjyK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34240" behindDoc="0" locked="0" layoutInCell="1" allowOverlap="1" wp14:anchorId="109B1AE0" wp14:editId="2962BC06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19" name="Rectangle 15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9B1AE0" id="Rectangle 1519" o:spid="_x0000_s1447" style="position:absolute;margin-left:352.75pt;margin-top:2.25pt;width:42pt;height:22.15pt;z-index:25383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33216" behindDoc="0" locked="0" layoutInCell="1" allowOverlap="1" wp14:anchorId="4BD408F2" wp14:editId="206812CB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25" name="Rectangle 15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D408F2" id="Rectangle 1525" o:spid="_x0000_s1448" style="position:absolute;margin-left:307.55pt;margin-top:2.25pt;width:42pt;height:22.15pt;z-index:25383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lXChwIAAC4FAAAOAAAAZHJzL2Uyb0RvYy54bWysVEtv2zAMvg/YfxB0X+24y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D9&#10;RlXC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32192" behindDoc="0" locked="0" layoutInCell="1" allowOverlap="1" wp14:anchorId="53A5B848" wp14:editId="179B8763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26" name="Rectangle 15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A5B848" id="Rectangle 1526" o:spid="_x0000_s1449" style="position:absolute;margin-left:262.2pt;margin-top:2.2pt;width:42pt;height:22.15pt;z-index:25383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31168" behindDoc="0" locked="0" layoutInCell="1" allowOverlap="1" wp14:anchorId="44A5A3A7" wp14:editId="21840A79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27" name="Rectangle 15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A5A3A7" id="Rectangle 1527" o:spid="_x0000_s1450" style="position:absolute;margin-left:217pt;margin-top:2.25pt;width:42pt;height:22.15pt;z-index:25383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kJZhwIAAC4FAAAOAAAAZHJzL2Uyb0RvYy54bWysVEtv2zAMvg/YfxB0X+24y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DV&#10;8kJZ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0.94, 0.95, 0.96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</w:p>
        </w:tc>
      </w:tr>
      <w:tr w:rsidR="00480CC1" w:rsidRPr="00B80369" w:rsidTr="00480CC1">
        <w:tc>
          <w:tcPr>
            <w:tcW w:w="9016" w:type="dxa"/>
          </w:tcPr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35264" behindDoc="0" locked="0" layoutInCell="1" allowOverlap="1" wp14:anchorId="61927E66" wp14:editId="4C0802F8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28" name="Rectangle 15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0.79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927E66" id="Rectangle 1528" o:spid="_x0000_s1451" style="position:absolute;margin-left:81.1pt;margin-top:2.2pt;width:42pt;height:22.15pt;z-index:25383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tij2&#10;0oYCAAAu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0.79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36288" behindDoc="0" locked="0" layoutInCell="1" allowOverlap="1" wp14:anchorId="6A66BDDB" wp14:editId="028E6BA1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29" name="Rectangle 15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66BDDB" id="Rectangle 1529" o:spid="_x0000_s1452" style="position:absolute;margin-left:126.45pt;margin-top:2.3pt;width:42pt;height:22.15pt;z-index:25383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Ci&#10;8n2f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37312" behindDoc="0" locked="0" layoutInCell="1" allowOverlap="1" wp14:anchorId="2CC3B6A3" wp14:editId="6B425911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30" name="Rectangle 15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C3B6A3" id="Rectangle 1530" o:spid="_x0000_s1453" style="position:absolute;margin-left:171.65pt;margin-top:2.3pt;width:42pt;height:22.15pt;z-index:25383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Aa3VvIYCAAAu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41408" behindDoc="0" locked="0" layoutInCell="1" allowOverlap="1" wp14:anchorId="6B5FC773" wp14:editId="547384BB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31" name="Rectangle 15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1.39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5FC773" id="Rectangle 1531" o:spid="_x0000_s1454" style="position:absolute;margin-left:352.75pt;margin-top:2.25pt;width:42pt;height:22.15pt;z-index:25384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C4&#10;9YkehgIAAC4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1.39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40384" behindDoc="0" locked="0" layoutInCell="1" allowOverlap="1" wp14:anchorId="6EB7E0CF" wp14:editId="1F384E1A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28" name="Rectangle 2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1.29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B7E0CF" id="Rectangle 228" o:spid="_x0000_s1455" style="position:absolute;margin-left:307.55pt;margin-top:2.25pt;width:42pt;height:22.15pt;z-index:25384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Ki7&#10;D2GGAgAALA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1.29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39360" behindDoc="0" locked="0" layoutInCell="1" allowOverlap="1" wp14:anchorId="4E18FA4F" wp14:editId="2F4791C0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29" name="Rectangle 2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1.19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18FA4F" id="Rectangle 229" o:spid="_x0000_s1456" style="position:absolute;margin-left:262.2pt;margin-top:2.2pt;width:42pt;height:22.15pt;z-index:25383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1.19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38336" behindDoc="0" locked="0" layoutInCell="1" allowOverlap="1" wp14:anchorId="67AF3F8D" wp14:editId="4925E508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30" name="Rectangle 2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AF3F8D" id="Rectangle 230" o:spid="_x0000_s1457" style="position:absolute;margin-left:217pt;margin-top:2.25pt;width:42pt;height:22.15pt;z-index:25383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NQPhgIAACw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NUQ&#10;1A+GAgAALA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0.49, 0.59, 0.69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</w:p>
        </w:tc>
      </w:tr>
      <w:tr w:rsidR="00480CC1" w:rsidRPr="00B80369" w:rsidTr="00480CC1">
        <w:tc>
          <w:tcPr>
            <w:tcW w:w="9016" w:type="dxa"/>
          </w:tcPr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42432" behindDoc="0" locked="0" layoutInCell="1" allowOverlap="1" wp14:anchorId="4DD03175" wp14:editId="47062F45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31" name="Rectangle 2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D03175" id="Rectangle 231" o:spid="_x0000_s1458" style="position:absolute;margin-left:81.1pt;margin-top:2.2pt;width:42pt;height:22.15pt;z-index:25384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CzQhgIAACwFAAAOAAAAZHJzL2Uyb0RvYy54bWysVEtv2zAMvg/YfxB0X+046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cnAs&#10;0IYCAAAs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43456" behindDoc="0" locked="0" layoutInCell="1" allowOverlap="1" wp14:anchorId="535034C5" wp14:editId="47054714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36" name="Rectangle 15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3.51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5034C5" id="Rectangle 1536" o:spid="_x0000_s1459" style="position:absolute;margin-left:126.45pt;margin-top:2.3pt;width:42pt;height:22.15pt;z-index:25384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ZeKhwIAAC4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D7&#10;iZeK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3.51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44480" behindDoc="0" locked="0" layoutInCell="1" allowOverlap="1" wp14:anchorId="3084981E" wp14:editId="69CC862C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37" name="Rectangle 15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3.52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84981E" id="Rectangle 1537" o:spid="_x0000_s1460" style="position:absolute;margin-left:171.65pt;margin-top:2.3pt;width:42pt;height:22.15pt;z-index:25384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0q6dhwIAAC4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HTSrp2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3.52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48576" behindDoc="0" locked="0" layoutInCell="1" allowOverlap="1" wp14:anchorId="66442691" wp14:editId="5F8867AF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38" name="Rectangle 15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3.56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442691" id="Rectangle 1538" o:spid="_x0000_s1461" style="position:absolute;margin-left:352.75pt;margin-top:2.25pt;width:42pt;height:22.15pt;z-index:25384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AX&#10;CBoWhgIAAC4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3.56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47552" behindDoc="0" locked="0" layoutInCell="1" allowOverlap="1" wp14:anchorId="0EFE8AB4" wp14:editId="561BE4F8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39" name="Rectangle 15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FE8AB4" id="Rectangle 1539" o:spid="_x0000_s1462" style="position:absolute;margin-left:307.55pt;margin-top:2.25pt;width:42pt;height:22.15pt;z-index:25384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AD&#10;0pFb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46528" behindDoc="0" locked="0" layoutInCell="1" allowOverlap="1" wp14:anchorId="072BE62C" wp14:editId="3A29E4ED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40" name="Rectangle 15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3.54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2BE62C" id="Rectangle 1540" o:spid="_x0000_s1463" style="position:absolute;margin-left:262.2pt;margin-top:2.2pt;width:42pt;height:22.15pt;z-index:25384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3.54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45504" behindDoc="0" locked="0" layoutInCell="1" allowOverlap="1" wp14:anchorId="744021C0" wp14:editId="5B5BB1CB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32" name="Rectangle 2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3.53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4021C0" id="Rectangle 232" o:spid="_x0000_s1464" style="position:absolute;margin-left:217pt;margin-top:2.25pt;width:42pt;height:22.15pt;z-index:25384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BM&#10;9KvJhwIAACw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3.53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3.47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3.48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3.49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</w:p>
        </w:tc>
      </w:tr>
      <w:tr w:rsidR="00480CC1" w:rsidRPr="00B80369" w:rsidTr="00480CC1">
        <w:tc>
          <w:tcPr>
            <w:tcW w:w="9016" w:type="dxa"/>
          </w:tcPr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49600" behindDoc="0" locked="0" layoutInCell="1" allowOverlap="1" wp14:anchorId="67C09A13" wp14:editId="62E3C93B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33" name="Rectangle 2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2.91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C09A13" id="Rectangle 233" o:spid="_x0000_s1465" style="position:absolute;margin-left:81.1pt;margin-top:2.2pt;width:42pt;height:22.15pt;z-index:25384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7LWhgIAACw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Bley&#10;1oYCAAAs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2.91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50624" behindDoc="0" locked="0" layoutInCell="1" allowOverlap="1" wp14:anchorId="57ABBFB6" wp14:editId="72E69CCE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34" name="Rectangle 2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ABBFB6" id="Rectangle 234" o:spid="_x0000_s1466" style="position:absolute;margin-left:126.45pt;margin-top:2.3pt;width:42pt;height:22.15pt;z-index:25385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RglyhQIAACw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51648" behindDoc="0" locked="0" layoutInCell="1" allowOverlap="1" wp14:anchorId="141A7610" wp14:editId="562FF497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35" name="Rectangle 2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1A7610" id="Rectangle 235" o:spid="_x0000_s1467" style="position:absolute;margin-left:171.65pt;margin-top:2.3pt;width:42pt;height:22.15pt;z-index:25385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RBtiAIAACw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3.11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55744" behindDoc="0" locked="0" layoutInCell="1" allowOverlap="1" wp14:anchorId="08C72837" wp14:editId="5B5E73E9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36" name="Rectangle 2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3.51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C72837" id="Rectangle 236" o:spid="_x0000_s1468" style="position:absolute;margin-left:352.75pt;margin-top:2.25pt;width:42pt;height:22.15pt;z-index:25385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7AA6TIcCAAAs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3.51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54720" behindDoc="0" locked="0" layoutInCell="1" allowOverlap="1" wp14:anchorId="519198BF" wp14:editId="599DAED4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37" name="Rectangle 2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3.41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9198BF" id="Rectangle 237" o:spid="_x0000_s1469" style="position:absolute;margin-left:307.55pt;margin-top:2.25pt;width:42pt;height:22.15pt;z-index:25385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yNThwIAACw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Cm&#10;oyNThwIAACw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3.41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53696" behindDoc="0" locked="0" layoutInCell="1" allowOverlap="1" wp14:anchorId="1148D3E2" wp14:editId="31F548EA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38" name="Rectangle 2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3.31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48D3E2" id="Rectangle 238" o:spid="_x0000_s1470" style="position:absolute;margin-left:262.2pt;margin-top:2.2pt;width:42pt;height:22.15pt;z-index:25385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NtLHQ4cCAAAs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3.31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52672" behindDoc="0" locked="0" layoutInCell="1" allowOverlap="1" wp14:anchorId="29FAFB3F" wp14:editId="1C85693E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39" name="Rectangle 2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3.21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FAFB3F" id="Rectangle 239" o:spid="_x0000_s1471" style="position:absolute;margin-left:217pt;margin-top:2.25pt;width:42pt;height:22.15pt;z-index:25385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d5chgIAACw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Hxx&#10;3lyGAgAALA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3.21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2.61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2.71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2.81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</w:p>
        </w:tc>
      </w:tr>
    </w:tbl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80CC1" w:rsidRPr="00B80369" w:rsidTr="00480CC1">
        <w:tc>
          <w:tcPr>
            <w:tcW w:w="9016" w:type="dxa"/>
          </w:tcPr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in </w:t>
            </w:r>
            <w:r>
              <w:rPr>
                <w:rFonts w:ascii="Calibri" w:eastAsia="Calibri" w:hAnsi="Calibri" w:cs="Times New Roman"/>
              </w:rPr>
              <w:t>tenths or hundredths</w:t>
            </w:r>
            <w:r w:rsidRPr="00B80369">
              <w:rPr>
                <w:rFonts w:ascii="Calibri" w:eastAsia="Calibri" w:hAnsi="Calibri" w:cs="Times New Roman"/>
              </w:rPr>
              <w:t xml:space="preserve">. </w:t>
            </w:r>
          </w:p>
        </w:tc>
      </w:tr>
      <w:tr w:rsidR="00480CC1" w:rsidRPr="00B80369" w:rsidTr="00480CC1">
        <w:tc>
          <w:tcPr>
            <w:tcW w:w="9016" w:type="dxa"/>
          </w:tcPr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56768" behindDoc="0" locked="0" layoutInCell="1" allowOverlap="1" wp14:anchorId="452342B2" wp14:editId="74C271F7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91" name="Rectangle 15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0.76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2342B2" id="Rectangle 1591" o:spid="_x0000_s1472" style="position:absolute;margin-left:81.1pt;margin-top:2.2pt;width:42pt;height:22.15pt;z-index:25385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GHh&#10;Slq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0.76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57792" behindDoc="0" locked="0" layoutInCell="1" allowOverlap="1" wp14:anchorId="629AFF9F" wp14:editId="6F4D705E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92" name="Rectangle 15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0.77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9AFF9F" id="Rectangle 1592" o:spid="_x0000_s1473" style="position:absolute;margin-left:126.45pt;margin-top:2.3pt;width:42pt;height:22.15pt;z-index:25385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mTWiAIAAC4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0.77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58816" behindDoc="0" locked="0" layoutInCell="1" allowOverlap="1" wp14:anchorId="08DCBEC9" wp14:editId="178FE995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93" name="Rectangle 15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0.78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DCBEC9" id="Rectangle 1593" o:spid="_x0000_s1474" style="position:absolute;margin-left:171.65pt;margin-top:2.3pt;width:42pt;height:22.15pt;z-index:25385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H9WOHS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0.78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62912" behindDoc="0" locked="0" layoutInCell="1" allowOverlap="1" wp14:anchorId="0700B453" wp14:editId="41129AA9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94" name="Rectangle 15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00B453" id="Rectangle 1594" o:spid="_x0000_s1475" style="position:absolute;margin-left:352.75pt;margin-top:2.25pt;width:42pt;height:22.15pt;z-index:25386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61888" behindDoc="0" locked="0" layoutInCell="1" allowOverlap="1" wp14:anchorId="01C41C51" wp14:editId="5B7EF783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95" name="Rectangle 15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C41C51" id="Rectangle 1595" o:spid="_x0000_s1476" style="position:absolute;margin-left:307.55pt;margin-top:2.25pt;width:42pt;height:22.15pt;z-index:25386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K2thwIAAC4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Ao&#10;8K2t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60864" behindDoc="0" locked="0" layoutInCell="1" allowOverlap="1" wp14:anchorId="30EA3D40" wp14:editId="253C96DE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96" name="Rectangle 15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EA3D40" id="Rectangle 1596" o:spid="_x0000_s1477" style="position:absolute;margin-left:262.2pt;margin-top:2.2pt;width:42pt;height:22.15pt;z-index:25386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jx+DIY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59840" behindDoc="0" locked="0" layoutInCell="1" allowOverlap="1" wp14:anchorId="20749B97" wp14:editId="3481BAA3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40" name="Rectangle 2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0.79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749B97" id="Rectangle 240" o:spid="_x0000_s1478" style="position:absolute;margin-left:217pt;margin-top:2.25pt;width:42pt;height:22.15pt;z-index:25385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UN5hgIAACwFAAAOAAAAZHJzL2Uyb0RvYy54bWysVEtv2zAMvg/YfxB0X+24y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CwV&#10;Q3mGAgAALA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0.79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0.73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0.74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0.75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</w:p>
        </w:tc>
      </w:tr>
      <w:tr w:rsidR="00480CC1" w:rsidRPr="00B80369" w:rsidTr="00480CC1">
        <w:tc>
          <w:tcPr>
            <w:tcW w:w="9016" w:type="dxa"/>
          </w:tcPr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63936" behindDoc="0" locked="0" layoutInCell="1" allowOverlap="1" wp14:anchorId="6FE1BD54" wp14:editId="42292F9C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41" name="Rectangle 2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0.32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E1BD54" id="Rectangle 241" o:spid="_x0000_s1479" style="position:absolute;margin-left:81.1pt;margin-top:2.2pt;width:42pt;height:22.15pt;z-index:25386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lpmhQIAACw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0.32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64960" behindDoc="0" locked="0" layoutInCell="1" allowOverlap="1" wp14:anchorId="41144352" wp14:editId="41677DDA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42" name="Rectangle 2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0.42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144352" id="Rectangle 242" o:spid="_x0000_s1480" style="position:absolute;margin-left:126.45pt;margin-top:2.3pt;width:42pt;height:22.15pt;z-index:25386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Aj&#10;0sIdhwIAACw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0.42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65984" behindDoc="0" locked="0" layoutInCell="1" allowOverlap="1" wp14:anchorId="3A53DE9A" wp14:editId="3E8F7B95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00" name="Rectangle 16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53DE9A" id="Rectangle 1600" o:spid="_x0000_s1481" style="position:absolute;margin-left:171.65pt;margin-top:2.3pt;width:42pt;height:22.15pt;z-index:25386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70080" behindDoc="0" locked="0" layoutInCell="1" allowOverlap="1" wp14:anchorId="2184E177" wp14:editId="01CA6003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01" name="Rectangle 16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84E177" id="Rectangle 1601" o:spid="_x0000_s1482" style="position:absolute;margin-left:352.75pt;margin-top:2.25pt;width:42pt;height:22.15pt;z-index:25387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251QZY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69056" behindDoc="0" locked="0" layoutInCell="1" allowOverlap="1" wp14:anchorId="4BD1F508" wp14:editId="50B2189D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02" name="Rectangle 16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D1F508" id="Rectangle 1602" o:spid="_x0000_s1483" style="position:absolute;margin-left:307.55pt;margin-top:2.25pt;width:42pt;height:22.15pt;z-index:25386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Hxy&#10;fumGAgAALg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68032" behindDoc="0" locked="0" layoutInCell="1" allowOverlap="1" wp14:anchorId="5B670E4F" wp14:editId="1B9CCD49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03" name="Rectangle 16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0.72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670E4F" id="Rectangle 1603" o:spid="_x0000_s1484" style="position:absolute;margin-left:262.2pt;margin-top:2.2pt;width:42pt;height:22.15pt;z-index:25386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xSoiS4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0.72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67008" behindDoc="0" locked="0" layoutInCell="1" allowOverlap="1" wp14:anchorId="697C222A" wp14:editId="5A378B62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04" name="Rectangle 16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7C222A" id="Rectangle 1604" o:spid="_x0000_s1485" style="position:absolute;margin-left:217pt;margin-top:2.25pt;width:42pt;height:22.15pt;z-index:25386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De&#10;KYXF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0.02, 0.12, 0.22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</w:p>
        </w:tc>
      </w:tr>
      <w:tr w:rsidR="00480CC1" w:rsidRPr="00B80369" w:rsidTr="00480CC1">
        <w:tc>
          <w:tcPr>
            <w:tcW w:w="9016" w:type="dxa"/>
          </w:tcPr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71104" behindDoc="0" locked="0" layoutInCell="1" allowOverlap="1" wp14:anchorId="1FEB1E8C" wp14:editId="19FFA293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05" name="Rectangle 16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EB1E8C" id="Rectangle 1605" o:spid="_x0000_s1486" style="position:absolute;margin-left:81.1pt;margin-top:2.2pt;width:42pt;height:22.15pt;z-index:25387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8xMhgIAAC4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lPPM&#10;TIYCAAAu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72128" behindDoc="0" locked="0" layoutInCell="1" allowOverlap="1" wp14:anchorId="7F0CA057" wp14:editId="227019A0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06" name="Rectangle 16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0CA057" id="Rectangle 1606" o:spid="_x0000_s1487" style="position:absolute;margin-left:126.45pt;margin-top:2.3pt;width:42pt;height:22.15pt;z-index:25387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Az&#10;HOLA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73152" behindDoc="0" locked="0" layoutInCell="1" allowOverlap="1" wp14:anchorId="4193D7E1" wp14:editId="5FCDBAE3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07" name="Rectangle 16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93D7E1" id="Rectangle 1607" o:spid="_x0000_s1488" style="position:absolute;margin-left:171.65pt;margin-top:2.3pt;width:42pt;height:22.15pt;z-index:25387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77248" behindDoc="0" locked="0" layoutInCell="1" allowOverlap="1" wp14:anchorId="728782BC" wp14:editId="53AF5231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08" name="Rectangle 16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8782BC" id="Rectangle 1608" o:spid="_x0000_s1489" style="position:absolute;margin-left:352.75pt;margin-top:2.25pt;width:42pt;height:22.15pt;z-index:25387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RBzdBo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76224" behindDoc="0" locked="0" layoutInCell="1" allowOverlap="1" wp14:anchorId="07F11139" wp14:editId="462E6F01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09" name="Rectangle 16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F11139" id="Rectangle 1609" o:spid="_x0000_s1490" style="position:absolute;margin-left:307.55pt;margin-top:2.25pt;width:42pt;height:22.15pt;z-index:25387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+QRhwIAAC4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DL&#10;R+QR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75200" behindDoc="0" locked="0" layoutInCell="1" allowOverlap="1" wp14:anchorId="7E655526" wp14:editId="10808034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10" name="Rectangle 16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655526" id="Rectangle 1610" o:spid="_x0000_s1491" style="position:absolute;margin-left:262.2pt;margin-top:2.2pt;width:42pt;height:22.15pt;z-index:25387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EwyhgIAAC4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74176" behindDoc="0" locked="0" layoutInCell="1" allowOverlap="1" wp14:anchorId="2CC305DC" wp14:editId="50C4A0E3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11" name="Rectangle 16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C305DC" id="Rectangle 1611" o:spid="_x0000_s1492" style="position:absolute;margin-left:217pt;margin-top:2.25pt;width:42pt;height:22.15pt;z-index:25387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B8&#10;wsd/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0.97, 0.98, 0.99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</w:p>
        </w:tc>
      </w:tr>
      <w:tr w:rsidR="00480CC1" w:rsidRPr="00B80369" w:rsidTr="00480CC1">
        <w:tc>
          <w:tcPr>
            <w:tcW w:w="9016" w:type="dxa"/>
          </w:tcPr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78272" behindDoc="0" locked="0" layoutInCell="1" allowOverlap="1" wp14:anchorId="225D07BF" wp14:editId="65FEF7B6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12" name="Rectangle 16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5D07BF" id="Rectangle 1612" o:spid="_x0000_s1493" style="position:absolute;margin-left:81.1pt;margin-top:2.2pt;width:42pt;height:22.15pt;z-index:25387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enziAIAAC4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79296" behindDoc="0" locked="0" layoutInCell="1" allowOverlap="1" wp14:anchorId="0171EC58" wp14:editId="0A849CAD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13" name="Rectangle 16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0.77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71EC58" id="Rectangle 1613" o:spid="_x0000_s1494" style="position:absolute;margin-left:126.45pt;margin-top:2.3pt;width:42pt;height:22.15pt;z-index:25387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bVRhwIAAC4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Bi&#10;dbVR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0.77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80320" behindDoc="0" locked="0" layoutInCell="1" allowOverlap="1" wp14:anchorId="1C7B4EE0" wp14:editId="418DA4EE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14" name="Rectangle 16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7B4EE0" id="Rectangle 1614" o:spid="_x0000_s1495" style="position:absolute;margin-left:171.65pt;margin-top:2.3pt;width:42pt;height:22.15pt;z-index:25388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hLfhwIAAC4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Hl2Et+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84416" behindDoc="0" locked="0" layoutInCell="1" allowOverlap="1" wp14:anchorId="71FD0D78" wp14:editId="13FAB65F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15" name="Rectangle 16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1.27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FD0D78" id="Rectangle 1615" o:spid="_x0000_s1496" style="position:absolute;margin-left:352.75pt;margin-top:2.25pt;width:42pt;height:22.15pt;z-index:25388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NdMgiI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1.27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83392" behindDoc="0" locked="0" layoutInCell="1" allowOverlap="1" wp14:anchorId="14332512" wp14:editId="0921CCC1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16" name="Rectangle 16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1.17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332512" id="Rectangle 1616" o:spid="_x0000_s1497" style="position:absolute;margin-left:307.55pt;margin-top:2.25pt;width:42pt;height:22.15pt;z-index:25388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1.17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82368" behindDoc="0" locked="0" layoutInCell="1" allowOverlap="1" wp14:anchorId="70B8B7D7" wp14:editId="7971A7FE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17" name="Rectangle 16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B8B7D7" id="Rectangle 1617" o:spid="_x0000_s1498" style="position:absolute;margin-left:262.2pt;margin-top:2.2pt;width:42pt;height:22.15pt;z-index:25388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81344" behindDoc="0" locked="0" layoutInCell="1" allowOverlap="1" wp14:anchorId="1846A2E7" wp14:editId="68E4337C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18" name="Rectangle 16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46A2E7" id="Rectangle 1618" o:spid="_x0000_s1499" style="position:absolute;margin-left:217pt;margin-top:2.25pt;width:42pt;height:22.15pt;z-index:25388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Dl&#10;PDHC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0.37, 0.47, 0.57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</w:p>
        </w:tc>
      </w:tr>
      <w:tr w:rsidR="00480CC1" w:rsidRPr="00B80369" w:rsidTr="00480CC1">
        <w:tc>
          <w:tcPr>
            <w:tcW w:w="9016" w:type="dxa"/>
          </w:tcPr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85440" behindDoc="0" locked="0" layoutInCell="1" allowOverlap="1" wp14:anchorId="15980566" wp14:editId="0413DC5F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19" name="Rectangle 16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980566" id="Rectangle 1619" o:spid="_x0000_s1500" style="position:absolute;margin-left:81.1pt;margin-top:2.2pt;width:42pt;height:22.15pt;z-index:25388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wjVhwIAAC4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Gpn&#10;CNW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86464" behindDoc="0" locked="0" layoutInCell="1" allowOverlap="1" wp14:anchorId="08F9D27A" wp14:editId="730C3B01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20" name="Rectangle 16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F9D27A" id="Rectangle 1620" o:spid="_x0000_s1501" style="position:absolute;margin-left:126.45pt;margin-top:2.3pt;width:42pt;height:22.15pt;z-index:25388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HJ6hgIAAC4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MwA&#10;cnqGAgAALg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87488" behindDoc="0" locked="0" layoutInCell="1" allowOverlap="1" wp14:anchorId="37408768" wp14:editId="419765F1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21" name="Rectangle 16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408768" id="Rectangle 1621" o:spid="_x0000_s1502" style="position:absolute;margin-left:171.65pt;margin-top:2.3pt;width:42pt;height:22.15pt;z-index:25388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vk3hwIAAC4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Nja+Te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91584" behindDoc="0" locked="0" layoutInCell="1" allowOverlap="1" wp14:anchorId="682E9B20" wp14:editId="5F020CE4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22" name="Rectangle 16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4.04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2E9B20" id="Rectangle 1622" o:spid="_x0000_s1503" style="position:absolute;margin-left:352.75pt;margin-top:2.25pt;width:42pt;height:22.15pt;z-index:25389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4.04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90560" behindDoc="0" locked="0" layoutInCell="1" allowOverlap="1" wp14:anchorId="6CB560BD" wp14:editId="054D31AB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23" name="Rectangle 16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4.03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B560BD" id="Rectangle 1623" o:spid="_x0000_s1504" style="position:absolute;margin-left:307.55pt;margin-top:2.25pt;width:42pt;height:22.15pt;z-index:25389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YsZhwIAAC4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DG&#10;bYsZ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4.03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89536" behindDoc="0" locked="0" layoutInCell="1" allowOverlap="1" wp14:anchorId="7D771C19" wp14:editId="5D7DE703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24" name="Rectangle 16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4.02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771C19" id="Rectangle 1624" o:spid="_x0000_s1505" style="position:absolute;margin-left:262.2pt;margin-top:2.2pt;width:42pt;height:22.15pt;z-index:25388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iyXhwIAAC4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3W4sl4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4.02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88512" behindDoc="0" locked="0" layoutInCell="1" allowOverlap="1" wp14:anchorId="421448B7" wp14:editId="1F365A2B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25" name="Rectangle 16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4.01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1448B7" id="Rectangle 1625" o:spid="_x0000_s1506" style="position:absolute;margin-left:217pt;margin-top:2.25pt;width:42pt;height:22.15pt;z-index:25388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BA&#10;vO22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4.01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3.95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3.96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3.97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</w:p>
        </w:tc>
      </w:tr>
      <w:tr w:rsidR="00480CC1" w:rsidRPr="00B80369" w:rsidTr="00480CC1">
        <w:tc>
          <w:tcPr>
            <w:tcW w:w="9016" w:type="dxa"/>
          </w:tcPr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92608" behindDoc="0" locked="0" layoutInCell="1" allowOverlap="1" wp14:anchorId="032DD441" wp14:editId="103470AC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26" name="Rectangle 16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2.75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2DD441" id="Rectangle 1626" o:spid="_x0000_s1507" style="position:absolute;margin-left:81.1pt;margin-top:2.2pt;width:42pt;height:22.15pt;z-index:25389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8M6iAIAAC4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2.75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93632" behindDoc="0" locked="0" layoutInCell="1" allowOverlap="1" wp14:anchorId="46D32CA9" wp14:editId="2E652663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27" name="Rectangle 16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2.85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D32CA9" id="Rectangle 1627" o:spid="_x0000_s1508" style="position:absolute;margin-left:126.45pt;margin-top:2.3pt;width:42pt;height:22.15pt;z-index:25389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2.85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94656" behindDoc="0" locked="0" layoutInCell="1" allowOverlap="1" wp14:anchorId="797E7961" wp14:editId="04038124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28" name="Rectangle 16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2.95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7E7961" id="Rectangle 1628" o:spid="_x0000_s1509" style="position:absolute;margin-left:171.65pt;margin-top:2.3pt;width:42pt;height:22.15pt;z-index:25389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JBT/Py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2.95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98752" behindDoc="0" locked="0" layoutInCell="1" allowOverlap="1" wp14:anchorId="157E0225" wp14:editId="1E250489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29" name="Rectangle 16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3.35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7E0225" id="Rectangle 1629" o:spid="_x0000_s1510" style="position:absolute;margin-left:352.75pt;margin-top:2.25pt;width:42pt;height:22.15pt;z-index:25389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3.35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97728" behindDoc="0" locked="0" layoutInCell="1" allowOverlap="1" wp14:anchorId="0D2BAD00" wp14:editId="5F989970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30" name="Rectangle 16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3.25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2BAD00" id="Rectangle 1630" o:spid="_x0000_s1511" style="position:absolute;margin-left:307.55pt;margin-top:2.25pt;width:42pt;height:22.15pt;z-index:25389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LxX&#10;bciGAgAALg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3.25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96704" behindDoc="0" locked="0" layoutInCell="1" allowOverlap="1" wp14:anchorId="7C433F9E" wp14:editId="3AEC79C0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31" name="Rectangle 16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433F9E" id="Rectangle 1631" o:spid="_x0000_s1512" style="position:absolute;margin-left:262.2pt;margin-top:2.2pt;width:42pt;height:22.15pt;z-index:25389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qI3mhY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3.15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95680" behindDoc="0" locked="0" layoutInCell="1" allowOverlap="1" wp14:anchorId="1D077D37" wp14:editId="435B5EE1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32" name="Rectangle 16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077D37" id="Rectangle 1632" o:spid="_x0000_s1513" style="position:absolute;margin-left:217pt;margin-top:2.25pt;width:42pt;height:22.15pt;z-index:25389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sgJhwIAAC4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AP&#10;YsgJ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3.05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2.45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2.55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2.65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</w:p>
        </w:tc>
      </w:tr>
    </w:tbl>
    <w:p w:rsidR="00480CC1" w:rsidRPr="00F82938" w:rsidRDefault="00480CC1" w:rsidP="00480CC1">
      <w:pPr>
        <w:pStyle w:val="NoSpacing"/>
        <w:rPr>
          <w:sz w:val="18"/>
          <w:szCs w:val="18"/>
        </w:rPr>
      </w:pPr>
    </w:p>
    <w:p w:rsidR="00480CC1" w:rsidRPr="008D0EE1" w:rsidRDefault="00480CC1" w:rsidP="00480CC1">
      <w:pPr>
        <w:pStyle w:val="NoSpacing"/>
        <w:rPr>
          <w:b/>
          <w:bCs/>
          <w:sz w:val="18"/>
          <w:szCs w:val="18"/>
        </w:rPr>
      </w:pPr>
      <w:r w:rsidRPr="008D0EE1">
        <w:rPr>
          <w:b/>
          <w:bCs/>
          <w:sz w:val="18"/>
          <w:szCs w:val="18"/>
        </w:rPr>
        <w:t>8 Count back in tenths or hundredths</w:t>
      </w:r>
    </w:p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80CC1" w:rsidRPr="00B80369" w:rsidTr="00480CC1">
        <w:tc>
          <w:tcPr>
            <w:tcW w:w="9016" w:type="dxa"/>
          </w:tcPr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</w:t>
            </w:r>
            <w:r>
              <w:rPr>
                <w:rFonts w:ascii="Calibri" w:eastAsia="Calibri" w:hAnsi="Calibri" w:cs="Times New Roman"/>
              </w:rPr>
              <w:t xml:space="preserve">back </w:t>
            </w:r>
            <w:r w:rsidRPr="00B80369">
              <w:rPr>
                <w:rFonts w:ascii="Calibri" w:eastAsia="Calibri" w:hAnsi="Calibri" w:cs="Times New Roman"/>
              </w:rPr>
              <w:t xml:space="preserve">in </w:t>
            </w:r>
            <w:r>
              <w:rPr>
                <w:rFonts w:ascii="Calibri" w:eastAsia="Calibri" w:hAnsi="Calibri" w:cs="Times New Roman"/>
              </w:rPr>
              <w:t>tenths or hundredths</w:t>
            </w:r>
            <w:r w:rsidRPr="00B80369">
              <w:rPr>
                <w:rFonts w:ascii="Calibri" w:eastAsia="Calibri" w:hAnsi="Calibri" w:cs="Times New Roman"/>
              </w:rPr>
              <w:t xml:space="preserve">. </w:t>
            </w:r>
          </w:p>
        </w:tc>
      </w:tr>
      <w:tr w:rsidR="00480CC1" w:rsidRPr="00B80369" w:rsidTr="00480CC1">
        <w:tc>
          <w:tcPr>
            <w:tcW w:w="9016" w:type="dxa"/>
          </w:tcPr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899776" behindDoc="0" locked="0" layoutInCell="1" allowOverlap="1" wp14:anchorId="2353A48C" wp14:editId="5ADC5B49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89" name="Rectangle 16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0.13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53A48C" id="Rectangle 1689" o:spid="_x0000_s1514" style="position:absolute;margin-left:81.1pt;margin-top:2.2pt;width:42pt;height:22.15pt;z-index:25389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0.13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00800" behindDoc="0" locked="0" layoutInCell="1" allowOverlap="1" wp14:anchorId="52A6E3D9" wp14:editId="677FDDFC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90" name="Rectangle 16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A6E3D9" id="Rectangle 1690" o:spid="_x0000_s1515" style="position:absolute;margin-left:126.45pt;margin-top:2.3pt;width:42pt;height:22.15pt;z-index:25390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DD&#10;B7P1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0.12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01824" behindDoc="0" locked="0" layoutInCell="1" allowOverlap="1" wp14:anchorId="2F740ACD" wp14:editId="11CF36CA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91" name="Rectangle 16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740ACD" id="Rectangle 1691" o:spid="_x0000_s1516" style="position:absolute;margin-left:171.65pt;margin-top:2.3pt;width:42pt;height:22.15pt;z-index:25390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j6KBooYCAAAu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0.11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05920" behindDoc="0" locked="0" layoutInCell="1" allowOverlap="1" wp14:anchorId="55758E77" wp14:editId="19E75615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92" name="Rectangle 16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0.07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758E77" id="Rectangle 1692" o:spid="_x0000_s1517" style="position:absolute;margin-left:352.75pt;margin-top:2.25pt;width:42pt;height:22.15pt;z-index:25390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a8uhwIAAC4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KE2vLo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0.07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04896" behindDoc="0" locked="0" layoutInCell="1" allowOverlap="1" wp14:anchorId="5ADE17DA" wp14:editId="1545F731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93" name="Rectangle 16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0.08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DE17DA" id="Rectangle 1693" o:spid="_x0000_s1518" style="position:absolute;margin-left:307.55pt;margin-top:2.25pt;width:42pt;height:22.15pt;z-index:25390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A8&#10;lyRj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0.08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03872" behindDoc="0" locked="0" layoutInCell="1" allowOverlap="1" wp14:anchorId="3828C2FB" wp14:editId="0ECCE929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94" name="Rectangle 16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28C2FB" id="Rectangle 1694" o:spid="_x0000_s1519" style="position:absolute;margin-left:262.2pt;margin-top:2.2pt;width:42pt;height:22.15pt;z-index:25390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J5SD7Y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0.09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02848" behindDoc="0" locked="0" layoutInCell="1" allowOverlap="1" wp14:anchorId="6619726E" wp14:editId="7947CA10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95" name="Rectangle 16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19726E" id="Rectangle 1695" o:spid="_x0000_s1520" style="position:absolute;margin-left:217pt;margin-top:2.25pt;width:42pt;height:22.15pt;z-index:25390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0.16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0.15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0.14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</w:p>
        </w:tc>
      </w:tr>
      <w:tr w:rsidR="00480CC1" w:rsidRPr="00B80369" w:rsidTr="00480CC1">
        <w:tc>
          <w:tcPr>
            <w:tcW w:w="9016" w:type="dxa"/>
          </w:tcPr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06944" behindDoc="0" locked="0" layoutInCell="1" allowOverlap="1" wp14:anchorId="521FBB6D" wp14:editId="266628EE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96" name="Rectangle 16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1FBB6D" id="Rectangle 1696" o:spid="_x0000_s1521" style="position:absolute;margin-left:81.1pt;margin-top:2.2pt;width:42pt;height:22.15pt;z-index:25390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JR2hwIAAC4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A8g&#10;lHa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07968" behindDoc="0" locked="0" layoutInCell="1" allowOverlap="1" wp14:anchorId="383CEE41" wp14:editId="148D0B82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97" name="Rectangle 16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3CEE41" id="Rectangle 1697" o:spid="_x0000_s1522" style="position:absolute;margin-left:126.45pt;margin-top:2.3pt;width:42pt;height:22.15pt;z-index:25390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+h87hwIAAC4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Ab&#10;+h87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08992" behindDoc="0" locked="0" layoutInCell="1" allowOverlap="1" wp14:anchorId="01FF302E" wp14:editId="35E7FFCC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98" name="Rectangle 16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FF302E" id="Rectangle 1698" o:spid="_x0000_s1523" style="position:absolute;margin-left:171.65pt;margin-top:2.3pt;width:42pt;height:22.15pt;z-index:25390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Hggq7C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13088" behindDoc="0" locked="0" layoutInCell="1" allowOverlap="1" wp14:anchorId="204CF999" wp14:editId="44102DCF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99" name="Rectangle 16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4CF999" id="Rectangle 1699" o:spid="_x0000_s1524" style="position:absolute;margin-left:352.75pt;margin-top:2.25pt;width:42pt;height:22.15pt;z-index:25391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12064" behindDoc="0" locked="0" layoutInCell="1" allowOverlap="1" wp14:anchorId="3BBA4620" wp14:editId="742110FD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700" name="Rectangle 17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BA4620" id="Rectangle 1700" o:spid="_x0000_s1525" style="position:absolute;margin-left:307.55pt;margin-top:2.25pt;width:42pt;height:22.15pt;z-index:25391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U+6hgIAAC4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M5d&#10;T7qGAgAALg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11040" behindDoc="0" locked="0" layoutInCell="1" allowOverlap="1" wp14:anchorId="3395B22C" wp14:editId="10E109FE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701" name="Rectangle 17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95B22C" id="Rectangle 1701" o:spid="_x0000_s1526" style="position:absolute;margin-left:262.2pt;margin-top:2.2pt;width:42pt;height:22.15pt;z-index:25391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56xWhwIAAC4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PeesVo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10016" behindDoc="0" locked="0" layoutInCell="1" allowOverlap="1" wp14:anchorId="24491E1B" wp14:editId="2414BA91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702" name="Rectangle 17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491E1B" id="Rectangle 1702" o:spid="_x0000_s1527" style="position:absolute;margin-left:217pt;margin-top:2.25pt;width:42pt;height:22.15pt;z-index:25391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ILahwIAAC4FAAAOAAAAZHJzL2Uyb0RvYy54bWysVEtv2zAMvg/YfxB0X+2kydo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Ca&#10;CILa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1.05, 1.04, 1.03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</w:p>
        </w:tc>
      </w:tr>
      <w:tr w:rsidR="00480CC1" w:rsidRPr="00B80369" w:rsidTr="00480CC1">
        <w:tc>
          <w:tcPr>
            <w:tcW w:w="9016" w:type="dxa"/>
          </w:tcPr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14112" behindDoc="0" locked="0" layoutInCell="1" allowOverlap="1" wp14:anchorId="4A460E76" wp14:editId="7CA5B123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703" name="Rectangle 17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460E76" id="Rectangle 1703" o:spid="_x0000_s1528" style="position:absolute;margin-left:81.1pt;margin-top:2.2pt;width:42pt;height:22.15pt;z-index:25391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gmXhwIAAC4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I7S&#10;CZe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3.22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15136" behindDoc="0" locked="0" layoutInCell="1" allowOverlap="1" wp14:anchorId="7B89779C" wp14:editId="63BE8B17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704" name="Rectangle 17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3.21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89779C" id="Rectangle 1704" o:spid="_x0000_s1529" style="position:absolute;margin-left:126.45pt;margin-top:2.3pt;width:42pt;height:22.15pt;z-index:25391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a4ZhwIAAC4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CV&#10;0a4Z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3.21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16160" behindDoc="0" locked="0" layoutInCell="1" allowOverlap="1" wp14:anchorId="1FEACF18" wp14:editId="0E17881D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705" name="Rectangle 1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EACF18" id="Rectangle 1705" o:spid="_x0000_s1530" style="position:absolute;margin-left:171.65pt;margin-top:2.3pt;width:42pt;height:22.15pt;z-index:25391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pcOhwIAAC4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BqKlw6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20256" behindDoc="0" locked="0" layoutInCell="1" allowOverlap="1" wp14:anchorId="37CD8372" wp14:editId="62388E1E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706" name="Rectangle 17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3.16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CD8372" id="Rectangle 1706" o:spid="_x0000_s1531" style="position:absolute;margin-left:352.75pt;margin-top:2.25pt;width:42pt;height:22.15pt;z-index:25392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C9&#10;ZbmChgIAAC4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3.16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19232" behindDoc="0" locked="0" layoutInCell="1" allowOverlap="1" wp14:anchorId="2EB10FB5" wp14:editId="59B4616D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707" name="Rectangle 17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3.17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B10FB5" id="Rectangle 1707" o:spid="_x0000_s1532" style="position:absolute;margin-left:307.55pt;margin-top:2.25pt;width:42pt;height:22.15pt;z-index:25391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Cp&#10;vzLP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3.17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18208" behindDoc="0" locked="0" layoutInCell="1" allowOverlap="1" wp14:anchorId="780A8828" wp14:editId="47166682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708" name="Rectangle 17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3.18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0A8828" id="Rectangle 1708" o:spid="_x0000_s1533" style="position:absolute;margin-left:262.2pt;margin-top:2.2pt;width:42pt;height:22.15pt;z-index:25391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ymWGRI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3.18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17184" behindDoc="0" locked="0" layoutInCell="1" allowOverlap="1" wp14:anchorId="41676C5B" wp14:editId="37B4C4D0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709" name="Rectangle 17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3.19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676C5B" id="Rectangle 1709" o:spid="_x0000_s1534" style="position:absolute;margin-left:217pt;margin-top:2.25pt;width:42pt;height:22.15pt;z-index:25391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Bz&#10;Pdrm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3.19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3.25, 3.24, 3.23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</w:p>
        </w:tc>
      </w:tr>
      <w:tr w:rsidR="00480CC1" w:rsidRPr="00B80369" w:rsidTr="00480CC1">
        <w:tc>
          <w:tcPr>
            <w:tcW w:w="9016" w:type="dxa"/>
          </w:tcPr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21280" behindDoc="0" locked="0" layoutInCell="1" allowOverlap="1" wp14:anchorId="2CEF2CAA" wp14:editId="6E914C13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710" name="Rectangle 17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2.95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EF2CAA" id="Rectangle 1710" o:spid="_x0000_s1535" style="position:absolute;margin-left:81.1pt;margin-top:2.2pt;width:42pt;height:22.15pt;z-index:25392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NBi&#10;csW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2.95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22304" behindDoc="0" locked="0" layoutInCell="1" allowOverlap="1" wp14:anchorId="57205855" wp14:editId="0EE99038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711" name="Rectangle 17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2.85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205855" id="Rectangle 1711" o:spid="_x0000_s1536" style="position:absolute;margin-left:126.45pt;margin-top:2.3pt;width:42pt;height:22.15pt;z-index:25392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JzH&#10;QJKGAgAALg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2.85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23328" behindDoc="0" locked="0" layoutInCell="1" allowOverlap="1" wp14:anchorId="314E77EE" wp14:editId="2A5BB928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712" name="Rectangle 17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2.75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4E77EE" id="Rectangle 1712" o:spid="_x0000_s1537" style="position:absolute;margin-left:171.65pt;margin-top:2.3pt;width:42pt;height:22.15pt;z-index:25392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Dsobh6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2.75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27424" behindDoc="0" locked="0" layoutInCell="1" allowOverlap="1" wp14:anchorId="1BDB0940" wp14:editId="3CFEAE4C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713" name="Rectangle 17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2.35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DB0940" id="Rectangle 1713" o:spid="_x0000_s1538" style="position:absolute;margin-left:352.75pt;margin-top:2.25pt;width:42pt;height:22.15pt;z-index:25392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L/LlU4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2.35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26400" behindDoc="0" locked="0" layoutInCell="1" allowOverlap="1" wp14:anchorId="11716F7B" wp14:editId="47CE7B4E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714" name="Rectangle 17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2.45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716F7B" id="Rectangle 1714" o:spid="_x0000_s1539" style="position:absolute;margin-left:307.55pt;margin-top:2.25pt;width:42pt;height:22.15pt;z-index:25392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A0&#10;8ULd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2.45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25376" behindDoc="0" locked="0" layoutInCell="1" allowOverlap="1" wp14:anchorId="575D2CF6" wp14:editId="2C92BA1A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715" name="Rectangle 1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5D2CF6" id="Rectangle 1715" o:spid="_x0000_s1540" style="position:absolute;margin-left:262.2pt;margin-top:2.2pt;width:42pt;height:22.15pt;z-index:25392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u6p7yo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24352" behindDoc="0" locked="0" layoutInCell="1" allowOverlap="1" wp14:anchorId="13FA3E08" wp14:editId="022A706F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716" name="Rectangle 17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2.65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FA3E08" id="Rectangle 1716" o:spid="_x0000_s1541" style="position:absolute;margin-left:217pt;margin-top:2.25pt;width:42pt;height:22.15pt;z-index:25392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Ac&#10;RVVG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2.65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3.25, 3.15, 3.05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</w:p>
        </w:tc>
      </w:tr>
    </w:tbl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80CC1" w:rsidRPr="00B80369" w:rsidTr="00480CC1">
        <w:tc>
          <w:tcPr>
            <w:tcW w:w="9016" w:type="dxa"/>
          </w:tcPr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</w:t>
            </w:r>
            <w:r>
              <w:rPr>
                <w:rFonts w:ascii="Calibri" w:eastAsia="Calibri" w:hAnsi="Calibri" w:cs="Times New Roman"/>
              </w:rPr>
              <w:t xml:space="preserve">back </w:t>
            </w:r>
            <w:r w:rsidRPr="00B80369">
              <w:rPr>
                <w:rFonts w:ascii="Calibri" w:eastAsia="Calibri" w:hAnsi="Calibri" w:cs="Times New Roman"/>
              </w:rPr>
              <w:t xml:space="preserve">in </w:t>
            </w:r>
            <w:r>
              <w:rPr>
                <w:rFonts w:ascii="Calibri" w:eastAsia="Calibri" w:hAnsi="Calibri" w:cs="Times New Roman"/>
              </w:rPr>
              <w:t>tenths or hundredths</w:t>
            </w:r>
            <w:r w:rsidRPr="00B80369">
              <w:rPr>
                <w:rFonts w:ascii="Calibri" w:eastAsia="Calibri" w:hAnsi="Calibri" w:cs="Times New Roman"/>
              </w:rPr>
              <w:t xml:space="preserve">. </w:t>
            </w:r>
          </w:p>
        </w:tc>
      </w:tr>
      <w:tr w:rsidR="00480CC1" w:rsidRPr="00B80369" w:rsidTr="00480CC1">
        <w:tc>
          <w:tcPr>
            <w:tcW w:w="9016" w:type="dxa"/>
          </w:tcPr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28448" behindDoc="0" locked="0" layoutInCell="1" allowOverlap="1" wp14:anchorId="3127F64B" wp14:editId="652055EA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717" name="Rectangle 17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0.21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27F64B" id="Rectangle 1717" o:spid="_x0000_s1542" style="position:absolute;margin-left:81.1pt;margin-top:2.2pt;width:42pt;height:22.15pt;z-index:25392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0.21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29472" behindDoc="0" locked="0" layoutInCell="1" allowOverlap="1" wp14:anchorId="248CEB78" wp14:editId="4D321EEE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718" name="Rectangle 17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8CEB78" id="Rectangle 1718" o:spid="_x0000_s1543" style="position:absolute;margin-left:126.45pt;margin-top:2.3pt;width:42pt;height:22.15pt;z-index:25392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Br&#10;RWqA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30496" behindDoc="0" locked="0" layoutInCell="1" allowOverlap="1" wp14:anchorId="16D95D1E" wp14:editId="2BD5F468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719" name="Rectangle 17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0.19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D95D1E" id="Rectangle 1719" o:spid="_x0000_s1544" style="position:absolute;margin-left:171.65pt;margin-top:2.3pt;width:42pt;height:22.15pt;z-index:25393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0.19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34592" behindDoc="0" locked="0" layoutInCell="1" allowOverlap="1" wp14:anchorId="4A0E0F93" wp14:editId="1878536B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720" name="Rectangle 17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0E0F93" id="Rectangle 1720" o:spid="_x0000_s1545" style="position:absolute;margin-left:352.75pt;margin-top:2.25pt;width:42pt;height:22.15pt;z-index:25393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B0&#10;ekyNhgIAAC4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0.15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33568" behindDoc="0" locked="0" layoutInCell="1" allowOverlap="1" wp14:anchorId="5B25019E" wp14:editId="35BBEAC2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721" name="Rectangle 17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0.16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25019E" id="Rectangle 1721" o:spid="_x0000_s1546" style="position:absolute;margin-left:307.55pt;margin-top:2.25pt;width:42pt;height:22.15pt;z-index:25393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AUEhgIAAC4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D6g&#10;BQSGAgAALg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0.16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32544" behindDoc="0" locked="0" layoutInCell="1" allowOverlap="1" wp14:anchorId="0529DE96" wp14:editId="324CC642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722" name="Rectangle 17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0.17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29DE96" id="Rectangle 1722" o:spid="_x0000_s1547" style="position:absolute;margin-left:262.2pt;margin-top:2.2pt;width:42pt;height:22.15pt;z-index:25393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yuIhwIAAC4FAAAOAAAAZHJzL2Uyb0RvYy54bWysVEtv2zAMvg/YfxB0X+24y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mU8riI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0.17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31520" behindDoc="0" locked="0" layoutInCell="1" allowOverlap="1" wp14:anchorId="465E9A6F" wp14:editId="3657609A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723" name="Rectangle 17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0.18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5E9A6F" id="Rectangle 1723" o:spid="_x0000_s1548" style="position:absolute;margin-left:217pt;margin-top:2.25pt;width:42pt;height:22.15pt;z-index:25393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CN&#10;laDF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0.18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0.24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0.23, 0.22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</w:p>
        </w:tc>
      </w:tr>
      <w:tr w:rsidR="00480CC1" w:rsidRPr="00B80369" w:rsidTr="00480CC1">
        <w:tc>
          <w:tcPr>
            <w:tcW w:w="9016" w:type="dxa"/>
          </w:tcPr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35616" behindDoc="0" locked="0" layoutInCell="1" allowOverlap="1" wp14:anchorId="5121CA56" wp14:editId="185C2FA5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724" name="Rectangle 17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21CA56" id="Rectangle 1724" o:spid="_x0000_s1549" style="position:absolute;margin-left:81.1pt;margin-top:2.2pt;width:42pt;height:22.15pt;z-index:25393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JaW&#10;B0u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2.04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36640" behindDoc="0" locked="0" layoutInCell="1" allowOverlap="1" wp14:anchorId="239C7DB9" wp14:editId="458FDF33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725" name="Rectangle 17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9C7DB9" id="Rectangle 1725" o:spid="_x0000_s1550" style="position:absolute;margin-left:126.45pt;margin-top:2.3pt;width:42pt;height:22.15pt;z-index:25393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T5chwIAAC4FAAAOAAAAZHJzL2Uyb0RvYy54bWysVEtv2zAMvg/YfxB0X+24y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AZ&#10;zT5c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37664" behindDoc="0" locked="0" layoutInCell="1" allowOverlap="1" wp14:anchorId="3B727BD3" wp14:editId="32050E64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726" name="Rectangle 17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727BD3" id="Rectangle 1726" o:spid="_x0000_s1551" style="position:absolute;margin-left:171.65pt;margin-top:2.3pt;width:42pt;height:22.15pt;z-index:25393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L4iENC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41760" behindDoc="0" locked="0" layoutInCell="1" allowOverlap="1" wp14:anchorId="0705E9C6" wp14:editId="08E6036F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727" name="Rectangle 17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05E9C6" id="Rectangle 1727" o:spid="_x0000_s1552" style="position:absolute;margin-left:352.75pt;margin-top:2.25pt;width:42pt;height:22.15pt;z-index:25394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40736" behindDoc="0" locked="0" layoutInCell="1" allowOverlap="1" wp14:anchorId="7B1E7D22" wp14:editId="5BB369F3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728" name="Rectangle 17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1E7D22" id="Rectangle 1728" o:spid="_x0000_s1553" style="position:absolute;margin-left:307.55pt;margin-top:2.25pt;width:42pt;height:22.15pt;z-index:25394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DJ&#10;Ii8W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39712" behindDoc="0" locked="0" layoutInCell="1" allowOverlap="1" wp14:anchorId="0CF47F00" wp14:editId="1AB8CFCF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729" name="Rectangle 17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F47F00" id="Rectangle 1729" o:spid="_x0000_s1554" style="position:absolute;margin-left:262.2pt;margin-top:2.2pt;width:42pt;height:22.15pt;z-index:25393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38688" behindDoc="0" locked="0" layoutInCell="1" allowOverlap="1" wp14:anchorId="3F090381" wp14:editId="57D83465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730" name="Rectangle 17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090381" id="Rectangle 1730" o:spid="_x0000_s1555" style="position:absolute;margin-left:217pt;margin-top:2.25pt;width:42pt;height:22.15pt;z-index:25393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NMl&#10;25eGAgAALg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2.07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2.06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2.05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</w:p>
        </w:tc>
      </w:tr>
      <w:tr w:rsidR="00480CC1" w:rsidRPr="00B80369" w:rsidTr="00480CC1">
        <w:tc>
          <w:tcPr>
            <w:tcW w:w="9016" w:type="dxa"/>
          </w:tcPr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42784" behindDoc="0" locked="0" layoutInCell="1" allowOverlap="1" wp14:anchorId="1C5ED9F0" wp14:editId="7DDB9E75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731" name="Rectangle 17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5.52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5ED9F0" id="Rectangle 1731" o:spid="_x0000_s1556" style="position:absolute;margin-left:81.1pt;margin-top:2.2pt;width:42pt;height:22.15pt;z-index:25394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5.52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43808" behindDoc="0" locked="0" layoutInCell="1" allowOverlap="1" wp14:anchorId="6D5AD946" wp14:editId="514E4C7D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732" name="Rectangle 17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5.51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5AD946" id="Rectangle 1732" o:spid="_x0000_s1557" style="position:absolute;margin-left:126.45pt;margin-top:2.3pt;width:42pt;height:22.15pt;z-index:25394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8dMhwIAAC4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A4&#10;b8dM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5.51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44832" behindDoc="0" locked="0" layoutInCell="1" allowOverlap="1" wp14:anchorId="43D92D34" wp14:editId="7DA7FCE7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733" name="Rectangle 17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5.5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D92D34" id="Rectangle 1733" o:spid="_x0000_s1558" style="position:absolute;margin-left:171.65pt;margin-top:2.3pt;width:42pt;height:22.15pt;z-index:25394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UwBhwIAAC4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Cy1TAG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5.5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48928" behindDoc="0" locked="0" layoutInCell="1" allowOverlap="1" wp14:anchorId="309E2207" wp14:editId="3D8C46FA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734" name="Rectangle 17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5.46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9E2207" id="Rectangle 1734" o:spid="_x0000_s1559" style="position:absolute;margin-left:352.75pt;margin-top:2.25pt;width:42pt;height:22.15pt;z-index:25394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uuPhgIAAC4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A3&#10;tuuPhgIAAC4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5.46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47904" behindDoc="0" locked="0" layoutInCell="1" allowOverlap="1" wp14:anchorId="498BB5E4" wp14:editId="0FCDDA33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735" name="Rectangle 17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5.47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8BB5E4" id="Rectangle 1735" o:spid="_x0000_s1560" style="position:absolute;margin-left:307.55pt;margin-top:2.25pt;width:42pt;height:22.15pt;z-index:25394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7dKYhwIAAC4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C4&#10;7dKY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5.47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46880" behindDoc="0" locked="0" layoutInCell="1" allowOverlap="1" wp14:anchorId="67389F5B" wp14:editId="0246552E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736" name="Rectangle 17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5.48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389F5B" id="Rectangle 1736" o:spid="_x0000_s1561" style="position:absolute;margin-left:262.2pt;margin-top:2.2pt;width:42pt;height:22.15pt;z-index:25394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vwUhgIAAC4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5.48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45856" behindDoc="0" locked="0" layoutInCell="1" allowOverlap="1" wp14:anchorId="5F3E877F" wp14:editId="7CE0FF68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737" name="Rectangle 17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5.49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3E877F" id="Rectangle 1737" o:spid="_x0000_s1562" style="position:absolute;margin-left:217pt;margin-top:2.25pt;width:42pt;height:22.15pt;z-index:25394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AL&#10;2HdZ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5.49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5.55, 5.54, 5.53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</w:p>
        </w:tc>
      </w:tr>
      <w:tr w:rsidR="00480CC1" w:rsidRPr="00B80369" w:rsidTr="00480CC1">
        <w:tc>
          <w:tcPr>
            <w:tcW w:w="9016" w:type="dxa"/>
          </w:tcPr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49952" behindDoc="0" locked="0" layoutInCell="1" allowOverlap="1" wp14:anchorId="5EB33BAE" wp14:editId="1D0568A4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738" name="Rectangle 17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3.36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B33BAE" id="Rectangle 1738" o:spid="_x0000_s1563" style="position:absolute;margin-left:81.1pt;margin-top:2.2pt;width:42pt;height:22.15pt;z-index:25394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aALD&#10;0oYCAAAu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3.36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50976" behindDoc="0" locked="0" layoutInCell="1" allowOverlap="1" wp14:anchorId="738C1AAA" wp14:editId="60E7E9B6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739" name="Rectangle 17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3.26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8C1AAA" id="Rectangle 1739" o:spid="_x0000_s1564" style="position:absolute;margin-left:126.45pt;margin-top:2.3pt;width:42pt;height:22.15pt;z-index:25395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DR&#10;Wp9w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3.26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52000" behindDoc="0" locked="0" layoutInCell="1" allowOverlap="1" wp14:anchorId="3BFDD1FF" wp14:editId="136DE62D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740" name="Rectangle 17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3.16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FDD1FF" id="Rectangle 1740" o:spid="_x0000_s1565" style="position:absolute;margin-left:171.65pt;margin-top:2.3pt;width:42pt;height:22.15pt;z-index:25395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PEswHYYCAAAu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3.16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56096" behindDoc="0" locked="0" layoutInCell="1" allowOverlap="1" wp14:anchorId="7A240B36" wp14:editId="53CEFFAA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741" name="Rectangle 17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2.76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240B36" id="Rectangle 1741" o:spid="_x0000_s1566" style="position:absolute;margin-left:352.75pt;margin-top:2.25pt;width:42pt;height:22.15pt;z-index:25395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f7zhgIAAC4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A7&#10;af7zhgIAAC4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2.76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55072" behindDoc="0" locked="0" layoutInCell="1" allowOverlap="1" wp14:anchorId="47331013" wp14:editId="0CFC7149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742" name="Rectangle 17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2.86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331013" id="Rectangle 1742" o:spid="_x0000_s1567" style="position:absolute;margin-left:307.55pt;margin-top:2.25pt;width:42pt;height:22.15pt;z-index:25395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tB/hwIAAC4FAAAOAAAAZHJzL2Uyb0RvYy54bWysVEtv2zAMvg/YfxB0X+2kydo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Cc&#10;htB/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2.86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54048" behindDoc="0" locked="0" layoutInCell="1" allowOverlap="1" wp14:anchorId="4B92C2D4" wp14:editId="58491987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743" name="Rectangle 17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2.96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92C2D4" id="Rectangle 1743" o:spid="_x0000_s1568" style="position:absolute;margin-left:262.2pt;margin-top:2.2pt;width:42pt;height:22.15pt;z-index:25395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FsyhwIAAC4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iFxbMo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2.96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53024" behindDoc="0" locked="0" layoutInCell="1" allowOverlap="1" wp14:anchorId="07653A12" wp14:editId="517178D7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744" name="Rectangle 17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3.06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653A12" id="Rectangle 1744" o:spid="_x0000_s1569" style="position:absolute;margin-left:217pt;margin-top:2.25pt;width:42pt;height:22.15pt;z-index:25395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CT&#10;X/y8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3.06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3.66, 3.56, 3.46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</w:p>
        </w:tc>
      </w:tr>
    </w:tbl>
    <w:p w:rsidR="00480CC1" w:rsidRDefault="00480CC1" w:rsidP="00480CC1">
      <w:pPr>
        <w:pStyle w:val="NoSpacing"/>
        <w:rPr>
          <w:sz w:val="18"/>
          <w:szCs w:val="18"/>
        </w:rPr>
      </w:pPr>
    </w:p>
    <w:p w:rsidR="00480CC1" w:rsidRDefault="00480CC1" w:rsidP="00480CC1">
      <w:pPr>
        <w:pStyle w:val="NoSpacing"/>
        <w:rPr>
          <w:sz w:val="18"/>
          <w:szCs w:val="18"/>
        </w:rPr>
      </w:pPr>
    </w:p>
    <w:p w:rsidR="00480CC1" w:rsidRDefault="00480CC1" w:rsidP="00480CC1">
      <w:pPr>
        <w:pStyle w:val="NoSpacing"/>
        <w:rPr>
          <w:sz w:val="18"/>
          <w:szCs w:val="18"/>
        </w:rPr>
      </w:pPr>
    </w:p>
    <w:p w:rsidR="00480CC1" w:rsidRDefault="00480CC1" w:rsidP="00480CC1">
      <w:pPr>
        <w:pStyle w:val="NoSpacing"/>
        <w:rPr>
          <w:sz w:val="18"/>
          <w:szCs w:val="18"/>
        </w:rPr>
      </w:pPr>
    </w:p>
    <w:p w:rsidR="00480CC1" w:rsidRDefault="00480CC1" w:rsidP="00480CC1">
      <w:pPr>
        <w:pStyle w:val="NoSpacing"/>
        <w:rPr>
          <w:sz w:val="18"/>
          <w:szCs w:val="18"/>
        </w:rPr>
      </w:pPr>
    </w:p>
    <w:p w:rsidR="00480CC1" w:rsidRDefault="00480CC1" w:rsidP="00480CC1">
      <w:pPr>
        <w:pStyle w:val="NoSpacing"/>
        <w:rPr>
          <w:sz w:val="18"/>
          <w:szCs w:val="18"/>
        </w:rPr>
      </w:pPr>
    </w:p>
    <w:p w:rsidR="00480CC1" w:rsidRDefault="00480CC1" w:rsidP="00480CC1">
      <w:pPr>
        <w:pStyle w:val="NoSpacing"/>
        <w:rPr>
          <w:sz w:val="18"/>
          <w:szCs w:val="18"/>
        </w:rPr>
      </w:pPr>
    </w:p>
    <w:p w:rsidR="00480CC1" w:rsidRDefault="00480CC1" w:rsidP="00480CC1">
      <w:pPr>
        <w:pStyle w:val="NoSpacing"/>
        <w:rPr>
          <w:sz w:val="18"/>
          <w:szCs w:val="18"/>
        </w:rPr>
      </w:pPr>
    </w:p>
    <w:p w:rsidR="00480CC1" w:rsidRPr="00F82938" w:rsidRDefault="00480CC1" w:rsidP="00480CC1">
      <w:pPr>
        <w:pStyle w:val="NoSpacing"/>
        <w:rPr>
          <w:sz w:val="18"/>
          <w:szCs w:val="18"/>
        </w:rPr>
      </w:pPr>
    </w:p>
    <w:p w:rsidR="00480CC1" w:rsidRPr="008D0EE1" w:rsidRDefault="00480CC1" w:rsidP="00480CC1">
      <w:pPr>
        <w:pStyle w:val="NoSpacing"/>
        <w:rPr>
          <w:b/>
          <w:bCs/>
          <w:sz w:val="18"/>
          <w:szCs w:val="18"/>
        </w:rPr>
      </w:pPr>
      <w:r w:rsidRPr="008D0EE1">
        <w:rPr>
          <w:b/>
          <w:bCs/>
          <w:sz w:val="18"/>
          <w:szCs w:val="18"/>
        </w:rPr>
        <w:lastRenderedPageBreak/>
        <w:t>9 Locate tenths and hundredths on a number line</w:t>
      </w:r>
    </w:p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80CC1" w:rsidTr="00480CC1">
        <w:tc>
          <w:tcPr>
            <w:tcW w:w="9016" w:type="dxa"/>
          </w:tcPr>
          <w:p w:rsidR="00480CC1" w:rsidRDefault="00480CC1" w:rsidP="00480CC1">
            <w:pPr>
              <w:pStyle w:val="NoSpacing"/>
            </w:pPr>
            <w:r>
              <w:object w:dxaOrig="15795" w:dyaOrig="1545">
                <v:shape id="_x0000_i1133" type="#_x0000_t75" style="width:453.5pt;height:43.85pt" o:ole="">
                  <v:imagedata r:id="rId66" o:title=""/>
                </v:shape>
                <o:OLEObject Type="Embed" ProgID="PBrush" ShapeID="_x0000_i1133" DrawAspect="Content" ObjectID="_1654494627" r:id="rId67"/>
              </w:object>
            </w:r>
          </w:p>
          <w:p w:rsidR="00480CC1" w:rsidRDefault="00480CC1" w:rsidP="00480CC1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58144" behindDoc="1" locked="0" layoutInCell="1" allowOverlap="1" wp14:anchorId="0935A1B5" wp14:editId="698948CF">
                      <wp:simplePos x="0" y="0"/>
                      <wp:positionH relativeFrom="column">
                        <wp:posOffset>4250708</wp:posOffset>
                      </wp:positionH>
                      <wp:positionV relativeFrom="page">
                        <wp:posOffset>611678</wp:posOffset>
                      </wp:positionV>
                      <wp:extent cx="514350" cy="339090"/>
                      <wp:effectExtent l="0" t="0" r="19050" b="22860"/>
                      <wp:wrapNone/>
                      <wp:docPr id="1766" name="Rectangle 17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0.48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35A1B5" id="Rectangle 1766" o:spid="_x0000_s1570" style="position:absolute;margin-left:334.7pt;margin-top:48.15pt;width:40.5pt;height:26.7pt;z-index:-24935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0.48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59168" behindDoc="1" locked="0" layoutInCell="1" allowOverlap="1" wp14:anchorId="52BB25E8" wp14:editId="70AA2705">
                      <wp:simplePos x="0" y="0"/>
                      <wp:positionH relativeFrom="column">
                        <wp:posOffset>2866390</wp:posOffset>
                      </wp:positionH>
                      <wp:positionV relativeFrom="page">
                        <wp:posOffset>603456</wp:posOffset>
                      </wp:positionV>
                      <wp:extent cx="514350" cy="339090"/>
                      <wp:effectExtent l="0" t="0" r="19050" b="22860"/>
                      <wp:wrapNone/>
                      <wp:docPr id="1767" name="Rectangle 17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0.42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BB25E8" id="Rectangle 1767" o:spid="_x0000_s1571" style="position:absolute;margin-left:225.7pt;margin-top:47.5pt;width:40.5pt;height:26.7pt;z-index:-24935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0.42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57120" behindDoc="1" locked="0" layoutInCell="1" allowOverlap="1" wp14:anchorId="4AA7E0AE" wp14:editId="25634269">
                      <wp:simplePos x="0" y="0"/>
                      <wp:positionH relativeFrom="column">
                        <wp:posOffset>2174567</wp:posOffset>
                      </wp:positionH>
                      <wp:positionV relativeFrom="page">
                        <wp:posOffset>604692</wp:posOffset>
                      </wp:positionV>
                      <wp:extent cx="514350" cy="339090"/>
                      <wp:effectExtent l="0" t="0" r="19050" b="22860"/>
                      <wp:wrapNone/>
                      <wp:docPr id="1768" name="Rectangle 17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0.39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A7E0AE" id="Rectangle 1768" o:spid="_x0000_s1572" style="position:absolute;margin-left:171.25pt;margin-top:47.6pt;width:40.5pt;height:26.7pt;z-index:-24935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0.39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60192" behindDoc="1" locked="0" layoutInCell="1" allowOverlap="1" wp14:anchorId="6BF78FC2" wp14:editId="1352E89C">
                      <wp:simplePos x="0" y="0"/>
                      <wp:positionH relativeFrom="column">
                        <wp:posOffset>561546</wp:posOffset>
                      </wp:positionH>
                      <wp:positionV relativeFrom="page">
                        <wp:posOffset>601980</wp:posOffset>
                      </wp:positionV>
                      <wp:extent cx="514350" cy="339090"/>
                      <wp:effectExtent l="0" t="0" r="19050" b="22860"/>
                      <wp:wrapNone/>
                      <wp:docPr id="1769" name="Rectangle 17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0.32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F78FC2" id="Rectangle 1769" o:spid="_x0000_s1573" style="position:absolute;margin-left:44.2pt;margin-top:47.4pt;width:40.5pt;height:26.7pt;z-index:-24935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0.32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</w:p>
          <w:p w:rsidR="00480CC1" w:rsidRPr="00F82938" w:rsidRDefault="00480CC1" w:rsidP="00480CC1">
            <w:pPr>
              <w:pStyle w:val="NoSpacing"/>
              <w:rPr>
                <w:sz w:val="8"/>
                <w:szCs w:val="8"/>
              </w:rPr>
            </w:pPr>
          </w:p>
        </w:tc>
      </w:tr>
      <w:tr w:rsidR="00480CC1" w:rsidTr="00480CC1">
        <w:tc>
          <w:tcPr>
            <w:tcW w:w="9016" w:type="dxa"/>
          </w:tcPr>
          <w:p w:rsidR="00480CC1" w:rsidRDefault="00480CC1" w:rsidP="00480CC1">
            <w:pPr>
              <w:pStyle w:val="NoSpacing"/>
            </w:pPr>
            <w:r>
              <w:object w:dxaOrig="15885" w:dyaOrig="1575">
                <v:shape id="_x0000_i1134" type="#_x0000_t75" style="width:452.7pt;height:43.85pt" o:ole="">
                  <v:imagedata r:id="rId68" o:title=""/>
                </v:shape>
                <o:OLEObject Type="Embed" ProgID="PBrush" ShapeID="_x0000_i1134" DrawAspect="Content" ObjectID="_1654494628" r:id="rId69"/>
              </w:object>
            </w:r>
          </w:p>
          <w:p w:rsidR="00480CC1" w:rsidRDefault="00480CC1" w:rsidP="00480CC1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64288" behindDoc="1" locked="0" layoutInCell="1" allowOverlap="1" wp14:anchorId="6EB26822" wp14:editId="4D51DAC9">
                      <wp:simplePos x="0" y="0"/>
                      <wp:positionH relativeFrom="column">
                        <wp:posOffset>4008120</wp:posOffset>
                      </wp:positionH>
                      <wp:positionV relativeFrom="page">
                        <wp:posOffset>602186</wp:posOffset>
                      </wp:positionV>
                      <wp:extent cx="514350" cy="339090"/>
                      <wp:effectExtent l="0" t="0" r="19050" b="22860"/>
                      <wp:wrapNone/>
                      <wp:docPr id="1770" name="Rectangle 17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1.77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B26822" id="Rectangle 1770" o:spid="_x0000_s1574" style="position:absolute;margin-left:315.6pt;margin-top:47.4pt;width:40.5pt;height:26.7pt;z-index:-24935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1.77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62240" behindDoc="1" locked="0" layoutInCell="1" allowOverlap="1" wp14:anchorId="5843235D" wp14:editId="22B09887">
                      <wp:simplePos x="0" y="0"/>
                      <wp:positionH relativeFrom="column">
                        <wp:posOffset>3321050</wp:posOffset>
                      </wp:positionH>
                      <wp:positionV relativeFrom="page">
                        <wp:posOffset>602186</wp:posOffset>
                      </wp:positionV>
                      <wp:extent cx="514350" cy="339090"/>
                      <wp:effectExtent l="0" t="0" r="19050" b="22860"/>
                      <wp:wrapNone/>
                      <wp:docPr id="1771" name="Rectangle 17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1.74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43235D" id="Rectangle 1771" o:spid="_x0000_s1575" style="position:absolute;margin-left:261.5pt;margin-top:47.4pt;width:40.5pt;height:26.7pt;z-index:-24935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1.74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63264" behindDoc="1" locked="0" layoutInCell="1" allowOverlap="1" wp14:anchorId="6BD8428A" wp14:editId="627D9D9E">
                      <wp:simplePos x="0" y="0"/>
                      <wp:positionH relativeFrom="column">
                        <wp:posOffset>1940560</wp:posOffset>
                      </wp:positionH>
                      <wp:positionV relativeFrom="page">
                        <wp:posOffset>605996</wp:posOffset>
                      </wp:positionV>
                      <wp:extent cx="514350" cy="339090"/>
                      <wp:effectExtent l="0" t="0" r="19050" b="22860"/>
                      <wp:wrapNone/>
                      <wp:docPr id="1772" name="Rectangle 17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1.68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D8428A" id="Rectangle 1772" o:spid="_x0000_s1576" style="position:absolute;margin-left:152.8pt;margin-top:47.7pt;width:40.5pt;height:26.7pt;z-index:-24935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1.68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61216" behindDoc="1" locked="0" layoutInCell="1" allowOverlap="1" wp14:anchorId="0814AF69" wp14:editId="1C9A1009">
                      <wp:simplePos x="0" y="0"/>
                      <wp:positionH relativeFrom="column">
                        <wp:posOffset>795020</wp:posOffset>
                      </wp:positionH>
                      <wp:positionV relativeFrom="page">
                        <wp:posOffset>607266</wp:posOffset>
                      </wp:positionV>
                      <wp:extent cx="514350" cy="339090"/>
                      <wp:effectExtent l="0" t="0" r="19050" b="22860"/>
                      <wp:wrapNone/>
                      <wp:docPr id="1773" name="Rectangle 17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1.63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14AF69" id="Rectangle 1773" o:spid="_x0000_s1577" style="position:absolute;margin-left:62.6pt;margin-top:47.8pt;width:40.5pt;height:26.7pt;z-index:-24935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1.63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</w:p>
          <w:p w:rsidR="00480CC1" w:rsidRPr="00CC05F3" w:rsidRDefault="00480CC1" w:rsidP="00480CC1">
            <w:pPr>
              <w:pStyle w:val="NoSpacing"/>
              <w:rPr>
                <w:sz w:val="10"/>
                <w:szCs w:val="10"/>
              </w:rPr>
            </w:pPr>
          </w:p>
        </w:tc>
      </w:tr>
      <w:tr w:rsidR="00480CC1" w:rsidTr="00480CC1">
        <w:tc>
          <w:tcPr>
            <w:tcW w:w="9016" w:type="dxa"/>
          </w:tcPr>
          <w:p w:rsidR="00480CC1" w:rsidRDefault="00480CC1" w:rsidP="00480CC1">
            <w:pPr>
              <w:pStyle w:val="NoSpacing"/>
            </w:pPr>
            <w:r>
              <w:object w:dxaOrig="15780" w:dyaOrig="1545">
                <v:shape id="_x0000_i1135" type="#_x0000_t75" style="width:446.05pt;height:43.85pt" o:ole="">
                  <v:imagedata r:id="rId70" o:title=""/>
                </v:shape>
                <o:OLEObject Type="Embed" ProgID="PBrush" ShapeID="_x0000_i1135" DrawAspect="Content" ObjectID="_1654494629" r:id="rId71"/>
              </w:object>
            </w:r>
          </w:p>
          <w:p w:rsidR="00480CC1" w:rsidRDefault="00480CC1" w:rsidP="00480CC1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65312" behindDoc="1" locked="0" layoutInCell="1" allowOverlap="1" wp14:anchorId="5D65E848" wp14:editId="298D0925">
                      <wp:simplePos x="0" y="0"/>
                      <wp:positionH relativeFrom="column">
                        <wp:posOffset>795075</wp:posOffset>
                      </wp:positionH>
                      <wp:positionV relativeFrom="page">
                        <wp:posOffset>600119</wp:posOffset>
                      </wp:positionV>
                      <wp:extent cx="514350" cy="339090"/>
                      <wp:effectExtent l="0" t="0" r="19050" b="22860"/>
                      <wp:wrapNone/>
                      <wp:docPr id="1774" name="Rectangle 17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65E848" id="Rectangle 1774" o:spid="_x0000_s1578" style="position:absolute;margin-left:62.6pt;margin-top:47.25pt;width:40.5pt;height:26.7pt;z-index:-24935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0.15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66336" behindDoc="1" locked="0" layoutInCell="1" allowOverlap="1" wp14:anchorId="22A49501" wp14:editId="1EF5028F">
                      <wp:simplePos x="0" y="0"/>
                      <wp:positionH relativeFrom="column">
                        <wp:posOffset>2179008</wp:posOffset>
                      </wp:positionH>
                      <wp:positionV relativeFrom="page">
                        <wp:posOffset>601144</wp:posOffset>
                      </wp:positionV>
                      <wp:extent cx="514350" cy="339090"/>
                      <wp:effectExtent l="0" t="0" r="19050" b="22860"/>
                      <wp:wrapNone/>
                      <wp:docPr id="1775" name="Rectangle 17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0.45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A49501" id="Rectangle 1775" o:spid="_x0000_s1579" style="position:absolute;margin-left:171.6pt;margin-top:47.35pt;width:40.5pt;height:26.7pt;z-index:-24935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0.45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67360" behindDoc="1" locked="0" layoutInCell="1" allowOverlap="1" wp14:anchorId="386FEE75" wp14:editId="391BD56C">
                      <wp:simplePos x="0" y="0"/>
                      <wp:positionH relativeFrom="column">
                        <wp:posOffset>3103733</wp:posOffset>
                      </wp:positionH>
                      <wp:positionV relativeFrom="page">
                        <wp:posOffset>600898</wp:posOffset>
                      </wp:positionV>
                      <wp:extent cx="514350" cy="339090"/>
                      <wp:effectExtent l="0" t="0" r="19050" b="22860"/>
                      <wp:wrapNone/>
                      <wp:docPr id="1776" name="Rectangle 17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6FEE75" id="Rectangle 1776" o:spid="_x0000_s1580" style="position:absolute;margin-left:244.4pt;margin-top:47.3pt;width:40.5pt;height:26.7pt;z-index:-24934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68384" behindDoc="1" locked="0" layoutInCell="1" allowOverlap="1" wp14:anchorId="7BD75EAE" wp14:editId="1058403C">
                      <wp:simplePos x="0" y="0"/>
                      <wp:positionH relativeFrom="column">
                        <wp:posOffset>4477385</wp:posOffset>
                      </wp:positionH>
                      <wp:positionV relativeFrom="page">
                        <wp:posOffset>600281</wp:posOffset>
                      </wp:positionV>
                      <wp:extent cx="514350" cy="339090"/>
                      <wp:effectExtent l="0" t="0" r="19050" b="22860"/>
                      <wp:wrapNone/>
                      <wp:docPr id="1777" name="Rectangle 17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D75EAE" id="Rectangle 1777" o:spid="_x0000_s1581" style="position:absolute;margin-left:352.55pt;margin-top:47.25pt;width:40.5pt;height:26.7pt;z-index:-24934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</w:p>
          <w:p w:rsidR="00480CC1" w:rsidRPr="00F82938" w:rsidRDefault="00480CC1" w:rsidP="00480CC1">
            <w:pPr>
              <w:pStyle w:val="NoSpacing"/>
              <w:rPr>
                <w:sz w:val="8"/>
                <w:szCs w:val="8"/>
              </w:rPr>
            </w:pPr>
          </w:p>
        </w:tc>
      </w:tr>
      <w:tr w:rsidR="00480CC1" w:rsidTr="00480CC1">
        <w:tc>
          <w:tcPr>
            <w:tcW w:w="9016" w:type="dxa"/>
          </w:tcPr>
          <w:p w:rsidR="00480CC1" w:rsidRDefault="00480CC1" w:rsidP="00480CC1">
            <w:pPr>
              <w:pStyle w:val="NoSpacing"/>
            </w:pPr>
            <w:r>
              <w:object w:dxaOrig="15825" w:dyaOrig="1545">
                <v:shape id="_x0000_i1136" type="#_x0000_t75" style="width:453.5pt;height:43.85pt" o:ole="">
                  <v:imagedata r:id="rId72" o:title=""/>
                </v:shape>
                <o:OLEObject Type="Embed" ProgID="PBrush" ShapeID="_x0000_i1136" DrawAspect="Content" ObjectID="_1654494630" r:id="rId73"/>
              </w:object>
            </w:r>
          </w:p>
          <w:p w:rsidR="00480CC1" w:rsidRDefault="00480CC1" w:rsidP="00480CC1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70432" behindDoc="1" locked="0" layoutInCell="1" allowOverlap="1" wp14:anchorId="24A4FD90" wp14:editId="68A046E4">
                      <wp:simplePos x="0" y="0"/>
                      <wp:positionH relativeFrom="column">
                        <wp:posOffset>3209290</wp:posOffset>
                      </wp:positionH>
                      <wp:positionV relativeFrom="page">
                        <wp:posOffset>603044</wp:posOffset>
                      </wp:positionV>
                      <wp:extent cx="514350" cy="339090"/>
                      <wp:effectExtent l="0" t="0" r="19050" b="22860"/>
                      <wp:wrapNone/>
                      <wp:docPr id="1778" name="Rectangle 17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1.35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A4FD90" id="Rectangle 1778" o:spid="_x0000_s1582" style="position:absolute;margin-left:252.7pt;margin-top:47.5pt;width:40.5pt;height:26.7pt;z-index:-24934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1.35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71456" behindDoc="1" locked="0" layoutInCell="1" allowOverlap="1" wp14:anchorId="67CC80E7" wp14:editId="2B7A0339">
                      <wp:simplePos x="0" y="0"/>
                      <wp:positionH relativeFrom="column">
                        <wp:posOffset>2284473</wp:posOffset>
                      </wp:positionH>
                      <wp:positionV relativeFrom="page">
                        <wp:posOffset>598534</wp:posOffset>
                      </wp:positionV>
                      <wp:extent cx="514350" cy="339090"/>
                      <wp:effectExtent l="0" t="0" r="19050" b="22860"/>
                      <wp:wrapNone/>
                      <wp:docPr id="1779" name="Rectangle 17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CC80E7" id="Rectangle 1779" o:spid="_x0000_s1583" style="position:absolute;margin-left:179.9pt;margin-top:47.15pt;width:40.5pt;height:26.7pt;z-index:-24934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72480" behindDoc="1" locked="0" layoutInCell="1" allowOverlap="1" wp14:anchorId="02DA6B5E" wp14:editId="10559778">
                      <wp:simplePos x="0" y="0"/>
                      <wp:positionH relativeFrom="column">
                        <wp:posOffset>1137263</wp:posOffset>
                      </wp:positionH>
                      <wp:positionV relativeFrom="page">
                        <wp:posOffset>598288</wp:posOffset>
                      </wp:positionV>
                      <wp:extent cx="514350" cy="339090"/>
                      <wp:effectExtent l="0" t="0" r="19050" b="22860"/>
                      <wp:wrapNone/>
                      <wp:docPr id="1780" name="Rectangle 17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0.45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DA6B5E" id="Rectangle 1780" o:spid="_x0000_s1584" style="position:absolute;margin-left:89.55pt;margin-top:47.1pt;width:40.5pt;height:26.7pt;z-index:-24934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0.45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73504" behindDoc="1" locked="0" layoutInCell="1" allowOverlap="1" wp14:anchorId="3EA0916A" wp14:editId="30F7708B">
                      <wp:simplePos x="0" y="0"/>
                      <wp:positionH relativeFrom="column">
                        <wp:posOffset>207396</wp:posOffset>
                      </wp:positionH>
                      <wp:positionV relativeFrom="page">
                        <wp:posOffset>598677</wp:posOffset>
                      </wp:positionV>
                      <wp:extent cx="514350" cy="339090"/>
                      <wp:effectExtent l="0" t="0" r="19050" b="22860"/>
                      <wp:wrapNone/>
                      <wp:docPr id="1781" name="Rectangle 17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A0916A" id="Rectangle 1781" o:spid="_x0000_s1585" style="position:absolute;margin-left:16.35pt;margin-top:47.15pt;width:40.5pt;height:26.7pt;z-index:-24934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0.05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F82938" w:rsidRDefault="00480CC1" w:rsidP="00480CC1">
            <w:pPr>
              <w:pStyle w:val="NoSpacing"/>
              <w:rPr>
                <w:sz w:val="20"/>
                <w:szCs w:val="20"/>
              </w:rPr>
            </w:pPr>
          </w:p>
          <w:p w:rsidR="00480CC1" w:rsidRPr="00CC05F3" w:rsidRDefault="00480CC1" w:rsidP="00480CC1">
            <w:pPr>
              <w:pStyle w:val="NoSpacing"/>
              <w:rPr>
                <w:sz w:val="10"/>
                <w:szCs w:val="10"/>
              </w:rPr>
            </w:pPr>
          </w:p>
        </w:tc>
      </w:tr>
      <w:tr w:rsidR="00480CC1" w:rsidTr="00480CC1">
        <w:tc>
          <w:tcPr>
            <w:tcW w:w="9016" w:type="dxa"/>
          </w:tcPr>
          <w:p w:rsidR="00480CC1" w:rsidRDefault="00480CC1" w:rsidP="00480CC1">
            <w:pPr>
              <w:pStyle w:val="NoSpacing"/>
            </w:pPr>
            <w:r>
              <w:object w:dxaOrig="15945" w:dyaOrig="1515">
                <v:shape id="_x0000_i1137" type="#_x0000_t75" style="width:325.25pt;height:33.1pt" o:ole="">
                  <v:imagedata r:id="rId74" o:title=""/>
                </v:shape>
                <o:OLEObject Type="Embed" ProgID="PBrush" ShapeID="_x0000_i1137" DrawAspect="Content" ObjectID="_1654494631" r:id="rId75"/>
              </w:object>
            </w:r>
          </w:p>
          <w:p w:rsidR="00480CC1" w:rsidRDefault="00480CC1" w:rsidP="00480CC1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76576" behindDoc="1" locked="0" layoutInCell="1" allowOverlap="1" wp14:anchorId="1FA54097" wp14:editId="21ABAE42">
                      <wp:simplePos x="0" y="0"/>
                      <wp:positionH relativeFrom="column">
                        <wp:posOffset>3167716</wp:posOffset>
                      </wp:positionH>
                      <wp:positionV relativeFrom="page">
                        <wp:posOffset>443304</wp:posOffset>
                      </wp:positionV>
                      <wp:extent cx="514350" cy="339090"/>
                      <wp:effectExtent l="0" t="0" r="19050" b="22860"/>
                      <wp:wrapNone/>
                      <wp:docPr id="1785" name="Rectangle 17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A54097" id="Rectangle 1785" o:spid="_x0000_s1586" style="position:absolute;margin-left:249.45pt;margin-top:34.9pt;width:40.5pt;height:26.7pt;z-index:-24933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0.96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75552" behindDoc="1" locked="0" layoutInCell="1" allowOverlap="1" wp14:anchorId="5248E5CE" wp14:editId="51A4E2C8">
                      <wp:simplePos x="0" y="0"/>
                      <wp:positionH relativeFrom="column">
                        <wp:posOffset>1933500</wp:posOffset>
                      </wp:positionH>
                      <wp:positionV relativeFrom="page">
                        <wp:posOffset>434340</wp:posOffset>
                      </wp:positionV>
                      <wp:extent cx="514350" cy="339090"/>
                      <wp:effectExtent l="0" t="0" r="19050" b="22860"/>
                      <wp:wrapNone/>
                      <wp:docPr id="1784" name="Rectangle 17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48E5CE" id="Rectangle 1784" o:spid="_x0000_s1587" style="position:absolute;margin-left:152.25pt;margin-top:34.2pt;width:40.5pt;height:26.7pt;z-index:-24934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0.58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74528" behindDoc="1" locked="0" layoutInCell="1" allowOverlap="1" wp14:anchorId="3D9CEF6B" wp14:editId="4899B0C4">
                      <wp:simplePos x="0" y="0"/>
                      <wp:positionH relativeFrom="column">
                        <wp:posOffset>1411268</wp:posOffset>
                      </wp:positionH>
                      <wp:positionV relativeFrom="page">
                        <wp:posOffset>434975</wp:posOffset>
                      </wp:positionV>
                      <wp:extent cx="514350" cy="339090"/>
                      <wp:effectExtent l="0" t="0" r="19050" b="22860"/>
                      <wp:wrapNone/>
                      <wp:docPr id="1783" name="Rectangle 17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0.43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9CEF6B" id="Rectangle 1783" o:spid="_x0000_s1588" style="position:absolute;margin-left:111.1pt;margin-top:34.25pt;width:40.5pt;height:26.7pt;z-index:-24934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0.43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69408" behindDoc="1" locked="0" layoutInCell="1" allowOverlap="1" wp14:anchorId="4B1F2153" wp14:editId="044E49FE">
                      <wp:simplePos x="0" y="0"/>
                      <wp:positionH relativeFrom="column">
                        <wp:posOffset>612961</wp:posOffset>
                      </wp:positionH>
                      <wp:positionV relativeFrom="page">
                        <wp:posOffset>433481</wp:posOffset>
                      </wp:positionV>
                      <wp:extent cx="514350" cy="339090"/>
                      <wp:effectExtent l="0" t="0" r="19050" b="22860"/>
                      <wp:wrapNone/>
                      <wp:docPr id="1782" name="Rectangle 17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0.18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1F2153" id="Rectangle 1782" o:spid="_x0000_s1589" style="position:absolute;margin-left:48.25pt;margin-top:34.15pt;width:40.5pt;height:26.7pt;z-index:-24934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0.18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 xml:space="preserve"> </w:t>
            </w:r>
          </w:p>
          <w:p w:rsidR="00480CC1" w:rsidRPr="00F82938" w:rsidRDefault="00480CC1" w:rsidP="00480CC1">
            <w:pPr>
              <w:pStyle w:val="NoSpacing"/>
              <w:rPr>
                <w:sz w:val="8"/>
                <w:szCs w:val="8"/>
              </w:rPr>
            </w:pPr>
          </w:p>
        </w:tc>
      </w:tr>
    </w:tbl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80CC1" w:rsidTr="00480CC1">
        <w:tc>
          <w:tcPr>
            <w:tcW w:w="9016" w:type="dxa"/>
          </w:tcPr>
          <w:p w:rsidR="00480CC1" w:rsidRDefault="00480CC1" w:rsidP="00480CC1">
            <w:pPr>
              <w:pStyle w:val="NoSpacing"/>
            </w:pPr>
            <w:r>
              <w:object w:dxaOrig="15810" w:dyaOrig="1515">
                <v:shape id="_x0000_i1138" type="#_x0000_t75" style="width:446.05pt;height:43.85pt" o:ole="">
                  <v:imagedata r:id="rId76" o:title=""/>
                </v:shape>
                <o:OLEObject Type="Embed" ProgID="PBrush" ShapeID="_x0000_i1138" DrawAspect="Content" ObjectID="_1654494632" r:id="rId77"/>
              </w:object>
            </w:r>
          </w:p>
          <w:p w:rsidR="00480CC1" w:rsidRDefault="00480CC1" w:rsidP="00480CC1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77600" behindDoc="1" locked="0" layoutInCell="1" allowOverlap="1" wp14:anchorId="4A794AC6" wp14:editId="2A365BEF">
                      <wp:simplePos x="0" y="0"/>
                      <wp:positionH relativeFrom="column">
                        <wp:posOffset>4476750</wp:posOffset>
                      </wp:positionH>
                      <wp:positionV relativeFrom="page">
                        <wp:posOffset>595739</wp:posOffset>
                      </wp:positionV>
                      <wp:extent cx="514350" cy="339090"/>
                      <wp:effectExtent l="0" t="0" r="19050" b="22860"/>
                      <wp:wrapNone/>
                      <wp:docPr id="1826" name="Rectangle 18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794AC6" id="Rectangle 1826" o:spid="_x0000_s1590" style="position:absolute;margin-left:352.5pt;margin-top:46.9pt;width:40.5pt;height:26.7pt;z-index:-24933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0.89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78624" behindDoc="1" locked="0" layoutInCell="1" allowOverlap="1" wp14:anchorId="027196AD" wp14:editId="5AAE1CD3">
                      <wp:simplePos x="0" y="0"/>
                      <wp:positionH relativeFrom="column">
                        <wp:posOffset>2642870</wp:posOffset>
                      </wp:positionH>
                      <wp:positionV relativeFrom="page">
                        <wp:posOffset>598914</wp:posOffset>
                      </wp:positionV>
                      <wp:extent cx="514350" cy="339090"/>
                      <wp:effectExtent l="0" t="0" r="19050" b="22860"/>
                      <wp:wrapNone/>
                      <wp:docPr id="1827" name="Rectangle 18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7196AD" id="Rectangle 1827" o:spid="_x0000_s1591" style="position:absolute;margin-left:208.1pt;margin-top:47.15pt;width:40.5pt;height:26.7pt;z-index:-24933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0.81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79648" behindDoc="1" locked="0" layoutInCell="1" allowOverlap="1" wp14:anchorId="6494AA69" wp14:editId="365A743C">
                      <wp:simplePos x="0" y="0"/>
                      <wp:positionH relativeFrom="column">
                        <wp:posOffset>1955740</wp:posOffset>
                      </wp:positionH>
                      <wp:positionV relativeFrom="page">
                        <wp:posOffset>600108</wp:posOffset>
                      </wp:positionV>
                      <wp:extent cx="514350" cy="339090"/>
                      <wp:effectExtent l="0" t="0" r="19050" b="22860"/>
                      <wp:wrapNone/>
                      <wp:docPr id="1828" name="Rectangle 18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0.78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94AA69" id="Rectangle 1828" o:spid="_x0000_s1592" style="position:absolute;margin-left:154pt;margin-top:47.25pt;width:40.5pt;height:26.7pt;z-index:-24933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0.78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80672" behindDoc="1" locked="0" layoutInCell="1" allowOverlap="1" wp14:anchorId="4729DF76" wp14:editId="2C6E9E84">
                      <wp:simplePos x="0" y="0"/>
                      <wp:positionH relativeFrom="column">
                        <wp:posOffset>802248</wp:posOffset>
                      </wp:positionH>
                      <wp:positionV relativeFrom="page">
                        <wp:posOffset>599808</wp:posOffset>
                      </wp:positionV>
                      <wp:extent cx="514350" cy="339090"/>
                      <wp:effectExtent l="0" t="0" r="19050" b="22860"/>
                      <wp:wrapNone/>
                      <wp:docPr id="1829" name="Rectangle 18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0.73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29DF76" id="Rectangle 1829" o:spid="_x0000_s1593" style="position:absolute;margin-left:63.15pt;margin-top:47.25pt;width:40.5pt;height:26.7pt;z-index:-24933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0.73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F82938" w:rsidRDefault="00480CC1" w:rsidP="00480CC1">
            <w:pPr>
              <w:pStyle w:val="NoSpacing"/>
              <w:rPr>
                <w:sz w:val="20"/>
                <w:szCs w:val="20"/>
              </w:rPr>
            </w:pPr>
          </w:p>
          <w:p w:rsidR="00480CC1" w:rsidRPr="00CC05F3" w:rsidRDefault="00480CC1" w:rsidP="00480CC1">
            <w:pPr>
              <w:pStyle w:val="NoSpacing"/>
              <w:rPr>
                <w:sz w:val="10"/>
                <w:szCs w:val="10"/>
              </w:rPr>
            </w:pPr>
          </w:p>
        </w:tc>
      </w:tr>
      <w:tr w:rsidR="00480CC1" w:rsidTr="00480CC1">
        <w:tc>
          <w:tcPr>
            <w:tcW w:w="9016" w:type="dxa"/>
          </w:tcPr>
          <w:p w:rsidR="00480CC1" w:rsidRDefault="00480CC1" w:rsidP="00480CC1">
            <w:pPr>
              <w:pStyle w:val="NoSpacing"/>
            </w:pPr>
            <w:r>
              <w:object w:dxaOrig="15840" w:dyaOrig="1455">
                <v:shape id="_x0000_i1139" type="#_x0000_t75" style="width:445.25pt;height:43.85pt" o:ole="">
                  <v:imagedata r:id="rId78" o:title=""/>
                </v:shape>
                <o:OLEObject Type="Embed" ProgID="PBrush" ShapeID="_x0000_i1139" DrawAspect="Content" ObjectID="_1654494633" r:id="rId79"/>
              </w:object>
            </w:r>
          </w:p>
          <w:p w:rsidR="00480CC1" w:rsidRDefault="00480CC1" w:rsidP="00480CC1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81696" behindDoc="1" locked="0" layoutInCell="1" allowOverlap="1" wp14:anchorId="2AC3EFF7" wp14:editId="39D9B18B">
                      <wp:simplePos x="0" y="0"/>
                      <wp:positionH relativeFrom="column">
                        <wp:posOffset>4005187</wp:posOffset>
                      </wp:positionH>
                      <wp:positionV relativeFrom="page">
                        <wp:posOffset>568240</wp:posOffset>
                      </wp:positionV>
                      <wp:extent cx="514350" cy="339090"/>
                      <wp:effectExtent l="0" t="0" r="19050" b="22860"/>
                      <wp:wrapNone/>
                      <wp:docPr id="1830" name="Rectangle 18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2.97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C3EFF7" id="Rectangle 1830" o:spid="_x0000_s1594" style="position:absolute;margin-left:315.35pt;margin-top:44.75pt;width:40.5pt;height:26.7pt;z-index:-24933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2.97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82720" behindDoc="1" locked="0" layoutInCell="1" allowOverlap="1" wp14:anchorId="6F7D0107" wp14:editId="299D5A16">
                      <wp:simplePos x="0" y="0"/>
                      <wp:positionH relativeFrom="column">
                        <wp:posOffset>3318619</wp:posOffset>
                      </wp:positionH>
                      <wp:positionV relativeFrom="page">
                        <wp:posOffset>569595</wp:posOffset>
                      </wp:positionV>
                      <wp:extent cx="514350" cy="339090"/>
                      <wp:effectExtent l="0" t="0" r="19050" b="22860"/>
                      <wp:wrapNone/>
                      <wp:docPr id="1831" name="Rectangle 18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2.94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7D0107" id="Rectangle 1831" o:spid="_x0000_s1595" style="position:absolute;margin-left:261.3pt;margin-top:44.85pt;width:40.5pt;height:26.7pt;z-index:-24933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2.94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83744" behindDoc="1" locked="0" layoutInCell="1" allowOverlap="1" wp14:anchorId="1495D13E" wp14:editId="5288E36E">
                      <wp:simplePos x="0" y="0"/>
                      <wp:positionH relativeFrom="column">
                        <wp:posOffset>2164824</wp:posOffset>
                      </wp:positionH>
                      <wp:positionV relativeFrom="page">
                        <wp:posOffset>569595</wp:posOffset>
                      </wp:positionV>
                      <wp:extent cx="514350" cy="339090"/>
                      <wp:effectExtent l="0" t="0" r="19050" b="22860"/>
                      <wp:wrapNone/>
                      <wp:docPr id="1832" name="Rectangle 18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2.89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95D13E" id="Rectangle 1832" o:spid="_x0000_s1596" style="position:absolute;margin-left:170.45pt;margin-top:44.85pt;width:40.5pt;height:26.7pt;z-index:-24933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2.89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84768" behindDoc="1" locked="0" layoutInCell="1" allowOverlap="1" wp14:anchorId="6889DDBB" wp14:editId="0C0C48EC">
                      <wp:simplePos x="0" y="0"/>
                      <wp:positionH relativeFrom="column">
                        <wp:posOffset>1017743</wp:posOffset>
                      </wp:positionH>
                      <wp:positionV relativeFrom="page">
                        <wp:posOffset>569882</wp:posOffset>
                      </wp:positionV>
                      <wp:extent cx="514350" cy="339090"/>
                      <wp:effectExtent l="0" t="0" r="19050" b="22860"/>
                      <wp:wrapNone/>
                      <wp:docPr id="1833" name="Rectangle 18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2.84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89DDBB" id="Rectangle 1833" o:spid="_x0000_s1597" style="position:absolute;margin-left:80.15pt;margin-top:44.85pt;width:40.5pt;height:26.7pt;z-index:-24933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2.84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F82938" w:rsidRDefault="00480CC1" w:rsidP="00480CC1">
            <w:pPr>
              <w:pStyle w:val="NoSpacing"/>
              <w:rPr>
                <w:sz w:val="18"/>
                <w:szCs w:val="18"/>
              </w:rPr>
            </w:pPr>
          </w:p>
          <w:p w:rsidR="00480CC1" w:rsidRPr="00CC05F3" w:rsidRDefault="00480CC1" w:rsidP="00480CC1">
            <w:pPr>
              <w:pStyle w:val="NoSpacing"/>
              <w:rPr>
                <w:sz w:val="10"/>
                <w:szCs w:val="10"/>
              </w:rPr>
            </w:pPr>
          </w:p>
        </w:tc>
      </w:tr>
      <w:tr w:rsidR="00480CC1" w:rsidTr="00480CC1">
        <w:tc>
          <w:tcPr>
            <w:tcW w:w="9016" w:type="dxa"/>
          </w:tcPr>
          <w:p w:rsidR="00480CC1" w:rsidRDefault="00480CC1" w:rsidP="00480CC1">
            <w:pPr>
              <w:pStyle w:val="NoSpacing"/>
            </w:pPr>
            <w:r>
              <w:object w:dxaOrig="15810" w:dyaOrig="1440">
                <v:shape id="_x0000_i1140" type="#_x0000_t75" style="width:446.05pt;height:44.7pt" o:ole="">
                  <v:imagedata r:id="rId80" o:title=""/>
                </v:shape>
                <o:OLEObject Type="Embed" ProgID="PBrush" ShapeID="_x0000_i1140" DrawAspect="Content" ObjectID="_1654494634" r:id="rId81"/>
              </w:object>
            </w:r>
          </w:p>
          <w:p w:rsidR="00480CC1" w:rsidRDefault="00480CC1" w:rsidP="00480CC1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87840" behindDoc="1" locked="0" layoutInCell="1" allowOverlap="1" wp14:anchorId="4E562E1F" wp14:editId="5B34316E">
                      <wp:simplePos x="0" y="0"/>
                      <wp:positionH relativeFrom="column">
                        <wp:posOffset>4011315</wp:posOffset>
                      </wp:positionH>
                      <wp:positionV relativeFrom="page">
                        <wp:posOffset>568713</wp:posOffset>
                      </wp:positionV>
                      <wp:extent cx="514350" cy="339090"/>
                      <wp:effectExtent l="0" t="0" r="19050" b="22860"/>
                      <wp:wrapNone/>
                      <wp:docPr id="1834" name="Rectangle 18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562E1F" id="Rectangle 1834" o:spid="_x0000_s1598" style="position:absolute;margin-left:315.85pt;margin-top:44.8pt;width:40.5pt;height:26.7pt;z-index:-24932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86816" behindDoc="1" locked="0" layoutInCell="1" allowOverlap="1" wp14:anchorId="7C591E73" wp14:editId="01F22BA6">
                      <wp:simplePos x="0" y="0"/>
                      <wp:positionH relativeFrom="column">
                        <wp:posOffset>2637470</wp:posOffset>
                      </wp:positionH>
                      <wp:positionV relativeFrom="page">
                        <wp:posOffset>562772</wp:posOffset>
                      </wp:positionV>
                      <wp:extent cx="514350" cy="339090"/>
                      <wp:effectExtent l="0" t="0" r="19050" b="22860"/>
                      <wp:wrapNone/>
                      <wp:docPr id="1835" name="Rectangle 18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591E73" id="Rectangle 1835" o:spid="_x0000_s1599" style="position:absolute;margin-left:207.65pt;margin-top:44.3pt;width:40.5pt;height:26.7pt;z-index:-24932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85792" behindDoc="1" locked="0" layoutInCell="1" allowOverlap="1" wp14:anchorId="42813B2C" wp14:editId="72C7E5D8">
                      <wp:simplePos x="0" y="0"/>
                      <wp:positionH relativeFrom="column">
                        <wp:posOffset>1250181</wp:posOffset>
                      </wp:positionH>
                      <wp:positionV relativeFrom="page">
                        <wp:posOffset>566930</wp:posOffset>
                      </wp:positionV>
                      <wp:extent cx="514350" cy="339090"/>
                      <wp:effectExtent l="0" t="0" r="19050" b="22860"/>
                      <wp:wrapNone/>
                      <wp:docPr id="1836" name="Rectangle 18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0.25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813B2C" id="Rectangle 1836" o:spid="_x0000_s1600" style="position:absolute;margin-left:98.45pt;margin-top:44.65pt;width:40.5pt;height:26.7pt;z-index:-24933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0.25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88864" behindDoc="1" locked="0" layoutInCell="1" allowOverlap="1" wp14:anchorId="79C97EA9" wp14:editId="420D0883">
                      <wp:simplePos x="0" y="0"/>
                      <wp:positionH relativeFrom="column">
                        <wp:posOffset>330200</wp:posOffset>
                      </wp:positionH>
                      <wp:positionV relativeFrom="page">
                        <wp:posOffset>568434</wp:posOffset>
                      </wp:positionV>
                      <wp:extent cx="514350" cy="339090"/>
                      <wp:effectExtent l="0" t="0" r="19050" b="22860"/>
                      <wp:wrapNone/>
                      <wp:docPr id="1837" name="Rectangle 18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C97EA9" id="Rectangle 1837" o:spid="_x0000_s1601" style="position:absolute;margin-left:26pt;margin-top:44.75pt;width:40.5pt;height:26.7pt;z-index:-24932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0.05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F82938" w:rsidRDefault="00480CC1" w:rsidP="00480CC1">
            <w:pPr>
              <w:pStyle w:val="NoSpacing"/>
              <w:rPr>
                <w:sz w:val="18"/>
                <w:szCs w:val="18"/>
              </w:rPr>
            </w:pPr>
          </w:p>
          <w:p w:rsidR="00480CC1" w:rsidRPr="00CC05F3" w:rsidRDefault="00480CC1" w:rsidP="00480CC1">
            <w:pPr>
              <w:pStyle w:val="NoSpacing"/>
              <w:rPr>
                <w:sz w:val="10"/>
                <w:szCs w:val="10"/>
              </w:rPr>
            </w:pPr>
          </w:p>
        </w:tc>
      </w:tr>
      <w:tr w:rsidR="00480CC1" w:rsidTr="00480CC1">
        <w:tc>
          <w:tcPr>
            <w:tcW w:w="9016" w:type="dxa"/>
          </w:tcPr>
          <w:p w:rsidR="00480CC1" w:rsidRDefault="00480CC1" w:rsidP="00480CC1">
            <w:pPr>
              <w:pStyle w:val="NoSpacing"/>
            </w:pPr>
            <w:r>
              <w:object w:dxaOrig="15810" w:dyaOrig="1470">
                <v:shape id="_x0000_i1141" type="#_x0000_t75" style="width:446.05pt;height:43.85pt" o:ole="">
                  <v:imagedata r:id="rId82" o:title=""/>
                </v:shape>
                <o:OLEObject Type="Embed" ProgID="PBrush" ShapeID="_x0000_i1141" DrawAspect="Content" ObjectID="_1654494635" r:id="rId83"/>
              </w:object>
            </w:r>
          </w:p>
          <w:p w:rsidR="00480CC1" w:rsidRDefault="00480CC1" w:rsidP="00480CC1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89888" behindDoc="1" locked="0" layoutInCell="1" allowOverlap="1" wp14:anchorId="090C71D2" wp14:editId="3D772BCD">
                      <wp:simplePos x="0" y="0"/>
                      <wp:positionH relativeFrom="column">
                        <wp:posOffset>906145</wp:posOffset>
                      </wp:positionH>
                      <wp:positionV relativeFrom="page">
                        <wp:posOffset>585579</wp:posOffset>
                      </wp:positionV>
                      <wp:extent cx="514350" cy="339090"/>
                      <wp:effectExtent l="0" t="0" r="19050" b="22860"/>
                      <wp:wrapNone/>
                      <wp:docPr id="1838" name="Rectangle 18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0.35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0C71D2" id="Rectangle 1838" o:spid="_x0000_s1602" style="position:absolute;margin-left:71.35pt;margin-top:46.1pt;width:40.5pt;height:26.7pt;z-index:-24932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0.35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90912" behindDoc="1" locked="0" layoutInCell="1" allowOverlap="1" wp14:anchorId="1FD83F40" wp14:editId="45FF43AE">
                      <wp:simplePos x="0" y="0"/>
                      <wp:positionH relativeFrom="column">
                        <wp:posOffset>2526811</wp:posOffset>
                      </wp:positionH>
                      <wp:positionV relativeFrom="page">
                        <wp:posOffset>583768</wp:posOffset>
                      </wp:positionV>
                      <wp:extent cx="514350" cy="339090"/>
                      <wp:effectExtent l="0" t="0" r="19050" b="22860"/>
                      <wp:wrapNone/>
                      <wp:docPr id="1839" name="Rectangle 18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D83F40" id="Rectangle 1839" o:spid="_x0000_s1603" style="position:absolute;margin-left:198.95pt;margin-top:45.95pt;width:40.5pt;height:26.7pt;z-index:-24932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91936" behindDoc="1" locked="0" layoutInCell="1" allowOverlap="1" wp14:anchorId="6CD44459" wp14:editId="264EF7E1">
                      <wp:simplePos x="0" y="0"/>
                      <wp:positionH relativeFrom="column">
                        <wp:posOffset>3673879</wp:posOffset>
                      </wp:positionH>
                      <wp:positionV relativeFrom="page">
                        <wp:posOffset>583468</wp:posOffset>
                      </wp:positionV>
                      <wp:extent cx="514350" cy="339090"/>
                      <wp:effectExtent l="0" t="0" r="19050" b="22860"/>
                      <wp:wrapNone/>
                      <wp:docPr id="1840" name="Rectangle 18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D44459" id="Rectangle 1840" o:spid="_x0000_s1604" style="position:absolute;margin-left:289.3pt;margin-top:45.95pt;width:40.5pt;height:26.7pt;z-index:-24932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1.55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92960" behindDoc="1" locked="0" layoutInCell="1" allowOverlap="1" wp14:anchorId="3E883BCB" wp14:editId="0B6AB869">
                      <wp:simplePos x="0" y="0"/>
                      <wp:positionH relativeFrom="column">
                        <wp:posOffset>4582156</wp:posOffset>
                      </wp:positionH>
                      <wp:positionV relativeFrom="page">
                        <wp:posOffset>583169</wp:posOffset>
                      </wp:positionV>
                      <wp:extent cx="514350" cy="339090"/>
                      <wp:effectExtent l="0" t="0" r="19050" b="22860"/>
                      <wp:wrapNone/>
                      <wp:docPr id="1841" name="Rectangle 18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1.95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883BCB" id="Rectangle 1841" o:spid="_x0000_s1605" style="position:absolute;margin-left:360.8pt;margin-top:45.9pt;width:40.5pt;height:26.7pt;z-index:-24932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1.95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F82938" w:rsidRDefault="00480CC1" w:rsidP="00480CC1">
            <w:pPr>
              <w:pStyle w:val="NoSpacing"/>
              <w:rPr>
                <w:sz w:val="18"/>
                <w:szCs w:val="18"/>
              </w:rPr>
            </w:pPr>
          </w:p>
          <w:p w:rsidR="00480CC1" w:rsidRPr="00CC05F3" w:rsidRDefault="00480CC1" w:rsidP="00480CC1">
            <w:pPr>
              <w:pStyle w:val="NoSpacing"/>
              <w:rPr>
                <w:sz w:val="10"/>
                <w:szCs w:val="10"/>
              </w:rPr>
            </w:pPr>
          </w:p>
        </w:tc>
      </w:tr>
      <w:tr w:rsidR="00480CC1" w:rsidTr="00480CC1">
        <w:tc>
          <w:tcPr>
            <w:tcW w:w="9016" w:type="dxa"/>
          </w:tcPr>
          <w:p w:rsidR="00480CC1" w:rsidRDefault="00480CC1" w:rsidP="00480CC1">
            <w:pPr>
              <w:pStyle w:val="NoSpacing"/>
            </w:pPr>
            <w:r>
              <w:object w:dxaOrig="15825" w:dyaOrig="1455">
                <v:shape id="_x0000_i1142" type="#_x0000_t75" style="width:351.7pt;height:33.95pt" o:ole="">
                  <v:imagedata r:id="rId84" o:title=""/>
                </v:shape>
                <o:OLEObject Type="Embed" ProgID="PBrush" ShapeID="_x0000_i1142" DrawAspect="Content" ObjectID="_1654494636" r:id="rId85"/>
              </w:object>
            </w:r>
          </w:p>
          <w:p w:rsidR="00480CC1" w:rsidRDefault="00480CC1" w:rsidP="00480CC1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97056" behindDoc="1" locked="0" layoutInCell="1" allowOverlap="1" wp14:anchorId="18314992" wp14:editId="35E02D12">
                      <wp:simplePos x="0" y="0"/>
                      <wp:positionH relativeFrom="column">
                        <wp:posOffset>3117439</wp:posOffset>
                      </wp:positionH>
                      <wp:positionV relativeFrom="page">
                        <wp:posOffset>457537</wp:posOffset>
                      </wp:positionV>
                      <wp:extent cx="514350" cy="339090"/>
                      <wp:effectExtent l="0" t="0" r="19050" b="22860"/>
                      <wp:wrapNone/>
                      <wp:docPr id="1845" name="Rectangle 18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314992" id="Rectangle 1845" o:spid="_x0000_s1606" style="position:absolute;margin-left:245.45pt;margin-top:36.05pt;width:40.5pt;height:26.7pt;z-index:-24931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0.87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96032" behindDoc="1" locked="0" layoutInCell="1" allowOverlap="1" wp14:anchorId="742DECDE" wp14:editId="20E4FEFB">
                      <wp:simplePos x="0" y="0"/>
                      <wp:positionH relativeFrom="column">
                        <wp:posOffset>1851062</wp:posOffset>
                      </wp:positionH>
                      <wp:positionV relativeFrom="page">
                        <wp:posOffset>458134</wp:posOffset>
                      </wp:positionV>
                      <wp:extent cx="514350" cy="339090"/>
                      <wp:effectExtent l="0" t="0" r="19050" b="22860"/>
                      <wp:wrapNone/>
                      <wp:docPr id="1844" name="Rectangle 18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2DECDE" id="Rectangle 1844" o:spid="_x0000_s1607" style="position:absolute;margin-left:145.75pt;margin-top:36.05pt;width:40.5pt;height:26.7pt;z-index:-24932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0.51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95008" behindDoc="1" locked="0" layoutInCell="1" allowOverlap="1" wp14:anchorId="0C16A041" wp14:editId="5B0E9283">
                      <wp:simplePos x="0" y="0"/>
                      <wp:positionH relativeFrom="column">
                        <wp:posOffset>1251174</wp:posOffset>
                      </wp:positionH>
                      <wp:positionV relativeFrom="page">
                        <wp:posOffset>456902</wp:posOffset>
                      </wp:positionV>
                      <wp:extent cx="514350" cy="339090"/>
                      <wp:effectExtent l="0" t="0" r="19050" b="22860"/>
                      <wp:wrapNone/>
                      <wp:docPr id="1843" name="Rectangle 18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0.34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16A041" id="Rectangle 1843" o:spid="_x0000_s1608" style="position:absolute;margin-left:98.5pt;margin-top:36pt;width:40.5pt;height:26.7pt;z-index:-24932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0.34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93984" behindDoc="1" locked="0" layoutInCell="1" allowOverlap="1" wp14:anchorId="59178E92" wp14:editId="77C54EDA">
                      <wp:simplePos x="0" y="0"/>
                      <wp:positionH relativeFrom="column">
                        <wp:posOffset>338978</wp:posOffset>
                      </wp:positionH>
                      <wp:positionV relativeFrom="page">
                        <wp:posOffset>455818</wp:posOffset>
                      </wp:positionV>
                      <wp:extent cx="514350" cy="339090"/>
                      <wp:effectExtent l="0" t="0" r="19050" b="22860"/>
                      <wp:wrapNone/>
                      <wp:docPr id="1842" name="Rectangle 18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178E92" id="Rectangle 1842" o:spid="_x0000_s1609" style="position:absolute;margin-left:26.7pt;margin-top:35.9pt;width:40.5pt;height:26.7pt;z-index:-24932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0.09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  <w:rPr>
                <w:sz w:val="10"/>
                <w:szCs w:val="10"/>
              </w:rPr>
            </w:pPr>
          </w:p>
          <w:p w:rsidR="00480CC1" w:rsidRDefault="00480CC1" w:rsidP="00480CC1">
            <w:pPr>
              <w:pStyle w:val="NoSpacing"/>
              <w:rPr>
                <w:sz w:val="12"/>
                <w:szCs w:val="12"/>
              </w:rPr>
            </w:pPr>
          </w:p>
          <w:p w:rsidR="00480CC1" w:rsidRPr="00F82938" w:rsidRDefault="00480CC1" w:rsidP="00480CC1">
            <w:pPr>
              <w:pStyle w:val="NoSpacing"/>
              <w:rPr>
                <w:sz w:val="8"/>
                <w:szCs w:val="8"/>
              </w:rPr>
            </w:pPr>
          </w:p>
        </w:tc>
      </w:tr>
    </w:tbl>
    <w:p w:rsidR="00480CC1" w:rsidRPr="008D0EE1" w:rsidRDefault="00480CC1" w:rsidP="00480CC1">
      <w:pPr>
        <w:pStyle w:val="NoSpacing"/>
        <w:rPr>
          <w:b/>
          <w:bCs/>
          <w:sz w:val="18"/>
          <w:szCs w:val="18"/>
        </w:rPr>
      </w:pPr>
      <w:r w:rsidRPr="008D0EE1">
        <w:rPr>
          <w:b/>
          <w:bCs/>
          <w:sz w:val="18"/>
          <w:szCs w:val="18"/>
        </w:rPr>
        <w:lastRenderedPageBreak/>
        <w:t>10 Compare numbers with tenths or hundredths</w:t>
      </w:r>
    </w:p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80CC1" w:rsidRPr="00B80369" w:rsidTr="00480CC1">
        <w:tc>
          <w:tcPr>
            <w:tcW w:w="9016" w:type="dxa"/>
            <w:gridSpan w:val="4"/>
          </w:tcPr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Write </w:t>
            </w:r>
            <w:r w:rsidRPr="00B80369">
              <w:rPr>
                <w:rFonts w:ascii="Calibri" w:eastAsia="Calibri" w:hAnsi="Calibri" w:cs="Times New Roman"/>
                <w:b/>
              </w:rPr>
              <w:t>&gt;</w:t>
            </w:r>
            <w:r w:rsidRPr="00B80369">
              <w:rPr>
                <w:rFonts w:ascii="Calibri" w:eastAsia="Calibri" w:hAnsi="Calibri" w:cs="Times New Roman"/>
              </w:rPr>
              <w:t xml:space="preserve"> or </w:t>
            </w:r>
            <w:r w:rsidRPr="00B80369">
              <w:rPr>
                <w:rFonts w:ascii="Calibri" w:eastAsia="Calibri" w:hAnsi="Calibri" w:cs="Times New Roman"/>
                <w:b/>
              </w:rPr>
              <w:t>&lt;</w:t>
            </w:r>
            <w:r w:rsidRPr="00B80369">
              <w:rPr>
                <w:rFonts w:ascii="Calibri" w:eastAsia="Calibri" w:hAnsi="Calibri" w:cs="Times New Roman"/>
              </w:rPr>
              <w:t xml:space="preserve"> in each box. </w:t>
            </w:r>
          </w:p>
        </w:tc>
      </w:tr>
      <w:tr w:rsidR="00480CC1" w:rsidTr="00480CC1">
        <w:tc>
          <w:tcPr>
            <w:tcW w:w="2254" w:type="dxa"/>
          </w:tcPr>
          <w:p w:rsidR="00480CC1" w:rsidRPr="00B138C9" w:rsidRDefault="00480CC1" w:rsidP="00480CC1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98080" behindDoc="0" locked="0" layoutInCell="1" allowOverlap="1" wp14:anchorId="676EFCE6" wp14:editId="27E8FF90">
                      <wp:simplePos x="0" y="0"/>
                      <wp:positionH relativeFrom="column">
                        <wp:posOffset>225279</wp:posOffset>
                      </wp:positionH>
                      <wp:positionV relativeFrom="paragraph">
                        <wp:posOffset>75282</wp:posOffset>
                      </wp:positionV>
                      <wp:extent cx="237090" cy="237080"/>
                      <wp:effectExtent l="0" t="0" r="10795" b="10795"/>
                      <wp:wrapNone/>
                      <wp:docPr id="1854" name="Rectangle 18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6EFCE6" id="Rectangle 1854" o:spid="_x0000_s1610" style="position:absolute;margin-left:17.75pt;margin-top:5.95pt;width:18.65pt;height:18.65pt;z-index:25399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>0.2          0.33</w:t>
            </w:r>
          </w:p>
          <w:p w:rsidR="00480CC1" w:rsidRPr="00B138C9" w:rsidRDefault="00480CC1" w:rsidP="00480CC1">
            <w:pPr>
              <w:pStyle w:val="NoSpacing"/>
              <w:rPr>
                <w:sz w:val="14"/>
                <w:szCs w:val="14"/>
              </w:rPr>
            </w:pPr>
          </w:p>
        </w:tc>
        <w:tc>
          <w:tcPr>
            <w:tcW w:w="2254" w:type="dxa"/>
          </w:tcPr>
          <w:p w:rsidR="00480CC1" w:rsidRPr="00B138C9" w:rsidRDefault="00480CC1" w:rsidP="00480CC1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999104" behindDoc="0" locked="0" layoutInCell="1" allowOverlap="1" wp14:anchorId="30A10264" wp14:editId="2BE59052">
                      <wp:simplePos x="0" y="0"/>
                      <wp:positionH relativeFrom="column">
                        <wp:posOffset>221890</wp:posOffset>
                      </wp:positionH>
                      <wp:positionV relativeFrom="paragraph">
                        <wp:posOffset>76888</wp:posOffset>
                      </wp:positionV>
                      <wp:extent cx="237090" cy="237080"/>
                      <wp:effectExtent l="0" t="0" r="10795" b="10795"/>
                      <wp:wrapNone/>
                      <wp:docPr id="1855" name="Rectangle 18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A10264" id="Rectangle 1855" o:spid="_x0000_s1611" style="position:absolute;margin-left:17.45pt;margin-top:6.05pt;width:18.65pt;height:18.65pt;z-index:25399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>0.9          0.99</w:t>
            </w:r>
          </w:p>
        </w:tc>
        <w:tc>
          <w:tcPr>
            <w:tcW w:w="2254" w:type="dxa"/>
          </w:tcPr>
          <w:p w:rsidR="00480CC1" w:rsidRPr="00B138C9" w:rsidRDefault="00480CC1" w:rsidP="00480CC1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000128" behindDoc="0" locked="0" layoutInCell="1" allowOverlap="1" wp14:anchorId="20DE5309" wp14:editId="0C24516C">
                      <wp:simplePos x="0" y="0"/>
                      <wp:positionH relativeFrom="column">
                        <wp:posOffset>246352</wp:posOffset>
                      </wp:positionH>
                      <wp:positionV relativeFrom="paragraph">
                        <wp:posOffset>76588</wp:posOffset>
                      </wp:positionV>
                      <wp:extent cx="237090" cy="237080"/>
                      <wp:effectExtent l="0" t="0" r="10795" b="10795"/>
                      <wp:wrapNone/>
                      <wp:docPr id="1856" name="Rectangle 18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DE5309" id="Rectangle 1856" o:spid="_x0000_s1612" style="position:absolute;margin-left:19.4pt;margin-top:6.05pt;width:18.65pt;height:18.65pt;z-index:25400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>0.5           0.45</w:t>
            </w:r>
          </w:p>
        </w:tc>
        <w:tc>
          <w:tcPr>
            <w:tcW w:w="2254" w:type="dxa"/>
          </w:tcPr>
          <w:p w:rsidR="00480CC1" w:rsidRPr="00B138C9" w:rsidRDefault="00480CC1" w:rsidP="00480CC1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001152" behindDoc="0" locked="0" layoutInCell="1" allowOverlap="1" wp14:anchorId="685444D8" wp14:editId="03E1FD8C">
                      <wp:simplePos x="0" y="0"/>
                      <wp:positionH relativeFrom="column">
                        <wp:posOffset>288286</wp:posOffset>
                      </wp:positionH>
                      <wp:positionV relativeFrom="paragraph">
                        <wp:posOffset>82748</wp:posOffset>
                      </wp:positionV>
                      <wp:extent cx="237090" cy="237080"/>
                      <wp:effectExtent l="0" t="0" r="10795" b="10795"/>
                      <wp:wrapNone/>
                      <wp:docPr id="1857" name="Rectangle 18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5444D8" id="Rectangle 1857" o:spid="_x0000_s1613" style="position:absolute;margin-left:22.7pt;margin-top:6.5pt;width:18.65pt;height:18.65pt;z-index:25400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>0.55          0.7</w:t>
            </w:r>
          </w:p>
        </w:tc>
      </w:tr>
      <w:tr w:rsidR="00480CC1" w:rsidTr="00480CC1">
        <w:tc>
          <w:tcPr>
            <w:tcW w:w="2254" w:type="dxa"/>
          </w:tcPr>
          <w:p w:rsidR="00480CC1" w:rsidRPr="00B138C9" w:rsidRDefault="00480CC1" w:rsidP="00480CC1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002176" behindDoc="0" locked="0" layoutInCell="1" allowOverlap="1" wp14:anchorId="0FC886A1" wp14:editId="1AE18CC2">
                      <wp:simplePos x="0" y="0"/>
                      <wp:positionH relativeFrom="column">
                        <wp:posOffset>276334</wp:posOffset>
                      </wp:positionH>
                      <wp:positionV relativeFrom="paragraph">
                        <wp:posOffset>74930</wp:posOffset>
                      </wp:positionV>
                      <wp:extent cx="237090" cy="237080"/>
                      <wp:effectExtent l="0" t="0" r="10795" b="10795"/>
                      <wp:wrapNone/>
                      <wp:docPr id="1858" name="Rectangle 18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C886A1" id="Rectangle 1858" o:spid="_x0000_s1614" style="position:absolute;margin-left:21.75pt;margin-top:5.9pt;width:18.65pt;height:18.65pt;z-index:25400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>7.65          7.69</w:t>
            </w:r>
          </w:p>
          <w:p w:rsidR="00480CC1" w:rsidRPr="00B138C9" w:rsidRDefault="00480CC1" w:rsidP="00480CC1">
            <w:pPr>
              <w:pStyle w:val="NoSpacing"/>
              <w:rPr>
                <w:sz w:val="14"/>
                <w:szCs w:val="14"/>
              </w:rPr>
            </w:pPr>
          </w:p>
        </w:tc>
        <w:tc>
          <w:tcPr>
            <w:tcW w:w="2254" w:type="dxa"/>
          </w:tcPr>
          <w:p w:rsidR="00480CC1" w:rsidRPr="00B138C9" w:rsidRDefault="00480CC1" w:rsidP="00480CC1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003200" behindDoc="0" locked="0" layoutInCell="1" allowOverlap="1" wp14:anchorId="59E19FC7" wp14:editId="3FBB8310">
                      <wp:simplePos x="0" y="0"/>
                      <wp:positionH relativeFrom="column">
                        <wp:posOffset>273159</wp:posOffset>
                      </wp:positionH>
                      <wp:positionV relativeFrom="paragraph">
                        <wp:posOffset>76835</wp:posOffset>
                      </wp:positionV>
                      <wp:extent cx="237090" cy="237080"/>
                      <wp:effectExtent l="0" t="0" r="10795" b="10795"/>
                      <wp:wrapNone/>
                      <wp:docPr id="1859" name="Rectangle 18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E19FC7" id="Rectangle 1859" o:spid="_x0000_s1615" style="position:absolute;margin-left:21.5pt;margin-top:6.05pt;width:18.65pt;height:18.65pt;z-index:25400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>4.71          4.69</w:t>
            </w:r>
          </w:p>
        </w:tc>
        <w:tc>
          <w:tcPr>
            <w:tcW w:w="2254" w:type="dxa"/>
          </w:tcPr>
          <w:p w:rsidR="00480CC1" w:rsidRPr="00B138C9" w:rsidRDefault="00480CC1" w:rsidP="00480CC1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004224" behindDoc="0" locked="0" layoutInCell="1" allowOverlap="1" wp14:anchorId="179FDAA0" wp14:editId="6A92EF7C">
                      <wp:simplePos x="0" y="0"/>
                      <wp:positionH relativeFrom="column">
                        <wp:posOffset>297071</wp:posOffset>
                      </wp:positionH>
                      <wp:positionV relativeFrom="paragraph">
                        <wp:posOffset>76200</wp:posOffset>
                      </wp:positionV>
                      <wp:extent cx="237090" cy="237080"/>
                      <wp:effectExtent l="0" t="0" r="10795" b="10795"/>
                      <wp:wrapNone/>
                      <wp:docPr id="1860" name="Rectangle 18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9FDAA0" id="Rectangle 1860" o:spid="_x0000_s1616" style="position:absolute;margin-left:23.4pt;margin-top:6pt;width:18.65pt;height:18.65pt;z-index:25400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>6.01           5.99</w:t>
            </w:r>
          </w:p>
        </w:tc>
        <w:tc>
          <w:tcPr>
            <w:tcW w:w="2254" w:type="dxa"/>
          </w:tcPr>
          <w:p w:rsidR="00480CC1" w:rsidRPr="00B138C9" w:rsidRDefault="00480CC1" w:rsidP="00480CC1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005248" behindDoc="0" locked="0" layoutInCell="1" allowOverlap="1" wp14:anchorId="21FA4D34" wp14:editId="1A707F9C">
                      <wp:simplePos x="0" y="0"/>
                      <wp:positionH relativeFrom="column">
                        <wp:posOffset>288286</wp:posOffset>
                      </wp:positionH>
                      <wp:positionV relativeFrom="paragraph">
                        <wp:posOffset>82748</wp:posOffset>
                      </wp:positionV>
                      <wp:extent cx="237090" cy="237080"/>
                      <wp:effectExtent l="0" t="0" r="10795" b="10795"/>
                      <wp:wrapNone/>
                      <wp:docPr id="1861" name="Rectangle 18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FA4D34" id="Rectangle 1861" o:spid="_x0000_s1617" style="position:absolute;margin-left:22.7pt;margin-top:6.5pt;width:18.65pt;height:18.65pt;z-index:25400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>5.45          5.5</w:t>
            </w:r>
          </w:p>
        </w:tc>
      </w:tr>
    </w:tbl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80CC1" w:rsidRPr="00B80369" w:rsidTr="00480CC1">
        <w:tc>
          <w:tcPr>
            <w:tcW w:w="9016" w:type="dxa"/>
            <w:gridSpan w:val="4"/>
          </w:tcPr>
          <w:p w:rsidR="00480CC1" w:rsidRPr="00B80369" w:rsidRDefault="00480CC1" w:rsidP="00480CC1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Write </w:t>
            </w:r>
            <w:r w:rsidRPr="00B80369">
              <w:rPr>
                <w:rFonts w:ascii="Calibri" w:eastAsia="Calibri" w:hAnsi="Calibri" w:cs="Times New Roman"/>
                <w:b/>
              </w:rPr>
              <w:t>&gt;</w:t>
            </w:r>
            <w:r w:rsidRPr="00B80369">
              <w:rPr>
                <w:rFonts w:ascii="Calibri" w:eastAsia="Calibri" w:hAnsi="Calibri" w:cs="Times New Roman"/>
              </w:rPr>
              <w:t xml:space="preserve"> or </w:t>
            </w:r>
            <w:r w:rsidRPr="00B80369">
              <w:rPr>
                <w:rFonts w:ascii="Calibri" w:eastAsia="Calibri" w:hAnsi="Calibri" w:cs="Times New Roman"/>
                <w:b/>
              </w:rPr>
              <w:t>&lt;</w:t>
            </w:r>
            <w:r w:rsidRPr="00B80369">
              <w:rPr>
                <w:rFonts w:ascii="Calibri" w:eastAsia="Calibri" w:hAnsi="Calibri" w:cs="Times New Roman"/>
              </w:rPr>
              <w:t xml:space="preserve"> in each box. </w:t>
            </w:r>
          </w:p>
        </w:tc>
      </w:tr>
      <w:tr w:rsidR="00480CC1" w:rsidTr="00480CC1">
        <w:tc>
          <w:tcPr>
            <w:tcW w:w="2254" w:type="dxa"/>
          </w:tcPr>
          <w:p w:rsidR="00480CC1" w:rsidRPr="00B138C9" w:rsidRDefault="00480CC1" w:rsidP="00480CC1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006272" behindDoc="0" locked="0" layoutInCell="1" allowOverlap="1" wp14:anchorId="68DC5498" wp14:editId="67A62BA6">
                      <wp:simplePos x="0" y="0"/>
                      <wp:positionH relativeFrom="column">
                        <wp:posOffset>225279</wp:posOffset>
                      </wp:positionH>
                      <wp:positionV relativeFrom="paragraph">
                        <wp:posOffset>75282</wp:posOffset>
                      </wp:positionV>
                      <wp:extent cx="237090" cy="237080"/>
                      <wp:effectExtent l="0" t="0" r="10795" b="10795"/>
                      <wp:wrapNone/>
                      <wp:docPr id="1870" name="Rectangle 18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DC5498" id="Rectangle 1870" o:spid="_x0000_s1618" style="position:absolute;margin-left:17.75pt;margin-top:5.95pt;width:18.65pt;height:18.65pt;z-index:25400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>0.5          0.54</w:t>
            </w:r>
          </w:p>
          <w:p w:rsidR="00480CC1" w:rsidRPr="00B138C9" w:rsidRDefault="00480CC1" w:rsidP="00480CC1">
            <w:pPr>
              <w:pStyle w:val="NoSpacing"/>
              <w:rPr>
                <w:sz w:val="14"/>
                <w:szCs w:val="14"/>
              </w:rPr>
            </w:pPr>
          </w:p>
        </w:tc>
        <w:tc>
          <w:tcPr>
            <w:tcW w:w="2254" w:type="dxa"/>
          </w:tcPr>
          <w:p w:rsidR="00480CC1" w:rsidRPr="00B138C9" w:rsidRDefault="00480CC1" w:rsidP="00480CC1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007296" behindDoc="0" locked="0" layoutInCell="1" allowOverlap="1" wp14:anchorId="6CE576BD" wp14:editId="3A091F08">
                      <wp:simplePos x="0" y="0"/>
                      <wp:positionH relativeFrom="column">
                        <wp:posOffset>221890</wp:posOffset>
                      </wp:positionH>
                      <wp:positionV relativeFrom="paragraph">
                        <wp:posOffset>76888</wp:posOffset>
                      </wp:positionV>
                      <wp:extent cx="237090" cy="237080"/>
                      <wp:effectExtent l="0" t="0" r="10795" b="10795"/>
                      <wp:wrapNone/>
                      <wp:docPr id="1871" name="Rectangle 18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E576BD" id="Rectangle 1871" o:spid="_x0000_s1619" style="position:absolute;margin-left:17.45pt;margin-top:6.05pt;width:18.65pt;height:18.65pt;z-index:25400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>0.7          0.56</w:t>
            </w:r>
          </w:p>
        </w:tc>
        <w:tc>
          <w:tcPr>
            <w:tcW w:w="2254" w:type="dxa"/>
          </w:tcPr>
          <w:p w:rsidR="00480CC1" w:rsidRPr="00B138C9" w:rsidRDefault="00480CC1" w:rsidP="00480CC1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008320" behindDoc="0" locked="0" layoutInCell="1" allowOverlap="1" wp14:anchorId="0AF83ED1" wp14:editId="708E8149">
                      <wp:simplePos x="0" y="0"/>
                      <wp:positionH relativeFrom="column">
                        <wp:posOffset>246352</wp:posOffset>
                      </wp:positionH>
                      <wp:positionV relativeFrom="paragraph">
                        <wp:posOffset>76588</wp:posOffset>
                      </wp:positionV>
                      <wp:extent cx="237090" cy="237080"/>
                      <wp:effectExtent l="0" t="0" r="10795" b="10795"/>
                      <wp:wrapNone/>
                      <wp:docPr id="1872" name="Rectangle 18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F83ED1" id="Rectangle 1872" o:spid="_x0000_s1620" style="position:absolute;margin-left:19.4pt;margin-top:6.05pt;width:18.65pt;height:18.65pt;z-index:25400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>0.8           0.91</w:t>
            </w:r>
          </w:p>
        </w:tc>
        <w:tc>
          <w:tcPr>
            <w:tcW w:w="2254" w:type="dxa"/>
          </w:tcPr>
          <w:p w:rsidR="00480CC1" w:rsidRPr="00B138C9" w:rsidRDefault="00480CC1" w:rsidP="00480CC1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009344" behindDoc="0" locked="0" layoutInCell="1" allowOverlap="1" wp14:anchorId="2602B18D" wp14:editId="50623494">
                      <wp:simplePos x="0" y="0"/>
                      <wp:positionH relativeFrom="column">
                        <wp:posOffset>288286</wp:posOffset>
                      </wp:positionH>
                      <wp:positionV relativeFrom="paragraph">
                        <wp:posOffset>82748</wp:posOffset>
                      </wp:positionV>
                      <wp:extent cx="237090" cy="237080"/>
                      <wp:effectExtent l="0" t="0" r="10795" b="10795"/>
                      <wp:wrapNone/>
                      <wp:docPr id="1873" name="Rectangle 18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02B18D" id="Rectangle 1873" o:spid="_x0000_s1621" style="position:absolute;margin-left:22.7pt;margin-top:6.5pt;width:18.65pt;height:18.65pt;z-index:25400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>0.75          0.6</w:t>
            </w:r>
          </w:p>
        </w:tc>
      </w:tr>
      <w:tr w:rsidR="00480CC1" w:rsidTr="00480CC1">
        <w:tc>
          <w:tcPr>
            <w:tcW w:w="2254" w:type="dxa"/>
          </w:tcPr>
          <w:p w:rsidR="00480CC1" w:rsidRPr="00B138C9" w:rsidRDefault="00480CC1" w:rsidP="00480CC1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010368" behindDoc="0" locked="0" layoutInCell="1" allowOverlap="1" wp14:anchorId="6288011B" wp14:editId="169F65DE">
                      <wp:simplePos x="0" y="0"/>
                      <wp:positionH relativeFrom="column">
                        <wp:posOffset>276334</wp:posOffset>
                      </wp:positionH>
                      <wp:positionV relativeFrom="paragraph">
                        <wp:posOffset>74930</wp:posOffset>
                      </wp:positionV>
                      <wp:extent cx="237090" cy="237080"/>
                      <wp:effectExtent l="0" t="0" r="10795" b="10795"/>
                      <wp:wrapNone/>
                      <wp:docPr id="1874" name="Rectangle 18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88011B" id="Rectangle 1874" o:spid="_x0000_s1622" style="position:absolute;margin-left:21.75pt;margin-top:5.9pt;width:18.65pt;height:18.65pt;z-index:25401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>7.05          7.44</w:t>
            </w:r>
          </w:p>
          <w:p w:rsidR="00480CC1" w:rsidRPr="00B138C9" w:rsidRDefault="00480CC1" w:rsidP="00480CC1">
            <w:pPr>
              <w:pStyle w:val="NoSpacing"/>
              <w:rPr>
                <w:sz w:val="14"/>
                <w:szCs w:val="14"/>
              </w:rPr>
            </w:pPr>
          </w:p>
        </w:tc>
        <w:tc>
          <w:tcPr>
            <w:tcW w:w="2254" w:type="dxa"/>
          </w:tcPr>
          <w:p w:rsidR="00480CC1" w:rsidRPr="00B138C9" w:rsidRDefault="00480CC1" w:rsidP="00480CC1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011392" behindDoc="0" locked="0" layoutInCell="1" allowOverlap="1" wp14:anchorId="7C13AF31" wp14:editId="1A34D7D3">
                      <wp:simplePos x="0" y="0"/>
                      <wp:positionH relativeFrom="column">
                        <wp:posOffset>273159</wp:posOffset>
                      </wp:positionH>
                      <wp:positionV relativeFrom="paragraph">
                        <wp:posOffset>76835</wp:posOffset>
                      </wp:positionV>
                      <wp:extent cx="237090" cy="237080"/>
                      <wp:effectExtent l="0" t="0" r="10795" b="10795"/>
                      <wp:wrapNone/>
                      <wp:docPr id="1875" name="Rectangle 18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13AF31" id="Rectangle 1875" o:spid="_x0000_s1623" style="position:absolute;margin-left:21.5pt;margin-top:6.05pt;width:18.65pt;height:18.65pt;z-index:25401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>5.72          4.73</w:t>
            </w:r>
          </w:p>
        </w:tc>
        <w:tc>
          <w:tcPr>
            <w:tcW w:w="2254" w:type="dxa"/>
          </w:tcPr>
          <w:p w:rsidR="00480CC1" w:rsidRPr="00B138C9" w:rsidRDefault="00480CC1" w:rsidP="00480CC1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012416" behindDoc="0" locked="0" layoutInCell="1" allowOverlap="1" wp14:anchorId="78487837" wp14:editId="0F38C986">
                      <wp:simplePos x="0" y="0"/>
                      <wp:positionH relativeFrom="column">
                        <wp:posOffset>233571</wp:posOffset>
                      </wp:positionH>
                      <wp:positionV relativeFrom="paragraph">
                        <wp:posOffset>76200</wp:posOffset>
                      </wp:positionV>
                      <wp:extent cx="237090" cy="237080"/>
                      <wp:effectExtent l="0" t="0" r="10795" b="10795"/>
                      <wp:wrapNone/>
                      <wp:docPr id="1876" name="Rectangle 18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487837" id="Rectangle 1876" o:spid="_x0000_s1624" style="position:absolute;margin-left:18.4pt;margin-top:6pt;width:18.65pt;height:18.65pt;z-index:25401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>6.1           6.09</w:t>
            </w:r>
          </w:p>
        </w:tc>
        <w:tc>
          <w:tcPr>
            <w:tcW w:w="2254" w:type="dxa"/>
          </w:tcPr>
          <w:p w:rsidR="00480CC1" w:rsidRPr="00B138C9" w:rsidRDefault="00480CC1" w:rsidP="00480CC1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013440" behindDoc="0" locked="0" layoutInCell="1" allowOverlap="1" wp14:anchorId="1097D0C1" wp14:editId="2B3042FF">
                      <wp:simplePos x="0" y="0"/>
                      <wp:positionH relativeFrom="column">
                        <wp:posOffset>288286</wp:posOffset>
                      </wp:positionH>
                      <wp:positionV relativeFrom="paragraph">
                        <wp:posOffset>82748</wp:posOffset>
                      </wp:positionV>
                      <wp:extent cx="237090" cy="237080"/>
                      <wp:effectExtent l="0" t="0" r="10795" b="10795"/>
                      <wp:wrapNone/>
                      <wp:docPr id="1877" name="Rectangle 18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6353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97D0C1" id="Rectangle 1877" o:spid="_x0000_s1625" style="position:absolute;margin-left:22.7pt;margin-top:6.5pt;width:18.65pt;height:18.65pt;z-index:25401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" fillcolor="window" strokecolor="windowText" strokeweight="1pt">
                      <v:textbox>
                        <w:txbxContent>
                          <w:p w:rsidR="00480CC1" w:rsidRPr="0066353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>5.79          5.9</w:t>
            </w:r>
          </w:p>
        </w:tc>
      </w:tr>
    </w:tbl>
    <w:p w:rsidR="00480CC1" w:rsidRPr="00F82938" w:rsidRDefault="00480CC1" w:rsidP="00480CC1">
      <w:pPr>
        <w:pStyle w:val="NoSpacing"/>
        <w:rPr>
          <w:sz w:val="18"/>
          <w:szCs w:val="18"/>
        </w:rPr>
      </w:pPr>
    </w:p>
    <w:p w:rsidR="00480CC1" w:rsidRPr="008D0EE1" w:rsidRDefault="00480CC1" w:rsidP="00480CC1">
      <w:pPr>
        <w:pStyle w:val="NoSpacing"/>
        <w:rPr>
          <w:b/>
          <w:bCs/>
          <w:sz w:val="18"/>
          <w:szCs w:val="18"/>
        </w:rPr>
      </w:pPr>
      <w:r w:rsidRPr="008D0EE1">
        <w:rPr>
          <w:b/>
          <w:bCs/>
          <w:sz w:val="18"/>
          <w:szCs w:val="18"/>
        </w:rPr>
        <w:t>11 Add numbers with one or two decimal places</w:t>
      </w:r>
    </w:p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Tr="00480CC1">
        <w:tc>
          <w:tcPr>
            <w:tcW w:w="3005" w:type="dxa"/>
          </w:tcPr>
          <w:p w:rsidR="00480CC1" w:rsidRPr="007E7B2A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6.1 + 2.35 = </w:t>
            </w:r>
            <w:r>
              <w:rPr>
                <w:b/>
                <w:bCs/>
              </w:rPr>
              <w:t>8.45</w:t>
            </w:r>
          </w:p>
          <w:p w:rsidR="00480CC1" w:rsidRDefault="00480CC1" w:rsidP="00480CC1">
            <w:pPr>
              <w:pStyle w:val="NoSpacing"/>
            </w:pPr>
          </w:p>
        </w:tc>
        <w:tc>
          <w:tcPr>
            <w:tcW w:w="3005" w:type="dxa"/>
          </w:tcPr>
          <w:p w:rsidR="00480CC1" w:rsidRPr="007E7B2A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5.3 + 1.95 = </w:t>
            </w:r>
            <w:r>
              <w:rPr>
                <w:b/>
                <w:bCs/>
              </w:rPr>
              <w:t>7.25</w:t>
            </w:r>
          </w:p>
        </w:tc>
        <w:tc>
          <w:tcPr>
            <w:tcW w:w="3006" w:type="dxa"/>
          </w:tcPr>
          <w:p w:rsidR="00480CC1" w:rsidRPr="007E7B2A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56.38 + 24.7 = </w:t>
            </w:r>
            <w:r>
              <w:rPr>
                <w:b/>
                <w:bCs/>
              </w:rPr>
              <w:t>81.01</w:t>
            </w:r>
          </w:p>
        </w:tc>
      </w:tr>
    </w:tbl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Tr="00480CC1">
        <w:tc>
          <w:tcPr>
            <w:tcW w:w="3005" w:type="dxa"/>
          </w:tcPr>
          <w:p w:rsidR="00480CC1" w:rsidRPr="007E7B2A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6.9 + 6.15 = </w:t>
            </w:r>
            <w:r>
              <w:rPr>
                <w:b/>
                <w:bCs/>
              </w:rPr>
              <w:t>13.05</w:t>
            </w:r>
          </w:p>
          <w:p w:rsidR="00480CC1" w:rsidRDefault="00480CC1" w:rsidP="00480CC1">
            <w:pPr>
              <w:pStyle w:val="NoSpacing"/>
            </w:pPr>
          </w:p>
        </w:tc>
        <w:tc>
          <w:tcPr>
            <w:tcW w:w="3005" w:type="dxa"/>
          </w:tcPr>
          <w:p w:rsidR="00480CC1" w:rsidRPr="007E7B2A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16.3 + 1.87 = </w:t>
            </w:r>
            <w:r>
              <w:rPr>
                <w:b/>
                <w:bCs/>
              </w:rPr>
              <w:t>18.17</w:t>
            </w:r>
          </w:p>
        </w:tc>
        <w:tc>
          <w:tcPr>
            <w:tcW w:w="3006" w:type="dxa"/>
          </w:tcPr>
          <w:p w:rsidR="00480CC1" w:rsidRPr="007E7B2A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48.26 + 12.8 = </w:t>
            </w:r>
            <w:r>
              <w:rPr>
                <w:b/>
                <w:bCs/>
              </w:rPr>
              <w:t>61.06</w:t>
            </w:r>
          </w:p>
        </w:tc>
      </w:tr>
    </w:tbl>
    <w:p w:rsidR="00480CC1" w:rsidRPr="00F82938" w:rsidRDefault="00480CC1" w:rsidP="00480CC1">
      <w:pPr>
        <w:pStyle w:val="NoSpacing"/>
        <w:rPr>
          <w:sz w:val="18"/>
          <w:szCs w:val="18"/>
        </w:rPr>
      </w:pPr>
    </w:p>
    <w:p w:rsidR="00480CC1" w:rsidRPr="008D0EE1" w:rsidRDefault="00480CC1" w:rsidP="00480CC1">
      <w:pPr>
        <w:pStyle w:val="NoSpacing"/>
        <w:rPr>
          <w:b/>
          <w:bCs/>
          <w:sz w:val="18"/>
          <w:szCs w:val="18"/>
        </w:rPr>
      </w:pPr>
      <w:r w:rsidRPr="008D0EE1">
        <w:rPr>
          <w:b/>
          <w:bCs/>
          <w:sz w:val="18"/>
          <w:szCs w:val="18"/>
        </w:rPr>
        <w:t>12 Subtract numbers with one or two decimal places</w:t>
      </w:r>
    </w:p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Tr="00480CC1">
        <w:tc>
          <w:tcPr>
            <w:tcW w:w="3005" w:type="dxa"/>
          </w:tcPr>
          <w:p w:rsidR="00480CC1" w:rsidRPr="007E7B2A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31.8 – 6.45 = </w:t>
            </w:r>
            <w:r>
              <w:rPr>
                <w:b/>
                <w:bCs/>
              </w:rPr>
              <w:t>25.35</w:t>
            </w:r>
          </w:p>
          <w:p w:rsidR="00480CC1" w:rsidRDefault="00480CC1" w:rsidP="00480CC1">
            <w:pPr>
              <w:pStyle w:val="NoSpacing"/>
            </w:pPr>
          </w:p>
        </w:tc>
        <w:tc>
          <w:tcPr>
            <w:tcW w:w="3005" w:type="dxa"/>
          </w:tcPr>
          <w:p w:rsidR="00480CC1" w:rsidRPr="007E7B2A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26.8 – 6.12 = </w:t>
            </w:r>
            <w:r>
              <w:rPr>
                <w:b/>
                <w:bCs/>
              </w:rPr>
              <w:t>20.68</w:t>
            </w:r>
          </w:p>
        </w:tc>
        <w:tc>
          <w:tcPr>
            <w:tcW w:w="3006" w:type="dxa"/>
          </w:tcPr>
          <w:p w:rsidR="00480CC1" w:rsidRPr="007E7B2A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125.48 – 72.3 = </w:t>
            </w:r>
            <w:r>
              <w:rPr>
                <w:b/>
                <w:bCs/>
              </w:rPr>
              <w:t>53.18</w:t>
            </w:r>
          </w:p>
        </w:tc>
      </w:tr>
    </w:tbl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Tr="00480CC1">
        <w:tc>
          <w:tcPr>
            <w:tcW w:w="3005" w:type="dxa"/>
          </w:tcPr>
          <w:p w:rsidR="00480CC1" w:rsidRPr="007E7B2A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52.4 – 6.67 = </w:t>
            </w:r>
            <w:r>
              <w:rPr>
                <w:b/>
                <w:bCs/>
              </w:rPr>
              <w:t>45.73</w:t>
            </w:r>
          </w:p>
          <w:p w:rsidR="00480CC1" w:rsidRDefault="00480CC1" w:rsidP="00480CC1">
            <w:pPr>
              <w:pStyle w:val="NoSpacing"/>
            </w:pPr>
          </w:p>
        </w:tc>
        <w:tc>
          <w:tcPr>
            <w:tcW w:w="3005" w:type="dxa"/>
          </w:tcPr>
          <w:p w:rsidR="00480CC1" w:rsidRPr="007E7B2A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39.1 – 6.09 = </w:t>
            </w:r>
            <w:r>
              <w:rPr>
                <w:b/>
                <w:bCs/>
              </w:rPr>
              <w:t>33.01</w:t>
            </w:r>
          </w:p>
        </w:tc>
        <w:tc>
          <w:tcPr>
            <w:tcW w:w="3006" w:type="dxa"/>
          </w:tcPr>
          <w:p w:rsidR="00480CC1" w:rsidRPr="007E7B2A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118.72 – 91.3 = </w:t>
            </w:r>
            <w:r>
              <w:rPr>
                <w:b/>
                <w:bCs/>
              </w:rPr>
              <w:t>27.42</w:t>
            </w:r>
          </w:p>
        </w:tc>
      </w:tr>
    </w:tbl>
    <w:p w:rsidR="00480CC1" w:rsidRPr="00F82938" w:rsidRDefault="00480CC1" w:rsidP="00480CC1">
      <w:pPr>
        <w:pStyle w:val="NoSpacing"/>
        <w:rPr>
          <w:sz w:val="18"/>
          <w:szCs w:val="18"/>
        </w:rPr>
      </w:pPr>
    </w:p>
    <w:p w:rsidR="00480CC1" w:rsidRPr="008D0EE1" w:rsidRDefault="00480CC1" w:rsidP="00480CC1">
      <w:pPr>
        <w:pStyle w:val="NoSpacing"/>
        <w:rPr>
          <w:b/>
          <w:bCs/>
          <w:sz w:val="18"/>
          <w:szCs w:val="18"/>
        </w:rPr>
      </w:pPr>
      <w:r w:rsidRPr="008D0EE1">
        <w:rPr>
          <w:b/>
          <w:bCs/>
          <w:sz w:val="18"/>
          <w:szCs w:val="18"/>
        </w:rPr>
        <w:t>13 Subtract numbers with one or two decimal places from whole numbers</w:t>
      </w:r>
    </w:p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Tr="00480CC1">
        <w:tc>
          <w:tcPr>
            <w:tcW w:w="3005" w:type="dxa"/>
          </w:tcPr>
          <w:p w:rsidR="00480CC1" w:rsidRPr="007E7B2A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5 – 1.35 = </w:t>
            </w:r>
            <w:r>
              <w:rPr>
                <w:b/>
                <w:bCs/>
              </w:rPr>
              <w:t>3.65</w:t>
            </w:r>
          </w:p>
          <w:p w:rsidR="00480CC1" w:rsidRDefault="00480CC1" w:rsidP="00480CC1">
            <w:pPr>
              <w:pStyle w:val="NoSpacing"/>
            </w:pPr>
          </w:p>
        </w:tc>
        <w:tc>
          <w:tcPr>
            <w:tcW w:w="3005" w:type="dxa"/>
          </w:tcPr>
          <w:p w:rsidR="00480CC1" w:rsidRPr="007E7B2A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8 – 4.65 = </w:t>
            </w:r>
            <w:r>
              <w:rPr>
                <w:b/>
                <w:bCs/>
              </w:rPr>
              <w:t>3.35</w:t>
            </w:r>
          </w:p>
        </w:tc>
        <w:tc>
          <w:tcPr>
            <w:tcW w:w="3006" w:type="dxa"/>
          </w:tcPr>
          <w:p w:rsidR="00480CC1" w:rsidRPr="007E7B2A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11 – 4.01 = </w:t>
            </w:r>
            <w:r>
              <w:rPr>
                <w:b/>
                <w:bCs/>
              </w:rPr>
              <w:t>6.99</w:t>
            </w:r>
          </w:p>
        </w:tc>
      </w:tr>
    </w:tbl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Tr="00480CC1">
        <w:tc>
          <w:tcPr>
            <w:tcW w:w="3005" w:type="dxa"/>
          </w:tcPr>
          <w:p w:rsidR="00480CC1" w:rsidRPr="007E7B2A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4 – 1.15 = </w:t>
            </w:r>
            <w:r>
              <w:rPr>
                <w:b/>
                <w:bCs/>
              </w:rPr>
              <w:t>2.85</w:t>
            </w:r>
          </w:p>
          <w:p w:rsidR="00480CC1" w:rsidRDefault="00480CC1" w:rsidP="00480CC1">
            <w:pPr>
              <w:pStyle w:val="NoSpacing"/>
            </w:pPr>
          </w:p>
        </w:tc>
        <w:tc>
          <w:tcPr>
            <w:tcW w:w="3005" w:type="dxa"/>
          </w:tcPr>
          <w:p w:rsidR="00480CC1" w:rsidRPr="007E7B2A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7 – 2.25 = </w:t>
            </w:r>
            <w:r>
              <w:rPr>
                <w:b/>
                <w:bCs/>
              </w:rPr>
              <w:t>4.75</w:t>
            </w:r>
          </w:p>
        </w:tc>
        <w:tc>
          <w:tcPr>
            <w:tcW w:w="3006" w:type="dxa"/>
          </w:tcPr>
          <w:p w:rsidR="00480CC1" w:rsidRPr="007E7B2A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12 – 6.01 = </w:t>
            </w:r>
            <w:r>
              <w:rPr>
                <w:b/>
                <w:bCs/>
              </w:rPr>
              <w:t>5.99</w:t>
            </w:r>
          </w:p>
        </w:tc>
      </w:tr>
    </w:tbl>
    <w:p w:rsidR="00480CC1" w:rsidRPr="00F82938" w:rsidRDefault="00480CC1" w:rsidP="00480CC1">
      <w:pPr>
        <w:pStyle w:val="NoSpacing"/>
        <w:rPr>
          <w:sz w:val="18"/>
          <w:szCs w:val="18"/>
        </w:rPr>
      </w:pPr>
    </w:p>
    <w:p w:rsidR="00480CC1" w:rsidRPr="008D0EE1" w:rsidRDefault="00480CC1" w:rsidP="00480CC1">
      <w:pPr>
        <w:pStyle w:val="NoSpacing"/>
        <w:rPr>
          <w:b/>
          <w:bCs/>
          <w:sz w:val="18"/>
          <w:szCs w:val="18"/>
        </w:rPr>
      </w:pPr>
      <w:r w:rsidRPr="008D0EE1">
        <w:rPr>
          <w:b/>
          <w:bCs/>
          <w:sz w:val="18"/>
          <w:szCs w:val="18"/>
        </w:rPr>
        <w:t>14 Multiply numbers with hundredths by 10</w:t>
      </w:r>
    </w:p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Tr="00480CC1">
        <w:tc>
          <w:tcPr>
            <w:tcW w:w="3005" w:type="dxa"/>
          </w:tcPr>
          <w:p w:rsidR="00480CC1" w:rsidRPr="007F4D01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5 x 10 = </w:t>
            </w:r>
            <w:r>
              <w:rPr>
                <w:b/>
                <w:bCs/>
              </w:rPr>
              <w:t>50</w:t>
            </w:r>
          </w:p>
          <w:p w:rsidR="00480CC1" w:rsidRDefault="00480CC1" w:rsidP="00480CC1">
            <w:pPr>
              <w:pStyle w:val="NoSpacing"/>
            </w:pPr>
          </w:p>
        </w:tc>
        <w:tc>
          <w:tcPr>
            <w:tcW w:w="3005" w:type="dxa"/>
          </w:tcPr>
          <w:p w:rsidR="00480CC1" w:rsidRPr="007F4D01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0.5 x 10 = </w:t>
            </w:r>
            <w:r>
              <w:rPr>
                <w:b/>
                <w:bCs/>
              </w:rPr>
              <w:t>5</w:t>
            </w:r>
          </w:p>
        </w:tc>
        <w:tc>
          <w:tcPr>
            <w:tcW w:w="3006" w:type="dxa"/>
          </w:tcPr>
          <w:p w:rsidR="00480CC1" w:rsidRPr="007F4D01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0.05 x 10 = </w:t>
            </w:r>
            <w:r>
              <w:rPr>
                <w:b/>
                <w:bCs/>
              </w:rPr>
              <w:t>0.5</w:t>
            </w:r>
          </w:p>
        </w:tc>
      </w:tr>
      <w:tr w:rsidR="00480CC1" w:rsidTr="00480CC1">
        <w:tc>
          <w:tcPr>
            <w:tcW w:w="3005" w:type="dxa"/>
          </w:tcPr>
          <w:p w:rsidR="00480CC1" w:rsidRPr="007F4D01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0.09 x 10 = </w:t>
            </w:r>
            <w:r>
              <w:rPr>
                <w:b/>
                <w:bCs/>
              </w:rPr>
              <w:t>0.9</w:t>
            </w:r>
          </w:p>
          <w:p w:rsidR="00480CC1" w:rsidRDefault="00480CC1" w:rsidP="00480CC1">
            <w:pPr>
              <w:pStyle w:val="NoSpacing"/>
            </w:pPr>
          </w:p>
        </w:tc>
        <w:tc>
          <w:tcPr>
            <w:tcW w:w="3005" w:type="dxa"/>
          </w:tcPr>
          <w:p w:rsidR="00480CC1" w:rsidRPr="007F4D01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0.43 x 10 = </w:t>
            </w:r>
            <w:r>
              <w:rPr>
                <w:b/>
                <w:bCs/>
              </w:rPr>
              <w:t>4.3</w:t>
            </w:r>
          </w:p>
        </w:tc>
        <w:tc>
          <w:tcPr>
            <w:tcW w:w="3006" w:type="dxa"/>
          </w:tcPr>
          <w:p w:rsidR="00480CC1" w:rsidRPr="007F4D01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4.03 x 10 = </w:t>
            </w:r>
            <w:r>
              <w:rPr>
                <w:b/>
                <w:bCs/>
              </w:rPr>
              <w:t>40.3</w:t>
            </w:r>
          </w:p>
        </w:tc>
      </w:tr>
    </w:tbl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Tr="00480CC1">
        <w:tc>
          <w:tcPr>
            <w:tcW w:w="3005" w:type="dxa"/>
          </w:tcPr>
          <w:p w:rsidR="00480CC1" w:rsidRPr="000634CE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6 x 10 = </w:t>
            </w:r>
            <w:r>
              <w:rPr>
                <w:b/>
                <w:bCs/>
              </w:rPr>
              <w:t>60</w:t>
            </w:r>
          </w:p>
          <w:p w:rsidR="00480CC1" w:rsidRDefault="00480CC1" w:rsidP="00480CC1">
            <w:pPr>
              <w:pStyle w:val="NoSpacing"/>
            </w:pPr>
          </w:p>
        </w:tc>
        <w:tc>
          <w:tcPr>
            <w:tcW w:w="3005" w:type="dxa"/>
          </w:tcPr>
          <w:p w:rsidR="00480CC1" w:rsidRPr="000634CE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0.6 x 10 = </w:t>
            </w:r>
            <w:r>
              <w:rPr>
                <w:b/>
                <w:bCs/>
              </w:rPr>
              <w:t>6</w:t>
            </w:r>
          </w:p>
        </w:tc>
        <w:tc>
          <w:tcPr>
            <w:tcW w:w="3006" w:type="dxa"/>
          </w:tcPr>
          <w:p w:rsidR="00480CC1" w:rsidRPr="000634CE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0.06 x 10 = </w:t>
            </w:r>
            <w:r>
              <w:rPr>
                <w:b/>
                <w:bCs/>
              </w:rPr>
              <w:t>0.6</w:t>
            </w:r>
          </w:p>
        </w:tc>
      </w:tr>
      <w:tr w:rsidR="00480CC1" w:rsidTr="00480CC1">
        <w:tc>
          <w:tcPr>
            <w:tcW w:w="3005" w:type="dxa"/>
          </w:tcPr>
          <w:p w:rsidR="00480CC1" w:rsidRPr="000634CE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0.07 x 10 = </w:t>
            </w:r>
            <w:r>
              <w:rPr>
                <w:b/>
                <w:bCs/>
              </w:rPr>
              <w:t>0.7</w:t>
            </w:r>
          </w:p>
          <w:p w:rsidR="00480CC1" w:rsidRDefault="00480CC1" w:rsidP="00480CC1">
            <w:pPr>
              <w:pStyle w:val="NoSpacing"/>
            </w:pPr>
          </w:p>
        </w:tc>
        <w:tc>
          <w:tcPr>
            <w:tcW w:w="3005" w:type="dxa"/>
          </w:tcPr>
          <w:p w:rsidR="00480CC1" w:rsidRPr="000634CE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0.67 x 10 = </w:t>
            </w:r>
            <w:r>
              <w:rPr>
                <w:b/>
                <w:bCs/>
              </w:rPr>
              <w:t>6.7</w:t>
            </w:r>
          </w:p>
        </w:tc>
        <w:tc>
          <w:tcPr>
            <w:tcW w:w="3006" w:type="dxa"/>
          </w:tcPr>
          <w:p w:rsidR="00480CC1" w:rsidRPr="000634CE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6.07 x 10 = </w:t>
            </w:r>
            <w:r>
              <w:rPr>
                <w:b/>
                <w:bCs/>
              </w:rPr>
              <w:t>60.7</w:t>
            </w:r>
          </w:p>
        </w:tc>
      </w:tr>
    </w:tbl>
    <w:p w:rsidR="00480CC1" w:rsidRPr="00F82938" w:rsidRDefault="00480CC1" w:rsidP="00480CC1">
      <w:pPr>
        <w:pStyle w:val="NoSpacing"/>
        <w:rPr>
          <w:sz w:val="18"/>
          <w:szCs w:val="18"/>
        </w:rPr>
      </w:pPr>
    </w:p>
    <w:p w:rsidR="00480CC1" w:rsidRPr="008D0EE1" w:rsidRDefault="00480CC1" w:rsidP="00480CC1">
      <w:pPr>
        <w:pStyle w:val="NoSpacing"/>
        <w:rPr>
          <w:b/>
          <w:bCs/>
          <w:sz w:val="18"/>
          <w:szCs w:val="18"/>
        </w:rPr>
      </w:pPr>
      <w:r w:rsidRPr="008D0EE1">
        <w:rPr>
          <w:b/>
          <w:bCs/>
          <w:sz w:val="18"/>
          <w:szCs w:val="18"/>
        </w:rPr>
        <w:t>15 Divide one-, two- or three-digit numbers by 100</w:t>
      </w:r>
    </w:p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Tr="00480CC1">
        <w:tc>
          <w:tcPr>
            <w:tcW w:w="3005" w:type="dxa"/>
          </w:tcPr>
          <w:p w:rsidR="00480CC1" w:rsidRPr="007F4D01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4 </w:t>
            </w:r>
            <w:r w:rsidRPr="00F42B0D">
              <w:t>÷</w:t>
            </w:r>
            <w:r>
              <w:t xml:space="preserve"> 100 = </w:t>
            </w:r>
            <w:r>
              <w:rPr>
                <w:b/>
                <w:bCs/>
              </w:rPr>
              <w:t>0.04</w:t>
            </w:r>
          </w:p>
          <w:p w:rsidR="00480CC1" w:rsidRDefault="00480CC1" w:rsidP="00480CC1">
            <w:pPr>
              <w:pStyle w:val="NoSpacing"/>
            </w:pPr>
          </w:p>
        </w:tc>
        <w:tc>
          <w:tcPr>
            <w:tcW w:w="3005" w:type="dxa"/>
          </w:tcPr>
          <w:p w:rsidR="00480CC1" w:rsidRPr="007F4D01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40 </w:t>
            </w:r>
            <w:r w:rsidRPr="00F42B0D">
              <w:t>÷</w:t>
            </w:r>
            <w:r>
              <w:t xml:space="preserve"> 100 = </w:t>
            </w:r>
            <w:r>
              <w:rPr>
                <w:b/>
                <w:bCs/>
              </w:rPr>
              <w:t>0.4</w:t>
            </w:r>
          </w:p>
        </w:tc>
        <w:tc>
          <w:tcPr>
            <w:tcW w:w="3006" w:type="dxa"/>
          </w:tcPr>
          <w:p w:rsidR="00480CC1" w:rsidRPr="007F4D01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67 </w:t>
            </w:r>
            <w:r w:rsidRPr="00F42B0D">
              <w:t>÷</w:t>
            </w:r>
            <w:r>
              <w:t xml:space="preserve"> 100 = </w:t>
            </w:r>
            <w:r>
              <w:rPr>
                <w:b/>
                <w:bCs/>
              </w:rPr>
              <w:t>0.67</w:t>
            </w:r>
          </w:p>
        </w:tc>
      </w:tr>
      <w:tr w:rsidR="00480CC1" w:rsidTr="00480CC1">
        <w:tc>
          <w:tcPr>
            <w:tcW w:w="3005" w:type="dxa"/>
          </w:tcPr>
          <w:p w:rsidR="00480CC1" w:rsidRPr="007F4D01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400 </w:t>
            </w:r>
            <w:r w:rsidRPr="00F42B0D">
              <w:t>÷</w:t>
            </w:r>
            <w:r>
              <w:t xml:space="preserve"> 100 = </w:t>
            </w:r>
            <w:r>
              <w:rPr>
                <w:b/>
                <w:bCs/>
              </w:rPr>
              <w:t>4</w:t>
            </w:r>
          </w:p>
          <w:p w:rsidR="00480CC1" w:rsidRDefault="00480CC1" w:rsidP="00480CC1">
            <w:pPr>
              <w:pStyle w:val="NoSpacing"/>
            </w:pPr>
          </w:p>
        </w:tc>
        <w:tc>
          <w:tcPr>
            <w:tcW w:w="3005" w:type="dxa"/>
          </w:tcPr>
          <w:p w:rsidR="00480CC1" w:rsidRPr="007F4D01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399 </w:t>
            </w:r>
            <w:r w:rsidRPr="00F42B0D">
              <w:t>÷</w:t>
            </w:r>
            <w:r>
              <w:t xml:space="preserve"> 100 = </w:t>
            </w:r>
            <w:r>
              <w:rPr>
                <w:b/>
                <w:bCs/>
              </w:rPr>
              <w:t>3.99</w:t>
            </w:r>
          </w:p>
        </w:tc>
        <w:tc>
          <w:tcPr>
            <w:tcW w:w="3006" w:type="dxa"/>
          </w:tcPr>
          <w:p w:rsidR="00480CC1" w:rsidRPr="007F4D01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401 </w:t>
            </w:r>
            <w:r w:rsidRPr="00F42B0D">
              <w:t>÷</w:t>
            </w:r>
            <w:r>
              <w:t xml:space="preserve"> 100 = </w:t>
            </w:r>
            <w:r>
              <w:rPr>
                <w:b/>
                <w:bCs/>
              </w:rPr>
              <w:t>4.01</w:t>
            </w:r>
          </w:p>
        </w:tc>
      </w:tr>
    </w:tbl>
    <w:p w:rsidR="00D04999" w:rsidRDefault="00D04999" w:rsidP="00480CC1">
      <w:pPr>
        <w:pStyle w:val="NoSpacing"/>
        <w:rPr>
          <w:i/>
          <w:iCs/>
          <w:sz w:val="18"/>
          <w:szCs w:val="18"/>
        </w:rPr>
      </w:pPr>
    </w:p>
    <w:p w:rsidR="00D04999" w:rsidRDefault="00D04999" w:rsidP="00480CC1">
      <w:pPr>
        <w:pStyle w:val="NoSpacing"/>
        <w:rPr>
          <w:i/>
          <w:iCs/>
          <w:sz w:val="18"/>
          <w:szCs w:val="18"/>
        </w:rPr>
      </w:pPr>
    </w:p>
    <w:p w:rsidR="00D04999" w:rsidRDefault="00D04999" w:rsidP="00480CC1">
      <w:pPr>
        <w:pStyle w:val="NoSpacing"/>
        <w:rPr>
          <w:i/>
          <w:iCs/>
          <w:sz w:val="18"/>
          <w:szCs w:val="18"/>
        </w:rPr>
      </w:pPr>
    </w:p>
    <w:p w:rsidR="00D04999" w:rsidRDefault="00D04999" w:rsidP="00480CC1">
      <w:pPr>
        <w:pStyle w:val="NoSpacing"/>
        <w:rPr>
          <w:i/>
          <w:iCs/>
          <w:sz w:val="18"/>
          <w:szCs w:val="18"/>
        </w:rPr>
      </w:pPr>
    </w:p>
    <w:p w:rsidR="00D04999" w:rsidRDefault="00D04999" w:rsidP="00480CC1">
      <w:pPr>
        <w:pStyle w:val="NoSpacing"/>
        <w:rPr>
          <w:i/>
          <w:iCs/>
          <w:sz w:val="18"/>
          <w:szCs w:val="18"/>
        </w:rPr>
      </w:pPr>
    </w:p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lastRenderedPageBreak/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RPr="000634CE" w:rsidTr="00480CC1">
        <w:tc>
          <w:tcPr>
            <w:tcW w:w="3005" w:type="dxa"/>
          </w:tcPr>
          <w:p w:rsidR="00480CC1" w:rsidRPr="000634CE" w:rsidRDefault="00480CC1" w:rsidP="00480CC1">
            <w:pPr>
              <w:pStyle w:val="NoSpacing"/>
              <w:rPr>
                <w:b/>
                <w:bCs/>
              </w:rPr>
            </w:pPr>
            <w:r>
              <w:t>2</w:t>
            </w:r>
            <w:r w:rsidRPr="000634CE">
              <w:t xml:space="preserve"> ÷ 100 = </w:t>
            </w:r>
            <w:r>
              <w:rPr>
                <w:b/>
                <w:bCs/>
              </w:rPr>
              <w:t>0.02</w:t>
            </w:r>
          </w:p>
          <w:p w:rsidR="00480CC1" w:rsidRPr="000634CE" w:rsidRDefault="00480CC1" w:rsidP="00480CC1">
            <w:pPr>
              <w:pStyle w:val="NoSpacing"/>
            </w:pPr>
          </w:p>
        </w:tc>
        <w:tc>
          <w:tcPr>
            <w:tcW w:w="3005" w:type="dxa"/>
          </w:tcPr>
          <w:p w:rsidR="00480CC1" w:rsidRPr="000634CE" w:rsidRDefault="00480CC1" w:rsidP="00480CC1">
            <w:pPr>
              <w:pStyle w:val="NoSpacing"/>
              <w:rPr>
                <w:b/>
                <w:bCs/>
              </w:rPr>
            </w:pPr>
            <w:r>
              <w:t>3</w:t>
            </w:r>
            <w:r w:rsidRPr="000634CE">
              <w:t xml:space="preserve">0 ÷ 100 = </w:t>
            </w:r>
            <w:r>
              <w:rPr>
                <w:b/>
                <w:bCs/>
              </w:rPr>
              <w:t>0.3</w:t>
            </w:r>
          </w:p>
        </w:tc>
        <w:tc>
          <w:tcPr>
            <w:tcW w:w="3006" w:type="dxa"/>
          </w:tcPr>
          <w:p w:rsidR="00480CC1" w:rsidRPr="000634CE" w:rsidRDefault="00480CC1" w:rsidP="00480CC1">
            <w:pPr>
              <w:pStyle w:val="NoSpacing"/>
              <w:rPr>
                <w:b/>
                <w:bCs/>
              </w:rPr>
            </w:pPr>
            <w:r>
              <w:t>32</w:t>
            </w:r>
            <w:r w:rsidRPr="000634CE">
              <w:t xml:space="preserve"> ÷ 100 =</w:t>
            </w:r>
            <w:r>
              <w:t xml:space="preserve"> </w:t>
            </w:r>
            <w:r>
              <w:rPr>
                <w:b/>
                <w:bCs/>
              </w:rPr>
              <w:t>0.32</w:t>
            </w:r>
          </w:p>
        </w:tc>
      </w:tr>
      <w:tr w:rsidR="00480CC1" w:rsidRPr="000634CE" w:rsidTr="00480CC1">
        <w:tc>
          <w:tcPr>
            <w:tcW w:w="3005" w:type="dxa"/>
          </w:tcPr>
          <w:p w:rsidR="00480CC1" w:rsidRPr="000634CE" w:rsidRDefault="00480CC1" w:rsidP="00480CC1">
            <w:pPr>
              <w:pStyle w:val="NoSpacing"/>
              <w:rPr>
                <w:b/>
                <w:bCs/>
              </w:rPr>
            </w:pPr>
            <w:r>
              <w:t>3</w:t>
            </w:r>
            <w:r w:rsidRPr="000634CE">
              <w:t xml:space="preserve">00 ÷ 100 = </w:t>
            </w:r>
            <w:r>
              <w:rPr>
                <w:b/>
                <w:bCs/>
              </w:rPr>
              <w:t>3</w:t>
            </w:r>
          </w:p>
          <w:p w:rsidR="00480CC1" w:rsidRPr="000634CE" w:rsidRDefault="00480CC1" w:rsidP="00480CC1">
            <w:pPr>
              <w:pStyle w:val="NoSpacing"/>
            </w:pPr>
          </w:p>
        </w:tc>
        <w:tc>
          <w:tcPr>
            <w:tcW w:w="3005" w:type="dxa"/>
          </w:tcPr>
          <w:p w:rsidR="00480CC1" w:rsidRPr="000634CE" w:rsidRDefault="00480CC1" w:rsidP="00480CC1">
            <w:pPr>
              <w:pStyle w:val="NoSpacing"/>
              <w:rPr>
                <w:b/>
                <w:bCs/>
              </w:rPr>
            </w:pPr>
            <w:r w:rsidRPr="000634CE">
              <w:t>3</w:t>
            </w:r>
            <w:r>
              <w:t>02</w:t>
            </w:r>
            <w:r w:rsidRPr="000634CE">
              <w:t xml:space="preserve"> ÷ 100 = </w:t>
            </w:r>
            <w:r>
              <w:rPr>
                <w:b/>
                <w:bCs/>
              </w:rPr>
              <w:t>3.02</w:t>
            </w:r>
          </w:p>
        </w:tc>
        <w:tc>
          <w:tcPr>
            <w:tcW w:w="3006" w:type="dxa"/>
          </w:tcPr>
          <w:p w:rsidR="00480CC1" w:rsidRPr="000634CE" w:rsidRDefault="00480CC1" w:rsidP="00480CC1">
            <w:pPr>
              <w:pStyle w:val="NoSpacing"/>
              <w:rPr>
                <w:b/>
                <w:bCs/>
              </w:rPr>
            </w:pPr>
            <w:r>
              <w:t>332</w:t>
            </w:r>
            <w:r w:rsidRPr="000634CE">
              <w:t xml:space="preserve"> ÷ 100 = </w:t>
            </w:r>
            <w:r>
              <w:rPr>
                <w:b/>
                <w:bCs/>
              </w:rPr>
              <w:t>3.32</w:t>
            </w:r>
          </w:p>
        </w:tc>
      </w:tr>
    </w:tbl>
    <w:p w:rsidR="00480CC1" w:rsidRPr="00F82938" w:rsidRDefault="00480CC1" w:rsidP="00480CC1">
      <w:pPr>
        <w:pStyle w:val="NoSpacing"/>
        <w:rPr>
          <w:sz w:val="18"/>
          <w:szCs w:val="18"/>
        </w:rPr>
      </w:pPr>
    </w:p>
    <w:p w:rsidR="00480CC1" w:rsidRPr="008D0EE1" w:rsidRDefault="00480CC1" w:rsidP="00480CC1">
      <w:pPr>
        <w:pStyle w:val="NoSpacing"/>
        <w:rPr>
          <w:b/>
          <w:bCs/>
          <w:sz w:val="18"/>
          <w:szCs w:val="18"/>
        </w:rPr>
      </w:pPr>
      <w:r w:rsidRPr="008D0EE1">
        <w:rPr>
          <w:b/>
          <w:bCs/>
          <w:sz w:val="18"/>
          <w:szCs w:val="18"/>
        </w:rPr>
        <w:t>16 Multiply decimals by 100</w:t>
      </w:r>
    </w:p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Tr="00480CC1">
        <w:tc>
          <w:tcPr>
            <w:tcW w:w="3005" w:type="dxa"/>
          </w:tcPr>
          <w:p w:rsidR="00480CC1" w:rsidRPr="007F4D01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0.5 x 100 = </w:t>
            </w:r>
            <w:r>
              <w:rPr>
                <w:b/>
                <w:bCs/>
              </w:rPr>
              <w:t>50</w:t>
            </w:r>
          </w:p>
          <w:p w:rsidR="00480CC1" w:rsidRDefault="00480CC1" w:rsidP="00480CC1">
            <w:pPr>
              <w:pStyle w:val="NoSpacing"/>
            </w:pPr>
          </w:p>
        </w:tc>
        <w:tc>
          <w:tcPr>
            <w:tcW w:w="3005" w:type="dxa"/>
          </w:tcPr>
          <w:p w:rsidR="00480CC1" w:rsidRPr="007F4D01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0.04 x 100 = </w:t>
            </w:r>
            <w:r>
              <w:rPr>
                <w:b/>
                <w:bCs/>
              </w:rPr>
              <w:t>4</w:t>
            </w:r>
          </w:p>
        </w:tc>
        <w:tc>
          <w:tcPr>
            <w:tcW w:w="3006" w:type="dxa"/>
          </w:tcPr>
          <w:p w:rsidR="00480CC1" w:rsidRPr="007F4D01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0.54 x 100 = </w:t>
            </w:r>
            <w:r>
              <w:rPr>
                <w:b/>
                <w:bCs/>
              </w:rPr>
              <w:t>54</w:t>
            </w:r>
          </w:p>
        </w:tc>
      </w:tr>
      <w:tr w:rsidR="00480CC1" w:rsidTr="00480CC1">
        <w:tc>
          <w:tcPr>
            <w:tcW w:w="3005" w:type="dxa"/>
          </w:tcPr>
          <w:p w:rsidR="00480CC1" w:rsidRPr="007F4D01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5.4 x 100 = </w:t>
            </w:r>
            <w:r>
              <w:rPr>
                <w:b/>
                <w:bCs/>
              </w:rPr>
              <w:t>540</w:t>
            </w:r>
          </w:p>
          <w:p w:rsidR="00480CC1" w:rsidRDefault="00480CC1" w:rsidP="00480CC1">
            <w:pPr>
              <w:pStyle w:val="NoSpacing"/>
            </w:pPr>
          </w:p>
        </w:tc>
        <w:tc>
          <w:tcPr>
            <w:tcW w:w="3005" w:type="dxa"/>
          </w:tcPr>
          <w:p w:rsidR="00480CC1" w:rsidRPr="007F4D01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5.04 x 100 = </w:t>
            </w:r>
            <w:r>
              <w:rPr>
                <w:b/>
                <w:bCs/>
              </w:rPr>
              <w:t>504</w:t>
            </w:r>
          </w:p>
        </w:tc>
        <w:tc>
          <w:tcPr>
            <w:tcW w:w="3006" w:type="dxa"/>
          </w:tcPr>
          <w:p w:rsidR="00480CC1" w:rsidRPr="007F4D01" w:rsidRDefault="00480CC1" w:rsidP="00480CC1">
            <w:pPr>
              <w:pStyle w:val="NoSpacing"/>
              <w:rPr>
                <w:b/>
                <w:bCs/>
              </w:rPr>
            </w:pPr>
            <w:r>
              <w:t xml:space="preserve">50.4 x 100 = </w:t>
            </w:r>
            <w:r>
              <w:rPr>
                <w:b/>
                <w:bCs/>
              </w:rPr>
              <w:t>5040</w:t>
            </w:r>
          </w:p>
        </w:tc>
      </w:tr>
    </w:tbl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RPr="000634CE" w:rsidTr="00480CC1">
        <w:tc>
          <w:tcPr>
            <w:tcW w:w="3005" w:type="dxa"/>
          </w:tcPr>
          <w:p w:rsidR="00480CC1" w:rsidRPr="000634CE" w:rsidRDefault="00480CC1" w:rsidP="00480CC1">
            <w:pPr>
              <w:pStyle w:val="NoSpacing"/>
              <w:rPr>
                <w:b/>
                <w:bCs/>
              </w:rPr>
            </w:pPr>
            <w:r w:rsidRPr="000634CE">
              <w:t xml:space="preserve">0.8 x 100 = </w:t>
            </w:r>
            <w:r>
              <w:rPr>
                <w:b/>
                <w:bCs/>
              </w:rPr>
              <w:t>80</w:t>
            </w:r>
          </w:p>
          <w:p w:rsidR="00480CC1" w:rsidRPr="000634CE" w:rsidRDefault="00480CC1" w:rsidP="00480CC1">
            <w:pPr>
              <w:pStyle w:val="NoSpacing"/>
            </w:pPr>
          </w:p>
        </w:tc>
        <w:tc>
          <w:tcPr>
            <w:tcW w:w="3005" w:type="dxa"/>
          </w:tcPr>
          <w:p w:rsidR="00480CC1" w:rsidRPr="000634CE" w:rsidRDefault="00480CC1" w:rsidP="00480CC1">
            <w:pPr>
              <w:pStyle w:val="NoSpacing"/>
              <w:rPr>
                <w:b/>
                <w:bCs/>
              </w:rPr>
            </w:pPr>
            <w:r w:rsidRPr="000634CE">
              <w:t xml:space="preserve">0.06 x 100 = </w:t>
            </w:r>
            <w:r>
              <w:rPr>
                <w:b/>
                <w:bCs/>
              </w:rPr>
              <w:t>6</w:t>
            </w:r>
          </w:p>
        </w:tc>
        <w:tc>
          <w:tcPr>
            <w:tcW w:w="3006" w:type="dxa"/>
          </w:tcPr>
          <w:p w:rsidR="00480CC1" w:rsidRPr="000634CE" w:rsidRDefault="00480CC1" w:rsidP="00480CC1">
            <w:pPr>
              <w:pStyle w:val="NoSpacing"/>
              <w:rPr>
                <w:b/>
                <w:bCs/>
              </w:rPr>
            </w:pPr>
            <w:r w:rsidRPr="000634CE">
              <w:t xml:space="preserve">0.86 x 100 = </w:t>
            </w:r>
            <w:r>
              <w:rPr>
                <w:b/>
                <w:bCs/>
              </w:rPr>
              <w:t>86</w:t>
            </w:r>
          </w:p>
        </w:tc>
      </w:tr>
      <w:tr w:rsidR="00480CC1" w:rsidRPr="000634CE" w:rsidTr="00480CC1">
        <w:tc>
          <w:tcPr>
            <w:tcW w:w="3005" w:type="dxa"/>
          </w:tcPr>
          <w:p w:rsidR="00480CC1" w:rsidRPr="000634CE" w:rsidRDefault="00480CC1" w:rsidP="00480CC1">
            <w:pPr>
              <w:pStyle w:val="NoSpacing"/>
              <w:rPr>
                <w:b/>
                <w:bCs/>
              </w:rPr>
            </w:pPr>
            <w:r w:rsidRPr="000634CE">
              <w:t xml:space="preserve">6.8 x 100 = </w:t>
            </w:r>
            <w:r>
              <w:rPr>
                <w:b/>
                <w:bCs/>
              </w:rPr>
              <w:t>680</w:t>
            </w:r>
          </w:p>
          <w:p w:rsidR="00480CC1" w:rsidRPr="000634CE" w:rsidRDefault="00480CC1" w:rsidP="00480CC1">
            <w:pPr>
              <w:pStyle w:val="NoSpacing"/>
            </w:pPr>
          </w:p>
        </w:tc>
        <w:tc>
          <w:tcPr>
            <w:tcW w:w="3005" w:type="dxa"/>
          </w:tcPr>
          <w:p w:rsidR="00480CC1" w:rsidRPr="000634CE" w:rsidRDefault="00480CC1" w:rsidP="00480CC1">
            <w:pPr>
              <w:pStyle w:val="NoSpacing"/>
              <w:rPr>
                <w:b/>
                <w:bCs/>
              </w:rPr>
            </w:pPr>
            <w:r w:rsidRPr="000634CE">
              <w:t xml:space="preserve">8.06 x 100 = </w:t>
            </w:r>
            <w:r>
              <w:rPr>
                <w:b/>
                <w:bCs/>
              </w:rPr>
              <w:t>806</w:t>
            </w:r>
          </w:p>
        </w:tc>
        <w:tc>
          <w:tcPr>
            <w:tcW w:w="3006" w:type="dxa"/>
          </w:tcPr>
          <w:p w:rsidR="00480CC1" w:rsidRPr="000634CE" w:rsidRDefault="00480CC1" w:rsidP="00480CC1">
            <w:pPr>
              <w:pStyle w:val="NoSpacing"/>
              <w:rPr>
                <w:b/>
                <w:bCs/>
              </w:rPr>
            </w:pPr>
            <w:r w:rsidRPr="000634CE">
              <w:t xml:space="preserve">80.6 x 100 = </w:t>
            </w:r>
            <w:r>
              <w:rPr>
                <w:b/>
                <w:bCs/>
              </w:rPr>
              <w:t>8060</w:t>
            </w:r>
          </w:p>
        </w:tc>
      </w:tr>
    </w:tbl>
    <w:p w:rsidR="00480CC1" w:rsidRPr="00F82938" w:rsidRDefault="00480CC1" w:rsidP="00480CC1">
      <w:pPr>
        <w:pStyle w:val="NoSpacing"/>
        <w:rPr>
          <w:sz w:val="18"/>
          <w:szCs w:val="18"/>
        </w:rPr>
      </w:pPr>
    </w:p>
    <w:p w:rsidR="00480CC1" w:rsidRPr="008D0EE1" w:rsidRDefault="00480CC1" w:rsidP="00480CC1">
      <w:pPr>
        <w:pStyle w:val="NoSpacing"/>
        <w:rPr>
          <w:b/>
          <w:bCs/>
          <w:sz w:val="18"/>
          <w:szCs w:val="18"/>
        </w:rPr>
      </w:pPr>
      <w:r w:rsidRPr="008D0EE1">
        <w:rPr>
          <w:b/>
          <w:bCs/>
          <w:sz w:val="18"/>
          <w:szCs w:val="18"/>
        </w:rPr>
        <w:t>17 Solve missing number problems for multiplication and division of decimals by 10 or 100</w:t>
      </w:r>
    </w:p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Tr="00480CC1">
        <w:tc>
          <w:tcPr>
            <w:tcW w:w="3005" w:type="dxa"/>
          </w:tcPr>
          <w:p w:rsidR="00480CC1" w:rsidRPr="00B10D61" w:rsidRDefault="00480CC1" w:rsidP="00480CC1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014464" behindDoc="1" locked="0" layoutInCell="1" allowOverlap="1" wp14:anchorId="75870407" wp14:editId="57B2871D">
                      <wp:simplePos x="0" y="0"/>
                      <wp:positionH relativeFrom="column">
                        <wp:posOffset>337319</wp:posOffset>
                      </wp:positionH>
                      <wp:positionV relativeFrom="page">
                        <wp:posOffset>54978</wp:posOffset>
                      </wp:positionV>
                      <wp:extent cx="524042" cy="339090"/>
                      <wp:effectExtent l="0" t="0" r="28575" b="22860"/>
                      <wp:wrapNone/>
                      <wp:docPr id="1792" name="Rectangle 17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870407" id="Rectangle 1792" o:spid="_x0000_s1626" style="position:absolute;margin-left:26.55pt;margin-top:4.35pt;width:41.25pt;height:26.7pt;z-index:-24930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100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 xml:space="preserve">8.3 x                    = 830              </w:t>
            </w:r>
          </w:p>
          <w:p w:rsidR="00480CC1" w:rsidRPr="000634CE" w:rsidRDefault="00480CC1" w:rsidP="00480CC1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3005" w:type="dxa"/>
          </w:tcPr>
          <w:p w:rsidR="00480CC1" w:rsidRPr="00B10D61" w:rsidRDefault="00480CC1" w:rsidP="00480CC1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015488" behindDoc="1" locked="0" layoutInCell="1" allowOverlap="1" wp14:anchorId="76F64610" wp14:editId="60EACE8B">
                      <wp:simplePos x="0" y="0"/>
                      <wp:positionH relativeFrom="column">
                        <wp:posOffset>394538</wp:posOffset>
                      </wp:positionH>
                      <wp:positionV relativeFrom="page">
                        <wp:posOffset>54610</wp:posOffset>
                      </wp:positionV>
                      <wp:extent cx="524042" cy="339090"/>
                      <wp:effectExtent l="0" t="0" r="28575" b="22860"/>
                      <wp:wrapNone/>
                      <wp:docPr id="1793" name="Rectangle 17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F64610" id="Rectangle 1793" o:spid="_x0000_s1627" style="position:absolute;margin-left:31.05pt;margin-top:4.3pt;width:41.25pt;height:26.7pt;z-index:-24930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10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 xml:space="preserve">0.08 x                    = 0.8             </w:t>
            </w:r>
          </w:p>
          <w:p w:rsidR="00480CC1" w:rsidRPr="000634CE" w:rsidRDefault="00480CC1" w:rsidP="00480CC1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3006" w:type="dxa"/>
          </w:tcPr>
          <w:p w:rsidR="00480CC1" w:rsidRPr="00B10D61" w:rsidRDefault="00480CC1" w:rsidP="00480CC1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016512" behindDoc="1" locked="0" layoutInCell="1" allowOverlap="1" wp14:anchorId="2B0298B8" wp14:editId="1DA985BD">
                      <wp:simplePos x="0" y="0"/>
                      <wp:positionH relativeFrom="column">
                        <wp:posOffset>394538</wp:posOffset>
                      </wp:positionH>
                      <wp:positionV relativeFrom="page">
                        <wp:posOffset>54610</wp:posOffset>
                      </wp:positionV>
                      <wp:extent cx="524042" cy="339090"/>
                      <wp:effectExtent l="0" t="0" r="28575" b="22860"/>
                      <wp:wrapNone/>
                      <wp:docPr id="1794" name="Rectangle 17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0298B8" id="Rectangle 1794" o:spid="_x0000_s1628" style="position:absolute;margin-left:31.05pt;margin-top:4.3pt;width:41.25pt;height:26.7pt;z-index:-24929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100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 xml:space="preserve">0.83 x                    = 83             </w:t>
            </w:r>
          </w:p>
          <w:p w:rsidR="00480CC1" w:rsidRPr="000634CE" w:rsidRDefault="00480CC1" w:rsidP="00480CC1">
            <w:pPr>
              <w:pStyle w:val="NoSpacing"/>
              <w:rPr>
                <w:sz w:val="18"/>
                <w:szCs w:val="18"/>
              </w:rPr>
            </w:pPr>
          </w:p>
        </w:tc>
      </w:tr>
      <w:tr w:rsidR="00480CC1" w:rsidTr="00480CC1">
        <w:tc>
          <w:tcPr>
            <w:tcW w:w="3005" w:type="dxa"/>
          </w:tcPr>
          <w:p w:rsidR="00480CC1" w:rsidRPr="00B10D61" w:rsidRDefault="00480CC1" w:rsidP="00480CC1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017536" behindDoc="1" locked="0" layoutInCell="1" allowOverlap="1" wp14:anchorId="0B7C74A9" wp14:editId="4094386F">
                      <wp:simplePos x="0" y="0"/>
                      <wp:positionH relativeFrom="column">
                        <wp:posOffset>337319</wp:posOffset>
                      </wp:positionH>
                      <wp:positionV relativeFrom="page">
                        <wp:posOffset>54978</wp:posOffset>
                      </wp:positionV>
                      <wp:extent cx="524042" cy="339090"/>
                      <wp:effectExtent l="0" t="0" r="28575" b="22860"/>
                      <wp:wrapNone/>
                      <wp:docPr id="1795" name="Rectangle 17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7C74A9" id="Rectangle 1795" o:spid="_x0000_s1629" style="position:absolute;margin-left:26.55pt;margin-top:4.35pt;width:41.25pt;height:26.7pt;z-index:-24929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10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 xml:space="preserve">8.3 </w:t>
            </w:r>
            <w:r w:rsidRPr="00F42B0D">
              <w:t>÷</w:t>
            </w:r>
            <w:r>
              <w:t xml:space="preserve">                    = 0.83              </w:t>
            </w:r>
          </w:p>
          <w:p w:rsidR="00480CC1" w:rsidRPr="000634CE" w:rsidRDefault="00480CC1" w:rsidP="00480CC1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3005" w:type="dxa"/>
          </w:tcPr>
          <w:p w:rsidR="00480CC1" w:rsidRPr="00B10D61" w:rsidRDefault="00480CC1" w:rsidP="00480CC1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018560" behindDoc="1" locked="0" layoutInCell="1" allowOverlap="1" wp14:anchorId="1145C747" wp14:editId="3CFAB72D">
                      <wp:simplePos x="0" y="0"/>
                      <wp:positionH relativeFrom="column">
                        <wp:posOffset>286817</wp:posOffset>
                      </wp:positionH>
                      <wp:positionV relativeFrom="page">
                        <wp:posOffset>54610</wp:posOffset>
                      </wp:positionV>
                      <wp:extent cx="524042" cy="339090"/>
                      <wp:effectExtent l="0" t="0" r="28575" b="22860"/>
                      <wp:wrapNone/>
                      <wp:docPr id="1796" name="Rectangle 17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45C747" id="Rectangle 1796" o:spid="_x0000_s1630" style="position:absolute;margin-left:22.6pt;margin-top:4.3pt;width:41.25pt;height:26.7pt;z-index:-24929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10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 xml:space="preserve">83 </w:t>
            </w:r>
            <w:r w:rsidRPr="00F42B0D">
              <w:t>÷</w:t>
            </w:r>
            <w:r>
              <w:t xml:space="preserve">                    = 8.3              </w:t>
            </w:r>
          </w:p>
          <w:p w:rsidR="00480CC1" w:rsidRPr="000634CE" w:rsidRDefault="00480CC1" w:rsidP="00480CC1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3006" w:type="dxa"/>
          </w:tcPr>
          <w:p w:rsidR="00480CC1" w:rsidRPr="00B10D61" w:rsidRDefault="00480CC1" w:rsidP="00480CC1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019584" behindDoc="1" locked="0" layoutInCell="1" allowOverlap="1" wp14:anchorId="7951FEA7" wp14:editId="59A34D8B">
                      <wp:simplePos x="0" y="0"/>
                      <wp:positionH relativeFrom="column">
                        <wp:posOffset>286817</wp:posOffset>
                      </wp:positionH>
                      <wp:positionV relativeFrom="page">
                        <wp:posOffset>54610</wp:posOffset>
                      </wp:positionV>
                      <wp:extent cx="524042" cy="339090"/>
                      <wp:effectExtent l="0" t="0" r="28575" b="22860"/>
                      <wp:wrapNone/>
                      <wp:docPr id="1797" name="Rectangle 17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51FEA7" id="Rectangle 1797" o:spid="_x0000_s1631" style="position:absolute;margin-left:22.6pt;margin-top:4.3pt;width:41.25pt;height:26.7pt;z-index:-24929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100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Default="00480CC1" w:rsidP="00480CC1">
            <w:pPr>
              <w:pStyle w:val="NoSpacing"/>
            </w:pPr>
            <w:r>
              <w:t xml:space="preserve">83 </w:t>
            </w:r>
            <w:r w:rsidRPr="00F42B0D">
              <w:t>÷</w:t>
            </w:r>
            <w:r>
              <w:t xml:space="preserve">                    = 0.83              </w:t>
            </w:r>
          </w:p>
          <w:p w:rsidR="00480CC1" w:rsidRPr="000634CE" w:rsidRDefault="00480CC1" w:rsidP="00480CC1">
            <w:pPr>
              <w:pStyle w:val="NoSpacing"/>
              <w:rPr>
                <w:sz w:val="18"/>
                <w:szCs w:val="18"/>
              </w:rPr>
            </w:pPr>
          </w:p>
        </w:tc>
      </w:tr>
    </w:tbl>
    <w:p w:rsidR="00480CC1" w:rsidRPr="00F82938" w:rsidRDefault="00480CC1" w:rsidP="00480CC1">
      <w:pPr>
        <w:pStyle w:val="NoSpacing"/>
        <w:rPr>
          <w:i/>
          <w:iCs/>
          <w:sz w:val="18"/>
          <w:szCs w:val="18"/>
        </w:rPr>
      </w:pPr>
      <w:r w:rsidRPr="008D0EE1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0CC1" w:rsidRPr="000634CE" w:rsidTr="00480CC1">
        <w:tc>
          <w:tcPr>
            <w:tcW w:w="3005" w:type="dxa"/>
          </w:tcPr>
          <w:p w:rsidR="00480CC1" w:rsidRPr="000634CE" w:rsidRDefault="00480CC1" w:rsidP="00480CC1">
            <w:pPr>
              <w:pStyle w:val="NoSpacing"/>
              <w:rPr>
                <w:sz w:val="18"/>
                <w:szCs w:val="18"/>
              </w:rPr>
            </w:pPr>
            <w:r w:rsidRPr="000634CE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020608" behindDoc="1" locked="0" layoutInCell="1" allowOverlap="1" wp14:anchorId="68E2B784" wp14:editId="5CA743FA">
                      <wp:simplePos x="0" y="0"/>
                      <wp:positionH relativeFrom="column">
                        <wp:posOffset>337319</wp:posOffset>
                      </wp:positionH>
                      <wp:positionV relativeFrom="page">
                        <wp:posOffset>54978</wp:posOffset>
                      </wp:positionV>
                      <wp:extent cx="524042" cy="339090"/>
                      <wp:effectExtent l="0" t="0" r="28575" b="22860"/>
                      <wp:wrapNone/>
                      <wp:docPr id="1802" name="Rectangle 18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E2B784" id="Rectangle 1802" o:spid="_x0000_s1632" style="position:absolute;margin-left:26.55pt;margin-top:4.35pt;width:41.25pt;height:26.7pt;z-index:-24929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10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0634CE" w:rsidRDefault="00480CC1" w:rsidP="00480CC1">
            <w:pPr>
              <w:pStyle w:val="NoSpacing"/>
            </w:pPr>
            <w:r>
              <w:t>6.5</w:t>
            </w:r>
            <w:r w:rsidRPr="000634CE">
              <w:t xml:space="preserve"> x                    = </w:t>
            </w:r>
            <w:r>
              <w:t>65</w:t>
            </w:r>
            <w:r w:rsidRPr="000634CE">
              <w:t xml:space="preserve">            </w:t>
            </w:r>
          </w:p>
          <w:p w:rsidR="00480CC1" w:rsidRPr="000634CE" w:rsidRDefault="00480CC1" w:rsidP="00480CC1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3005" w:type="dxa"/>
          </w:tcPr>
          <w:p w:rsidR="00480CC1" w:rsidRPr="000634CE" w:rsidRDefault="00480CC1" w:rsidP="00480CC1">
            <w:pPr>
              <w:pStyle w:val="NoSpacing"/>
              <w:rPr>
                <w:sz w:val="18"/>
                <w:szCs w:val="18"/>
              </w:rPr>
            </w:pPr>
            <w:r w:rsidRPr="000634CE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021632" behindDoc="1" locked="0" layoutInCell="1" allowOverlap="1" wp14:anchorId="17E7C5C9" wp14:editId="319B5C14">
                      <wp:simplePos x="0" y="0"/>
                      <wp:positionH relativeFrom="column">
                        <wp:posOffset>394538</wp:posOffset>
                      </wp:positionH>
                      <wp:positionV relativeFrom="page">
                        <wp:posOffset>54610</wp:posOffset>
                      </wp:positionV>
                      <wp:extent cx="524042" cy="339090"/>
                      <wp:effectExtent l="0" t="0" r="28575" b="22860"/>
                      <wp:wrapNone/>
                      <wp:docPr id="1803" name="Rectangle 18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E7C5C9" id="Rectangle 1803" o:spid="_x0000_s1633" style="position:absolute;margin-left:31.05pt;margin-top:4.3pt;width:41.25pt;height:26.7pt;z-index:-24929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10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0634CE" w:rsidRDefault="00480CC1" w:rsidP="00480CC1">
            <w:pPr>
              <w:pStyle w:val="NoSpacing"/>
            </w:pPr>
            <w:r w:rsidRPr="000634CE">
              <w:t>0.</w:t>
            </w:r>
            <w:r>
              <w:t>65</w:t>
            </w:r>
            <w:r w:rsidRPr="000634CE">
              <w:t xml:space="preserve"> x                    = </w:t>
            </w:r>
            <w:r>
              <w:t>6.5</w:t>
            </w:r>
            <w:r w:rsidRPr="000634CE">
              <w:t xml:space="preserve">             </w:t>
            </w:r>
          </w:p>
          <w:p w:rsidR="00480CC1" w:rsidRPr="000634CE" w:rsidRDefault="00480CC1" w:rsidP="00480CC1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3006" w:type="dxa"/>
          </w:tcPr>
          <w:p w:rsidR="00480CC1" w:rsidRPr="000634CE" w:rsidRDefault="00480CC1" w:rsidP="00480CC1">
            <w:pPr>
              <w:pStyle w:val="NoSpacing"/>
              <w:rPr>
                <w:sz w:val="18"/>
                <w:szCs w:val="18"/>
              </w:rPr>
            </w:pPr>
            <w:r w:rsidRPr="000634CE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022656" behindDoc="1" locked="0" layoutInCell="1" allowOverlap="1" wp14:anchorId="30283D9D" wp14:editId="12D07B6B">
                      <wp:simplePos x="0" y="0"/>
                      <wp:positionH relativeFrom="column">
                        <wp:posOffset>318555</wp:posOffset>
                      </wp:positionH>
                      <wp:positionV relativeFrom="page">
                        <wp:posOffset>54610</wp:posOffset>
                      </wp:positionV>
                      <wp:extent cx="524042" cy="339090"/>
                      <wp:effectExtent l="0" t="0" r="28575" b="22860"/>
                      <wp:wrapNone/>
                      <wp:docPr id="1804" name="Rectangle 18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283D9D" id="Rectangle 1804" o:spid="_x0000_s1634" style="position:absolute;margin-left:25.1pt;margin-top:4.3pt;width:41.25pt;height:26.7pt;z-index:-24929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100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0634CE" w:rsidRDefault="00480CC1" w:rsidP="00480CC1">
            <w:pPr>
              <w:pStyle w:val="NoSpacing"/>
            </w:pPr>
            <w:r w:rsidRPr="000634CE">
              <w:t>0.</w:t>
            </w:r>
            <w:r>
              <w:t>6</w:t>
            </w:r>
            <w:r w:rsidRPr="000634CE">
              <w:t xml:space="preserve"> x                    = </w:t>
            </w:r>
            <w:r>
              <w:t>60</w:t>
            </w:r>
            <w:r w:rsidRPr="000634CE">
              <w:t xml:space="preserve">             </w:t>
            </w:r>
          </w:p>
          <w:p w:rsidR="00480CC1" w:rsidRPr="000634CE" w:rsidRDefault="00480CC1" w:rsidP="00480CC1">
            <w:pPr>
              <w:pStyle w:val="NoSpacing"/>
              <w:rPr>
                <w:sz w:val="18"/>
                <w:szCs w:val="18"/>
              </w:rPr>
            </w:pPr>
          </w:p>
        </w:tc>
      </w:tr>
      <w:tr w:rsidR="00480CC1" w:rsidRPr="000634CE" w:rsidTr="00480CC1">
        <w:tc>
          <w:tcPr>
            <w:tcW w:w="3005" w:type="dxa"/>
          </w:tcPr>
          <w:p w:rsidR="00480CC1" w:rsidRPr="000634CE" w:rsidRDefault="00480CC1" w:rsidP="00480CC1">
            <w:pPr>
              <w:pStyle w:val="NoSpacing"/>
              <w:rPr>
                <w:sz w:val="18"/>
                <w:szCs w:val="18"/>
              </w:rPr>
            </w:pPr>
            <w:r w:rsidRPr="000634CE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023680" behindDoc="1" locked="0" layoutInCell="1" allowOverlap="1" wp14:anchorId="631B6101" wp14:editId="2C6558DA">
                      <wp:simplePos x="0" y="0"/>
                      <wp:positionH relativeFrom="column">
                        <wp:posOffset>223305</wp:posOffset>
                      </wp:positionH>
                      <wp:positionV relativeFrom="page">
                        <wp:posOffset>54610</wp:posOffset>
                      </wp:positionV>
                      <wp:extent cx="524042" cy="339090"/>
                      <wp:effectExtent l="0" t="0" r="28575" b="22860"/>
                      <wp:wrapNone/>
                      <wp:docPr id="1805" name="Rectangle 18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1B6101" id="Rectangle 1805" o:spid="_x0000_s1635" style="position:absolute;margin-left:17.6pt;margin-top:4.3pt;width:41.25pt;height:26.7pt;z-index:-24929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100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0634CE" w:rsidRDefault="00480CC1" w:rsidP="00480CC1">
            <w:pPr>
              <w:pStyle w:val="NoSpacing"/>
            </w:pPr>
            <w:r>
              <w:t>6</w:t>
            </w:r>
            <w:r w:rsidRPr="000634CE">
              <w:t xml:space="preserve"> ÷                    = 0.</w:t>
            </w:r>
            <w:r>
              <w:t>06</w:t>
            </w:r>
            <w:r w:rsidRPr="000634CE">
              <w:t xml:space="preserve">              </w:t>
            </w:r>
          </w:p>
          <w:p w:rsidR="00480CC1" w:rsidRPr="000634CE" w:rsidRDefault="00480CC1" w:rsidP="00480CC1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3005" w:type="dxa"/>
          </w:tcPr>
          <w:p w:rsidR="00480CC1" w:rsidRPr="000634CE" w:rsidRDefault="00480CC1" w:rsidP="00480CC1">
            <w:pPr>
              <w:pStyle w:val="NoSpacing"/>
              <w:rPr>
                <w:sz w:val="18"/>
                <w:szCs w:val="18"/>
              </w:rPr>
            </w:pPr>
            <w:r w:rsidRPr="000634CE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024704" behindDoc="1" locked="0" layoutInCell="1" allowOverlap="1" wp14:anchorId="470E75D7" wp14:editId="10CBA05C">
                      <wp:simplePos x="0" y="0"/>
                      <wp:positionH relativeFrom="column">
                        <wp:posOffset>286817</wp:posOffset>
                      </wp:positionH>
                      <wp:positionV relativeFrom="page">
                        <wp:posOffset>54610</wp:posOffset>
                      </wp:positionV>
                      <wp:extent cx="524042" cy="339090"/>
                      <wp:effectExtent l="0" t="0" r="28575" b="22860"/>
                      <wp:wrapNone/>
                      <wp:docPr id="1890" name="Rectangle 18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0E75D7" id="Rectangle 1890" o:spid="_x0000_s1636" style="position:absolute;margin-left:22.6pt;margin-top:4.3pt;width:41.25pt;height:26.7pt;z-index:-24929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100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0634CE" w:rsidRDefault="00480CC1" w:rsidP="00480CC1">
            <w:pPr>
              <w:pStyle w:val="NoSpacing"/>
            </w:pPr>
            <w:r>
              <w:t>65</w:t>
            </w:r>
            <w:r w:rsidRPr="000634CE">
              <w:t xml:space="preserve"> ÷                    = </w:t>
            </w:r>
            <w:r>
              <w:t>0.65</w:t>
            </w:r>
            <w:r w:rsidRPr="000634CE">
              <w:t xml:space="preserve">              </w:t>
            </w:r>
          </w:p>
          <w:p w:rsidR="00480CC1" w:rsidRPr="000634CE" w:rsidRDefault="00480CC1" w:rsidP="00480CC1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3006" w:type="dxa"/>
          </w:tcPr>
          <w:p w:rsidR="00480CC1" w:rsidRPr="000634CE" w:rsidRDefault="00480CC1" w:rsidP="00480CC1">
            <w:pPr>
              <w:pStyle w:val="NoSpacing"/>
              <w:rPr>
                <w:sz w:val="18"/>
                <w:szCs w:val="18"/>
              </w:rPr>
            </w:pPr>
            <w:r w:rsidRPr="000634CE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025728" behindDoc="1" locked="0" layoutInCell="1" allowOverlap="1" wp14:anchorId="6ED3A86F" wp14:editId="48F1A14F">
                      <wp:simplePos x="0" y="0"/>
                      <wp:positionH relativeFrom="column">
                        <wp:posOffset>402375</wp:posOffset>
                      </wp:positionH>
                      <wp:positionV relativeFrom="page">
                        <wp:posOffset>54610</wp:posOffset>
                      </wp:positionV>
                      <wp:extent cx="524042" cy="339090"/>
                      <wp:effectExtent l="0" t="0" r="28575" b="22860"/>
                      <wp:wrapNone/>
                      <wp:docPr id="1891" name="Rectangle 18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80CC1" w:rsidRPr="006A1478" w:rsidRDefault="00480CC1" w:rsidP="00480CC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D3A86F" id="Rectangle 1891" o:spid="_x0000_s1637" style="position:absolute;margin-left:31.7pt;margin-top:4.3pt;width:41.25pt;height:26.7pt;z-index:-24929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" fillcolor="window" strokecolor="windowText" strokeweight="1pt">
                      <v:textbox>
                        <w:txbxContent>
                          <w:p w:rsidR="00480CC1" w:rsidRPr="006A1478" w:rsidRDefault="00480CC1" w:rsidP="00480CC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10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480CC1" w:rsidRPr="000634CE" w:rsidRDefault="00480CC1" w:rsidP="00480CC1">
            <w:pPr>
              <w:pStyle w:val="NoSpacing"/>
            </w:pPr>
            <w:r>
              <w:t>60.5</w:t>
            </w:r>
            <w:r w:rsidRPr="000634CE">
              <w:t xml:space="preserve"> ÷                    = </w:t>
            </w:r>
            <w:r>
              <w:t>6.05</w:t>
            </w:r>
            <w:r w:rsidRPr="000634CE">
              <w:t xml:space="preserve">              </w:t>
            </w:r>
          </w:p>
          <w:p w:rsidR="00480CC1" w:rsidRPr="000634CE" w:rsidRDefault="00480CC1" w:rsidP="00480CC1">
            <w:pPr>
              <w:pStyle w:val="NoSpacing"/>
              <w:rPr>
                <w:sz w:val="18"/>
                <w:szCs w:val="18"/>
              </w:rPr>
            </w:pPr>
          </w:p>
        </w:tc>
      </w:tr>
    </w:tbl>
    <w:p w:rsidR="00480CC1" w:rsidRPr="00F82938" w:rsidRDefault="00480CC1" w:rsidP="00480CC1">
      <w:pPr>
        <w:pStyle w:val="NoSpacing"/>
        <w:rPr>
          <w:sz w:val="18"/>
          <w:szCs w:val="18"/>
        </w:rPr>
      </w:pPr>
    </w:p>
    <w:p w:rsidR="00B4478A" w:rsidRPr="00B4478A" w:rsidRDefault="00B4478A" w:rsidP="00480CC1">
      <w:pPr>
        <w:pStyle w:val="NoSpacing"/>
        <w:rPr>
          <w:rFonts w:eastAsia="Times New Roman"/>
          <w:sz w:val="18"/>
          <w:lang w:val="en-US"/>
        </w:rPr>
      </w:pPr>
      <w:bookmarkStart w:id="9" w:name="_GoBack"/>
      <w:bookmarkEnd w:id="9"/>
    </w:p>
    <w:sectPr w:rsidR="00B4478A" w:rsidRPr="00B4478A" w:rsidSect="006B0246">
      <w:headerReference w:type="default" r:id="rId86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4A20" w:rsidRDefault="00A54A20" w:rsidP="006B0246">
      <w:pPr>
        <w:spacing w:after="0" w:line="240" w:lineRule="auto"/>
      </w:pPr>
      <w:r>
        <w:separator/>
      </w:r>
    </w:p>
  </w:endnote>
  <w:endnote w:type="continuationSeparator" w:id="0">
    <w:p w:rsidR="00A54A20" w:rsidRDefault="00A54A20" w:rsidP="006B0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4A20" w:rsidRDefault="00A54A20" w:rsidP="006B0246">
      <w:pPr>
        <w:spacing w:after="0" w:line="240" w:lineRule="auto"/>
      </w:pPr>
      <w:r>
        <w:separator/>
      </w:r>
    </w:p>
  </w:footnote>
  <w:footnote w:type="continuationSeparator" w:id="0">
    <w:p w:rsidR="00A54A20" w:rsidRDefault="00A54A20" w:rsidP="006B02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0CC1" w:rsidRDefault="00480CC1">
    <w:pPr>
      <w:pStyle w:val="Header"/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710464" behindDoc="0" locked="0" layoutInCell="1" allowOverlap="0" wp14:anchorId="353B1E4C" wp14:editId="38061E5B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80CC1" w:rsidRPr="004C299F" w:rsidRDefault="00480CC1" w:rsidP="00480CC1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Pr="003F02F1">
                            <w:rPr>
                              <w:b/>
                            </w:rPr>
                            <w:t xml:space="preserve"> </w:t>
                          </w:r>
                          <w:r w:rsidRPr="003F02F1">
                            <w:rPr>
                              <w:b/>
                            </w:rPr>
                            <w:tab/>
                          </w:r>
                          <w:r w:rsidRPr="003F02F1">
                            <w:rPr>
                              <w:b/>
                            </w:rPr>
                            <w:tab/>
                          </w:r>
                          <w:r>
                            <w:rPr>
                              <w:b/>
                            </w:rPr>
                            <w:t>Multiplication</w:t>
                          </w:r>
                          <w:r>
                            <w:rPr>
                              <w:b/>
                            </w:rPr>
                            <w:tab/>
                          </w:r>
                          <w:r>
                            <w:rPr>
                              <w:b/>
                            </w:rPr>
                            <w:tab/>
                            <w:t>Year 4</w:t>
                          </w:r>
                        </w:p>
                        <w:p w:rsidR="00480CC1" w:rsidRPr="00872914" w:rsidRDefault="00480CC1" w:rsidP="00480CC1"/>
                        <w:p w:rsidR="00480CC1" w:rsidRPr="003F02F1" w:rsidRDefault="00480CC1" w:rsidP="00480CC1">
                          <w:pPr>
                            <w:rPr>
                              <w:u w:val="single"/>
                            </w:rPr>
                          </w:pPr>
                        </w:p>
                        <w:p w:rsidR="00480CC1" w:rsidRPr="00517A5A" w:rsidRDefault="00480CC1" w:rsidP="00480CC1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480CC1" w:rsidRDefault="00480CC1" w:rsidP="00480CC1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480CC1" w:rsidRDefault="00480CC1" w:rsidP="00480CC1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53B1E4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638" type="#_x0000_t202" style="position:absolute;margin-left:19.2pt;margin-top:28.8pt;width:31.7pt;height:784.2pt;flip:x;z-index:2517104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Ap6l0gJgIAAE8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:rsidR="00480CC1" w:rsidRPr="004C299F" w:rsidRDefault="00480CC1" w:rsidP="00480CC1">
                    <w:pPr>
                      <w:rPr>
                        <w:b/>
                      </w:rPr>
                    </w:pPr>
                    <w:hyperlink r:id="rId2" w:history="1">
                      <w:r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Pr="003F02F1">
                      <w:rPr>
                        <w:b/>
                      </w:rPr>
                      <w:t xml:space="preserve"> </w:t>
                    </w:r>
                    <w:r w:rsidRPr="003F02F1">
                      <w:rPr>
                        <w:b/>
                      </w:rPr>
                      <w:tab/>
                    </w:r>
                    <w:r w:rsidRPr="003F02F1">
                      <w:rPr>
                        <w:b/>
                      </w:rPr>
                      <w:tab/>
                    </w:r>
                    <w:r>
                      <w:rPr>
                        <w:b/>
                      </w:rPr>
                      <w:t>Multiplication</w:t>
                    </w:r>
                    <w:r>
                      <w:rPr>
                        <w:b/>
                      </w:rPr>
                      <w:tab/>
                    </w:r>
                    <w:r>
                      <w:rPr>
                        <w:b/>
                      </w:rPr>
                      <w:tab/>
                      <w:t>Year 4</w:t>
                    </w:r>
                  </w:p>
                  <w:p w:rsidR="00480CC1" w:rsidRPr="00872914" w:rsidRDefault="00480CC1" w:rsidP="00480CC1"/>
                  <w:p w:rsidR="00480CC1" w:rsidRPr="003F02F1" w:rsidRDefault="00480CC1" w:rsidP="00480CC1">
                    <w:pPr>
                      <w:rPr>
                        <w:u w:val="single"/>
                      </w:rPr>
                    </w:pPr>
                  </w:p>
                  <w:p w:rsidR="00480CC1" w:rsidRPr="00517A5A" w:rsidRDefault="00480CC1" w:rsidP="00480CC1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480CC1" w:rsidRDefault="00480CC1" w:rsidP="00480CC1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480CC1" w:rsidRDefault="00480CC1" w:rsidP="00480CC1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-2067175260"/>
        <w:docPartObj>
          <w:docPartGallery w:val="Page Numbers (Margins)"/>
          <w:docPartUnique/>
        </w:docPartObj>
      </w:sdtPr>
      <w:sdtContent/>
    </w:sdt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0CC1" w:rsidRDefault="00480CC1">
    <w:pPr>
      <w:pStyle w:val="Header"/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708416" behindDoc="0" locked="0" layoutInCell="1" allowOverlap="0" wp14:anchorId="00BD36B0" wp14:editId="75E7A220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4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80CC1" w:rsidRPr="004C299F" w:rsidRDefault="00480CC1" w:rsidP="00B4478A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Pr="003F02F1">
                            <w:rPr>
                              <w:b/>
                            </w:rPr>
                            <w:t xml:space="preserve"> </w:t>
                          </w:r>
                          <w:r w:rsidRPr="003F02F1">
                            <w:rPr>
                              <w:b/>
                            </w:rPr>
                            <w:tab/>
                          </w:r>
                          <w:r w:rsidRPr="003F02F1">
                            <w:rPr>
                              <w:b/>
                            </w:rPr>
                            <w:tab/>
                          </w:r>
                          <w:r>
                            <w:rPr>
                              <w:b/>
                            </w:rPr>
                            <w:t>Arithmetic</w:t>
                          </w:r>
                          <w:r>
                            <w:rPr>
                              <w:b/>
                            </w:rPr>
                            <w:tab/>
                          </w:r>
                          <w:r>
                            <w:rPr>
                              <w:b/>
                            </w:rPr>
                            <w:tab/>
                            <w:t>Year 4</w:t>
                          </w:r>
                        </w:p>
                        <w:p w:rsidR="00480CC1" w:rsidRPr="00872914" w:rsidRDefault="00480CC1" w:rsidP="00B4478A"/>
                        <w:p w:rsidR="00480CC1" w:rsidRPr="003F02F1" w:rsidRDefault="00480CC1" w:rsidP="00B4478A">
                          <w:pPr>
                            <w:rPr>
                              <w:u w:val="single"/>
                            </w:rPr>
                          </w:pPr>
                        </w:p>
                        <w:p w:rsidR="00480CC1" w:rsidRPr="00517A5A" w:rsidRDefault="00480CC1" w:rsidP="00B4478A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480CC1" w:rsidRDefault="00480CC1" w:rsidP="00B4478A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480CC1" w:rsidRDefault="00480CC1" w:rsidP="00B4478A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BD36B0" id="_x0000_t202" coordsize="21600,21600" o:spt="202" path="m,l,21600r21600,l21600,xe">
              <v:stroke joinstyle="miter"/>
              <v:path gradientshapeok="t" o:connecttype="rect"/>
            </v:shapetype>
            <v:shape id="_x0000_s1639" type="#_x0000_t202" style="position:absolute;margin-left:19.2pt;margin-top:28.8pt;width:31.7pt;height:784.2pt;flip:x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" o:allowoverlap="f">
              <v:textbox style="layout-flow:vertical">
                <w:txbxContent>
                  <w:p w:rsidR="00480CC1" w:rsidRPr="004C299F" w:rsidRDefault="00480CC1" w:rsidP="00B4478A">
                    <w:pPr>
                      <w:rPr>
                        <w:b/>
                      </w:rPr>
                    </w:pPr>
                    <w:hyperlink r:id="rId2" w:history="1">
                      <w:r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Pr="003F02F1">
                      <w:rPr>
                        <w:b/>
                      </w:rPr>
                      <w:t xml:space="preserve"> </w:t>
                    </w:r>
                    <w:r w:rsidRPr="003F02F1">
                      <w:rPr>
                        <w:b/>
                      </w:rPr>
                      <w:tab/>
                    </w:r>
                    <w:r w:rsidRPr="003F02F1">
                      <w:rPr>
                        <w:b/>
                      </w:rPr>
                      <w:tab/>
                    </w:r>
                    <w:r>
                      <w:rPr>
                        <w:b/>
                      </w:rPr>
                      <w:t>Arithmetic</w:t>
                    </w:r>
                    <w:r>
                      <w:rPr>
                        <w:b/>
                      </w:rPr>
                      <w:tab/>
                    </w:r>
                    <w:r>
                      <w:rPr>
                        <w:b/>
                      </w:rPr>
                      <w:tab/>
                      <w:t>Year 4</w:t>
                    </w:r>
                  </w:p>
                  <w:p w:rsidR="00480CC1" w:rsidRPr="00872914" w:rsidRDefault="00480CC1" w:rsidP="00B4478A"/>
                  <w:p w:rsidR="00480CC1" w:rsidRPr="003F02F1" w:rsidRDefault="00480CC1" w:rsidP="00B4478A">
                    <w:pPr>
                      <w:rPr>
                        <w:u w:val="single"/>
                      </w:rPr>
                    </w:pPr>
                  </w:p>
                  <w:p w:rsidR="00480CC1" w:rsidRPr="00517A5A" w:rsidRDefault="00480CC1" w:rsidP="00B4478A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480CC1" w:rsidRDefault="00480CC1" w:rsidP="00B4478A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480CC1" w:rsidRDefault="00480CC1" w:rsidP="00B4478A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1932457626"/>
        <w:docPartObj>
          <w:docPartGallery w:val="Page Numbers (Margins)"/>
          <w:docPartUnique/>
        </w:docPartObj>
      </w:sdtPr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9B17B3"/>
    <w:multiLevelType w:val="hybridMultilevel"/>
    <w:tmpl w:val="36468098"/>
    <w:lvl w:ilvl="0" w:tplc="C938001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C026E4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093FFD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913098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0246"/>
    <w:rsid w:val="00026625"/>
    <w:rsid w:val="000853AC"/>
    <w:rsid w:val="00102654"/>
    <w:rsid w:val="0011476C"/>
    <w:rsid w:val="001B7756"/>
    <w:rsid w:val="00311BFA"/>
    <w:rsid w:val="00333BF9"/>
    <w:rsid w:val="0033565C"/>
    <w:rsid w:val="0033791A"/>
    <w:rsid w:val="0042238F"/>
    <w:rsid w:val="00433CCD"/>
    <w:rsid w:val="00480CC1"/>
    <w:rsid w:val="004B295F"/>
    <w:rsid w:val="0058065C"/>
    <w:rsid w:val="005D0A36"/>
    <w:rsid w:val="0069575E"/>
    <w:rsid w:val="006B0246"/>
    <w:rsid w:val="006D4908"/>
    <w:rsid w:val="00872E47"/>
    <w:rsid w:val="00884F8F"/>
    <w:rsid w:val="008B28BD"/>
    <w:rsid w:val="00A54A20"/>
    <w:rsid w:val="00AC6D58"/>
    <w:rsid w:val="00B4478A"/>
    <w:rsid w:val="00B74320"/>
    <w:rsid w:val="00B755C7"/>
    <w:rsid w:val="00C330CE"/>
    <w:rsid w:val="00C43078"/>
    <w:rsid w:val="00C73C8D"/>
    <w:rsid w:val="00D04999"/>
    <w:rsid w:val="00D83891"/>
    <w:rsid w:val="00E04BCD"/>
    <w:rsid w:val="00E609F8"/>
    <w:rsid w:val="00ED7CC5"/>
    <w:rsid w:val="00F3198E"/>
    <w:rsid w:val="00F37D86"/>
    <w:rsid w:val="00F45666"/>
    <w:rsid w:val="00FD17E1"/>
    <w:rsid w:val="00FD4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FAE76C"/>
  <w15:chartTrackingRefBased/>
  <w15:docId w15:val="{F01F5801-2315-40A8-9B63-FC9B87BA9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17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02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B0246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0246"/>
  </w:style>
  <w:style w:type="paragraph" w:styleId="Footer">
    <w:name w:val="footer"/>
    <w:basedOn w:val="Normal"/>
    <w:link w:val="Foot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0246"/>
  </w:style>
  <w:style w:type="character" w:styleId="Hyperlink">
    <w:name w:val="Hyperlink"/>
    <w:basedOn w:val="DefaultParagraphFont"/>
    <w:uiPriority w:val="99"/>
    <w:unhideWhenUsed/>
    <w:rsid w:val="006B024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B024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D17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33565C"/>
    <w:pPr>
      <w:spacing w:after="0" w:line="240" w:lineRule="auto"/>
    </w:pPr>
  </w:style>
  <w:style w:type="paragraph" w:customStyle="1" w:styleId="NoSpacing1">
    <w:name w:val="No Spacing1"/>
    <w:next w:val="NoSpacing"/>
    <w:link w:val="NoSpacingChar"/>
    <w:uiPriority w:val="1"/>
    <w:qFormat/>
    <w:rsid w:val="00B4478A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B4478A"/>
    <w:rPr>
      <w:rFonts w:eastAsia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hyperlink" Target="https://keystage2maths.com/y4/fractions/" TargetMode="External"/><Relationship Id="rId21" Type="http://schemas.openxmlformats.org/officeDocument/2006/relationships/image" Target="media/image7.png"/><Relationship Id="rId34" Type="http://schemas.openxmlformats.org/officeDocument/2006/relationships/hyperlink" Target="https://keystage2maths.com/y4/multiplication/" TargetMode="External"/><Relationship Id="rId42" Type="http://schemas.openxmlformats.org/officeDocument/2006/relationships/image" Target="media/image12.png"/><Relationship Id="rId47" Type="http://schemas.openxmlformats.org/officeDocument/2006/relationships/oleObject" Target="embeddings/oleObject14.bin"/><Relationship Id="rId50" Type="http://schemas.openxmlformats.org/officeDocument/2006/relationships/image" Target="media/image16.png"/><Relationship Id="rId55" Type="http://schemas.openxmlformats.org/officeDocument/2006/relationships/oleObject" Target="embeddings/oleObject18.bin"/><Relationship Id="rId63" Type="http://schemas.openxmlformats.org/officeDocument/2006/relationships/oleObject" Target="embeddings/oleObject22.bin"/><Relationship Id="rId68" Type="http://schemas.openxmlformats.org/officeDocument/2006/relationships/image" Target="media/image24.png"/><Relationship Id="rId76" Type="http://schemas.openxmlformats.org/officeDocument/2006/relationships/image" Target="media/image28.png"/><Relationship Id="rId84" Type="http://schemas.openxmlformats.org/officeDocument/2006/relationships/image" Target="media/image32.png"/><Relationship Id="rId7" Type="http://schemas.openxmlformats.org/officeDocument/2006/relationships/hyperlink" Target="https://keystage2maths.com/y4/placevalue/" TargetMode="External"/><Relationship Id="rId71" Type="http://schemas.openxmlformats.org/officeDocument/2006/relationships/oleObject" Target="embeddings/oleObject25.bin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9" Type="http://schemas.openxmlformats.org/officeDocument/2006/relationships/hyperlink" Target="https://keystage2maths.com/y4/addition/" TargetMode="External"/><Relationship Id="rId11" Type="http://schemas.openxmlformats.org/officeDocument/2006/relationships/image" Target="media/image2.png"/><Relationship Id="rId24" Type="http://schemas.openxmlformats.org/officeDocument/2006/relationships/oleObject" Target="embeddings/oleObject8.bin"/><Relationship Id="rId32" Type="http://schemas.openxmlformats.org/officeDocument/2006/relationships/hyperlink" Target="https://keystage2maths.com/y4/subtraction/" TargetMode="External"/><Relationship Id="rId37" Type="http://schemas.openxmlformats.org/officeDocument/2006/relationships/hyperlink" Target="https://keystage2maths.com/y4/division/" TargetMode="External"/><Relationship Id="rId40" Type="http://schemas.openxmlformats.org/officeDocument/2006/relationships/image" Target="media/image11.png"/><Relationship Id="rId45" Type="http://schemas.openxmlformats.org/officeDocument/2006/relationships/oleObject" Target="embeddings/oleObject13.bin"/><Relationship Id="rId53" Type="http://schemas.openxmlformats.org/officeDocument/2006/relationships/oleObject" Target="embeddings/oleObject17.bin"/><Relationship Id="rId58" Type="http://schemas.openxmlformats.org/officeDocument/2006/relationships/image" Target="media/image20.png"/><Relationship Id="rId66" Type="http://schemas.openxmlformats.org/officeDocument/2006/relationships/image" Target="media/image23.png"/><Relationship Id="rId74" Type="http://schemas.openxmlformats.org/officeDocument/2006/relationships/image" Target="media/image27.png"/><Relationship Id="rId79" Type="http://schemas.openxmlformats.org/officeDocument/2006/relationships/oleObject" Target="embeddings/oleObject29.bin"/><Relationship Id="rId87" Type="http://schemas.openxmlformats.org/officeDocument/2006/relationships/fontTable" Target="fontTable.xml"/><Relationship Id="rId5" Type="http://schemas.openxmlformats.org/officeDocument/2006/relationships/footnotes" Target="footnotes.xml"/><Relationship Id="rId61" Type="http://schemas.openxmlformats.org/officeDocument/2006/relationships/oleObject" Target="embeddings/oleObject21.bin"/><Relationship Id="rId82" Type="http://schemas.openxmlformats.org/officeDocument/2006/relationships/image" Target="media/image31.png"/><Relationship Id="rId19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0.png"/><Relationship Id="rId30" Type="http://schemas.openxmlformats.org/officeDocument/2006/relationships/hyperlink" Target="https://keystage2maths.com/y4/addition/" TargetMode="External"/><Relationship Id="rId35" Type="http://schemas.openxmlformats.org/officeDocument/2006/relationships/header" Target="header1.xml"/><Relationship Id="rId43" Type="http://schemas.openxmlformats.org/officeDocument/2006/relationships/oleObject" Target="embeddings/oleObject12.bin"/><Relationship Id="rId48" Type="http://schemas.openxmlformats.org/officeDocument/2006/relationships/image" Target="media/image15.png"/><Relationship Id="rId56" Type="http://schemas.openxmlformats.org/officeDocument/2006/relationships/image" Target="media/image19.png"/><Relationship Id="rId64" Type="http://schemas.openxmlformats.org/officeDocument/2006/relationships/hyperlink" Target="https://keystage2maths.com/y4/decimals/" TargetMode="External"/><Relationship Id="rId69" Type="http://schemas.openxmlformats.org/officeDocument/2006/relationships/oleObject" Target="embeddings/oleObject24.bin"/><Relationship Id="rId77" Type="http://schemas.openxmlformats.org/officeDocument/2006/relationships/oleObject" Target="embeddings/oleObject28.bin"/><Relationship Id="rId8" Type="http://schemas.openxmlformats.org/officeDocument/2006/relationships/hyperlink" Target="https://keystage2maths.com/y4/placevalue/" TargetMode="External"/><Relationship Id="rId51" Type="http://schemas.openxmlformats.org/officeDocument/2006/relationships/oleObject" Target="embeddings/oleObject16.bin"/><Relationship Id="rId72" Type="http://schemas.openxmlformats.org/officeDocument/2006/relationships/image" Target="media/image26.png"/><Relationship Id="rId80" Type="http://schemas.openxmlformats.org/officeDocument/2006/relationships/image" Target="media/image30.png"/><Relationship Id="rId85" Type="http://schemas.openxmlformats.org/officeDocument/2006/relationships/oleObject" Target="embeddings/oleObject32.bin"/><Relationship Id="rId3" Type="http://schemas.openxmlformats.org/officeDocument/2006/relationships/settings" Target="setting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png"/><Relationship Id="rId25" Type="http://schemas.openxmlformats.org/officeDocument/2006/relationships/image" Target="media/image9.png"/><Relationship Id="rId33" Type="http://schemas.openxmlformats.org/officeDocument/2006/relationships/hyperlink" Target="https://keystage2maths.com/y4/multiplication/" TargetMode="External"/><Relationship Id="rId38" Type="http://schemas.openxmlformats.org/officeDocument/2006/relationships/hyperlink" Target="https://keystage2maths.com/y4/fractions/" TargetMode="External"/><Relationship Id="rId46" Type="http://schemas.openxmlformats.org/officeDocument/2006/relationships/image" Target="media/image14.png"/><Relationship Id="rId59" Type="http://schemas.openxmlformats.org/officeDocument/2006/relationships/oleObject" Target="embeddings/oleObject20.bin"/><Relationship Id="rId67" Type="http://schemas.openxmlformats.org/officeDocument/2006/relationships/oleObject" Target="embeddings/oleObject23.bin"/><Relationship Id="rId20" Type="http://schemas.openxmlformats.org/officeDocument/2006/relationships/oleObject" Target="embeddings/oleObject6.bin"/><Relationship Id="rId41" Type="http://schemas.openxmlformats.org/officeDocument/2006/relationships/oleObject" Target="embeddings/oleObject11.bin"/><Relationship Id="rId54" Type="http://schemas.openxmlformats.org/officeDocument/2006/relationships/image" Target="media/image18.png"/><Relationship Id="rId62" Type="http://schemas.openxmlformats.org/officeDocument/2006/relationships/image" Target="media/image22.png"/><Relationship Id="rId70" Type="http://schemas.openxmlformats.org/officeDocument/2006/relationships/image" Target="media/image25.png"/><Relationship Id="rId75" Type="http://schemas.openxmlformats.org/officeDocument/2006/relationships/oleObject" Target="embeddings/oleObject27.bin"/><Relationship Id="rId83" Type="http://schemas.openxmlformats.org/officeDocument/2006/relationships/oleObject" Target="embeddings/oleObject31.bin"/><Relationship Id="rId88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4.png"/><Relationship Id="rId23" Type="http://schemas.openxmlformats.org/officeDocument/2006/relationships/image" Target="media/image8.png"/><Relationship Id="rId28" Type="http://schemas.openxmlformats.org/officeDocument/2006/relationships/oleObject" Target="embeddings/oleObject10.bin"/><Relationship Id="rId36" Type="http://schemas.openxmlformats.org/officeDocument/2006/relationships/hyperlink" Target="https://keystage2maths.com/y4/division/" TargetMode="External"/><Relationship Id="rId49" Type="http://schemas.openxmlformats.org/officeDocument/2006/relationships/oleObject" Target="embeddings/oleObject15.bin"/><Relationship Id="rId57" Type="http://schemas.openxmlformats.org/officeDocument/2006/relationships/oleObject" Target="embeddings/oleObject19.bin"/><Relationship Id="rId10" Type="http://schemas.openxmlformats.org/officeDocument/2006/relationships/oleObject" Target="embeddings/oleObject1.bin"/><Relationship Id="rId31" Type="http://schemas.openxmlformats.org/officeDocument/2006/relationships/hyperlink" Target="https://keystage2maths.com/y4/subtraction/" TargetMode="External"/><Relationship Id="rId44" Type="http://schemas.openxmlformats.org/officeDocument/2006/relationships/image" Target="media/image13.png"/><Relationship Id="rId52" Type="http://schemas.openxmlformats.org/officeDocument/2006/relationships/image" Target="media/image17.png"/><Relationship Id="rId60" Type="http://schemas.openxmlformats.org/officeDocument/2006/relationships/image" Target="media/image21.png"/><Relationship Id="rId65" Type="http://schemas.openxmlformats.org/officeDocument/2006/relationships/hyperlink" Target="https://keystage2maths.com/y4/decimals/" TargetMode="External"/><Relationship Id="rId73" Type="http://schemas.openxmlformats.org/officeDocument/2006/relationships/oleObject" Target="embeddings/oleObject26.bin"/><Relationship Id="rId78" Type="http://schemas.openxmlformats.org/officeDocument/2006/relationships/image" Target="media/image29.png"/><Relationship Id="rId81" Type="http://schemas.openxmlformats.org/officeDocument/2006/relationships/oleObject" Target="embeddings/oleObject30.bin"/><Relationship Id="rId86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91FC882E</Template>
  <TotalTime>153</TotalTime>
  <Pages>19</Pages>
  <Words>4191</Words>
  <Characters>23894</Characters>
  <Application>Microsoft Office Word</Application>
  <DocSecurity>0</DocSecurity>
  <Lines>199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Mr S. Rigelsford</cp:lastModifiedBy>
  <cp:revision>26</cp:revision>
  <dcterms:created xsi:type="dcterms:W3CDTF">2019-08-21T04:01:00Z</dcterms:created>
  <dcterms:modified xsi:type="dcterms:W3CDTF">2020-06-24T08:02:00Z</dcterms:modified>
</cp:coreProperties>
</file>