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478A" w:rsidRPr="00B4478A" w:rsidRDefault="00B4478A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18"/>
          <w:u w:val="single"/>
          <w:lang w:val="en-US"/>
        </w:rPr>
      </w:pPr>
      <w:hyperlink r:id="rId7" w:history="1">
        <w:r w:rsidRPr="00B4478A">
          <w:rPr>
            <w:rStyle w:val="Hyperlink"/>
            <w:rFonts w:ascii="Calibri" w:eastAsia="Times New Roman" w:hAnsi="Calibri" w:cs="Times New Roman"/>
            <w:b/>
            <w:bCs/>
            <w:sz w:val="28"/>
            <w:szCs w:val="18"/>
            <w:lang w:val="en-US"/>
          </w:rPr>
          <w:t>Place Value</w:t>
        </w:r>
      </w:hyperlink>
    </w:p>
    <w:p w:rsidR="00B4478A" w:rsidRDefault="00B4478A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Go to </w:t>
      </w:r>
      <w:hyperlink r:id="rId8" w:history="1">
        <w:r w:rsidRPr="004D7FAF">
          <w:rPr>
            <w:rStyle w:val="Hyperlink"/>
            <w:rFonts w:ascii="Calibri" w:eastAsia="Times New Roman" w:hAnsi="Calibri" w:cs="Times New Roman"/>
            <w:b/>
            <w:bCs/>
            <w:sz w:val="18"/>
            <w:szCs w:val="18"/>
            <w:lang w:val="en-US"/>
          </w:rPr>
          <w:t>https://keystage2maths.com/y4/placevalue/</w:t>
        </w:r>
      </w:hyperlink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for help. </w:t>
      </w:r>
    </w:p>
    <w:p w:rsidR="00B4478A" w:rsidRDefault="00B4478A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B0246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1 </w:t>
      </w:r>
      <w:r w:rsidR="006B0246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Recognise representations for </w:t>
      </w:r>
      <w:r w:rsidR="00F4566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four-digit numbers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503"/>
        <w:gridCol w:w="1502"/>
        <w:gridCol w:w="3006"/>
      </w:tblGrid>
      <w:tr w:rsidR="006B0246" w:rsidRPr="0058065C" w:rsidTr="00B4478A">
        <w:tc>
          <w:tcPr>
            <w:tcW w:w="9016" w:type="dxa"/>
            <w:gridSpan w:val="4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Write the numbers shown by the blocks below in digits. </w:t>
            </w:r>
          </w:p>
        </w:tc>
      </w:tr>
      <w:tr w:rsidR="006B0246" w:rsidRPr="0058065C" w:rsidTr="00B4478A">
        <w:tc>
          <w:tcPr>
            <w:tcW w:w="4508" w:type="dxa"/>
            <w:gridSpan w:val="2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object w:dxaOrig="17985" w:dyaOrig="901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1.05pt;height:105.95pt" o:ole="">
                  <v:imagedata r:id="rId9" o:title=""/>
                </v:shape>
                <o:OLEObject Type="Embed" ProgID="PBrush" ShapeID="_x0000_i1025" DrawAspect="Content" ObjectID="_1654417358" r:id="rId10"/>
              </w:objec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32000" behindDoc="0" locked="0" layoutInCell="1" allowOverlap="1" wp14:anchorId="1685DB74" wp14:editId="28409D46">
                      <wp:simplePos x="0" y="0"/>
                      <wp:positionH relativeFrom="margin">
                        <wp:posOffset>1864995</wp:posOffset>
                      </wp:positionH>
                      <wp:positionV relativeFrom="paragraph">
                        <wp:posOffset>16295</wp:posOffset>
                      </wp:positionV>
                      <wp:extent cx="880545" cy="281305"/>
                      <wp:effectExtent l="0" t="0" r="15240" b="23495"/>
                      <wp:wrapNone/>
                      <wp:docPr id="1456" name="Rectangle 14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C7EBC0F" id="Rectangle 1456" o:spid="_x0000_s1026" style="position:absolute;margin-left:146.85pt;margin-top:1.3pt;width:69.35pt;height:22.15pt;z-index:252032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" fillcolor="window" strokecolor="windowText" strokeweight="1pt">
                      <w10:wrap anchorx="margin"/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  <w:gridSpan w:val="2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33024" behindDoc="0" locked="0" layoutInCell="1" allowOverlap="1" wp14:anchorId="51DE5FBE" wp14:editId="5B0BE9A4">
                      <wp:simplePos x="0" y="0"/>
                      <wp:positionH relativeFrom="margin">
                        <wp:posOffset>1868385</wp:posOffset>
                      </wp:positionH>
                      <wp:positionV relativeFrom="paragraph">
                        <wp:posOffset>1364615</wp:posOffset>
                      </wp:positionV>
                      <wp:extent cx="880545" cy="281305"/>
                      <wp:effectExtent l="0" t="0" r="15240" b="23495"/>
                      <wp:wrapNone/>
                      <wp:docPr id="1457" name="Rectangle 14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C58D7F0" id="Rectangle 1457" o:spid="_x0000_s1026" style="position:absolute;margin-left:147.1pt;margin-top:107.45pt;width:69.35pt;height:22.15pt;z-index:252033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lang w:val="en-US"/>
              </w:rPr>
              <w:object w:dxaOrig="11985" w:dyaOrig="8955">
                <v:shape id="_x0000_i1026" type="#_x0000_t75" style="width:142.35pt;height:105.95pt" o:ole="">
                  <v:imagedata r:id="rId11" o:title=""/>
                </v:shape>
                <o:OLEObject Type="Embed" ProgID="PBrush" ShapeID="_x0000_i1026" DrawAspect="Content" ObjectID="_1654417359" r:id="rId12"/>
              </w:object>
            </w:r>
          </w:p>
        </w:tc>
      </w:tr>
      <w:tr w:rsidR="006B0246" w:rsidRPr="0058065C" w:rsidTr="00B4478A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34048" behindDoc="0" locked="0" layoutInCell="1" allowOverlap="1" wp14:anchorId="730F2ED0" wp14:editId="2883D388">
                      <wp:simplePos x="0" y="0"/>
                      <wp:positionH relativeFrom="margin">
                        <wp:posOffset>908575</wp:posOffset>
                      </wp:positionH>
                      <wp:positionV relativeFrom="paragraph">
                        <wp:posOffset>1417450</wp:posOffset>
                      </wp:positionV>
                      <wp:extent cx="880545" cy="281305"/>
                      <wp:effectExtent l="0" t="0" r="15240" b="23495"/>
                      <wp:wrapNone/>
                      <wp:docPr id="1458" name="Rectangle 14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BE9F33F" id="Rectangle 1458" o:spid="_x0000_s1026" style="position:absolute;margin-left:71.55pt;margin-top:111.6pt;width:69.35pt;height:22.15pt;z-index:252034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lang w:val="en-US"/>
              </w:rPr>
              <w:object w:dxaOrig="8985" w:dyaOrig="9015">
                <v:shape id="_x0000_i1027" type="#_x0000_t75" style="width:107.6pt;height:104.3pt" o:ole="">
                  <v:imagedata r:id="rId13" o:title=""/>
                </v:shape>
                <o:OLEObject Type="Embed" ProgID="PBrush" ShapeID="_x0000_i1027" DrawAspect="Content" ObjectID="_1654417360" r:id="rId14"/>
              </w:object>
            </w:r>
          </w:p>
        </w:tc>
        <w:tc>
          <w:tcPr>
            <w:tcW w:w="3005" w:type="dxa"/>
            <w:gridSpan w:val="2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35072" behindDoc="0" locked="0" layoutInCell="1" allowOverlap="1" wp14:anchorId="6456C685" wp14:editId="700ACC68">
                      <wp:simplePos x="0" y="0"/>
                      <wp:positionH relativeFrom="margin">
                        <wp:posOffset>907415</wp:posOffset>
                      </wp:positionH>
                      <wp:positionV relativeFrom="paragraph">
                        <wp:posOffset>1416900</wp:posOffset>
                      </wp:positionV>
                      <wp:extent cx="880545" cy="281305"/>
                      <wp:effectExtent l="0" t="0" r="15240" b="23495"/>
                      <wp:wrapNone/>
                      <wp:docPr id="1459" name="Rectangle 14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CC0B194" id="Rectangle 1459" o:spid="_x0000_s1026" style="position:absolute;margin-left:71.45pt;margin-top:111.55pt;width:69.35pt;height:22.15pt;z-index:252035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lang w:val="en-US"/>
              </w:rPr>
              <w:object w:dxaOrig="5985" w:dyaOrig="6075">
                <v:shape id="_x0000_i1028" type="#_x0000_t75" style="width:69.5pt;height:69.5pt" o:ole="">
                  <v:imagedata r:id="rId15" o:title=""/>
                </v:shape>
                <o:OLEObject Type="Embed" ProgID="PBrush" ShapeID="_x0000_i1028" DrawAspect="Content" ObjectID="_1654417361" r:id="rId16"/>
              </w:object>
            </w: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object w:dxaOrig="10485" w:dyaOrig="9015">
                <v:shape id="_x0000_i1029" type="#_x0000_t75" style="width:126.6pt;height:108.4pt" o:ole="">
                  <v:imagedata r:id="rId17" o:title=""/>
                </v:shape>
                <o:OLEObject Type="Embed" ProgID="PBrush" ShapeID="_x0000_i1029" DrawAspect="Content" ObjectID="_1654417362" r:id="rId18"/>
              </w:objec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36096" behindDoc="0" locked="0" layoutInCell="1" allowOverlap="1" wp14:anchorId="6950A7CB" wp14:editId="5641F3E2">
                      <wp:simplePos x="0" y="0"/>
                      <wp:positionH relativeFrom="margin">
                        <wp:posOffset>913980</wp:posOffset>
                      </wp:positionH>
                      <wp:positionV relativeFrom="paragraph">
                        <wp:posOffset>19685</wp:posOffset>
                      </wp:positionV>
                      <wp:extent cx="880545" cy="281305"/>
                      <wp:effectExtent l="0" t="0" r="15240" b="23495"/>
                      <wp:wrapNone/>
                      <wp:docPr id="1460" name="Rectangle 14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2135A52" id="Rectangle 1460" o:spid="_x0000_s1026" style="position:absolute;margin-left:71.95pt;margin-top:1.55pt;width:69.35pt;height:22.15pt;z-index:252036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" fillcolor="window" strokecolor="windowText" strokeweight="1pt">
                      <w10:wrap anchorx="margin"/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93"/>
        <w:gridCol w:w="1503"/>
        <w:gridCol w:w="534"/>
        <w:gridCol w:w="3686"/>
      </w:tblGrid>
      <w:tr w:rsidR="0033565C" w:rsidRPr="00B80369" w:rsidTr="00B4478A">
        <w:tc>
          <w:tcPr>
            <w:tcW w:w="9016" w:type="dxa"/>
            <w:gridSpan w:val="4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Write the numbers shown by the blocks below in digits. </w:t>
            </w:r>
          </w:p>
        </w:tc>
      </w:tr>
      <w:tr w:rsidR="0033565C" w:rsidRPr="00B80369" w:rsidTr="00B4478A">
        <w:tc>
          <w:tcPr>
            <w:tcW w:w="4508" w:type="dxa"/>
            <w:gridSpan w:val="2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4704" behindDoc="0" locked="0" layoutInCell="1" allowOverlap="1" wp14:anchorId="73A6B1E8" wp14:editId="5D0416F4">
                      <wp:simplePos x="0" y="0"/>
                      <wp:positionH relativeFrom="margin">
                        <wp:posOffset>2071131</wp:posOffset>
                      </wp:positionH>
                      <wp:positionV relativeFrom="paragraph">
                        <wp:posOffset>1104698</wp:posOffset>
                      </wp:positionV>
                      <wp:extent cx="880545" cy="281305"/>
                      <wp:effectExtent l="0" t="0" r="15240" b="23495"/>
                      <wp:wrapNone/>
                      <wp:docPr id="1461" name="Rectangle 14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A6B1E8" id="Rectangle 1461" o:spid="_x0000_s1026" style="position:absolute;margin-left:163.1pt;margin-top:87pt;width:69.35pt;height:22.15pt;z-index:252744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17985" w:dyaOrig="8985">
                <v:shape id="_x0000_i1030" type="#_x0000_t75" style="width:225.1pt;height:112.55pt" o:ole="">
                  <v:imagedata r:id="rId19" o:title=""/>
                </v:shape>
                <o:OLEObject Type="Embed" ProgID="PBrush" ShapeID="_x0000_i1030" DrawAspect="Content" ObjectID="_1654417363" r:id="rId20"/>
              </w:object>
            </w:r>
          </w:p>
        </w:tc>
        <w:tc>
          <w:tcPr>
            <w:tcW w:w="4508" w:type="dxa"/>
            <w:gridSpan w:val="2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5728" behindDoc="0" locked="0" layoutInCell="1" allowOverlap="1" wp14:anchorId="00F16A48" wp14:editId="48870540">
                      <wp:simplePos x="0" y="0"/>
                      <wp:positionH relativeFrom="margin">
                        <wp:posOffset>1672605</wp:posOffset>
                      </wp:positionH>
                      <wp:positionV relativeFrom="paragraph">
                        <wp:posOffset>1105623</wp:posOffset>
                      </wp:positionV>
                      <wp:extent cx="880545" cy="281305"/>
                      <wp:effectExtent l="0" t="0" r="15240" b="23495"/>
                      <wp:wrapNone/>
                      <wp:docPr id="1462" name="Rectangle 14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F16A48" id="Rectangle 1462" o:spid="_x0000_s1027" style="position:absolute;margin-left:131.7pt;margin-top:87.05pt;width:69.35pt;height:22.15pt;z-index:252745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11955" w:dyaOrig="6195">
                <v:shape id="_x0000_i1031" type="#_x0000_t75" style="width:149.8pt;height:77.8pt" o:ole="">
                  <v:imagedata r:id="rId21" o:title=""/>
                </v:shape>
                <o:OLEObject Type="Embed" ProgID="PBrush" ShapeID="_x0000_i1031" DrawAspect="Content" ObjectID="_1654417364" r:id="rId22"/>
              </w:object>
            </w:r>
          </w:p>
        </w:tc>
      </w:tr>
      <w:tr w:rsidR="0033565C" w:rsidRPr="00B80369" w:rsidTr="00B4478A">
        <w:tc>
          <w:tcPr>
            <w:tcW w:w="3005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6752" behindDoc="0" locked="0" layoutInCell="1" allowOverlap="1" wp14:anchorId="7EE151D2" wp14:editId="250CEE56">
                      <wp:simplePos x="0" y="0"/>
                      <wp:positionH relativeFrom="margin">
                        <wp:posOffset>1119116</wp:posOffset>
                      </wp:positionH>
                      <wp:positionV relativeFrom="paragraph">
                        <wp:posOffset>1427833</wp:posOffset>
                      </wp:positionV>
                      <wp:extent cx="880545" cy="281305"/>
                      <wp:effectExtent l="0" t="0" r="15240" b="23495"/>
                      <wp:wrapNone/>
                      <wp:docPr id="1463" name="Rectangle 14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E151D2" id="Rectangle 1463" o:spid="_x0000_s1028" style="position:absolute;margin-left:88.1pt;margin-top:112.45pt;width:69.35pt;height:22.15pt;z-index:252746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11925" w:dyaOrig="8985">
                <v:shape id="_x0000_i1032" type="#_x0000_t75" style="width:153.95pt;height:115.85pt" o:ole="">
                  <v:imagedata r:id="rId23" o:title=""/>
                </v:shape>
                <o:OLEObject Type="Embed" ProgID="PBrush" ShapeID="_x0000_i1032" DrawAspect="Content" ObjectID="_1654417365" r:id="rId24"/>
              </w:object>
            </w:r>
          </w:p>
        </w:tc>
        <w:tc>
          <w:tcPr>
            <w:tcW w:w="3005" w:type="dxa"/>
            <w:gridSpan w:val="2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7776" behindDoc="0" locked="0" layoutInCell="1" allowOverlap="1" wp14:anchorId="7C201542" wp14:editId="75DC71C5">
                      <wp:simplePos x="0" y="0"/>
                      <wp:positionH relativeFrom="margin">
                        <wp:posOffset>288327</wp:posOffset>
                      </wp:positionH>
                      <wp:positionV relativeFrom="paragraph">
                        <wp:posOffset>1416311</wp:posOffset>
                      </wp:positionV>
                      <wp:extent cx="880545" cy="281305"/>
                      <wp:effectExtent l="0" t="0" r="15240" b="23495"/>
                      <wp:wrapNone/>
                      <wp:docPr id="1464" name="Rectangle 14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201542" id="Rectangle 1464" o:spid="_x0000_s1029" style="position:absolute;margin-left:22.7pt;margin-top:111.5pt;width:69.35pt;height:22.15pt;z-index:252747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5985" w:dyaOrig="6165">
                <v:shape id="_x0000_i1033" type="#_x0000_t75" style="width:74.5pt;height:77.8pt" o:ole="">
                  <v:imagedata r:id="rId25" o:title=""/>
                </v:shape>
                <o:OLEObject Type="Embed" ProgID="PBrush" ShapeID="_x0000_i1033" DrawAspect="Content" ObjectID="_1654417366" r:id="rId26"/>
              </w:object>
            </w:r>
          </w:p>
        </w:tc>
        <w:tc>
          <w:tcPr>
            <w:tcW w:w="3006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8800" behindDoc="0" locked="0" layoutInCell="1" allowOverlap="1" wp14:anchorId="250588E1" wp14:editId="6060F262">
                      <wp:simplePos x="0" y="0"/>
                      <wp:positionH relativeFrom="margin">
                        <wp:posOffset>1346835</wp:posOffset>
                      </wp:positionH>
                      <wp:positionV relativeFrom="paragraph">
                        <wp:posOffset>1423876</wp:posOffset>
                      </wp:positionV>
                      <wp:extent cx="880545" cy="281305"/>
                      <wp:effectExtent l="0" t="0" r="15240" b="23495"/>
                      <wp:wrapNone/>
                      <wp:docPr id="1465" name="Rectangle 14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0588E1" id="Rectangle 1465" o:spid="_x0000_s1030" style="position:absolute;margin-left:106.05pt;margin-top:112.1pt;width:69.35pt;height:22.15pt;z-index:252748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12615" w:dyaOrig="8985">
                <v:shape id="_x0000_i1034" type="#_x0000_t75" style="width:173.8pt;height:122.5pt" o:ole="">
                  <v:imagedata r:id="rId27" o:title=""/>
                </v:shape>
                <o:OLEObject Type="Embed" ProgID="PBrush" ShapeID="_x0000_i1034" DrawAspect="Content" ObjectID="_1654417367" r:id="rId28"/>
              </w:objec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2238F" w:rsidRPr="00C73C8D" w:rsidRDefault="0042238F" w:rsidP="0042238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Write </w:t>
      </w: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four-digit 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numbers in digits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B0246" w:rsidRPr="0058065C" w:rsidTr="00B4478A">
        <w:tc>
          <w:tcPr>
            <w:tcW w:w="9016" w:type="dxa"/>
            <w:gridSpan w:val="2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Write the numbers below in digits. </w:t>
            </w:r>
          </w:p>
        </w:tc>
      </w:tr>
      <w:tr w:rsidR="006B0246" w:rsidRPr="0058065C" w:rsidTr="00B4478A"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37120" behindDoc="0" locked="0" layoutInCell="1" allowOverlap="1" wp14:anchorId="3B35F679" wp14:editId="203D63D7">
                      <wp:simplePos x="0" y="0"/>
                      <wp:positionH relativeFrom="margin">
                        <wp:posOffset>1882105</wp:posOffset>
                      </wp:positionH>
                      <wp:positionV relativeFrom="paragraph">
                        <wp:posOffset>200660</wp:posOffset>
                      </wp:positionV>
                      <wp:extent cx="880545" cy="281305"/>
                      <wp:effectExtent l="0" t="0" r="15240" b="23495"/>
                      <wp:wrapNone/>
                      <wp:docPr id="714" name="Rectangle 7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02EE3DB" id="Rectangle 714" o:spid="_x0000_s1026" style="position:absolute;margin-left:148.2pt;margin-top:15.8pt;width:69.35pt;height:22.15pt;z-index:252037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lang w:val="en-US"/>
              </w:rPr>
              <w:t>Four thousand, eight hundred and twenty-five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39168" behindDoc="0" locked="0" layoutInCell="1" allowOverlap="1" wp14:anchorId="6E2BE773" wp14:editId="255B1766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202530</wp:posOffset>
                      </wp:positionV>
                      <wp:extent cx="880545" cy="281305"/>
                      <wp:effectExtent l="0" t="0" r="15240" b="23495"/>
                      <wp:wrapNone/>
                      <wp:docPr id="715" name="Rectangle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22FD859" id="Rectangle 715" o:spid="_x0000_s1026" style="position:absolute;margin-left:148.25pt;margin-top:15.95pt;width:69.35pt;height:22.15pt;z-index:252039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w:t>Nine</w:t>
            </w: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 thousand, two hundred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6B0246" w:rsidRPr="0058065C" w:rsidTr="00B4478A"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38144" behindDoc="0" locked="0" layoutInCell="1" allowOverlap="1" wp14:anchorId="329D57D5" wp14:editId="593F4D8F">
                      <wp:simplePos x="0" y="0"/>
                      <wp:positionH relativeFrom="margin">
                        <wp:posOffset>1877730</wp:posOffset>
                      </wp:positionH>
                      <wp:positionV relativeFrom="paragraph">
                        <wp:posOffset>201930</wp:posOffset>
                      </wp:positionV>
                      <wp:extent cx="880545" cy="281305"/>
                      <wp:effectExtent l="0" t="0" r="15240" b="23495"/>
                      <wp:wrapNone/>
                      <wp:docPr id="716" name="Rectangle 7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F8889B7" id="Rectangle 716" o:spid="_x0000_s1026" style="position:absolute;margin-left:147.85pt;margin-top:15.9pt;width:69.35pt;height:22.15pt;z-index:252038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lang w:val="en-US"/>
              </w:rPr>
              <w:t>Eight thousand and eighteen</w:t>
            </w:r>
          </w:p>
        </w:tc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Five thousand and five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40192" behindDoc="0" locked="0" layoutInCell="1" allowOverlap="1" wp14:anchorId="6C8F5637" wp14:editId="51EB7211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31150</wp:posOffset>
                      </wp:positionV>
                      <wp:extent cx="880545" cy="281305"/>
                      <wp:effectExtent l="0" t="0" r="15240" b="23495"/>
                      <wp:wrapNone/>
                      <wp:docPr id="717" name="Rectangle 7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9BE6A7F" id="Rectangle 717" o:spid="_x0000_s1026" style="position:absolute;margin-left:148.25pt;margin-top:2.45pt;width:69.35pt;height:22.15pt;z-index:252040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" fillcolor="window" strokecolor="windowText" strokeweight="1pt">
                      <w10:wrap anchorx="margin"/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Default="00B4478A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B4478A" w:rsidRDefault="00B4478A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B4478A" w:rsidRDefault="00B4478A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3565C" w:rsidRPr="00B80369" w:rsidTr="00B4478A">
        <w:tc>
          <w:tcPr>
            <w:tcW w:w="9016" w:type="dxa"/>
            <w:gridSpan w:val="2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Write the numbers below in digits. </w:t>
            </w:r>
          </w:p>
        </w:tc>
      </w:tr>
      <w:tr w:rsidR="0033565C" w:rsidRPr="00B80369" w:rsidTr="00B4478A">
        <w:tc>
          <w:tcPr>
            <w:tcW w:w="4508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0848" behindDoc="0" locked="0" layoutInCell="1" allowOverlap="1" wp14:anchorId="2840BC0B" wp14:editId="567AB535">
                      <wp:simplePos x="0" y="0"/>
                      <wp:positionH relativeFrom="margin">
                        <wp:posOffset>1882105</wp:posOffset>
                      </wp:positionH>
                      <wp:positionV relativeFrom="paragraph">
                        <wp:posOffset>200660</wp:posOffset>
                      </wp:positionV>
                      <wp:extent cx="880545" cy="281305"/>
                      <wp:effectExtent l="0" t="0" r="15240" b="23495"/>
                      <wp:wrapNone/>
                      <wp:docPr id="1466" name="Rectangle 14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40BC0B" id="Rectangle 1466" o:spid="_x0000_s1031" style="position:absolute;margin-left:148.2pt;margin-top:15.8pt;width:69.35pt;height:22.15pt;z-index:252750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Cs/>
                <w:noProof/>
                <w:lang w:val="en-US"/>
              </w:rPr>
              <w:t>Two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thousand, </w:t>
            </w:r>
            <w:r>
              <w:rPr>
                <w:rFonts w:ascii="Calibri" w:eastAsia="Times New Roman" w:hAnsi="Calibri" w:cs="Times New Roman"/>
                <w:lang w:val="en-US"/>
              </w:rPr>
              <w:t>four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hundred and </w:t>
            </w:r>
            <w:r>
              <w:rPr>
                <w:rFonts w:ascii="Calibri" w:eastAsia="Times New Roman" w:hAnsi="Calibri" w:cs="Times New Roman"/>
                <w:lang w:val="en-US"/>
              </w:rPr>
              <w:t>eighty-seven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2896" behindDoc="0" locked="0" layoutInCell="1" allowOverlap="1" wp14:anchorId="3C868979" wp14:editId="1054AAEC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202530</wp:posOffset>
                      </wp:positionV>
                      <wp:extent cx="880545" cy="281305"/>
                      <wp:effectExtent l="0" t="0" r="15240" b="23495"/>
                      <wp:wrapNone/>
                      <wp:docPr id="1467" name="Rectangle 14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868979" id="Rectangle 1467" o:spid="_x0000_s1032" style="position:absolute;margin-left:148.25pt;margin-top:15.95pt;width:69.35pt;height:22.15pt;z-index:252752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Cs/>
                <w:noProof/>
                <w:lang w:val="en-US"/>
              </w:rPr>
              <w:t>Eight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thousand, </w:t>
            </w:r>
            <w:r>
              <w:rPr>
                <w:rFonts w:ascii="Calibri" w:eastAsia="Times New Roman" w:hAnsi="Calibri" w:cs="Times New Roman"/>
                <w:lang w:val="en-US"/>
              </w:rPr>
              <w:t>nine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hundred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33565C" w:rsidRPr="00B80369" w:rsidTr="00B4478A">
        <w:tc>
          <w:tcPr>
            <w:tcW w:w="4508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1872" behindDoc="0" locked="0" layoutInCell="1" allowOverlap="1" wp14:anchorId="1B2DC98C" wp14:editId="4699C0F9">
                      <wp:simplePos x="0" y="0"/>
                      <wp:positionH relativeFrom="margin">
                        <wp:posOffset>1877730</wp:posOffset>
                      </wp:positionH>
                      <wp:positionV relativeFrom="paragraph">
                        <wp:posOffset>201930</wp:posOffset>
                      </wp:positionV>
                      <wp:extent cx="880545" cy="281305"/>
                      <wp:effectExtent l="0" t="0" r="15240" b="23495"/>
                      <wp:wrapNone/>
                      <wp:docPr id="1468" name="Rectangle 14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2DC98C" id="Rectangle 1468" o:spid="_x0000_s1033" style="position:absolute;margin-left:147.85pt;margin-top:15.9pt;width:69.35pt;height:22.15pt;z-index:252751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Cs/>
                <w:noProof/>
                <w:lang w:val="en-US"/>
              </w:rPr>
              <w:t>Seven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thousand and </w:t>
            </w:r>
            <w:r>
              <w:rPr>
                <w:rFonts w:ascii="Calibri" w:eastAsia="Times New Roman" w:hAnsi="Calibri" w:cs="Times New Roman"/>
                <w:lang w:val="en-US"/>
              </w:rPr>
              <w:t>twelve</w:t>
            </w:r>
          </w:p>
        </w:tc>
        <w:tc>
          <w:tcPr>
            <w:tcW w:w="4508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Three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thousand and </w:t>
            </w:r>
            <w:r>
              <w:rPr>
                <w:rFonts w:ascii="Calibri" w:eastAsia="Times New Roman" w:hAnsi="Calibri" w:cs="Times New Roman"/>
                <w:lang w:val="en-US"/>
              </w:rPr>
              <w:t>one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3920" behindDoc="0" locked="0" layoutInCell="1" allowOverlap="1" wp14:anchorId="138CE461" wp14:editId="1F222180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31150</wp:posOffset>
                      </wp:positionV>
                      <wp:extent cx="880545" cy="281305"/>
                      <wp:effectExtent l="0" t="0" r="15240" b="23495"/>
                      <wp:wrapNone/>
                      <wp:docPr id="1469" name="Rectangle 14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8CE461" id="Rectangle 1469" o:spid="_x0000_s1034" style="position:absolute;margin-left:148.25pt;margin-top:2.45pt;width:69.35pt;height:22.15pt;z-index:252753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B0246" w:rsidRPr="00C73C8D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C73C8D" w:rsidRDefault="0042238F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0" w:name="_Hlk40560138"/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="00D83891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Write </w:t>
      </w: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four-digit </w:t>
      </w:r>
      <w:r w:rsidR="006B0246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numbers in words</w:t>
      </w:r>
    </w:p>
    <w:bookmarkEnd w:id="0"/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0246" w:rsidRPr="0058065C" w:rsidTr="00B4478A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Write the numbers below in words. </w:t>
            </w:r>
          </w:p>
        </w:tc>
      </w:tr>
      <w:tr w:rsidR="006B0246" w:rsidRPr="0058065C" w:rsidTr="00B4478A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1483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6B0246" w:rsidRPr="0058065C" w:rsidTr="00B4478A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3072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6B0246" w:rsidRPr="0058065C" w:rsidTr="00B4478A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3300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6B0246" w:rsidRPr="0058065C" w:rsidTr="00B4478A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4002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565C" w:rsidRPr="00B80369" w:rsidTr="00B4478A">
        <w:tc>
          <w:tcPr>
            <w:tcW w:w="9016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Write the numbers below in words. </w:t>
            </w:r>
          </w:p>
        </w:tc>
      </w:tr>
      <w:tr w:rsidR="0033565C" w:rsidRPr="00B80369" w:rsidTr="00B4478A">
        <w:tc>
          <w:tcPr>
            <w:tcW w:w="9016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4224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33565C" w:rsidRPr="00B80369" w:rsidTr="00B4478A">
        <w:tc>
          <w:tcPr>
            <w:tcW w:w="9016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8038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33565C" w:rsidRPr="00B80369" w:rsidTr="00B4478A">
        <w:tc>
          <w:tcPr>
            <w:tcW w:w="9016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91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00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33565C" w:rsidRPr="00B80369" w:rsidTr="00B4478A">
        <w:tc>
          <w:tcPr>
            <w:tcW w:w="9016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002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2238F" w:rsidRPr="00C73C8D" w:rsidRDefault="0042238F" w:rsidP="0042238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Identify the digit in each place value for four-digit numbers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B4478A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For the questions below, write the digit in each place value. </w:t>
            </w:r>
          </w:p>
        </w:tc>
      </w:tr>
      <w:tr w:rsidR="006B0246" w:rsidRPr="0058065C" w:rsidTr="00B4478A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4,593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41216" behindDoc="0" locked="0" layoutInCell="1" allowOverlap="1" wp14:anchorId="5083DA34" wp14:editId="6D56E989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931" name="Rectangle 9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F564C4A" id="Rectangle 931" o:spid="_x0000_s1026" style="position:absolute;margin-left:96.15pt;margin-top:9.5pt;width:42pt;height:22.15pt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44288" behindDoc="0" locked="0" layoutInCell="1" allowOverlap="1" wp14:anchorId="3A4A1525" wp14:editId="471A0754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932" name="Rectangle 9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7A8224A" id="Rectangle 932" o:spid="_x0000_s1026" style="position:absolute;margin-left:96pt;margin-top:9.5pt;width:42pt;height:22.15p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43264" behindDoc="0" locked="0" layoutInCell="1" allowOverlap="1" wp14:anchorId="4C980804" wp14:editId="7F786DDF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933" name="Rectangle 9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8FE0267" id="Rectangle 933" o:spid="_x0000_s1026" style="position:absolute;margin-left:95.7pt;margin-top:9.65pt;width:42pt;height:22.15pt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42240" behindDoc="0" locked="0" layoutInCell="1" allowOverlap="1" wp14:anchorId="4A1BFDD8" wp14:editId="2EE62ECC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934" name="Rectangle 9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D3A4684" id="Rectangle 934" o:spid="_x0000_s1026" style="position:absolute;margin-left:95.35pt;margin-top:9.35pt;width:42pt;height:22.15pt;z-index:25204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4,809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45312" behindDoc="0" locked="0" layoutInCell="1" allowOverlap="1" wp14:anchorId="4F9E0E17" wp14:editId="7D8F7B38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718" name="Rectangle 7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19D79B4" id="Rectangle 718" o:spid="_x0000_s1026" style="position:absolute;margin-left:96.15pt;margin-top:9.5pt;width:42pt;height:22.15pt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Ktdew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48384" behindDoc="0" locked="0" layoutInCell="1" allowOverlap="1" wp14:anchorId="0476FEA5" wp14:editId="6413B79C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719" name="Rectangle 7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BEF42E8" id="Rectangle 719" o:spid="_x0000_s1026" style="position:absolute;margin-left:96pt;margin-top:9.5pt;width:42pt;height:22.15pt;z-index:25204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47360" behindDoc="0" locked="0" layoutInCell="1" allowOverlap="1" wp14:anchorId="6377DA4D" wp14:editId="07FE94C4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790" name="Rectangle 7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C81FB50" id="Rectangle 790" o:spid="_x0000_s1026" style="position:absolute;margin-left:95.7pt;margin-top:9.65pt;width:42pt;height:22.15pt;z-index:25204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9gTewIAABg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46336" behindDoc="0" locked="0" layoutInCell="1" allowOverlap="1" wp14:anchorId="4C9DE00B" wp14:editId="5FA8F2B7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791" name="Rectangle 7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354DF18" id="Rectangle 791" o:spid="_x0000_s1026" style="position:absolute;margin-left:95.35pt;margin-top:9.35pt;width:42pt;height:22.15pt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1DsegIAABg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3,190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49408" behindDoc="0" locked="0" layoutInCell="1" allowOverlap="1" wp14:anchorId="6F7445D2" wp14:editId="5AA78658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792" name="Rectangle 7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65624EE" id="Rectangle 792" o:spid="_x0000_s1026" style="position:absolute;margin-left:96.15pt;margin-top:9.5pt;width:42pt;height:22.15pt;z-index:25204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52480" behindDoc="0" locked="0" layoutInCell="1" allowOverlap="1" wp14:anchorId="67D9BDF3" wp14:editId="27590745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793" name="Rectangle 7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8E8758B" id="Rectangle 793" o:spid="_x0000_s1026" style="position:absolute;margin-left:96pt;margin-top:9.5pt;width:42pt;height:22.15pt;z-index:25205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51456" behindDoc="0" locked="0" layoutInCell="1" allowOverlap="1" wp14:anchorId="1D789C70" wp14:editId="37163B45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794" name="Rectangle 7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F87DE4F" id="Rectangle 794" o:spid="_x0000_s1026" style="position:absolute;margin-left:95.7pt;margin-top:9.65pt;width:42pt;height:22.15pt;z-index:25205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50432" behindDoc="0" locked="0" layoutInCell="1" allowOverlap="1" wp14:anchorId="6AECA3F3" wp14:editId="135A91F9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795" name="Rectangle 7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D4962B4" id="Rectangle 795" o:spid="_x0000_s1026" style="position:absolute;margin-left:95.35pt;margin-top:9.35pt;width:42pt;height:22.15pt;z-index:25205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pGkfQIAABg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3565C" w:rsidRPr="00B80369" w:rsidTr="00B4478A">
        <w:tc>
          <w:tcPr>
            <w:tcW w:w="9016" w:type="dxa"/>
            <w:gridSpan w:val="3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For the questions below, write the digit in each place value. </w:t>
            </w:r>
          </w:p>
        </w:tc>
      </w:tr>
      <w:tr w:rsidR="0033565C" w:rsidRPr="00B80369" w:rsidTr="00B4478A">
        <w:tc>
          <w:tcPr>
            <w:tcW w:w="3005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6,923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5968" behindDoc="0" locked="0" layoutInCell="1" allowOverlap="1" wp14:anchorId="52921E69" wp14:editId="4AA586D9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470" name="Rectangle 14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921E69" id="Rectangle 1470" o:spid="_x0000_s1035" style="position:absolute;margin-left:96.15pt;margin-top:9.5pt;width:42pt;height:22.15pt;z-index:25275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9040" behindDoc="0" locked="0" layoutInCell="1" allowOverlap="1" wp14:anchorId="4B331177" wp14:editId="0131EBE2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471" name="Rectangle 14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331177" id="Rectangle 1471" o:spid="_x0000_s1036" style="position:absolute;margin-left:96pt;margin-top:9.5pt;width:42pt;height:22.15pt;z-index:25275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flAhAIAAC0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8016" behindDoc="0" locked="0" layoutInCell="1" allowOverlap="1" wp14:anchorId="7332F4EC" wp14:editId="04EAE7F1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1472" name="Rectangle 14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32F4EC" id="Rectangle 1472" o:spid="_x0000_s1037" style="position:absolute;margin-left:95.7pt;margin-top:9.65pt;width:42pt;height:22.15pt;z-index:25275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M3whgIAAC0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6992" behindDoc="0" locked="0" layoutInCell="1" allowOverlap="1" wp14:anchorId="42D0BE46" wp14:editId="5D206655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1473" name="Rectangle 14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D0BE46" id="Rectangle 1473" o:spid="_x0000_s1038" style="position:absolute;margin-left:95.35pt;margin-top:9.35pt;width:42pt;height:22.15pt;z-index:25275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p8fhgIAAC0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2,193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0064" behindDoc="0" locked="0" layoutInCell="1" allowOverlap="1" wp14:anchorId="3F02C217" wp14:editId="67DCC5D1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474" name="Rectangle 14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02C217" id="Rectangle 1474" o:spid="_x0000_s1039" style="position:absolute;margin-left:96.15pt;margin-top:9.5pt;width:42pt;height:22.15pt;z-index:25276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dRLhgIAAC0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3136" behindDoc="0" locked="0" layoutInCell="1" allowOverlap="1" wp14:anchorId="1B9DDE7C" wp14:editId="126D02AE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475" name="Rectangle 14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9DDE7C" id="Rectangle 1475" o:spid="_x0000_s1040" style="position:absolute;margin-left:96pt;margin-top:9.5pt;width:42pt;height:22.15pt;z-index:25276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jT+hQIAAC0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2112" behindDoc="0" locked="0" layoutInCell="1" allowOverlap="1" wp14:anchorId="7B0C998F" wp14:editId="2D6C06AD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1476" name="Rectangle 14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0C998F" id="Rectangle 1476" o:spid="_x0000_s1041" style="position:absolute;margin-left:95.7pt;margin-top:9.65pt;width:42pt;height:22.15pt;z-index:25276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wBOhQIAAC0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1088" behindDoc="0" locked="0" layoutInCell="1" allowOverlap="1" wp14:anchorId="2448DAEA" wp14:editId="1A03021A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1477" name="Rectangle 14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48DAEA" id="Rectangle 1477" o:spid="_x0000_s1042" style="position:absolute;margin-left:95.35pt;margin-top:9.35pt;width:42pt;height:22.15pt;z-index:25276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4,027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4160" behindDoc="0" locked="0" layoutInCell="1" allowOverlap="1" wp14:anchorId="007450AD" wp14:editId="0947BD4A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478" name="Rectangle 14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7450AD" id="Rectangle 1478" o:spid="_x0000_s1043" style="position:absolute;margin-left:96.15pt;margin-top:9.5pt;width:42pt;height:22.15pt;z-index:25276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ZfmhgIAAC0FAAAOAAAAZHJzL2Uyb0RvYy54bWysVMlu2zAQvRfoPxC8N5Idp06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7232" behindDoc="0" locked="0" layoutInCell="1" allowOverlap="1" wp14:anchorId="20357B74" wp14:editId="3ECDDFA1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479" name="Rectangle 14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357B74" id="Rectangle 1479" o:spid="_x0000_s1044" style="position:absolute;margin-left:96pt;margin-top:9.5pt;width:42pt;height:22.15pt;z-index:25276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RLmhg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6208" behindDoc="0" locked="0" layoutInCell="1" allowOverlap="1" wp14:anchorId="7B08F472" wp14:editId="2196B08D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1480" name="Rectangle 14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08F472" id="Rectangle 1480" o:spid="_x0000_s1045" style="position:absolute;margin-left:95.7pt;margin-top:9.65pt;width:42pt;height:22.15pt;z-index:25276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5184" behindDoc="0" locked="0" layoutInCell="1" allowOverlap="1" wp14:anchorId="2CFFE3DF" wp14:editId="6FD5A2E6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1481" name="Rectangle 14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FFE3DF" id="Rectangle 1481" o:spid="_x0000_s1046" style="position:absolute;margin-left:95.35pt;margin-top:9.35pt;width:42pt;height:22.15pt;z-index:25276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3cP3hQIAAC0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B0246" w:rsidRPr="00C73C8D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Default="00B4478A" w:rsidP="0042238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Default="00B4478A" w:rsidP="0042238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Default="00B4478A" w:rsidP="0042238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2238F" w:rsidRPr="00C73C8D" w:rsidRDefault="0042238F" w:rsidP="0042238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5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Identify the value of each digit in four-digit numbers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B4478A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For the questions below, write the value of each digit.  </w:t>
            </w:r>
          </w:p>
        </w:tc>
      </w:tr>
      <w:tr w:rsidR="006B0246" w:rsidRPr="0058065C" w:rsidTr="00B4478A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4,529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53504" behindDoc="0" locked="0" layoutInCell="1" allowOverlap="1" wp14:anchorId="149EB821" wp14:editId="280A8615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949" name="Rectangle 9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9EB821" id="Rectangle 949" o:spid="_x0000_s1047" style="position:absolute;margin-left:65.05pt;margin-top:10.3pt;width:53.6pt;height:22.15pt;z-index:25205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" fillcolor="window" strokecolor="windowText" strokeweight="1pt">
                      <v:textbox>
                        <w:txbxContent>
                          <w:p w:rsidR="00B4478A" w:rsidRPr="00AF4B00" w:rsidRDefault="00B4478A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56576" behindDoc="0" locked="0" layoutInCell="1" allowOverlap="1" wp14:anchorId="36C6A108" wp14:editId="7D1C7BBB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950" name="Rectangle 9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C6A108" id="Rectangle 950" o:spid="_x0000_s1048" style="position:absolute;margin-left:65.05pt;margin-top:23.85pt;width:53.6pt;height:22.15pt;z-index:25205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Pr="00AF4B00" w:rsidRDefault="00B4478A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9 represents: </w:t>
            </w:r>
            <w:r w:rsidRPr="0058065C"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4 represents: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55552" behindDoc="0" locked="0" layoutInCell="1" allowOverlap="1" wp14:anchorId="48C3AE3E" wp14:editId="16005D5D">
                      <wp:simplePos x="0" y="0"/>
                      <wp:positionH relativeFrom="column">
                        <wp:posOffset>821768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951" name="Rectangle 9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6B0246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C3AE3E" id="Rectangle 951" o:spid="_x0000_s1049" style="position:absolute;margin-left:64.7pt;margin-top:10.5pt;width:53.6pt;height:22.15pt;z-index:25205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" fillcolor="window" strokecolor="windowText" strokeweight="1pt">
                      <v:textbox>
                        <w:txbxContent>
                          <w:p w:rsidR="00B4478A" w:rsidRPr="00AF4B00" w:rsidRDefault="00B4478A" w:rsidP="006B0246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5 represents: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54528" behindDoc="0" locked="0" layoutInCell="1" allowOverlap="1" wp14:anchorId="270A6E49" wp14:editId="5635B485">
                      <wp:simplePos x="0" y="0"/>
                      <wp:positionH relativeFrom="column">
                        <wp:posOffset>817593</wp:posOffset>
                      </wp:positionH>
                      <wp:positionV relativeFrom="paragraph">
                        <wp:posOffset>130793</wp:posOffset>
                      </wp:positionV>
                      <wp:extent cx="680580" cy="281305"/>
                      <wp:effectExtent l="0" t="0" r="24765" b="23495"/>
                      <wp:wrapNone/>
                      <wp:docPr id="952" name="Rectangle 9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0A6E49" id="Rectangle 952" o:spid="_x0000_s1050" style="position:absolute;margin-left:64.4pt;margin-top:10.3pt;width:53.6pt;height:22.15pt;z-index:25205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" fillcolor="window" strokecolor="windowText" strokeweight="1pt">
                      <v:textbox>
                        <w:txbxContent>
                          <w:p w:rsidR="00B4478A" w:rsidRPr="00AF4B00" w:rsidRDefault="00B4478A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2 represents: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8,706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57600" behindDoc="0" locked="0" layoutInCell="1" allowOverlap="1" wp14:anchorId="655B2F86" wp14:editId="763B2661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802" name="Rectangle 8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5B2F86" id="Rectangle 802" o:spid="_x0000_s1051" style="position:absolute;margin-left:65.05pt;margin-top:10.3pt;width:53.6pt;height:22.15pt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Pr="00AF4B00" w:rsidRDefault="00B4478A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59648" behindDoc="0" locked="0" layoutInCell="1" allowOverlap="1" wp14:anchorId="563C5D5C" wp14:editId="64D671A7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803" name="Rectangle 8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3C5D5C" id="Rectangle 803" o:spid="_x0000_s1052" style="position:absolute;margin-left:65.05pt;margin-top:23.85pt;width:53.6pt;height:22.15pt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" fillcolor="window" strokecolor="windowText" strokeweight="1pt">
                      <v:textbox>
                        <w:txbxContent>
                          <w:p w:rsidR="00B4478A" w:rsidRPr="00AF4B00" w:rsidRDefault="00B4478A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7 represents: </w:t>
            </w:r>
            <w:r w:rsidRPr="0058065C"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8 represents: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58624" behindDoc="0" locked="0" layoutInCell="1" allowOverlap="1" wp14:anchorId="11D30EB4" wp14:editId="68E7CC9B">
                      <wp:simplePos x="0" y="0"/>
                      <wp:positionH relativeFrom="column">
                        <wp:posOffset>821768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804" name="Rectangle 8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D30EB4" id="Rectangle 804" o:spid="_x0000_s1053" style="position:absolute;margin-left:64.7pt;margin-top:10.5pt;width:53.6pt;height:22.15pt;z-index:25205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" fillcolor="window" strokecolor="windowText" strokeweight="1pt">
                      <v:textbox>
                        <w:txbxContent>
                          <w:p w:rsidR="00B4478A" w:rsidRPr="00AF4B00" w:rsidRDefault="00B4478A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6 represents: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8,041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60672" behindDoc="0" locked="0" layoutInCell="1" allowOverlap="1" wp14:anchorId="1FA13F83" wp14:editId="080E38F8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806" name="Rectangle 8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A13F83" id="Rectangle 806" o:spid="_x0000_s1054" style="position:absolute;margin-left:65.05pt;margin-top:10.3pt;width:53.6pt;height:22.15pt;z-index:25206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" fillcolor="window" strokecolor="windowText" strokeweight="1pt">
                      <v:textbox>
                        <w:txbxContent>
                          <w:p w:rsidR="00B4478A" w:rsidRPr="00AF4B00" w:rsidRDefault="00B4478A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62720" behindDoc="0" locked="0" layoutInCell="1" allowOverlap="1" wp14:anchorId="24AC344C" wp14:editId="7D5F15E8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807" name="Rectangle 8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AC344C" id="Rectangle 807" o:spid="_x0000_s1055" style="position:absolute;margin-left:65.05pt;margin-top:23.85pt;width:53.6pt;height:22.15pt;z-index:25206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" fillcolor="window" strokecolor="windowText" strokeweight="1pt">
                      <v:textbox>
                        <w:txbxContent>
                          <w:p w:rsidR="00B4478A" w:rsidRPr="00AF4B00" w:rsidRDefault="00B4478A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1 represents: </w:t>
            </w:r>
            <w:r w:rsidRPr="0058065C"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4 represents: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61696" behindDoc="0" locked="0" layoutInCell="1" allowOverlap="1" wp14:anchorId="43D85E5E" wp14:editId="5EA90401">
                      <wp:simplePos x="0" y="0"/>
                      <wp:positionH relativeFrom="column">
                        <wp:posOffset>821768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808" name="Rectangle 8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D85E5E" id="Rectangle 808" o:spid="_x0000_s1056" style="position:absolute;margin-left:64.7pt;margin-top:10.5pt;width:53.6pt;height:22.15pt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sYjhgIAACs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Pr="00AF4B00" w:rsidRDefault="00B4478A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8 represents: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3565C" w:rsidRPr="00B80369" w:rsidTr="00B4478A">
        <w:tc>
          <w:tcPr>
            <w:tcW w:w="9016" w:type="dxa"/>
            <w:gridSpan w:val="3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For the questions below, write the value of each digit.  </w:t>
            </w:r>
          </w:p>
        </w:tc>
      </w:tr>
      <w:tr w:rsidR="0033565C" w:rsidRPr="00B80369" w:rsidTr="00B4478A">
        <w:tc>
          <w:tcPr>
            <w:tcW w:w="3005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7,638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9280" behindDoc="0" locked="0" layoutInCell="1" allowOverlap="1" wp14:anchorId="06871132" wp14:editId="06AB5581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1482" name="Rectangle 14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871132" id="Rectangle 1482" o:spid="_x0000_s1057" style="position:absolute;margin-left:65.05pt;margin-top:10.3pt;width:53.6pt;height:22.15pt;z-index:25276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2352" behindDoc="0" locked="0" layoutInCell="1" allowOverlap="1" wp14:anchorId="75FBDB06" wp14:editId="5A0E78FA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1483" name="Rectangle 14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FBDB06" id="Rectangle 1483" o:spid="_x0000_s1058" style="position:absolute;margin-left:65.05pt;margin-top:23.85pt;width:53.6pt;height:22.15pt;z-index:25277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>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represents: 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represents: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1328" behindDoc="0" locked="0" layoutInCell="1" allowOverlap="1" wp14:anchorId="7843FC23" wp14:editId="632CCB71">
                      <wp:simplePos x="0" y="0"/>
                      <wp:positionH relativeFrom="column">
                        <wp:posOffset>821768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1484" name="Rectangle 14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43FC23" id="Rectangle 1484" o:spid="_x0000_s1059" style="position:absolute;margin-left:64.7pt;margin-top:10.5pt;width:53.6pt;height:22.15pt;z-index:25277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represents: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0304" behindDoc="0" locked="0" layoutInCell="1" allowOverlap="1" wp14:anchorId="48858A4A" wp14:editId="4617035D">
                      <wp:simplePos x="0" y="0"/>
                      <wp:positionH relativeFrom="column">
                        <wp:posOffset>817593</wp:posOffset>
                      </wp:positionH>
                      <wp:positionV relativeFrom="paragraph">
                        <wp:posOffset>130793</wp:posOffset>
                      </wp:positionV>
                      <wp:extent cx="680580" cy="281305"/>
                      <wp:effectExtent l="0" t="0" r="24765" b="23495"/>
                      <wp:wrapNone/>
                      <wp:docPr id="1485" name="Rectangle 14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858A4A" id="Rectangle 1485" o:spid="_x0000_s1060" style="position:absolute;margin-left:64.4pt;margin-top:10.3pt;width:53.6pt;height:22.15pt;z-index:25277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represents: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>8,</w:t>
            </w:r>
            <w:r>
              <w:rPr>
                <w:rFonts w:ascii="Calibri" w:eastAsia="Times New Roman" w:hAnsi="Calibri" w:cs="Times New Roman"/>
                <w:lang w:val="en-US"/>
              </w:rPr>
              <w:t>1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lang w:val="en-US"/>
              </w:rPr>
              <w:t>5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3376" behindDoc="0" locked="0" layoutInCell="1" allowOverlap="1" wp14:anchorId="7BE8CF63" wp14:editId="2D69098B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1486" name="Rectangle 14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E8CF63" id="Rectangle 1486" o:spid="_x0000_s1061" style="position:absolute;margin-left:65.05pt;margin-top:10.3pt;width:53.6pt;height:22.15pt;z-index:25277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5424" behindDoc="0" locked="0" layoutInCell="1" allowOverlap="1" wp14:anchorId="319FE7A6" wp14:editId="5E869016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1487" name="Rectangle 14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9FE7A6" id="Rectangle 1487" o:spid="_x0000_s1062" style="position:absolute;margin-left:65.05pt;margin-top:23.85pt;width:53.6pt;height:22.15pt;z-index:25277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>1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represents: 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8 represents: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4400" behindDoc="0" locked="0" layoutInCell="1" allowOverlap="1" wp14:anchorId="6B529274" wp14:editId="59C94CA6">
                      <wp:simplePos x="0" y="0"/>
                      <wp:positionH relativeFrom="column">
                        <wp:posOffset>821768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1488" name="Rectangle 14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529274" id="Rectangle 1488" o:spid="_x0000_s1063" style="position:absolute;margin-left:64.7pt;margin-top:10.5pt;width:53.6pt;height:22.15pt;z-index:25277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8l1hwIAAC0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represents: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,0</w:t>
            </w:r>
            <w:r>
              <w:rPr>
                <w:rFonts w:ascii="Calibri" w:eastAsia="Times New Roman" w:hAnsi="Calibri" w:cs="Times New Roman"/>
                <w:lang w:val="en-US"/>
              </w:rPr>
              <w:t>23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6448" behindDoc="0" locked="0" layoutInCell="1" allowOverlap="1" wp14:anchorId="1A8E5459" wp14:editId="61469E37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1489" name="Rectangle 14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8E5459" id="Rectangle 1489" o:spid="_x0000_s1064" style="position:absolute;margin-left:65.05pt;margin-top:10.3pt;width:53.6pt;height:22.15pt;z-index:25277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8496" behindDoc="0" locked="0" layoutInCell="1" allowOverlap="1" wp14:anchorId="6D30938C" wp14:editId="7B994D74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1490" name="Rectangle 14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30938C" id="Rectangle 1490" o:spid="_x0000_s1065" style="position:absolute;margin-left:65.05pt;margin-top:23.85pt;width:53.6pt;height:22.15pt;z-index:25277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represents: 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represents: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7472" behindDoc="0" locked="0" layoutInCell="1" allowOverlap="1" wp14:anchorId="433D550D" wp14:editId="22F49B95">
                      <wp:simplePos x="0" y="0"/>
                      <wp:positionH relativeFrom="column">
                        <wp:posOffset>821768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1491" name="Rectangle 14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3D550D" id="Rectangle 1491" o:spid="_x0000_s1066" style="position:absolute;margin-left:64.7pt;margin-top:10.5pt;width:53.6pt;height:22.15pt;z-index:25277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represents: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C73C8D" w:rsidRPr="00B4478A" w:rsidRDefault="00C73C8D" w:rsidP="006B0246">
      <w:pPr>
        <w:spacing w:after="0" w:line="240" w:lineRule="auto"/>
        <w:rPr>
          <w:rFonts w:ascii="Calibri" w:eastAsia="Times New Roman" w:hAnsi="Calibri" w:cs="Times New Roman"/>
          <w:sz w:val="14"/>
          <w:szCs w:val="18"/>
          <w:lang w:val="en-US"/>
        </w:rPr>
      </w:pPr>
    </w:p>
    <w:p w:rsidR="0042238F" w:rsidRPr="00C73C8D" w:rsidRDefault="0042238F" w:rsidP="0042238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Partition four-digit numbers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0246" w:rsidRPr="0058065C" w:rsidTr="00B4478A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Partition the numbers below. </w:t>
            </w:r>
          </w:p>
        </w:tc>
      </w:tr>
      <w:tr w:rsidR="006B0246" w:rsidRPr="0058065C" w:rsidTr="00B4478A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66816" behindDoc="0" locked="0" layoutInCell="1" allowOverlap="1" wp14:anchorId="150B7BA0" wp14:editId="749253C2">
                      <wp:simplePos x="0" y="0"/>
                      <wp:positionH relativeFrom="column">
                        <wp:posOffset>2823845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661" name="Rectangle 6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4CDE9A4" id="Rectangle 661" o:spid="_x0000_s1026" style="position:absolute;margin-left:222.35pt;margin-top:4.95pt;width:53.55pt;height:22.15pt;z-index:25206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65792" behindDoc="0" locked="0" layoutInCell="1" allowOverlap="1" wp14:anchorId="2CA420E1" wp14:editId="2F8E24B1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672" name="Rectangle 6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6BF5A97" id="Rectangle 672" o:spid="_x0000_s1026" style="position:absolute;margin-left:160.1pt;margin-top:4.95pt;width:53.55pt;height:22.15pt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LU0fg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64768" behindDoc="0" locked="0" layoutInCell="1" allowOverlap="1" wp14:anchorId="7B2262AE" wp14:editId="713098E1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673" name="Rectangle 6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2045313" id="Rectangle 673" o:spid="_x0000_s1026" style="position:absolute;margin-left:97.2pt;margin-top:4.95pt;width:53.55pt;height:22.15pt;z-index:25206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D3LfgIAABg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63744" behindDoc="0" locked="0" layoutInCell="1" allowOverlap="1" wp14:anchorId="7065F0B0" wp14:editId="11CF8102">
                      <wp:simplePos x="0" y="0"/>
                      <wp:positionH relativeFrom="column">
                        <wp:posOffset>437604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674" name="Rectangle 6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58C0D58" id="Rectangle 674" o:spid="_x0000_s1026" style="position:absolute;margin-left:34.45pt;margin-top:4.95pt;width:53.55pt;height:22.15pt;z-index:25206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5371 =                        +                       +                       +                                           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6B0246" w:rsidRPr="0058065C" w:rsidTr="00B4478A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77056" behindDoc="0" locked="0" layoutInCell="1" allowOverlap="1" wp14:anchorId="6094E0F2" wp14:editId="4A869F19">
                      <wp:simplePos x="0" y="0"/>
                      <wp:positionH relativeFrom="column">
                        <wp:posOffset>2823845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436" name="Rectangle 4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D7BB5E2" id="Rectangle 436" o:spid="_x0000_s1026" style="position:absolute;margin-left:222.35pt;margin-top:4.95pt;width:53.55pt;height:22.15pt;z-index:25207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76032" behindDoc="0" locked="0" layoutInCell="1" allowOverlap="1" wp14:anchorId="29924D3D" wp14:editId="6CA9D7C0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439" name="Rectangle 4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9D4AE20" id="Rectangle 439" o:spid="_x0000_s1026" style="position:absolute;margin-left:160.1pt;margin-top:4.95pt;width:53.55pt;height:22.15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75008" behindDoc="0" locked="0" layoutInCell="1" allowOverlap="1" wp14:anchorId="4AC6E29A" wp14:editId="4AEFFF8B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550" name="Rectangle 5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5F9911E" id="Rectangle 550" o:spid="_x0000_s1026" style="position:absolute;margin-left:97.2pt;margin-top:4.95pt;width:53.55pt;height:22.15pt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73984" behindDoc="0" locked="0" layoutInCell="1" allowOverlap="1" wp14:anchorId="742B49EA" wp14:editId="3BBF8EB8">
                      <wp:simplePos x="0" y="0"/>
                      <wp:positionH relativeFrom="column">
                        <wp:posOffset>437604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551" name="Rectangle 5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0B8E8DE" id="Rectangle 551" o:spid="_x0000_s1026" style="position:absolute;margin-left:34.45pt;margin-top:4.95pt;width:53.55pt;height:22.15pt;z-index:25207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1735 =                        +                       +                       +                                           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6B0246" w:rsidRPr="0058065C" w:rsidTr="00B4478A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69888" behindDoc="0" locked="0" layoutInCell="1" allowOverlap="1" wp14:anchorId="3ED2F44C" wp14:editId="3DF2DE14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811" name="Rectangle 8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EA01934" id="Rectangle 811" o:spid="_x0000_s1026" style="position:absolute;margin-left:160.1pt;margin-top:4.95pt;width:53.55pt;height:22.15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5UIew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68864" behindDoc="0" locked="0" layoutInCell="1" allowOverlap="1" wp14:anchorId="293E7045" wp14:editId="5B65DA16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812" name="Rectangle 8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FD4735C" id="Rectangle 812" o:spid="_x0000_s1026" style="position:absolute;margin-left:97.2pt;margin-top:4.95pt;width:53.55pt;height:22.15pt;z-index:25206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X3TfA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67840" behindDoc="0" locked="0" layoutInCell="1" allowOverlap="1" wp14:anchorId="6D6C61B8" wp14:editId="71EDC6FA">
                      <wp:simplePos x="0" y="0"/>
                      <wp:positionH relativeFrom="column">
                        <wp:posOffset>437604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819" name="Rectangle 8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DDA10C0" id="Rectangle 819" o:spid="_x0000_s1026" style="position:absolute;margin-left:34.45pt;margin-top:4.95pt;width:53.55pt;height:22.15pt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3035 =                        +                       +                                                                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6B0246" w:rsidRPr="0058065C" w:rsidTr="00B4478A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72960" behindDoc="0" locked="0" layoutInCell="1" allowOverlap="1" wp14:anchorId="49F75DD4" wp14:editId="31D77558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820" name="Rectangle 8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E228CD9" id="Rectangle 820" o:spid="_x0000_s1026" style="position:absolute;margin-left:160.1pt;margin-top:4.95pt;width:53.55pt;height:22.15pt;z-index:25207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2Wew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71936" behindDoc="0" locked="0" layoutInCell="1" allowOverlap="1" wp14:anchorId="31BD76F4" wp14:editId="4C893B24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821" name="Rectangle 8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9E9C2AB" id="Rectangle 821" o:spid="_x0000_s1026" style="position:absolute;margin-left:97.2pt;margin-top:4.95pt;width:53.55pt;height:22.15pt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CVpew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70912" behindDoc="0" locked="0" layoutInCell="1" allowOverlap="1" wp14:anchorId="47AEBF60" wp14:editId="15F0A3EA">
                      <wp:simplePos x="0" y="0"/>
                      <wp:positionH relativeFrom="column">
                        <wp:posOffset>437604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822" name="Rectangle 8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7246857" id="Rectangle 822" o:spid="_x0000_s1026" style="position:absolute;margin-left:34.45pt;margin-top:4.95pt;width:53.55pt;height:22.15pt;z-index:25207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8808 =                        +                       +                                                                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565C" w:rsidRPr="00B80369" w:rsidTr="00B4478A">
        <w:tc>
          <w:tcPr>
            <w:tcW w:w="9016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Partition the numbers below. </w:t>
            </w:r>
          </w:p>
        </w:tc>
      </w:tr>
      <w:tr w:rsidR="0033565C" w:rsidRPr="00B80369" w:rsidTr="00B4478A">
        <w:tc>
          <w:tcPr>
            <w:tcW w:w="9016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3616" behindDoc="0" locked="0" layoutInCell="1" allowOverlap="1" wp14:anchorId="27F558DB" wp14:editId="0A5E8E0C">
                      <wp:simplePos x="0" y="0"/>
                      <wp:positionH relativeFrom="column">
                        <wp:posOffset>2823845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492" name="Rectangle 14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F558DB" id="Rectangle 1492" o:spid="_x0000_s1067" style="position:absolute;margin-left:222.35pt;margin-top:4.95pt;width:53.55pt;height:22.15pt;z-index:25278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CcUig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2592" behindDoc="0" locked="0" layoutInCell="1" allowOverlap="1" wp14:anchorId="687C1695" wp14:editId="7B7B431E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493" name="Rectangle 14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7C1695" id="Rectangle 1493" o:spid="_x0000_s1068" style="position:absolute;margin-left:160.1pt;margin-top:4.95pt;width:53.55pt;height:22.15pt;z-index:25278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1568" behindDoc="0" locked="0" layoutInCell="1" allowOverlap="1" wp14:anchorId="42CAD2CE" wp14:editId="7A05FAE1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494" name="Rectangle 14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CAD2CE" id="Rectangle 1494" o:spid="_x0000_s1069" style="position:absolute;margin-left:97.2pt;margin-top:4.95pt;width:53.55pt;height:22.15pt;z-index:25278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0544" behindDoc="0" locked="0" layoutInCell="1" allowOverlap="1" wp14:anchorId="527685F8" wp14:editId="27FE5B3B">
                      <wp:simplePos x="0" y="0"/>
                      <wp:positionH relativeFrom="column">
                        <wp:posOffset>437604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495" name="Rectangle 14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7685F8" id="Rectangle 1495" o:spid="_x0000_s1070" style="position:absolute;margin-left:34.45pt;margin-top:4.95pt;width:53.55pt;height:22.15pt;z-index:25278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t4aiQ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8253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                       +                       +                       +                                           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33565C" w:rsidRPr="00B80369" w:rsidTr="00B4478A">
        <w:tc>
          <w:tcPr>
            <w:tcW w:w="9016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3856" behindDoc="0" locked="0" layoutInCell="1" allowOverlap="1" wp14:anchorId="63FE9BA1" wp14:editId="39A56E58">
                      <wp:simplePos x="0" y="0"/>
                      <wp:positionH relativeFrom="column">
                        <wp:posOffset>2823845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496" name="Rectangle 14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FE9BA1" id="Rectangle 1496" o:spid="_x0000_s1071" style="position:absolute;margin-left:222.35pt;margin-top:4.95pt;width:53.55pt;height:22.15pt;z-index:25279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+qqiQ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2832" behindDoc="0" locked="0" layoutInCell="1" allowOverlap="1" wp14:anchorId="1A86ED4E" wp14:editId="454A79D1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497" name="Rectangle 14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86ED4E" id="Rectangle 1497" o:spid="_x0000_s1072" style="position:absolute;margin-left:160.1pt;margin-top:4.95pt;width:53.55pt;height:22.15pt;z-index:25279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bhFig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1808" behindDoc="0" locked="0" layoutInCell="1" allowOverlap="1" wp14:anchorId="55300E68" wp14:editId="2FA59090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498" name="Rectangle 14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300E68" id="Rectangle 1498" o:spid="_x0000_s1073" style="position:absolute;margin-left:97.2pt;margin-top:4.95pt;width:53.55pt;height:22.15pt;z-index:25279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X0CiQ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0784" behindDoc="0" locked="0" layoutInCell="1" allowOverlap="1" wp14:anchorId="7DA7A38C" wp14:editId="233A3DC1">
                      <wp:simplePos x="0" y="0"/>
                      <wp:positionH relativeFrom="column">
                        <wp:posOffset>437604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499" name="Rectangle 14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A7A38C" id="Rectangle 1499" o:spid="_x0000_s1074" style="position:absolute;margin-left:34.45pt;margin-top:4.95pt;width:53.55pt;height:22.15pt;z-index:25279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fgCig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2121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                       +                       +                       +                                           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33565C" w:rsidRPr="00B80369" w:rsidTr="00B4478A">
        <w:tc>
          <w:tcPr>
            <w:tcW w:w="9016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6688" behindDoc="0" locked="0" layoutInCell="1" allowOverlap="1" wp14:anchorId="0C5FCD63" wp14:editId="52571240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500" name="Rectangle 15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5FCD63" id="Rectangle 1500" o:spid="_x0000_s1075" style="position:absolute;margin-left:160.1pt;margin-top:4.95pt;width:53.55pt;height:22.15pt;z-index:25278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5664" behindDoc="0" locked="0" layoutInCell="1" allowOverlap="1" wp14:anchorId="7163FF6F" wp14:editId="244B2B87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501" name="Rectangle 15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63FF6F" id="Rectangle 1501" o:spid="_x0000_s1076" style="position:absolute;margin-left:97.2pt;margin-top:4.95pt;width:53.55pt;height:22.15pt;z-index:25278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05liAIAAC0FAAAOAAAAZHJzL2Uyb0RvYy54bWysVE1v2zAMvQ/YfxB0X+1kT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4640" behindDoc="0" locked="0" layoutInCell="1" allowOverlap="1" wp14:anchorId="72D1AA97" wp14:editId="708A46CF">
                      <wp:simplePos x="0" y="0"/>
                      <wp:positionH relativeFrom="column">
                        <wp:posOffset>437604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502" name="Rectangle 15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D1AA97" id="Rectangle 1502" o:spid="_x0000_s1077" style="position:absolute;margin-left:34.45pt;margin-top:4.95pt;width:53.55pt;height:22.15pt;z-index:25278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nrViQIAAC0FAAAOAAAAZHJzL2Uyb0RvYy54bWysVE1v2zAMvQ/YfxB0X+1kT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lang w:val="en-US"/>
              </w:rPr>
              <w:t>46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                       +                       +                                                                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33565C" w:rsidRPr="00B80369" w:rsidTr="00B4478A">
        <w:tc>
          <w:tcPr>
            <w:tcW w:w="9016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9760" behindDoc="0" locked="0" layoutInCell="1" allowOverlap="1" wp14:anchorId="03CB5908" wp14:editId="2B2335B0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503" name="Rectangle 15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CB5908" id="Rectangle 1503" o:spid="_x0000_s1078" style="position:absolute;margin-left:160.1pt;margin-top:4.95pt;width:53.55pt;height:22.15pt;z-index:25278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Cg6iQIAAC0FAAAOAAAAZHJzL2Uyb0RvYy54bWysVE1v2zAMvQ/YfxB0X+2kT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8736" behindDoc="0" locked="0" layoutInCell="1" allowOverlap="1" wp14:anchorId="00CF7A1B" wp14:editId="328C1721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504" name="Rectangle 15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CF7A1B" id="Rectangle 1504" o:spid="_x0000_s1079" style="position:absolute;margin-left:97.2pt;margin-top:4.95pt;width:53.55pt;height:22.15pt;z-index:25278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7712" behindDoc="0" locked="0" layoutInCell="1" allowOverlap="1" wp14:anchorId="4360251B" wp14:editId="5A7C532A">
                      <wp:simplePos x="0" y="0"/>
                      <wp:positionH relativeFrom="column">
                        <wp:posOffset>437604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505" name="Rectangle 15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60251B" id="Rectangle 1505" o:spid="_x0000_s1080" style="position:absolute;margin-left:34.45pt;margin-top:4.95pt;width:53.55pt;height:22.15pt;z-index:25278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77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lang w:val="en-US"/>
              </w:rPr>
              <w:t>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                       +                       +                                                                 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</w:tbl>
    <w:p w:rsidR="00B4478A" w:rsidRPr="00B4478A" w:rsidRDefault="00B4478A" w:rsidP="006B0246">
      <w:pPr>
        <w:spacing w:after="0" w:line="240" w:lineRule="auto"/>
        <w:rPr>
          <w:rFonts w:ascii="Calibri" w:eastAsia="Times New Roman" w:hAnsi="Calibri" w:cs="Times New Roman"/>
          <w:sz w:val="14"/>
          <w:szCs w:val="18"/>
          <w:lang w:val="en-US"/>
        </w:rPr>
      </w:pPr>
    </w:p>
    <w:p w:rsidR="0042238F" w:rsidRPr="00C73C8D" w:rsidRDefault="0042238F" w:rsidP="0042238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Compare four-digit numbers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B0246" w:rsidRPr="0058065C" w:rsidTr="00B4478A">
        <w:tc>
          <w:tcPr>
            <w:tcW w:w="9016" w:type="dxa"/>
            <w:gridSpan w:val="4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 xml:space="preserve">For the questions below, write </w:t>
            </w:r>
            <w:r w:rsidRPr="0058065C">
              <w:rPr>
                <w:rFonts w:ascii="Calibri" w:eastAsia="Calibri" w:hAnsi="Calibri" w:cs="Times New Roman"/>
                <w:b/>
                <w:lang w:val="en-US"/>
              </w:rPr>
              <w:t xml:space="preserve">&lt; </w: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or </w:t>
            </w:r>
            <w:r w:rsidRPr="0058065C">
              <w:rPr>
                <w:rFonts w:ascii="Calibri" w:eastAsia="Calibri" w:hAnsi="Calibri" w:cs="Times New Roman"/>
                <w:b/>
                <w:lang w:val="en-US"/>
              </w:rPr>
              <w:t>&gt;</w:t>
            </w:r>
          </w:p>
        </w:tc>
      </w:tr>
      <w:tr w:rsidR="006B0246" w:rsidRPr="0058065C" w:rsidTr="00B4478A"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78080" behindDoc="0" locked="0" layoutInCell="1" allowOverlap="1" wp14:anchorId="4BCCF9E9" wp14:editId="119C3870">
                      <wp:simplePos x="0" y="0"/>
                      <wp:positionH relativeFrom="column">
                        <wp:posOffset>334216</wp:posOffset>
                      </wp:positionH>
                      <wp:positionV relativeFrom="paragraph">
                        <wp:posOffset>82550</wp:posOffset>
                      </wp:positionV>
                      <wp:extent cx="237090" cy="237080"/>
                      <wp:effectExtent l="0" t="0" r="10795" b="10795"/>
                      <wp:wrapNone/>
                      <wp:docPr id="398" name="Rectangle 3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351A4F9" id="Rectangle 398" o:spid="_x0000_s1026" style="position:absolute;margin-left:26.3pt;margin-top:6.5pt;width:18.65pt;height:18.65pt;z-index:25207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3528 </w:t>
            </w:r>
            <w:r w:rsidRPr="0058065C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2972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6"/>
                <w:szCs w:val="16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81152" behindDoc="0" locked="0" layoutInCell="1" allowOverlap="1" wp14:anchorId="312DDD88" wp14:editId="479870C4">
                      <wp:simplePos x="0" y="0"/>
                      <wp:positionH relativeFrom="column">
                        <wp:posOffset>333804</wp:posOffset>
                      </wp:positionH>
                      <wp:positionV relativeFrom="paragraph">
                        <wp:posOffset>78740</wp:posOffset>
                      </wp:positionV>
                      <wp:extent cx="237090" cy="237080"/>
                      <wp:effectExtent l="0" t="0" r="10795" b="10795"/>
                      <wp:wrapNone/>
                      <wp:docPr id="399" name="Rectangle 3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1E2F1CB" id="Rectangle 399" o:spid="_x0000_s1026" style="position:absolute;margin-left:26.3pt;margin-top:6.2pt;width:18.65pt;height:18.65pt;z-index:25208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4922 </w:t>
            </w:r>
            <w:r w:rsidRPr="0058065C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4099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80128" behindDoc="0" locked="0" layoutInCell="1" allowOverlap="1" wp14:anchorId="3E2AD82F" wp14:editId="0CB459C5">
                      <wp:simplePos x="0" y="0"/>
                      <wp:positionH relativeFrom="column">
                        <wp:posOffset>324914</wp:posOffset>
                      </wp:positionH>
                      <wp:positionV relativeFrom="paragraph">
                        <wp:posOffset>82550</wp:posOffset>
                      </wp:positionV>
                      <wp:extent cx="237090" cy="237080"/>
                      <wp:effectExtent l="0" t="0" r="10795" b="10795"/>
                      <wp:wrapNone/>
                      <wp:docPr id="400" name="Rectangle 4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915080A" id="Rectangle 400" o:spid="_x0000_s1026" style="position:absolute;margin-left:25.6pt;margin-top:6.5pt;width:18.65pt;height:18.65pt;z-index:25208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4722 </w:t>
            </w:r>
            <w:r w:rsidRPr="0058065C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4771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79104" behindDoc="0" locked="0" layoutInCell="1" allowOverlap="1" wp14:anchorId="7DE4941C" wp14:editId="4512E331">
                      <wp:simplePos x="0" y="0"/>
                      <wp:positionH relativeFrom="column">
                        <wp:posOffset>317071</wp:posOffset>
                      </wp:positionH>
                      <wp:positionV relativeFrom="paragraph">
                        <wp:posOffset>83185</wp:posOffset>
                      </wp:positionV>
                      <wp:extent cx="237090" cy="237080"/>
                      <wp:effectExtent l="0" t="0" r="10795" b="10795"/>
                      <wp:wrapNone/>
                      <wp:docPr id="401" name="Rectangle 4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D676280" id="Rectangle 401" o:spid="_x0000_s1026" style="position:absolute;margin-left:24.95pt;margin-top:6.55pt;width:18.65pt;height:18.65pt;z-index:25207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5096 </w:t>
            </w:r>
            <w:r w:rsidRPr="0058065C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>____</w:t>
            </w: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5093</w:t>
            </w: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3565C" w:rsidRPr="00B80369" w:rsidTr="00B4478A">
        <w:tc>
          <w:tcPr>
            <w:tcW w:w="9016" w:type="dxa"/>
            <w:gridSpan w:val="4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 xml:space="preserve">For the questions below, write </w:t>
            </w:r>
            <w:r w:rsidRPr="00B80369">
              <w:rPr>
                <w:rFonts w:ascii="Calibri" w:eastAsia="Calibri" w:hAnsi="Calibri" w:cs="Times New Roman"/>
                <w:b/>
                <w:lang w:val="en-US"/>
              </w:rPr>
              <w:t xml:space="preserve">&lt; 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or </w:t>
            </w:r>
            <w:r w:rsidRPr="00B80369">
              <w:rPr>
                <w:rFonts w:ascii="Calibri" w:eastAsia="Calibri" w:hAnsi="Calibri" w:cs="Times New Roman"/>
                <w:b/>
                <w:lang w:val="en-US"/>
              </w:rPr>
              <w:t>&gt;</w:t>
            </w:r>
          </w:p>
        </w:tc>
      </w:tr>
      <w:tr w:rsidR="0033565C" w:rsidRPr="00B80369" w:rsidTr="00B4478A">
        <w:tc>
          <w:tcPr>
            <w:tcW w:w="2254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5904" behindDoc="0" locked="0" layoutInCell="1" allowOverlap="1" wp14:anchorId="0842ED7D" wp14:editId="0A9D8544">
                      <wp:simplePos x="0" y="0"/>
                      <wp:positionH relativeFrom="column">
                        <wp:posOffset>334216</wp:posOffset>
                      </wp:positionH>
                      <wp:positionV relativeFrom="paragraph">
                        <wp:posOffset>82550</wp:posOffset>
                      </wp:positionV>
                      <wp:extent cx="237090" cy="237080"/>
                      <wp:effectExtent l="0" t="0" r="10795" b="10795"/>
                      <wp:wrapNone/>
                      <wp:docPr id="1506" name="Rectangle 15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42ED7D" id="Rectangle 1506" o:spid="_x0000_s1081" style="position:absolute;margin-left:26.3pt;margin-top:6.5pt;width:18.65pt;height:18.65pt;z-index:25279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2848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8248</w: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sz w:val="16"/>
                <w:szCs w:val="16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8976" behindDoc="0" locked="0" layoutInCell="1" allowOverlap="1" wp14:anchorId="580E45A9" wp14:editId="36935AEF">
                      <wp:simplePos x="0" y="0"/>
                      <wp:positionH relativeFrom="column">
                        <wp:posOffset>333804</wp:posOffset>
                      </wp:positionH>
                      <wp:positionV relativeFrom="paragraph">
                        <wp:posOffset>78740</wp:posOffset>
                      </wp:positionV>
                      <wp:extent cx="237090" cy="237080"/>
                      <wp:effectExtent l="0" t="0" r="10795" b="10795"/>
                      <wp:wrapNone/>
                      <wp:docPr id="1507" name="Rectangle 15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0E45A9" id="Rectangle 1507" o:spid="_x0000_s1082" style="position:absolute;margin-left:26.3pt;margin-top:6.2pt;width:18.65pt;height:18.65pt;z-index:25279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6398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 w:rsidRPr="00B312BD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099</w:t>
            </w:r>
          </w:p>
        </w:tc>
        <w:tc>
          <w:tcPr>
            <w:tcW w:w="2254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7952" behindDoc="0" locked="0" layoutInCell="1" allowOverlap="1" wp14:anchorId="4E1443F0" wp14:editId="7A7F221B">
                      <wp:simplePos x="0" y="0"/>
                      <wp:positionH relativeFrom="column">
                        <wp:posOffset>324914</wp:posOffset>
                      </wp:positionH>
                      <wp:positionV relativeFrom="paragraph">
                        <wp:posOffset>82550</wp:posOffset>
                      </wp:positionV>
                      <wp:extent cx="237090" cy="237080"/>
                      <wp:effectExtent l="0" t="0" r="10795" b="10795"/>
                      <wp:wrapNone/>
                      <wp:docPr id="1508" name="Rectangle 15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1443F0" id="Rectangle 1508" o:spid="_x0000_s1083" style="position:absolute;margin-left:25.6pt;margin-top:6.5pt;width:18.65pt;height:18.65pt;z-index:25279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3824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3818</w:t>
            </w:r>
          </w:p>
        </w:tc>
        <w:tc>
          <w:tcPr>
            <w:tcW w:w="2254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6928" behindDoc="0" locked="0" layoutInCell="1" allowOverlap="1" wp14:anchorId="7A4C506E" wp14:editId="5CB67815">
                      <wp:simplePos x="0" y="0"/>
                      <wp:positionH relativeFrom="column">
                        <wp:posOffset>317071</wp:posOffset>
                      </wp:positionH>
                      <wp:positionV relativeFrom="paragraph">
                        <wp:posOffset>83185</wp:posOffset>
                      </wp:positionV>
                      <wp:extent cx="237090" cy="237080"/>
                      <wp:effectExtent l="0" t="0" r="10795" b="10795"/>
                      <wp:wrapNone/>
                      <wp:docPr id="1509" name="Rectangle 15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4C506E" id="Rectangle 1509" o:spid="_x0000_s1084" style="position:absolute;margin-left:24.95pt;margin-top:6.55pt;width:18.65pt;height:18.65pt;z-index:25279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8290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>____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8292</w:t>
            </w:r>
          </w:p>
        </w:tc>
      </w:tr>
    </w:tbl>
    <w:p w:rsidR="0042238F" w:rsidRPr="00C73C8D" w:rsidRDefault="0042238F" w:rsidP="0042238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8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Order four-digit numbers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0246" w:rsidRPr="0058065C" w:rsidTr="00B4478A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6B0246" w:rsidRPr="0058065C" w:rsidTr="00B4478A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>595,      9595,      9559,      5595,      5955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82176" behindDoc="0" locked="0" layoutInCell="1" allowOverlap="1" wp14:anchorId="00A2B3BC" wp14:editId="7CD5DA1B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1955" name="Rectangle 19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A2B3BC" id="Rectangle 1955" o:spid="_x0000_s1085" style="position:absolute;margin-left:1.95pt;margin-top:1.75pt;width:69.45pt;height:22.15pt;z-index:25208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AF4B00" w:rsidRDefault="00B4478A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84224" behindDoc="0" locked="0" layoutInCell="1" allowOverlap="1" wp14:anchorId="331D4176" wp14:editId="0465106E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22860</wp:posOffset>
                      </wp:positionV>
                      <wp:extent cx="882015" cy="281305"/>
                      <wp:effectExtent l="0" t="0" r="13335" b="23495"/>
                      <wp:wrapNone/>
                      <wp:docPr id="1956" name="Rectangle 19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1D4176" id="Rectangle 1956" o:spid="_x0000_s1086" style="position:absolute;margin-left:149.35pt;margin-top:1.8pt;width:69.45pt;height:22.15pt;z-index:25208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+tHhgIAAC0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Pr="00AF4B00" w:rsidRDefault="00B4478A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86272" behindDoc="0" locked="0" layoutInCell="1" allowOverlap="1" wp14:anchorId="34340728" wp14:editId="4B03500A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1957" name="Rectangle 19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340728" id="Rectangle 1957" o:spid="_x0000_s1087" style="position:absolute;margin-left:296.9pt;margin-top:2.3pt;width:69.45pt;height:22.15pt;z-index:25208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lhohwIAAC0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" fillcolor="window" strokecolor="windowText" strokeweight="1pt">
                      <v:textbox>
                        <w:txbxContent>
                          <w:p w:rsidR="00B4478A" w:rsidRPr="00AF4B00" w:rsidRDefault="00B4478A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85248" behindDoc="0" locked="0" layoutInCell="1" allowOverlap="1" wp14:anchorId="5922668C" wp14:editId="17C4FDAD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1958" name="Rectangle 19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22668C" id="Rectangle 1958" o:spid="_x0000_s1088" style="position:absolute;margin-left:223.25pt;margin-top:2.05pt;width:69.45pt;height:22.15pt;z-index:25208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XzvhgIAAC0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" fillcolor="window" strokecolor="windowText" strokeweight="1pt">
                      <v:textbox>
                        <w:txbxContent>
                          <w:p w:rsidR="00B4478A" w:rsidRPr="00AF4B00" w:rsidRDefault="00B4478A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83200" behindDoc="0" locked="0" layoutInCell="1" allowOverlap="1" wp14:anchorId="7B449023" wp14:editId="105A9B0F">
                      <wp:simplePos x="0" y="0"/>
                      <wp:positionH relativeFrom="column">
                        <wp:posOffset>960979</wp:posOffset>
                      </wp:positionH>
                      <wp:positionV relativeFrom="paragraph">
                        <wp:posOffset>23981</wp:posOffset>
                      </wp:positionV>
                      <wp:extent cx="882127" cy="281305"/>
                      <wp:effectExtent l="0" t="0" r="13335" b="23495"/>
                      <wp:wrapNone/>
                      <wp:docPr id="1959" name="Rectangle 19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449023" id="Rectangle 1959" o:spid="_x0000_s1089" style="position:absolute;margin-left:75.65pt;margin-top:1.9pt;width:69.45pt;height:22.15pt;z-index:25208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" fillcolor="window" strokecolor="windowText" strokeweight="1pt">
                      <v:textbox>
                        <w:txbxContent>
                          <w:p w:rsidR="00B4478A" w:rsidRPr="00AF4B00" w:rsidRDefault="00B4478A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B0246" w:rsidRPr="0058065C" w:rsidTr="00B4478A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>4411,      1441,      1414,      5111,      444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87296" behindDoc="0" locked="0" layoutInCell="1" allowOverlap="1" wp14:anchorId="7EFB4A2A" wp14:editId="0959248C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1960" name="Rectangle 19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FB4A2A" id="Rectangle 1960" o:spid="_x0000_s1090" style="position:absolute;margin-left:1.95pt;margin-top:1.7pt;width:69.45pt;height:22.15pt;z-index:25208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Udnhg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AF4B00" w:rsidRDefault="00B4478A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90368" behindDoc="0" locked="0" layoutInCell="1" allowOverlap="1" wp14:anchorId="3BDBC8EE" wp14:editId="79B82388">
                      <wp:simplePos x="0" y="0"/>
                      <wp:positionH relativeFrom="column">
                        <wp:posOffset>2834640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1961" name="Rectangle 19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DBC8EE" id="Rectangle 1961" o:spid="_x0000_s1091" style="position:absolute;margin-left:223.2pt;margin-top:1.75pt;width:69.45pt;height:22.15pt;z-index:25209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PRIhQIAAC0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" fillcolor="window" strokecolor="windowText" strokeweight="1pt">
                      <v:textbox>
                        <w:txbxContent>
                          <w:p w:rsidR="00B4478A" w:rsidRPr="00AF4B00" w:rsidRDefault="00B4478A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91392" behindDoc="0" locked="0" layoutInCell="1" allowOverlap="1" wp14:anchorId="283806C7" wp14:editId="0868C934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1962" name="Rectangle 19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3806C7" id="Rectangle 1962" o:spid="_x0000_s1092" style="position:absolute;margin-left:296.9pt;margin-top:1.7pt;width:69.45pt;height:22.15pt;z-index:25209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" fillcolor="window" strokecolor="windowText" strokeweight="1pt">
                      <v:textbox>
                        <w:txbxContent>
                          <w:p w:rsidR="00B4478A" w:rsidRPr="00AF4B00" w:rsidRDefault="00B4478A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89344" behindDoc="0" locked="0" layoutInCell="1" allowOverlap="1" wp14:anchorId="36FB7940" wp14:editId="68677047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20955</wp:posOffset>
                      </wp:positionV>
                      <wp:extent cx="882015" cy="281305"/>
                      <wp:effectExtent l="0" t="0" r="13335" b="23495"/>
                      <wp:wrapNone/>
                      <wp:docPr id="1963" name="Rectangle 19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FB7940" id="Rectangle 1963" o:spid="_x0000_s1093" style="position:absolute;margin-left:149.35pt;margin-top:1.65pt;width:69.45pt;height:22.15pt;z-index:25208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5IXhgIAAC0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Pr="00AF4B00" w:rsidRDefault="00B4478A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88320" behindDoc="0" locked="0" layoutInCell="1" allowOverlap="1" wp14:anchorId="634B4070" wp14:editId="58F3F110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1964" name="Rectangle 19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4B4070" id="Rectangle 1964" o:spid="_x0000_s1094" style="position:absolute;margin-left:75.65pt;margin-top:1.7pt;width:69.45pt;height:22.15pt;z-index:25208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e9shw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" fillcolor="window" strokecolor="windowText" strokeweight="1pt">
                      <v:textbox>
                        <w:txbxContent>
                          <w:p w:rsidR="00B4478A" w:rsidRPr="00AF4B00" w:rsidRDefault="00B4478A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565C" w:rsidRPr="00B80369" w:rsidTr="00B4478A">
        <w:tc>
          <w:tcPr>
            <w:tcW w:w="9016" w:type="dxa"/>
          </w:tcPr>
          <w:p w:rsidR="0033565C" w:rsidRPr="00B80369" w:rsidRDefault="0033565C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33565C" w:rsidRPr="00B80369" w:rsidTr="00B4478A">
        <w:tc>
          <w:tcPr>
            <w:tcW w:w="9016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2752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277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2572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7225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2725</w: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1024" behindDoc="0" locked="0" layoutInCell="1" allowOverlap="1" wp14:anchorId="112255A4" wp14:editId="6D3C1E50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1510" name="Rectangle 15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2255A4" id="Rectangle 1510" o:spid="_x0000_s1095" style="position:absolute;margin-left:1.95pt;margin-top:1.75pt;width:69.45pt;height:22.15pt;z-index:25280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DmahgIAAC0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3072" behindDoc="0" locked="0" layoutInCell="1" allowOverlap="1" wp14:anchorId="3663C392" wp14:editId="2C529015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22860</wp:posOffset>
                      </wp:positionV>
                      <wp:extent cx="882015" cy="281305"/>
                      <wp:effectExtent l="0" t="0" r="13335" b="23495"/>
                      <wp:wrapNone/>
                      <wp:docPr id="1511" name="Rectangle 15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63C392" id="Rectangle 1511" o:spid="_x0000_s1096" style="position:absolute;margin-left:149.35pt;margin-top:1.8pt;width:69.45pt;height:22.15pt;z-index:25280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5120" behindDoc="0" locked="0" layoutInCell="1" allowOverlap="1" wp14:anchorId="766E3983" wp14:editId="7DA14628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1512" name="Rectangle 15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6E3983" id="Rectangle 1512" o:spid="_x0000_s1097" style="position:absolute;margin-left:296.9pt;margin-top:2.3pt;width:69.45pt;height:22.15pt;z-index:25280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4096" behindDoc="0" locked="0" layoutInCell="1" allowOverlap="1" wp14:anchorId="2F0D5834" wp14:editId="2DFD9D7B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1513" name="Rectangle 15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0D5834" id="Rectangle 1513" o:spid="_x0000_s1098" style="position:absolute;margin-left:223.25pt;margin-top:2.05pt;width:69.45pt;height:22.15pt;z-index:25280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2048" behindDoc="0" locked="0" layoutInCell="1" allowOverlap="1" wp14:anchorId="758F424F" wp14:editId="13EFCD9C">
                      <wp:simplePos x="0" y="0"/>
                      <wp:positionH relativeFrom="column">
                        <wp:posOffset>960979</wp:posOffset>
                      </wp:positionH>
                      <wp:positionV relativeFrom="paragraph">
                        <wp:posOffset>23981</wp:posOffset>
                      </wp:positionV>
                      <wp:extent cx="882127" cy="281305"/>
                      <wp:effectExtent l="0" t="0" r="13335" b="23495"/>
                      <wp:wrapNone/>
                      <wp:docPr id="1514" name="Rectangle 15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8F424F" id="Rectangle 1514" o:spid="_x0000_s1099" style="position:absolute;margin-left:75.65pt;margin-top:1.9pt;width:69.45pt;height:22.15pt;z-index:25280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3565C" w:rsidRPr="00B80369" w:rsidTr="00B4478A">
        <w:tc>
          <w:tcPr>
            <w:tcW w:w="9016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533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5333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3535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3553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5353</w: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6144" behindDoc="0" locked="0" layoutInCell="1" allowOverlap="1" wp14:anchorId="71AF855A" wp14:editId="759BC9EC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1515" name="Rectangle 15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AF855A" id="Rectangle 1515" o:spid="_x0000_s1100" style="position:absolute;margin-left:1.95pt;margin-top:1.7pt;width:69.45pt;height:22.15pt;z-index:25280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9216" behindDoc="0" locked="0" layoutInCell="1" allowOverlap="1" wp14:anchorId="749E693A" wp14:editId="7C37D811">
                      <wp:simplePos x="0" y="0"/>
                      <wp:positionH relativeFrom="column">
                        <wp:posOffset>2834640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1516" name="Rectangle 15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9E693A" id="Rectangle 1516" o:spid="_x0000_s1101" style="position:absolute;margin-left:223.2pt;margin-top:1.75pt;width:69.45pt;height:22.15pt;z-index:25280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ythhgIAAC0FAAAOAAAAZHJzL2Uyb0RvYy54bWysVE1v2zAMvQ/YfxB0X+1kT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0240" behindDoc="0" locked="0" layoutInCell="1" allowOverlap="1" wp14:anchorId="05690A14" wp14:editId="29B44528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1517" name="Rectangle 15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690A14" id="Rectangle 1517" o:spid="_x0000_s1102" style="position:absolute;margin-left:296.9pt;margin-top:1.7pt;width:69.45pt;height:22.15pt;z-index:25281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8192" behindDoc="0" locked="0" layoutInCell="1" allowOverlap="1" wp14:anchorId="03CDE999" wp14:editId="0D8752CD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20955</wp:posOffset>
                      </wp:positionV>
                      <wp:extent cx="882015" cy="281305"/>
                      <wp:effectExtent l="0" t="0" r="13335" b="23495"/>
                      <wp:wrapNone/>
                      <wp:docPr id="1518" name="Rectangle 15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CDE999" id="Rectangle 1518" o:spid="_x0000_s1103" style="position:absolute;margin-left:149.35pt;margin-top:1.65pt;width:69.45pt;height:22.15pt;z-index:25280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7168" behindDoc="0" locked="0" layoutInCell="1" allowOverlap="1" wp14:anchorId="1B802923" wp14:editId="1EB6F311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1519" name="Rectangle 15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AF4B00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802923" id="Rectangle 1519" o:spid="_x0000_s1104" style="position:absolute;margin-left:75.65pt;margin-top:1.7pt;width:69.45pt;height:22.15pt;z-index:25280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Pr="00AF4B00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C73C8D" w:rsidRDefault="00C73C8D" w:rsidP="00C73C8D">
      <w:pPr>
        <w:pStyle w:val="NoSpacing"/>
        <w:rPr>
          <w:sz w:val="18"/>
          <w:szCs w:val="18"/>
        </w:rPr>
      </w:pPr>
    </w:p>
    <w:p w:rsidR="0042238F" w:rsidRPr="00C73C8D" w:rsidRDefault="0042238F" w:rsidP="0042238F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sz w:val="18"/>
          <w:szCs w:val="18"/>
          <w:lang w:val="en-US"/>
        </w:rPr>
        <w:t>9</w:t>
      </w:r>
      <w:r w:rsidRPr="00C73C8D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Round to the nearest 1000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B0246" w:rsidRPr="0058065C" w:rsidTr="00B4478A">
        <w:tc>
          <w:tcPr>
            <w:tcW w:w="9016" w:type="dxa"/>
            <w:gridSpan w:val="4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Round the numbers below to the nearest 1000. </w:t>
            </w:r>
          </w:p>
        </w:tc>
      </w:tr>
      <w:tr w:rsidR="006B0246" w:rsidRPr="0058065C" w:rsidTr="00B4478A"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Calibri"/>
              </w:rPr>
              <w:t>2392 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Calibri"/>
              </w:rPr>
              <w:t>3971 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Calibri"/>
              </w:rPr>
              <w:t>7018 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Calibri"/>
              </w:rPr>
              <w:t>5544 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3565C" w:rsidRPr="00B80369" w:rsidTr="00B4478A">
        <w:tc>
          <w:tcPr>
            <w:tcW w:w="9016" w:type="dxa"/>
            <w:gridSpan w:val="4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Round the numbers below to the nearest 1000. </w:t>
            </w:r>
          </w:p>
        </w:tc>
      </w:tr>
      <w:tr w:rsidR="0033565C" w:rsidRPr="00B80369" w:rsidTr="00B4478A">
        <w:tc>
          <w:tcPr>
            <w:tcW w:w="2254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>5293</w:t>
            </w:r>
            <w:r w:rsidRPr="00B80369">
              <w:rPr>
                <w:rFonts w:ascii="Calibri" w:eastAsia="Calibri" w:hAnsi="Calibri" w:cs="Calibri"/>
              </w:rPr>
              <w:t xml:space="preserve"> ≈ </w: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>3288</w:t>
            </w:r>
            <w:r w:rsidRPr="00B80369">
              <w:rPr>
                <w:rFonts w:ascii="Calibri" w:eastAsia="Calibri" w:hAnsi="Calibri" w:cs="Calibri"/>
              </w:rPr>
              <w:t xml:space="preserve"> ≈ </w: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>6919</w:t>
            </w:r>
            <w:r w:rsidRPr="00B80369">
              <w:rPr>
                <w:rFonts w:ascii="Calibri" w:eastAsia="Calibri" w:hAnsi="Calibri" w:cs="Calibri"/>
              </w:rPr>
              <w:t xml:space="preserve"> ≈ </w: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>6884</w:t>
            </w:r>
            <w:r w:rsidRPr="00B80369">
              <w:rPr>
                <w:rFonts w:ascii="Calibri" w:eastAsia="Calibri" w:hAnsi="Calibri" w:cs="Calibri"/>
              </w:rPr>
              <w:t xml:space="preserve"> ≈ </w: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Pr="00C73C8D" w:rsidRDefault="006B0246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42238F" w:rsidRPr="00C73C8D" w:rsidRDefault="0042238F" w:rsidP="0042238F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b/>
          <w:sz w:val="18"/>
          <w:szCs w:val="18"/>
          <w:lang w:val="en-US"/>
        </w:rPr>
        <w:t>1</w:t>
      </w:r>
      <w:r>
        <w:rPr>
          <w:rFonts w:ascii="Calibri" w:eastAsia="Times New Roman" w:hAnsi="Calibri" w:cs="Times New Roman"/>
          <w:b/>
          <w:sz w:val="18"/>
          <w:szCs w:val="18"/>
          <w:lang w:val="en-US"/>
        </w:rPr>
        <w:t>0</w:t>
      </w:r>
      <w:r w:rsidRPr="00C73C8D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Round to the nearest 1000, 100 and 10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B4478A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Round the numbers below. </w:t>
            </w:r>
          </w:p>
        </w:tc>
      </w:tr>
      <w:tr w:rsidR="006B0246" w:rsidRPr="0058065C" w:rsidTr="000853AC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4 5 4 9   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86624" behindDoc="0" locked="0" layoutInCell="1" allowOverlap="1" wp14:anchorId="139F146F" wp14:editId="58DFA2CA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128029</wp:posOffset>
                      </wp:positionV>
                      <wp:extent cx="733777" cy="281305"/>
                      <wp:effectExtent l="0" t="0" r="28575" b="23495"/>
                      <wp:wrapNone/>
                      <wp:docPr id="632" name="Rectangle 6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CA32D74" id="Rectangle 632" o:spid="_x0000_s1026" style="position:absolute;margin-left:71pt;margin-top:10.1pt;width:57.8pt;height:22.15pt;z-index:25218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Calibri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Nearest 10 </w:t>
            </w:r>
            <w:r w:rsidRPr="0058065C">
              <w:rPr>
                <w:rFonts w:ascii="Calibri" w:eastAsia="Calibri" w:hAnsi="Calibri" w:cs="Calibri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85600" behindDoc="0" locked="0" layoutInCell="1" allowOverlap="1" wp14:anchorId="16750FA1" wp14:editId="23E54AB6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125336</wp:posOffset>
                      </wp:positionV>
                      <wp:extent cx="733777" cy="281305"/>
                      <wp:effectExtent l="0" t="0" r="28575" b="23495"/>
                      <wp:wrapNone/>
                      <wp:docPr id="598" name="Rectangle 5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59029E3" id="Rectangle 598" o:spid="_x0000_s1026" style="position:absolute;margin-left:71pt;margin-top:9.85pt;width:57.8pt;height:22.15pt;z-index:25218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Nearest 100 </w:t>
            </w:r>
            <w:r w:rsidRPr="0058065C">
              <w:rPr>
                <w:rFonts w:ascii="Calibri" w:eastAsia="Calibri" w:hAnsi="Calibri" w:cs="Calibri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84576" behindDoc="0" locked="0" layoutInCell="1" allowOverlap="1" wp14:anchorId="2E6FFCF0" wp14:editId="19474E58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3777" cy="281305"/>
                      <wp:effectExtent l="0" t="0" r="28575" b="23495"/>
                      <wp:wrapNone/>
                      <wp:docPr id="597" name="Rectangle 5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2B734CB" id="Rectangle 597" o:spid="_x0000_s1026" style="position:absolute;margin-left:70.85pt;margin-top:9.75pt;width:57.8pt;height:22.15pt;z-index:25218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Calibri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Nearest 1000 </w:t>
            </w:r>
            <w:r w:rsidRPr="0058065C">
              <w:rPr>
                <w:rFonts w:ascii="Calibri" w:eastAsia="Calibri" w:hAnsi="Calibri" w:cs="Calibri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2 3 8 2   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89696" behindDoc="0" locked="0" layoutInCell="1" allowOverlap="1" wp14:anchorId="5F954090" wp14:editId="7BDAAFCC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128029</wp:posOffset>
                      </wp:positionV>
                      <wp:extent cx="733777" cy="281305"/>
                      <wp:effectExtent l="0" t="0" r="28575" b="23495"/>
                      <wp:wrapNone/>
                      <wp:docPr id="633" name="Rectangle 6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7F100DD" id="Rectangle 633" o:spid="_x0000_s1026" style="position:absolute;margin-left:71pt;margin-top:10.1pt;width:57.8pt;height:22.15pt;z-index:25218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Calibri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Nearest 10 </w:t>
            </w:r>
            <w:r w:rsidRPr="0058065C">
              <w:rPr>
                <w:rFonts w:ascii="Calibri" w:eastAsia="Calibri" w:hAnsi="Calibri" w:cs="Calibri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88672" behindDoc="0" locked="0" layoutInCell="1" allowOverlap="1" wp14:anchorId="0F971CFF" wp14:editId="33402E17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125336</wp:posOffset>
                      </wp:positionV>
                      <wp:extent cx="733777" cy="281305"/>
                      <wp:effectExtent l="0" t="0" r="28575" b="23495"/>
                      <wp:wrapNone/>
                      <wp:docPr id="634" name="Rectangle 6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D1D4655" id="Rectangle 634" o:spid="_x0000_s1026" style="position:absolute;margin-left:71pt;margin-top:9.85pt;width:57.8pt;height:22.15pt;z-index:25218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Nearest 100 </w:t>
            </w:r>
            <w:r w:rsidRPr="0058065C">
              <w:rPr>
                <w:rFonts w:ascii="Calibri" w:eastAsia="Calibri" w:hAnsi="Calibri" w:cs="Calibri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87648" behindDoc="0" locked="0" layoutInCell="1" allowOverlap="1" wp14:anchorId="4034FED3" wp14:editId="4C20AFA8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3777" cy="281305"/>
                      <wp:effectExtent l="0" t="0" r="28575" b="23495"/>
                      <wp:wrapNone/>
                      <wp:docPr id="635" name="Rectangle 6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7299783" id="Rectangle 635" o:spid="_x0000_s1026" style="position:absolute;margin-left:70.85pt;margin-top:9.75pt;width:57.8pt;height:22.15pt;z-index:25218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Nearest 1000 </w:t>
            </w:r>
            <w:r w:rsidRPr="0058065C">
              <w:rPr>
                <w:rFonts w:ascii="Calibri" w:eastAsia="Calibri" w:hAnsi="Calibri" w:cs="Calibri"/>
              </w:rPr>
              <w:t>≈</w:t>
            </w: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5 8 9 6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92768" behindDoc="0" locked="0" layoutInCell="1" allowOverlap="1" wp14:anchorId="1CFF930E" wp14:editId="13B93D75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128029</wp:posOffset>
                      </wp:positionV>
                      <wp:extent cx="733777" cy="281305"/>
                      <wp:effectExtent l="0" t="0" r="28575" b="23495"/>
                      <wp:wrapNone/>
                      <wp:docPr id="636" name="Rectangle 6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FCD5D66" id="Rectangle 636" o:spid="_x0000_s1026" style="position:absolute;margin-left:71pt;margin-top:10.1pt;width:57.8pt;height:22.15pt;z-index:25219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Calibri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Nearest 10 </w:t>
            </w:r>
            <w:r w:rsidRPr="0058065C">
              <w:rPr>
                <w:rFonts w:ascii="Calibri" w:eastAsia="Calibri" w:hAnsi="Calibri" w:cs="Calibri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91744" behindDoc="0" locked="0" layoutInCell="1" allowOverlap="1" wp14:anchorId="44775BEA" wp14:editId="320DF281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125336</wp:posOffset>
                      </wp:positionV>
                      <wp:extent cx="733777" cy="281305"/>
                      <wp:effectExtent l="0" t="0" r="28575" b="23495"/>
                      <wp:wrapNone/>
                      <wp:docPr id="637" name="Rectangle 6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B4863F6" id="Rectangle 637" o:spid="_x0000_s1026" style="position:absolute;margin-left:71pt;margin-top:9.85pt;width:57.8pt;height:22.15pt;z-index:25219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Nearest 100 </w:t>
            </w:r>
            <w:r w:rsidRPr="0058065C">
              <w:rPr>
                <w:rFonts w:ascii="Calibri" w:eastAsia="Calibri" w:hAnsi="Calibri" w:cs="Calibri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90720" behindDoc="0" locked="0" layoutInCell="1" allowOverlap="1" wp14:anchorId="5C1D182D" wp14:editId="633563F7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3777" cy="281305"/>
                      <wp:effectExtent l="0" t="0" r="28575" b="23495"/>
                      <wp:wrapNone/>
                      <wp:docPr id="638" name="Rectangle 6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1BA7CDA" id="Rectangle 638" o:spid="_x0000_s1026" style="position:absolute;margin-left:70.85pt;margin-top:9.75pt;width:57.8pt;height:22.15pt;z-index:25219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Nearest 1000 </w:t>
            </w:r>
            <w:r w:rsidRPr="0058065C">
              <w:rPr>
                <w:rFonts w:ascii="Calibri" w:eastAsia="Calibri" w:hAnsi="Calibri" w:cs="Calibri"/>
              </w:rPr>
              <w:t>≈</w:t>
            </w: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3565C" w:rsidRPr="00B80369" w:rsidTr="00B4478A">
        <w:tc>
          <w:tcPr>
            <w:tcW w:w="9016" w:type="dxa"/>
            <w:gridSpan w:val="3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Round the numbers below. </w:t>
            </w:r>
          </w:p>
        </w:tc>
      </w:tr>
      <w:tr w:rsidR="0033565C" w:rsidRPr="00B80369" w:rsidTr="00B4478A">
        <w:tc>
          <w:tcPr>
            <w:tcW w:w="3005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    </w: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11616" behindDoc="0" locked="0" layoutInCell="1" allowOverlap="1" wp14:anchorId="4F9016A6" wp14:editId="65C1B119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128029</wp:posOffset>
                      </wp:positionV>
                      <wp:extent cx="733777" cy="281305"/>
                      <wp:effectExtent l="0" t="0" r="28575" b="23495"/>
                      <wp:wrapNone/>
                      <wp:docPr id="1588" name="Rectangle 15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9016A6" id="Rectangle 1588" o:spid="_x0000_s1105" style="position:absolute;margin-left:71pt;margin-top:10.1pt;width:57.8pt;height:22.15pt;z-index:25291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" fillcolor="window" strokecolor="windowText" strokeweight="1pt">
                      <v:textbox>
                        <w:txbxContent>
                          <w:p w:rsidR="00B4478A" w:rsidRPr="00663538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Calibri" w:hAnsi="Calibri" w:cs="Calibri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Nearest 10 </w:t>
            </w:r>
            <w:r w:rsidRPr="00B80369">
              <w:rPr>
                <w:rFonts w:ascii="Calibri" w:eastAsia="Calibri" w:hAnsi="Calibri" w:cs="Calibri"/>
              </w:rPr>
              <w:t>≈</w: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10592" behindDoc="0" locked="0" layoutInCell="1" allowOverlap="1" wp14:anchorId="52B40145" wp14:editId="5EA19133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125336</wp:posOffset>
                      </wp:positionV>
                      <wp:extent cx="733777" cy="281305"/>
                      <wp:effectExtent l="0" t="0" r="28575" b="23495"/>
                      <wp:wrapNone/>
                      <wp:docPr id="1589" name="Rectangle 15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B40145" id="Rectangle 1589" o:spid="_x0000_s1106" style="position:absolute;margin-left:71pt;margin-top:9.85pt;width:57.8pt;height:22.15pt;z-index:25291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" fillcolor="window" strokecolor="windowText" strokeweight="1pt">
                      <v:textbox>
                        <w:txbxContent>
                          <w:p w:rsidR="00B4478A" w:rsidRPr="00663538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Nearest 100 </w:t>
            </w:r>
            <w:r w:rsidRPr="00B80369">
              <w:rPr>
                <w:rFonts w:ascii="Calibri" w:eastAsia="Calibri" w:hAnsi="Calibri" w:cs="Calibri"/>
              </w:rPr>
              <w:t>≈</w: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09568" behindDoc="0" locked="0" layoutInCell="1" allowOverlap="1" wp14:anchorId="774C4942" wp14:editId="44A37338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3777" cy="281305"/>
                      <wp:effectExtent l="0" t="0" r="28575" b="23495"/>
                      <wp:wrapNone/>
                      <wp:docPr id="1590" name="Rectangle 15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4C4942" id="Rectangle 1590" o:spid="_x0000_s1107" style="position:absolute;margin-left:70.85pt;margin-top:9.75pt;width:57.8pt;height:22.15pt;z-index:25290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" fillcolor="window" strokecolor="windowText" strokeweight="1pt">
                      <v:textbox>
                        <w:txbxContent>
                          <w:p w:rsidR="00B4478A" w:rsidRPr="00663538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Calibri" w:hAnsi="Calibri" w:cs="Calibri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Nearest 1000 </w:t>
            </w:r>
            <w:r w:rsidRPr="00B80369">
              <w:rPr>
                <w:rFonts w:ascii="Calibri" w:eastAsia="Calibri" w:hAnsi="Calibri" w:cs="Calibri"/>
              </w:rPr>
              <w:t>≈</w: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   </w: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14688" behindDoc="0" locked="0" layoutInCell="1" allowOverlap="1" wp14:anchorId="4D880A21" wp14:editId="76F96535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128029</wp:posOffset>
                      </wp:positionV>
                      <wp:extent cx="733777" cy="281305"/>
                      <wp:effectExtent l="0" t="0" r="28575" b="23495"/>
                      <wp:wrapNone/>
                      <wp:docPr id="1591" name="Rectangle 15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880A21" id="Rectangle 1591" o:spid="_x0000_s1108" style="position:absolute;margin-left:71pt;margin-top:10.1pt;width:57.8pt;height:22.15pt;z-index:25291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" fillcolor="window" strokecolor="windowText" strokeweight="1pt">
                      <v:textbox>
                        <w:txbxContent>
                          <w:p w:rsidR="00B4478A" w:rsidRPr="00663538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Calibri" w:hAnsi="Calibri" w:cs="Calibri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Nearest 10 </w:t>
            </w:r>
            <w:r w:rsidRPr="00B80369">
              <w:rPr>
                <w:rFonts w:ascii="Calibri" w:eastAsia="Calibri" w:hAnsi="Calibri" w:cs="Calibri"/>
              </w:rPr>
              <w:t>≈</w: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13664" behindDoc="0" locked="0" layoutInCell="1" allowOverlap="1" wp14:anchorId="58AC9E8F" wp14:editId="714BBAF9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125336</wp:posOffset>
                      </wp:positionV>
                      <wp:extent cx="733777" cy="281305"/>
                      <wp:effectExtent l="0" t="0" r="28575" b="23495"/>
                      <wp:wrapNone/>
                      <wp:docPr id="1592" name="Rectangle 15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AC9E8F" id="Rectangle 1592" o:spid="_x0000_s1109" style="position:absolute;margin-left:71pt;margin-top:9.85pt;width:57.8pt;height:22.15pt;z-index:25291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" fillcolor="window" strokecolor="windowText" strokeweight="1pt">
                      <v:textbox>
                        <w:txbxContent>
                          <w:p w:rsidR="00B4478A" w:rsidRPr="00663538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Nearest 100 </w:t>
            </w:r>
            <w:r w:rsidRPr="00B80369">
              <w:rPr>
                <w:rFonts w:ascii="Calibri" w:eastAsia="Calibri" w:hAnsi="Calibri" w:cs="Calibri"/>
              </w:rPr>
              <w:t>≈</w: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12640" behindDoc="0" locked="0" layoutInCell="1" allowOverlap="1" wp14:anchorId="0150D94C" wp14:editId="15ACEF63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3777" cy="281305"/>
                      <wp:effectExtent l="0" t="0" r="28575" b="23495"/>
                      <wp:wrapNone/>
                      <wp:docPr id="1593" name="Rectangle 15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50D94C" id="Rectangle 1593" o:spid="_x0000_s1110" style="position:absolute;margin-left:70.85pt;margin-top:9.75pt;width:57.8pt;height:22.15pt;z-index:25291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" fillcolor="window" strokecolor="windowText" strokeweight="1pt">
                      <v:textbox>
                        <w:txbxContent>
                          <w:p w:rsidR="00B4478A" w:rsidRPr="00663538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Nearest 1000 </w:t>
            </w:r>
            <w:r w:rsidRPr="00B80369">
              <w:rPr>
                <w:rFonts w:ascii="Calibri" w:eastAsia="Calibri" w:hAnsi="Calibri" w:cs="Calibri"/>
              </w:rPr>
              <w:t>≈</w:t>
            </w:r>
          </w:p>
        </w:tc>
        <w:tc>
          <w:tcPr>
            <w:tcW w:w="3005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 9 6</w: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17760" behindDoc="0" locked="0" layoutInCell="1" allowOverlap="1" wp14:anchorId="266853FA" wp14:editId="0B6A66D7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128029</wp:posOffset>
                      </wp:positionV>
                      <wp:extent cx="733777" cy="281305"/>
                      <wp:effectExtent l="0" t="0" r="28575" b="23495"/>
                      <wp:wrapNone/>
                      <wp:docPr id="1594" name="Rectangle 15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6853FA" id="Rectangle 1594" o:spid="_x0000_s1111" style="position:absolute;margin-left:71pt;margin-top:10.1pt;width:57.8pt;height:22.15pt;z-index:25291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" fillcolor="window" strokecolor="windowText" strokeweight="1pt">
                      <v:textbox>
                        <w:txbxContent>
                          <w:p w:rsidR="00B4478A" w:rsidRPr="00663538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Calibri" w:hAnsi="Calibri" w:cs="Calibri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Nearest 10 </w:t>
            </w:r>
            <w:r w:rsidRPr="00B80369">
              <w:rPr>
                <w:rFonts w:ascii="Calibri" w:eastAsia="Calibri" w:hAnsi="Calibri" w:cs="Calibri"/>
              </w:rPr>
              <w:t>≈</w: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16736" behindDoc="0" locked="0" layoutInCell="1" allowOverlap="1" wp14:anchorId="0BF80D1B" wp14:editId="461B691C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125336</wp:posOffset>
                      </wp:positionV>
                      <wp:extent cx="733777" cy="281305"/>
                      <wp:effectExtent l="0" t="0" r="28575" b="23495"/>
                      <wp:wrapNone/>
                      <wp:docPr id="1595" name="Rectangle 15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F80D1B" id="Rectangle 1595" o:spid="_x0000_s1112" style="position:absolute;margin-left:71pt;margin-top:9.85pt;width:57.8pt;height:22.15pt;z-index:25291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" fillcolor="window" strokecolor="windowText" strokeweight="1pt">
                      <v:textbox>
                        <w:txbxContent>
                          <w:p w:rsidR="00B4478A" w:rsidRPr="00663538" w:rsidRDefault="00B4478A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Nearest 100 </w:t>
            </w:r>
            <w:r w:rsidRPr="00B80369">
              <w:rPr>
                <w:rFonts w:ascii="Calibri" w:eastAsia="Calibri" w:hAnsi="Calibri" w:cs="Calibri"/>
              </w:rPr>
              <w:t>≈</w: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15712" behindDoc="0" locked="0" layoutInCell="1" allowOverlap="1" wp14:anchorId="249C4462" wp14:editId="19F8204C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3777" cy="281305"/>
                      <wp:effectExtent l="0" t="0" r="28575" b="23495"/>
                      <wp:wrapNone/>
                      <wp:docPr id="1596" name="Rectangle 15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33565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9C4462" id="Rectangle 1596" o:spid="_x0000_s1113" style="position:absolute;margin-left:70.85pt;margin-top:9.75pt;width:57.8pt;height:22.15pt;z-index:25291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" fillcolor="window" strokecolor="windowText" strokeweight="1pt">
                      <v:textbox>
                        <w:txbxContent>
                          <w:p w:rsidR="00B4478A" w:rsidRDefault="00B4478A" w:rsidP="0033565C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Nearest 1000 </w:t>
            </w:r>
            <w:r w:rsidRPr="00B80369">
              <w:rPr>
                <w:rFonts w:ascii="Calibri" w:eastAsia="Calibri" w:hAnsi="Calibri" w:cs="Calibri"/>
              </w:rPr>
              <w:t>≈</w:t>
            </w:r>
          </w:p>
        </w:tc>
      </w:tr>
    </w:tbl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42238F" w:rsidRPr="00C73C8D" w:rsidRDefault="0042238F" w:rsidP="0042238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Write numbers to 100 in Roman numerals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6B0246" w:rsidRPr="0058065C" w:rsidTr="00B4478A">
        <w:tc>
          <w:tcPr>
            <w:tcW w:w="9016" w:type="dxa"/>
            <w:gridSpan w:val="5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Write the numbers below in Roman numerals. </w:t>
            </w:r>
          </w:p>
        </w:tc>
      </w:tr>
      <w:tr w:rsidR="006B0246" w:rsidRPr="0058065C" w:rsidTr="00B4478A"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35 =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72 = </w:t>
            </w: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27 = </w:t>
            </w: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83 = </w:t>
            </w:r>
          </w:p>
        </w:tc>
        <w:tc>
          <w:tcPr>
            <w:tcW w:w="180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38 = </w:t>
            </w:r>
          </w:p>
        </w:tc>
      </w:tr>
      <w:tr w:rsidR="006B0246" w:rsidRPr="0058065C" w:rsidTr="00B4478A"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99 =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29 = </w:t>
            </w: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92 = </w:t>
            </w: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74 = </w:t>
            </w:r>
          </w:p>
        </w:tc>
        <w:tc>
          <w:tcPr>
            <w:tcW w:w="180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47 = </w:t>
            </w:r>
          </w:p>
        </w:tc>
      </w:tr>
    </w:tbl>
    <w:p w:rsidR="00B4478A" w:rsidRDefault="00B4478A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B4478A" w:rsidRDefault="00B4478A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B4478A" w:rsidRDefault="00B4478A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33565C" w:rsidRPr="00B80369" w:rsidTr="00B4478A">
        <w:tc>
          <w:tcPr>
            <w:tcW w:w="9016" w:type="dxa"/>
            <w:gridSpan w:val="5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the numbers below in Roman numerals. </w:t>
            </w:r>
          </w:p>
        </w:tc>
      </w:tr>
      <w:tr w:rsidR="0033565C" w:rsidRPr="00B80369" w:rsidTr="00B4478A">
        <w:tc>
          <w:tcPr>
            <w:tcW w:w="1803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26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63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3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36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3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94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4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49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</w:tr>
      <w:tr w:rsidR="0033565C" w:rsidRPr="00B80369" w:rsidTr="00B4478A">
        <w:tc>
          <w:tcPr>
            <w:tcW w:w="1803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77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2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3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2 = </w:t>
            </w:r>
          </w:p>
        </w:tc>
        <w:tc>
          <w:tcPr>
            <w:tcW w:w="1803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4 = </w:t>
            </w:r>
          </w:p>
        </w:tc>
        <w:tc>
          <w:tcPr>
            <w:tcW w:w="1804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4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</w:tr>
    </w:tbl>
    <w:p w:rsidR="006B0246" w:rsidRPr="00C73C8D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="0042238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Read Roman numerals to 100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6B0246" w:rsidRPr="0058065C" w:rsidTr="00B4478A">
        <w:tc>
          <w:tcPr>
            <w:tcW w:w="9016" w:type="dxa"/>
            <w:gridSpan w:val="5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Write the numbers represented by Roman numerals below. </w:t>
            </w:r>
          </w:p>
        </w:tc>
      </w:tr>
      <w:tr w:rsidR="006B0246" w:rsidRPr="0058065C" w:rsidTr="00B4478A"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IV =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VII = </w:t>
            </w: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XIX = </w:t>
            </w: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XXVI = </w:t>
            </w:r>
          </w:p>
        </w:tc>
        <w:tc>
          <w:tcPr>
            <w:tcW w:w="180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XXXIV = </w:t>
            </w:r>
          </w:p>
        </w:tc>
      </w:tr>
      <w:tr w:rsidR="006B0246" w:rsidRPr="0058065C" w:rsidTr="00B4478A"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XXXVII =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XLI = </w:t>
            </w: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XLIV = </w:t>
            </w: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XLIX = </w:t>
            </w:r>
          </w:p>
        </w:tc>
        <w:tc>
          <w:tcPr>
            <w:tcW w:w="180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LV = </w:t>
            </w:r>
          </w:p>
        </w:tc>
      </w:tr>
      <w:tr w:rsidR="006B0246" w:rsidRPr="0058065C" w:rsidTr="00B4478A"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LXIV =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LXXIX = </w:t>
            </w: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LXXIII = </w:t>
            </w: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XCIV = </w:t>
            </w:r>
          </w:p>
        </w:tc>
        <w:tc>
          <w:tcPr>
            <w:tcW w:w="180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XCVIII = </w:t>
            </w: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33565C" w:rsidRPr="00B80369" w:rsidTr="00B4478A">
        <w:tc>
          <w:tcPr>
            <w:tcW w:w="9016" w:type="dxa"/>
            <w:gridSpan w:val="5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the numbers represented by Roman numerals below. </w:t>
            </w:r>
          </w:p>
        </w:tc>
      </w:tr>
      <w:tr w:rsidR="0033565C" w:rsidRPr="00B80369" w:rsidTr="00B4478A">
        <w:tc>
          <w:tcPr>
            <w:tcW w:w="1803" w:type="dxa"/>
          </w:tcPr>
          <w:p w:rsidR="0033565C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V</w:t>
            </w:r>
            <w:r>
              <w:rPr>
                <w:rFonts w:ascii="Calibri" w:eastAsia="Calibri" w:hAnsi="Calibri" w:cs="Times New Roman"/>
              </w:rPr>
              <w:t>I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I</w:t>
            </w:r>
            <w:r>
              <w:rPr>
                <w:rFonts w:ascii="Calibri" w:eastAsia="Calibri" w:hAnsi="Calibri" w:cs="Times New Roman"/>
              </w:rPr>
              <w:t>X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3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X</w:t>
            </w:r>
            <w:r>
              <w:rPr>
                <w:rFonts w:ascii="Calibri" w:eastAsia="Calibri" w:hAnsi="Calibri" w:cs="Times New Roman"/>
              </w:rPr>
              <w:t>V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3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XXV</w:t>
            </w:r>
            <w:r>
              <w:rPr>
                <w:rFonts w:ascii="Calibri" w:eastAsia="Calibri" w:hAnsi="Calibri" w:cs="Times New Roman"/>
              </w:rPr>
              <w:t>II</w:t>
            </w:r>
            <w:r w:rsidRPr="00B80369">
              <w:rPr>
                <w:rFonts w:ascii="Calibri" w:eastAsia="Calibri" w:hAnsi="Calibri" w:cs="Times New Roman"/>
              </w:rPr>
              <w:t xml:space="preserve">I = </w:t>
            </w:r>
          </w:p>
        </w:tc>
        <w:tc>
          <w:tcPr>
            <w:tcW w:w="1804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XXXV</w:t>
            </w:r>
            <w:r>
              <w:rPr>
                <w:rFonts w:ascii="Calibri" w:eastAsia="Calibri" w:hAnsi="Calibri" w:cs="Times New Roman"/>
              </w:rPr>
              <w:t>I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</w:tr>
      <w:tr w:rsidR="0033565C" w:rsidRPr="00B80369" w:rsidTr="00B4478A">
        <w:tc>
          <w:tcPr>
            <w:tcW w:w="1803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XXXVI</w:t>
            </w:r>
            <w:r>
              <w:rPr>
                <w:rFonts w:ascii="Calibri" w:eastAsia="Calibri" w:hAnsi="Calibri" w:cs="Times New Roman"/>
              </w:rPr>
              <w:t>I</w:t>
            </w:r>
            <w:r w:rsidRPr="00B80369">
              <w:rPr>
                <w:rFonts w:ascii="Calibri" w:eastAsia="Calibri" w:hAnsi="Calibri" w:cs="Times New Roman"/>
              </w:rPr>
              <w:t xml:space="preserve">I = </w: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XLI</w:t>
            </w:r>
            <w:r>
              <w:rPr>
                <w:rFonts w:ascii="Calibri" w:eastAsia="Calibri" w:hAnsi="Calibri" w:cs="Times New Roman"/>
              </w:rPr>
              <w:t>I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3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XLV = </w:t>
            </w:r>
          </w:p>
        </w:tc>
        <w:tc>
          <w:tcPr>
            <w:tcW w:w="1803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LI = </w:t>
            </w:r>
          </w:p>
        </w:tc>
        <w:tc>
          <w:tcPr>
            <w:tcW w:w="1804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L</w:t>
            </w:r>
            <w:r>
              <w:rPr>
                <w:rFonts w:ascii="Calibri" w:eastAsia="Calibri" w:hAnsi="Calibri" w:cs="Times New Roman"/>
              </w:rPr>
              <w:t>I</w:t>
            </w:r>
            <w:r w:rsidRPr="00B80369">
              <w:rPr>
                <w:rFonts w:ascii="Calibri" w:eastAsia="Calibri" w:hAnsi="Calibri" w:cs="Times New Roman"/>
              </w:rPr>
              <w:t xml:space="preserve">V = </w:t>
            </w:r>
          </w:p>
        </w:tc>
      </w:tr>
      <w:tr w:rsidR="0033565C" w:rsidRPr="00B80369" w:rsidTr="00B4478A">
        <w:tc>
          <w:tcPr>
            <w:tcW w:w="1803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LXI</w:t>
            </w:r>
            <w:r>
              <w:rPr>
                <w:rFonts w:ascii="Calibri" w:eastAsia="Calibri" w:hAnsi="Calibri" w:cs="Times New Roman"/>
              </w:rPr>
              <w:t>X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LXXI</w:t>
            </w:r>
            <w:r>
              <w:rPr>
                <w:rFonts w:ascii="Calibri" w:eastAsia="Calibri" w:hAnsi="Calibri" w:cs="Times New Roman"/>
              </w:rPr>
              <w:t>V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3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LXXXI = </w:t>
            </w:r>
          </w:p>
        </w:tc>
        <w:tc>
          <w:tcPr>
            <w:tcW w:w="1803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XCV</w:t>
            </w:r>
            <w:r>
              <w:rPr>
                <w:rFonts w:ascii="Calibri" w:eastAsia="Calibri" w:hAnsi="Calibri" w:cs="Times New Roman"/>
              </w:rPr>
              <w:t>II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4" w:type="dxa"/>
          </w:tcPr>
          <w:p w:rsidR="0033565C" w:rsidRPr="00B80369" w:rsidRDefault="0033565C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XC</w:t>
            </w:r>
            <w:r>
              <w:rPr>
                <w:rFonts w:ascii="Calibri" w:eastAsia="Calibri" w:hAnsi="Calibri" w:cs="Times New Roman"/>
              </w:rPr>
              <w:t>IX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B4478A" w:rsidRDefault="00B4478A" w:rsidP="006B0246">
      <w:pPr>
        <w:spacing w:after="0" w:line="240" w:lineRule="auto"/>
        <w:rPr>
          <w:rFonts w:ascii="Calibri" w:eastAsia="Times New Roman" w:hAnsi="Calibri" w:cs="Times New Roman"/>
          <w:b/>
          <w:sz w:val="28"/>
          <w:szCs w:val="18"/>
          <w:u w:val="single"/>
          <w:lang w:val="en-US"/>
        </w:rPr>
      </w:pPr>
      <w:hyperlink r:id="rId29" w:history="1">
        <w:r w:rsidRPr="00B4478A">
          <w:rPr>
            <w:rStyle w:val="Hyperlink"/>
            <w:rFonts w:ascii="Calibri" w:eastAsia="Times New Roman" w:hAnsi="Calibri" w:cs="Times New Roman"/>
            <w:b/>
            <w:sz w:val="28"/>
            <w:szCs w:val="18"/>
            <w:lang w:val="en-US"/>
          </w:rPr>
          <w:t>Addition</w:t>
        </w:r>
      </w:hyperlink>
    </w:p>
    <w:p w:rsidR="00B4478A" w:rsidRPr="00B4478A" w:rsidRDefault="00B4478A" w:rsidP="006B0246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B4478A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Go to </w:t>
      </w:r>
      <w:hyperlink r:id="rId30" w:history="1">
        <w:r w:rsidRPr="00B4478A">
          <w:rPr>
            <w:rStyle w:val="Hyperlink"/>
            <w:rFonts w:ascii="Calibri" w:eastAsia="Times New Roman" w:hAnsi="Calibri" w:cs="Times New Roman"/>
            <w:b/>
            <w:sz w:val="18"/>
            <w:szCs w:val="18"/>
            <w:lang w:val="en-US"/>
          </w:rPr>
          <w:t>https://keystage2maths.com/y4/addition/</w:t>
        </w:r>
      </w:hyperlink>
      <w:r w:rsidRPr="00B4478A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for help. </w:t>
      </w:r>
    </w:p>
    <w:p w:rsidR="00B4478A" w:rsidRPr="00B4478A" w:rsidRDefault="00B4478A" w:rsidP="006B0246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</w:p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 Count on in ones from a four-digit number</w:t>
      </w:r>
    </w:p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Tr="00B4478A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For the questions below, write the next </w:t>
            </w:r>
            <w:r>
              <w:rPr>
                <w:rFonts w:ascii="Calibri" w:eastAsia="Calibri" w:hAnsi="Calibri" w:cs="Times New Roman"/>
                <w:bCs/>
              </w:rPr>
              <w:t>s</w:t>
            </w:r>
            <w:r>
              <w:rPr>
                <w:rFonts w:ascii="Calibri" w:eastAsia="Calibri" w:hAnsi="Calibri" w:cs="Times New Roman"/>
              </w:rPr>
              <w:t>even</w:t>
            </w:r>
            <w:r>
              <w:rPr>
                <w:rFonts w:ascii="Calibri" w:eastAsia="Calibri" w:hAnsi="Calibri" w:cs="Times New Roman"/>
                <w:b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 xml:space="preserve">numbers, counting in ones. </w:t>
            </w:r>
          </w:p>
        </w:tc>
      </w:tr>
      <w:tr w:rsidR="00B4478A" w:rsidTr="00B4478A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19808" behindDoc="0" locked="0" layoutInCell="1" allowOverlap="1" wp14:anchorId="7C93DC61" wp14:editId="4F7A6555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426" name="Rectangle 4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73FA63" id="Rectangle 426" o:spid="_x0000_s1026" style="position:absolute;margin-left:81.1pt;margin-top:2.2pt;width:42pt;height:22.15pt;z-index:25291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20832" behindDoc="0" locked="0" layoutInCell="1" allowOverlap="1" wp14:anchorId="258E3D88" wp14:editId="5CDB411A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427" name="Rectangle 4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2FB0FD" id="Rectangle 427" o:spid="_x0000_s1026" style="position:absolute;margin-left:126.45pt;margin-top:2.3pt;width:42pt;height:22.15pt;z-index:25292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21856" behindDoc="0" locked="0" layoutInCell="1" allowOverlap="1" wp14:anchorId="625D7336" wp14:editId="3619C69E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428" name="Rectangle 4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0D8DC1" id="Rectangle 428" o:spid="_x0000_s1026" style="position:absolute;margin-left:171.65pt;margin-top:2.3pt;width:42pt;height:22.15pt;z-index:25292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B+8ew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25952" behindDoc="0" locked="0" layoutInCell="1" allowOverlap="1" wp14:anchorId="15E579BC" wp14:editId="1F7BEF13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424" name="Rectangle 4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7705F4" id="Rectangle 424" o:spid="_x0000_s1026" style="position:absolute;margin-left:352.75pt;margin-top:2.25pt;width:42pt;height:22.15pt;z-index:25292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24928" behindDoc="0" locked="0" layoutInCell="1" allowOverlap="1" wp14:anchorId="708F7435" wp14:editId="4A69F9F5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425" name="Rectangle 4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6D845F" id="Rectangle 425" o:spid="_x0000_s1026" style="position:absolute;margin-left:307.55pt;margin-top:2.25pt;width:42pt;height:22.15pt;z-index:25292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9SafQ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23904" behindDoc="0" locked="0" layoutInCell="1" allowOverlap="1" wp14:anchorId="5EA70AA3" wp14:editId="494FF8DD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430" name="Rectangle 4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2FCF71" id="Rectangle 430" o:spid="_x0000_s1026" style="position:absolute;margin-left:262.2pt;margin-top:2.2pt;width:42pt;height:22.15pt;z-index:25292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w0Neg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22880" behindDoc="0" locked="0" layoutInCell="1" allowOverlap="1" wp14:anchorId="1C0B1479" wp14:editId="701D25CB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429" name="Rectangle 4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E7FB19" id="Rectangle 429" o:spid="_x0000_s1026" style="position:absolute;margin-left:217pt;margin-top:2.25pt;width:42pt;height:22.15pt;z-index:25292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4095, 4096, 4097, 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  <w:tr w:rsidR="00B4478A" w:rsidTr="00B4478A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26976" behindDoc="0" locked="0" layoutInCell="1" allowOverlap="1" wp14:anchorId="293FD3A9" wp14:editId="10A7B810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067" name="Rectangle 10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CBDF17" id="Rectangle 1067" o:spid="_x0000_s1026" style="position:absolute;margin-left:81.1pt;margin-top:2.2pt;width:42pt;height:22.15pt;z-index:25292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28000" behindDoc="0" locked="0" layoutInCell="1" allowOverlap="1" wp14:anchorId="0D4D0419" wp14:editId="5EA2F518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068" name="Rectangle 10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37363A" id="Rectangle 1068" o:spid="_x0000_s1026" style="position:absolute;margin-left:126.45pt;margin-top:2.3pt;width:42pt;height:22.15pt;z-index:25292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29024" behindDoc="0" locked="0" layoutInCell="1" allowOverlap="1" wp14:anchorId="2CA17489" wp14:editId="490064F1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069" name="Rectangle 10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26AFD5" id="Rectangle 1069" o:spid="_x0000_s1026" style="position:absolute;margin-left:171.65pt;margin-top:2.3pt;width:42pt;height:22.15pt;z-index:25292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3120" behindDoc="0" locked="0" layoutInCell="1" allowOverlap="1" wp14:anchorId="2F2D3BBB" wp14:editId="75594807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70" name="Rectangle 10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F98A73" id="Rectangle 1070" o:spid="_x0000_s1026" style="position:absolute;margin-left:352.75pt;margin-top:2.25pt;width:42pt;height:22.15pt;z-index:25293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IJjew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2096" behindDoc="0" locked="0" layoutInCell="1" allowOverlap="1" wp14:anchorId="7D2D1F3D" wp14:editId="47145A2D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71" name="Rectangle 10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B6F9F7" id="Rectangle 1071" o:spid="_x0000_s1026" style="position:absolute;margin-left:307.55pt;margin-top:2.25pt;width:42pt;height:22.15pt;z-index:25293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kwGew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1072" behindDoc="0" locked="0" layoutInCell="1" allowOverlap="1" wp14:anchorId="72D4434A" wp14:editId="54267102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072" name="Rectangle 10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FD11C9" id="Rectangle 1072" o:spid="_x0000_s1026" style="position:absolute;margin-left:262.2pt;margin-top:2.2pt;width:42pt;height:22.15pt;z-index:25293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R+ofA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0048" behindDoc="0" locked="0" layoutInCell="1" allowOverlap="1" wp14:anchorId="61CA2EC5" wp14:editId="24711BA0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73" name="Rectangle 10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4454B1" id="Rectangle 1073" o:spid="_x0000_s1026" style="position:absolute;margin-left:217pt;margin-top:2.25pt;width:42pt;height:22.15pt;z-index:25293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9HNewIAABo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2997, 2998, 2999, 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</w:tbl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Tr="00B4478A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For the questions below, write the next </w:t>
            </w:r>
            <w:r>
              <w:rPr>
                <w:rFonts w:ascii="Calibri" w:eastAsia="Calibri" w:hAnsi="Calibri" w:cs="Times New Roman"/>
                <w:bCs/>
              </w:rPr>
              <w:t>s</w:t>
            </w:r>
            <w:r>
              <w:rPr>
                <w:rFonts w:ascii="Calibri" w:eastAsia="Calibri" w:hAnsi="Calibri" w:cs="Times New Roman"/>
              </w:rPr>
              <w:t>even</w:t>
            </w:r>
            <w:r>
              <w:rPr>
                <w:rFonts w:ascii="Calibri" w:eastAsia="Calibri" w:hAnsi="Calibri" w:cs="Times New Roman"/>
                <w:b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 xml:space="preserve">numbers, counting in ones. </w:t>
            </w:r>
          </w:p>
        </w:tc>
      </w:tr>
      <w:tr w:rsidR="00B4478A" w:rsidTr="00B4478A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4144" behindDoc="0" locked="0" layoutInCell="1" allowOverlap="1" wp14:anchorId="223D9DB9" wp14:editId="30D87875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3D9DB9" id="Rectangle 14" o:spid="_x0000_s1114" style="position:absolute;margin-left:81.1pt;margin-top:2.2pt;width:42pt;height:22.15pt;z-index:25293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vNahAIAACk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5168" behindDoc="0" locked="0" layoutInCell="1" allowOverlap="1" wp14:anchorId="7B91E775" wp14:editId="2769743C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91E775" id="Rectangle 13" o:spid="_x0000_s1115" style="position:absolute;margin-left:126.45pt;margin-top:2.3pt;width:42pt;height:22.15pt;z-index:25293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GcKhAIAACkFAAAOAAAAZHJzL2Uyb0RvYy54bWysVMlu2zAQvRfoPxC8N5KXtI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6192" behindDoc="0" locked="0" layoutInCell="1" allowOverlap="1" wp14:anchorId="139CD7AC" wp14:editId="030AABF8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9CD7AC" id="Rectangle 12" o:spid="_x0000_s1116" style="position:absolute;margin-left:171.65pt;margin-top:2.3pt;width:42pt;height:22.15pt;z-index:25293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wO7gwIAACk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0288" behindDoc="0" locked="0" layoutInCell="1" allowOverlap="1" wp14:anchorId="4B73EB56" wp14:editId="39181C75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73EB56" id="Rectangle 11" o:spid="_x0000_s1117" style="position:absolute;margin-left:352.75pt;margin-top:2.25pt;width:42pt;height:22.15pt;z-index:25294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9264" behindDoc="0" locked="0" layoutInCell="1" allowOverlap="1" wp14:anchorId="6D0899A8" wp14:editId="7DFBA41C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0899A8" id="Rectangle 10" o:spid="_x0000_s1118" style="position:absolute;margin-left:307.55pt;margin-top:2.25pt;width:42pt;height:22.15pt;z-index:25293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HpthAIAACk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8240" behindDoc="0" locked="0" layoutInCell="1" allowOverlap="1" wp14:anchorId="39D3BD89" wp14:editId="0B1AF1E3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D3BD89" id="Rectangle 9" o:spid="_x0000_s1119" style="position:absolute;margin-left:262.2pt;margin-top:2.2pt;width:42pt;height:22.15pt;z-index:25293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yR5gwIAACc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7216" behindDoc="0" locked="0" layoutInCell="1" allowOverlap="1" wp14:anchorId="23BE3F06" wp14:editId="54848D70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BE3F06" id="Rectangle 8" o:spid="_x0000_s1120" style="position:absolute;margin-left:217pt;margin-top:2.25pt;width:42pt;height:22.15pt;z-index:25293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kfmgwIAACc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6093, 6094, 6095, 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  <w:tr w:rsidR="00B4478A" w:rsidTr="00B4478A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1312" behindDoc="0" locked="0" layoutInCell="1" allowOverlap="1" wp14:anchorId="7C32EDBB" wp14:editId="48D71C4A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32EDBB" id="Rectangle 7" o:spid="_x0000_s1121" style="position:absolute;margin-left:81.1pt;margin-top:2.2pt;width:42pt;height:22.15pt;z-index:25294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5GP7gwIAACcFAAAOAAAAZHJzL2Uyb0RvYy54bWysVEtPGzEQvlfqf7B8L7sJo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2336" behindDoc="0" locked="0" layoutInCell="1" allowOverlap="1" wp14:anchorId="7F65185F" wp14:editId="6464FE61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65185F" id="Rectangle 6" o:spid="_x0000_s1122" style="position:absolute;margin-left:126.45pt;margin-top:2.3pt;width:42pt;height:22.15pt;z-index:25294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3360" behindDoc="0" locked="0" layoutInCell="1" allowOverlap="1" wp14:anchorId="117FB179" wp14:editId="6AC82773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7FB179" id="Rectangle 5" o:spid="_x0000_s1123" style="position:absolute;margin-left:171.65pt;margin-top:2.3pt;width:42pt;height:22.15pt;z-index:25294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lBID8YYCAAAn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7456" behindDoc="0" locked="0" layoutInCell="1" allowOverlap="1" wp14:anchorId="1B9E6555" wp14:editId="26A23FC7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9E6555" id="Rectangle 4" o:spid="_x0000_s1124" style="position:absolute;margin-left:352.75pt;margin-top:2.25pt;width:42pt;height:22.15pt;z-index:25294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AXbhAIAACc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6432" behindDoc="0" locked="0" layoutInCell="1" allowOverlap="1" wp14:anchorId="39757D3A" wp14:editId="6B51DBEE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757D3A" id="Rectangle 3" o:spid="_x0000_s1125" style="position:absolute;margin-left:307.55pt;margin-top:2.25pt;width:42pt;height:22.15pt;z-index:25294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sdagwIAACc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5408" behindDoc="0" locked="0" layoutInCell="1" allowOverlap="1" wp14:anchorId="3E6F2CB3" wp14:editId="4A12B6F4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6F2CB3" id="Rectangle 2" o:spid="_x0000_s1126" style="position:absolute;margin-left:262.2pt;margin-top:2.2pt;width:42pt;height:22.15pt;z-index:25294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4384" behindDoc="0" locked="0" layoutInCell="1" allowOverlap="1" wp14:anchorId="4B018602" wp14:editId="147ECCA0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018602" id="Rectangle 1" o:spid="_x0000_s1127" style="position:absolute;margin-left:217pt;margin-top:2.25pt;width:42pt;height:22.15pt;z-index:25294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4996, 4997, 4998, 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</w:tbl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Add a single-digit number to a four-digit number</w:t>
      </w:r>
    </w:p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Tr="00B4478A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B4478A" w:rsidTr="00B4478A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6098 + 5 = 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5636 + 8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2994 + 9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3993 + 7 = </w:t>
            </w:r>
          </w:p>
        </w:tc>
      </w:tr>
    </w:tbl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Tr="00B4478A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B4478A" w:rsidTr="00B4478A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4096 + 5 = 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7647 + 8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1995 + 9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8992 + 8 = </w:t>
            </w:r>
          </w:p>
        </w:tc>
      </w:tr>
    </w:tbl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on in tens from a four-digit number</w:t>
      </w:r>
    </w:p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Tr="00B4478A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For the questions below, write the next </w:t>
            </w:r>
            <w:r>
              <w:rPr>
                <w:rFonts w:ascii="Calibri" w:eastAsia="Calibri" w:hAnsi="Calibri" w:cs="Times New Roman"/>
                <w:bCs/>
              </w:rPr>
              <w:t>s</w:t>
            </w:r>
            <w:r>
              <w:rPr>
                <w:rFonts w:ascii="Calibri" w:eastAsia="Calibri" w:hAnsi="Calibri" w:cs="Times New Roman"/>
              </w:rPr>
              <w:t>even</w:t>
            </w:r>
            <w:r>
              <w:rPr>
                <w:rFonts w:ascii="Calibri" w:eastAsia="Calibri" w:hAnsi="Calibri" w:cs="Times New Roman"/>
                <w:b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 xml:space="preserve">numbers, counting on in tens. </w:t>
            </w:r>
          </w:p>
        </w:tc>
      </w:tr>
      <w:tr w:rsidR="00B4478A" w:rsidTr="00B4478A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8480" behindDoc="0" locked="0" layoutInCell="1" allowOverlap="1" wp14:anchorId="5F7CDE0E" wp14:editId="545FA74F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102" name="Rectangle 1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22317A" id="Rectangle 1102" o:spid="_x0000_s1026" style="position:absolute;margin-left:81.1pt;margin-top:2.2pt;width:42pt;height:22.15pt;z-index:25294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9+ofA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9504" behindDoc="0" locked="0" layoutInCell="1" allowOverlap="1" wp14:anchorId="74A274F0" wp14:editId="176D02F7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103" name="Rectangle 1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F1C713" id="Rectangle 1103" o:spid="_x0000_s1026" style="position:absolute;margin-left:126.45pt;margin-top:2.3pt;width:42pt;height:22.15pt;z-index:25294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RHNewIAABo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0528" behindDoc="0" locked="0" layoutInCell="1" allowOverlap="1" wp14:anchorId="4C17873C" wp14:editId="3DABE9E8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104" name="Rectangle 1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D079DF" id="Rectangle 1104" o:spid="_x0000_s1026" style="position:absolute;margin-left:171.65pt;margin-top:2.3pt;width:42pt;height:22.15pt;z-index:25295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ggvfA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4624" behindDoc="0" locked="0" layoutInCell="1" allowOverlap="1" wp14:anchorId="07392C59" wp14:editId="3766F540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05" name="Rectangle 1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2821A8" id="Rectangle 1105" o:spid="_x0000_s1026" style="position:absolute;margin-left:352.75pt;margin-top:2.25pt;width:42pt;height:22.15pt;z-index:25295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MZKew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3600" behindDoc="0" locked="0" layoutInCell="1" allowOverlap="1" wp14:anchorId="03DB6475" wp14:editId="12A98591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06" name="Rectangle 1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D3DCD7" id="Rectangle 1106" o:spid="_x0000_s1026" style="position:absolute;margin-left:307.55pt;margin-top:2.25pt;width:42pt;height:22.15pt;z-index:25295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2576" behindDoc="0" locked="0" layoutInCell="1" allowOverlap="1" wp14:anchorId="0C75D3D6" wp14:editId="1F4C6926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107" name="Rectangle 1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056799" id="Rectangle 1107" o:spid="_x0000_s1026" style="position:absolute;margin-left:262.2pt;margin-top:2.2pt;width:42pt;height:22.15pt;z-index:25295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VuBfA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1552" behindDoc="0" locked="0" layoutInCell="1" allowOverlap="1" wp14:anchorId="516A9751" wp14:editId="013BE754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08" name="Rectangle 1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9508C8" id="Rectangle 1108" o:spid="_x0000_s1026" style="position:absolute;margin-left:217pt;margin-top:2.25pt;width:42pt;height:22.15pt;z-index:25295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9f7ew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5476, 5486, 5496, 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  <w:tr w:rsidR="00B4478A" w:rsidTr="00B4478A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5648" behindDoc="0" locked="0" layoutInCell="1" allowOverlap="1" wp14:anchorId="72264061" wp14:editId="4080B24A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109" name="Rectangle 1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0BEAC5" id="Rectangle 1109" o:spid="_x0000_s1026" style="position:absolute;margin-left:81.1pt;margin-top:2.2pt;width:42pt;height:22.15pt;z-index:25295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RmeewIAABo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6672" behindDoc="0" locked="0" layoutInCell="1" allowOverlap="1" wp14:anchorId="2444993A" wp14:editId="76B6FF76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110" name="Rectangle 1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17B619" id="Rectangle 1110" o:spid="_x0000_s1026" style="position:absolute;margin-left:126.45pt;margin-top:2.3pt;width:42pt;height:22.15pt;z-index:25295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iVBew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7696" behindDoc="0" locked="0" layoutInCell="1" allowOverlap="1" wp14:anchorId="65735750" wp14:editId="14E9853C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111" name="Rectangle 1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99179A" id="Rectangle 1111" o:spid="_x0000_s1026" style="position:absolute;margin-left:171.65pt;margin-top:2.3pt;width:42pt;height:22.15pt;z-index:25295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OskeQ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1792" behindDoc="0" locked="0" layoutInCell="1" allowOverlap="1" wp14:anchorId="5DA91B39" wp14:editId="3B863E09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12" name="Rectangle 1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017AE7" id="Rectangle 1112" o:spid="_x0000_s1026" style="position:absolute;margin-left:352.75pt;margin-top:2.25pt;width:42pt;height:22.15pt;z-index:25296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7iKfA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0768" behindDoc="0" locked="0" layoutInCell="1" allowOverlap="1" wp14:anchorId="2806C16D" wp14:editId="26374A7E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13" name="Rectangle 1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5B1C7A" id="Rectangle 1113" o:spid="_x0000_s1026" style="position:absolute;margin-left:307.55pt;margin-top:2.25pt;width:42pt;height:22.15pt;z-index:25296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8XbvewIAABo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9744" behindDoc="0" locked="0" layoutInCell="1" allowOverlap="1" wp14:anchorId="323179B9" wp14:editId="2F177FA8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114" name="Rectangle 1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703DB3" id="Rectangle 1114" o:spid="_x0000_s1026" style="position:absolute;margin-left:262.2pt;margin-top:2.2pt;width:42pt;height:22.15pt;z-index:25295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m8NfA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8720" behindDoc="0" locked="0" layoutInCell="1" allowOverlap="1" wp14:anchorId="33891484" wp14:editId="2CE4E68B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15" name="Rectangle 1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0E823B" id="Rectangle 1115" o:spid="_x0000_s1026" style="position:absolute;margin-left:217pt;margin-top:2.25pt;width:42pt;height:22.15pt;z-index:25295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KFofAIAABoFAAAOAAAAZHJzL2Uyb0RvYy54bWysVFtP2zAUfp+0/2D5fSQt7WA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6964, 6974, 6984, 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</w:tbl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Tr="00B4478A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For the questions below, write the next </w:t>
            </w:r>
            <w:r>
              <w:rPr>
                <w:rFonts w:ascii="Calibri" w:eastAsia="Calibri" w:hAnsi="Calibri" w:cs="Times New Roman"/>
                <w:bCs/>
              </w:rPr>
              <w:t>s</w:t>
            </w:r>
            <w:r>
              <w:rPr>
                <w:rFonts w:ascii="Calibri" w:eastAsia="Calibri" w:hAnsi="Calibri" w:cs="Times New Roman"/>
              </w:rPr>
              <w:t>even</w:t>
            </w:r>
            <w:r>
              <w:rPr>
                <w:rFonts w:ascii="Calibri" w:eastAsia="Calibri" w:hAnsi="Calibri" w:cs="Times New Roman"/>
                <w:b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 xml:space="preserve">numbers, counting on in tens. </w:t>
            </w:r>
          </w:p>
        </w:tc>
      </w:tr>
      <w:tr w:rsidR="00B4478A" w:rsidTr="00B4478A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2816" behindDoc="0" locked="0" layoutInCell="1" allowOverlap="1" wp14:anchorId="646D2D1F" wp14:editId="4B68FB2B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6D2D1F" id="Rectangle 28" o:spid="_x0000_s1128" style="position:absolute;margin-left:81.1pt;margin-top:2.2pt;width:42pt;height:22.15pt;z-index:25296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3840" behindDoc="0" locked="0" layoutInCell="1" allowOverlap="1" wp14:anchorId="15787298" wp14:editId="48D1001E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7" name="Rect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787298" id="Rectangle 27" o:spid="_x0000_s1129" style="position:absolute;margin-left:126.45pt;margin-top:2.3pt;width:42pt;height:22.15pt;z-index:25296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NxvhgIAACo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Gtg&#10;3G+GAgAAKg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4864" behindDoc="0" locked="0" layoutInCell="1" allowOverlap="1" wp14:anchorId="14FE6301" wp14:editId="7E28EA9C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FE6301" id="Rectangle 26" o:spid="_x0000_s1130" style="position:absolute;margin-left:171.65pt;margin-top:2.3pt;width:42pt;height:22.15pt;z-index:25296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aJLhgIAACo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m6miS4YCAAAq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8960" behindDoc="0" locked="0" layoutInCell="1" allowOverlap="1" wp14:anchorId="02BD6D4B" wp14:editId="38168B39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5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BD6D4B" id="Rectangle 25" o:spid="_x0000_s1131" style="position:absolute;margin-left:352.75pt;margin-top:2.25pt;width:42pt;height:22.15pt;z-index:25296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8ESShgIAACo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C9&#10;8ESShgIAACo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7936" behindDoc="0" locked="0" layoutInCell="1" allowOverlap="1" wp14:anchorId="53E7CD4B" wp14:editId="7EBBA0F1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4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E7CD4B" id="Rectangle 24" o:spid="_x0000_s1132" style="position:absolute;margin-left:307.55pt;margin-top:2.25pt;width:42pt;height:22.15pt;z-index:25296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IjshgIAACo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Na4&#10;iOyGAgAAK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6912" behindDoc="0" locked="0" layoutInCell="1" allowOverlap="1" wp14:anchorId="7F1A3090" wp14:editId="2AC5FD9F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3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1A3090" id="Rectangle 23" o:spid="_x0000_s1133" style="position:absolute;margin-left:262.2pt;margin-top:2.2pt;width:42pt;height:22.15pt;z-index:25296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Pn6hgIAACo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Cw&#10;RPn6hgIAACo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5888" behindDoc="0" locked="0" layoutInCell="1" allowOverlap="1" wp14:anchorId="089F999A" wp14:editId="6DD45E71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9F999A" id="Rectangle 22" o:spid="_x0000_s1134" style="position:absolute;margin-left:217pt;margin-top:2.25pt;width:42pt;height:22.15pt;z-index:25296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HaO&#10;4muGAgAAKg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4745, 4755, 4765, 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  <w:tr w:rsidR="00B4478A" w:rsidTr="00B4478A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9984" behindDoc="0" locked="0" layoutInCell="1" allowOverlap="1" wp14:anchorId="0738096B" wp14:editId="0BCE04CC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38096B" id="Rectangle 21" o:spid="_x0000_s1135" style="position:absolute;margin-left:81.1pt;margin-top:2.2pt;width:42pt;height:22.15pt;z-index:25296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wSyhQIAACo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1008" behindDoc="0" locked="0" layoutInCell="1" allowOverlap="1" wp14:anchorId="799ABF0D" wp14:editId="40A057B9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9ABF0D" id="Rectangle 20" o:spid="_x0000_s1136" style="position:absolute;margin-left:126.45pt;margin-top:2.3pt;width:42pt;height:22.15pt;z-index:25297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2032" behindDoc="0" locked="0" layoutInCell="1" allowOverlap="1" wp14:anchorId="625233BD" wp14:editId="0697CA35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5233BD" id="Rectangle 19" o:spid="_x0000_s1137" style="position:absolute;margin-left:171.65pt;margin-top:2.3pt;width:42pt;height:22.15pt;z-index:25297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6128" behindDoc="0" locked="0" layoutInCell="1" allowOverlap="1" wp14:anchorId="0834FFFD" wp14:editId="744D513E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34FFFD" id="Rectangle 18" o:spid="_x0000_s1138" style="position:absolute;margin-left:352.75pt;margin-top:2.25pt;width:42pt;height:22.15pt;z-index:25297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yfvhAIAACo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5104" behindDoc="0" locked="0" layoutInCell="1" allowOverlap="1" wp14:anchorId="5532AA8A" wp14:editId="13C54315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32AA8A" id="Rectangle 17" o:spid="_x0000_s1139" style="position:absolute;margin-left:307.55pt;margin-top:2.25pt;width:42pt;height:22.15pt;z-index:25297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wi9hAIAACo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4080" behindDoc="0" locked="0" layoutInCell="1" allowOverlap="1" wp14:anchorId="11AB3308" wp14:editId="6FD1686F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AB3308" id="Rectangle 16" o:spid="_x0000_s1140" style="position:absolute;margin-left:262.2pt;margin-top:2.2pt;width:42pt;height:22.15pt;z-index:25297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naZhQIAACo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3056" behindDoc="0" locked="0" layoutInCell="1" allowOverlap="1" wp14:anchorId="4FA062CF" wp14:editId="56FB7C09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A062CF" id="Rectangle 15" o:spid="_x0000_s1141" style="position:absolute;margin-left:217pt;margin-top:2.25pt;width:42pt;height:22.15pt;z-index:25297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5BAhQIAACo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7342, 7352, 7362, 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</w:tbl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Add a multiple of 10 to a four-digit number</w:t>
      </w:r>
    </w:p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Tr="00B4478A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B4478A" w:rsidTr="00B4478A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8054 + 50 = 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7383 + 40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3979 + 50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2996 + 70 = </w:t>
            </w:r>
          </w:p>
        </w:tc>
      </w:tr>
    </w:tbl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Tr="00B4478A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B4478A" w:rsidTr="00B4478A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7050 + 60 = 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6288 + 40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2985 + 50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1998 + 70 = </w:t>
            </w:r>
          </w:p>
        </w:tc>
      </w:tr>
    </w:tbl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Add two multiples of 100 beyond 1000</w:t>
      </w:r>
    </w:p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Tr="00B4478A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B4478A" w:rsidTr="00B4478A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900 + 300 = 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800 + 600 =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1700 + 300 =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5500 + 800 =</w:t>
            </w:r>
          </w:p>
        </w:tc>
      </w:tr>
    </w:tbl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Tr="00B4478A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B4478A" w:rsidTr="00B4478A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700 + 500 = 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900 + 800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2500 + 500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4700 + 800 = </w:t>
            </w:r>
          </w:p>
        </w:tc>
      </w:tr>
    </w:tbl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on in hundreds from a four-digit number</w:t>
      </w:r>
    </w:p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Tr="00B4478A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For the questions below, write the next </w:t>
            </w:r>
            <w:r>
              <w:rPr>
                <w:rFonts w:ascii="Calibri" w:eastAsia="Calibri" w:hAnsi="Calibri" w:cs="Times New Roman"/>
                <w:bCs/>
              </w:rPr>
              <w:t>s</w:t>
            </w:r>
            <w:r>
              <w:rPr>
                <w:rFonts w:ascii="Calibri" w:eastAsia="Calibri" w:hAnsi="Calibri" w:cs="Times New Roman"/>
              </w:rPr>
              <w:t>even</w:t>
            </w:r>
            <w:r>
              <w:rPr>
                <w:rFonts w:ascii="Calibri" w:eastAsia="Calibri" w:hAnsi="Calibri" w:cs="Times New Roman"/>
                <w:b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 xml:space="preserve">numbers, counting on in hundreds. </w:t>
            </w:r>
          </w:p>
        </w:tc>
      </w:tr>
      <w:tr w:rsidR="00B4478A" w:rsidTr="00B4478A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7152" behindDoc="0" locked="0" layoutInCell="1" allowOverlap="1" wp14:anchorId="08D24123" wp14:editId="0519835B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56" name="Rectangle 15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C478D4" id="Rectangle 1556" o:spid="_x0000_s1026" style="position:absolute;margin-left:81.1pt;margin-top:2.2pt;width:42pt;height:22.15pt;z-index:25297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8176" behindDoc="0" locked="0" layoutInCell="1" allowOverlap="1" wp14:anchorId="3ED0F0E8" wp14:editId="70B6CC9E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57" name="Rectangle 15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9599F4" id="Rectangle 1557" o:spid="_x0000_s1026" style="position:absolute;margin-left:126.45pt;margin-top:2.3pt;width:42pt;height:22.15pt;z-index:25297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5wjfAIAABoFAAAOAAAAZHJzL2Uyb0RvYy54bWysVFtP2zAUfp+0/2D5fSQt7WA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9200" behindDoc="0" locked="0" layoutInCell="1" allowOverlap="1" wp14:anchorId="2FD4CF85" wp14:editId="122A008E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58" name="Rectangle 15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893A96" id="Rectangle 1558" o:spid="_x0000_s1026" style="position:absolute;margin-left:171.65pt;margin-top:2.3pt;width:42pt;height:22.15pt;z-index:25297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RBZewIAABoFAAAOAAAAZHJzL2Uyb0RvYy54bWysVFtP2zAUfp+0/2D5fSQt7WA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3296" behindDoc="0" locked="0" layoutInCell="1" allowOverlap="1" wp14:anchorId="7063F5E4" wp14:editId="45DD0F68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59" name="Rectangle 15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5AD13C" id="Rectangle 1559" o:spid="_x0000_s1026" style="position:absolute;margin-left:352.75pt;margin-top:2.25pt;width:42pt;height:22.15pt;z-index:25298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2272" behindDoc="0" locked="0" layoutInCell="1" allowOverlap="1" wp14:anchorId="4CA4F20E" wp14:editId="6EE6E4CA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60" name="Rectangle 15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4A35AD" id="Rectangle 1560" o:spid="_x0000_s1026" style="position:absolute;margin-left:307.55pt;margin-top:2.25pt;width:42pt;height:22.15pt;z-index:25298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1248" behindDoc="0" locked="0" layoutInCell="1" allowOverlap="1" wp14:anchorId="2AE41431" wp14:editId="0AE76A8E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61" name="Rectangle 15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C875C9" id="Rectangle 1561" o:spid="_x0000_s1026" style="position:absolute;margin-left:262.2pt;margin-top:2.2pt;width:42pt;height:22.15pt;z-index:25298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0224" behindDoc="0" locked="0" layoutInCell="1" allowOverlap="1" wp14:anchorId="6AEF7963" wp14:editId="0010C6D3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62" name="Rectangle 15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CE8929" id="Rectangle 1562" o:spid="_x0000_s1026" style="position:absolute;margin-left:217pt;margin-top:2.25pt;width:42pt;height:22.15pt;z-index:25298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6132, 6232, 6332, 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  <w:tr w:rsidR="00B4478A" w:rsidTr="00B4478A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4320" behindDoc="0" locked="0" layoutInCell="1" allowOverlap="1" wp14:anchorId="1EA849DF" wp14:editId="3926B2DA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63" name="Rectangle 15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6E7DB6" id="Rectangle 1563" o:spid="_x0000_s1026" style="position:absolute;margin-left:81.1pt;margin-top:2.2pt;width:42pt;height:22.15pt;z-index:25298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5344" behindDoc="0" locked="0" layoutInCell="1" allowOverlap="1" wp14:anchorId="1CA81736" wp14:editId="778F2710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64" name="Rectangle 15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410EF8" id="Rectangle 1564" o:spid="_x0000_s1026" style="position:absolute;margin-left:126.45pt;margin-top:2.3pt;width:42pt;height:22.15pt;z-index:25298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6368" behindDoc="0" locked="0" layoutInCell="1" allowOverlap="1" wp14:anchorId="49DA96B6" wp14:editId="61D48E5F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65" name="Rectangle 15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E052AC" id="Rectangle 1565" o:spid="_x0000_s1026" style="position:absolute;margin-left:171.65pt;margin-top:2.3pt;width:42pt;height:22.15pt;z-index:25298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90464" behindDoc="0" locked="0" layoutInCell="1" allowOverlap="1" wp14:anchorId="3266AC94" wp14:editId="27F769FB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66" name="Rectangle 15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13207B" id="Rectangle 1566" o:spid="_x0000_s1026" style="position:absolute;margin-left:352.75pt;margin-top:2.25pt;width:42pt;height:22.15pt;z-index:25299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9440" behindDoc="0" locked="0" layoutInCell="1" allowOverlap="1" wp14:anchorId="59A98F35" wp14:editId="58E7D9F7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67" name="Rectangle 15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C3FAA8" id="Rectangle 1567" o:spid="_x0000_s1026" style="position:absolute;margin-left:307.55pt;margin-top:2.25pt;width:42pt;height:22.15pt;z-index:25298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8416" behindDoc="0" locked="0" layoutInCell="1" allowOverlap="1" wp14:anchorId="51A1C048" wp14:editId="455A650B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68" name="Rectangle 15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60A218" id="Rectangle 1568" o:spid="_x0000_s1026" style="position:absolute;margin-left:262.2pt;margin-top:2.2pt;width:42pt;height:22.15pt;z-index:25298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7392" behindDoc="0" locked="0" layoutInCell="1" allowOverlap="1" wp14:anchorId="37E33D80" wp14:editId="23BB1D8F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69" name="Rectangle 15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26FE13" id="Rectangle 1569" o:spid="_x0000_s1026" style="position:absolute;margin-left:217pt;margin-top:2.25pt;width:42pt;height:22.15pt;z-index:25298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4555, 4655, 4755, 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</w:tbl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Tr="00B4478A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For the questions below, write the next </w:t>
            </w:r>
            <w:r>
              <w:rPr>
                <w:rFonts w:ascii="Calibri" w:eastAsia="Calibri" w:hAnsi="Calibri" w:cs="Times New Roman"/>
                <w:bCs/>
              </w:rPr>
              <w:t>s</w:t>
            </w:r>
            <w:r>
              <w:rPr>
                <w:rFonts w:ascii="Calibri" w:eastAsia="Calibri" w:hAnsi="Calibri" w:cs="Times New Roman"/>
              </w:rPr>
              <w:t>even</w:t>
            </w:r>
            <w:r>
              <w:rPr>
                <w:rFonts w:ascii="Calibri" w:eastAsia="Calibri" w:hAnsi="Calibri" w:cs="Times New Roman"/>
                <w:b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 xml:space="preserve">numbers, counting on in hundreds. </w:t>
            </w:r>
          </w:p>
        </w:tc>
      </w:tr>
      <w:tr w:rsidR="00B4478A" w:rsidTr="00B4478A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91488" behindDoc="0" locked="0" layoutInCell="1" allowOverlap="1" wp14:anchorId="5C69CA6B" wp14:editId="6187520C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038" name="Rectangle 10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69CA6B" id="Rectangle 1038" o:spid="_x0000_s1142" style="position:absolute;margin-left:81.1pt;margin-top:2.2pt;width:42pt;height:22.15pt;z-index:25299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pvNhgIAAC4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z16b&#10;zY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92512" behindDoc="0" locked="0" layoutInCell="1" allowOverlap="1" wp14:anchorId="1F6374C5" wp14:editId="45837E4F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037" name="Rectangle 10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6374C5" id="Rectangle 1037" o:spid="_x0000_s1143" style="position:absolute;margin-left:126.45pt;margin-top:2.3pt;width:42pt;height:22.15pt;z-index:25299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KyE&#10;L0aGAgAALg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93536" behindDoc="0" locked="0" layoutInCell="1" allowOverlap="1" wp14:anchorId="6091873F" wp14:editId="49FE60F7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036" name="Rectangle 10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91873F" id="Rectangle 1036" o:spid="_x0000_s1144" style="position:absolute;margin-left:171.65pt;margin-top:2.3pt;width:42pt;height:22.15pt;z-index:25299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HPkhgIAAC4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Fdxz5I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97632" behindDoc="0" locked="0" layoutInCell="1" allowOverlap="1" wp14:anchorId="3EDABED8" wp14:editId="68D83983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35" name="Rectangle 10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DABED8" id="Rectangle 1035" o:spid="_x0000_s1145" style="position:absolute;margin-left:352.75pt;margin-top:2.25pt;width:42pt;height:22.15pt;z-index:25299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Cy&#10;M11o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96608" behindDoc="0" locked="0" layoutInCell="1" allowOverlap="1" wp14:anchorId="4A2336A6" wp14:editId="43F452E6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34" name="Rectangle 10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2336A6" id="Rectangle 1034" o:spid="_x0000_s1146" style="position:absolute;margin-left:307.55pt;margin-top:2.25pt;width:42pt;height:22.15pt;z-index:25299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6RThhgIAAC4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Pjp&#10;FOG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95584" behindDoc="0" locked="0" layoutInCell="1" allowOverlap="1" wp14:anchorId="0F1D1E2B" wp14:editId="6B1B1E93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033" name="Rectangle 10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1D1E2B" id="Rectangle 1033" o:spid="_x0000_s1147" style="position:absolute;margin-left:262.2pt;margin-top:2.2pt;width:42pt;height:22.15pt;z-index:25299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rNvhgIAAC4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Dj&#10;6rNvhgIAAC4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94560" behindDoc="0" locked="0" layoutInCell="1" allowOverlap="1" wp14:anchorId="0A70EE22" wp14:editId="296C443A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32" name="Rectangle 10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70EE22" id="Rectangle 1032" o:spid="_x0000_s1148" style="position:absolute;margin-left:217pt;margin-top:2.25pt;width:42pt;height:22.15pt;z-index:25299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DgihgIAAC4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Pcw&#10;OCKGAgAALg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5355, 5455, 5555, 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  <w:tr w:rsidR="00B4478A" w:rsidTr="00B4478A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98656" behindDoc="0" locked="0" layoutInCell="1" allowOverlap="1" wp14:anchorId="39822F8D" wp14:editId="5266FCD4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031" name="Rectangle 10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822F8D" id="Rectangle 1031" o:spid="_x0000_s1149" style="position:absolute;margin-left:81.1pt;margin-top:2.2pt;width:42pt;height:22.15pt;z-index:25299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xauhQIAAC4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99680" behindDoc="0" locked="0" layoutInCell="1" allowOverlap="1" wp14:anchorId="53FE2B3A" wp14:editId="58CD4495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030" name="Rectangle 10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FE2B3A" id="Rectangle 1030" o:spid="_x0000_s1150" style="position:absolute;margin-left:126.45pt;margin-top:2.3pt;width:42pt;height:22.15pt;z-index:25299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C+5hgIAAC4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N+E&#10;L7mGAgAALg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0704" behindDoc="0" locked="0" layoutInCell="1" allowOverlap="1" wp14:anchorId="55CCF346" wp14:editId="329DBAE4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029" name="Rectangle 10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CCF346" id="Rectangle 1029" o:spid="_x0000_s1151" style="position:absolute;margin-left:171.65pt;margin-top:2.3pt;width:42pt;height:22.15pt;z-index:25300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fNuHmo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4800" behindDoc="0" locked="0" layoutInCell="1" allowOverlap="1" wp14:anchorId="68179D55" wp14:editId="6CFBC448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28" name="Rectangle 1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179D55" id="Rectangle 1028" o:spid="_x0000_s1152" style="position:absolute;margin-left:352.75pt;margin-top:2.25pt;width:42pt;height:22.15pt;z-index:25300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Bo&#10;AQzX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3776" behindDoc="0" locked="0" layoutInCell="1" allowOverlap="1" wp14:anchorId="11A5E868" wp14:editId="24D1A723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31" name="Rectangl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A5E868" id="Rectangle 31" o:spid="_x0000_s1153" style="position:absolute;margin-left:307.55pt;margin-top:2.25pt;width:42pt;height:22.15pt;z-index:25300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REohAIAACo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2752" behindDoc="0" locked="0" layoutInCell="1" allowOverlap="1" wp14:anchorId="1A05BCE3" wp14:editId="692C1BC4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05BCE3" id="Rectangle 30" o:spid="_x0000_s1154" style="position:absolute;margin-left:262.2pt;margin-top:2.2pt;width:42pt;height:22.15pt;z-index:25300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wq5hQIAACo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1728" behindDoc="0" locked="0" layoutInCell="1" allowOverlap="1" wp14:anchorId="5C321D18" wp14:editId="09931B55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9" name="Rectangl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321D18" id="Rectangle 29" o:spid="_x0000_s1155" style="position:absolute;margin-left:217pt;margin-top:2.25pt;width:42pt;height:22.15pt;z-index:25300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CEohQIAACo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3520, 3620, 3720, 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</w:tbl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Add a multiple of 100 to a four-digit number</w:t>
      </w:r>
    </w:p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Tr="00B4478A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B4478A" w:rsidTr="00B4478A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1244 + 500 = 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3539 + 500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5381 + 800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3855 + 800 = </w:t>
            </w:r>
          </w:p>
        </w:tc>
      </w:tr>
    </w:tbl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Tr="00B4478A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B4478A" w:rsidTr="00B4478A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3333 + 500 = 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4830 + 500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6655 + 800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2999 + 700 = </w:t>
            </w:r>
          </w:p>
        </w:tc>
      </w:tr>
    </w:tbl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sz w:val="18"/>
          <w:szCs w:val="18"/>
          <w:lang w:val="en-US"/>
        </w:rPr>
        <w:t>8</w:t>
      </w:r>
      <w:r w:rsidRPr="008917AB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Add four-digit numbers using column addition</w:t>
      </w:r>
    </w:p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Tr="00B4478A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column addition. </w:t>
            </w:r>
          </w:p>
        </w:tc>
      </w:tr>
      <w:tr w:rsidR="00B4478A" w:rsidTr="00B4478A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2839 + 86 = 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2424 + 909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856 + 567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3867 + 2536 = </w:t>
            </w:r>
          </w:p>
        </w:tc>
      </w:tr>
    </w:tbl>
    <w:p w:rsidR="00B4478A" w:rsidRPr="008917AB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Tr="00B4478A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column addition. </w:t>
            </w:r>
          </w:p>
        </w:tc>
      </w:tr>
      <w:tr w:rsidR="00B4478A" w:rsidTr="00B4478A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78A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5976 + 68 =</w:t>
            </w:r>
          </w:p>
          <w:p w:rsidR="00B4478A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5555 + 918 =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769 + 652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78A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4844 + 4188 = </w:t>
            </w:r>
          </w:p>
        </w:tc>
      </w:tr>
    </w:tbl>
    <w:p w:rsidR="00B4478A" w:rsidRDefault="00B4478A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B4478A" w:rsidRDefault="00B4478A" w:rsidP="006B0246">
      <w:pPr>
        <w:spacing w:after="0" w:line="240" w:lineRule="auto"/>
        <w:rPr>
          <w:rFonts w:ascii="Calibri" w:eastAsia="Times New Roman" w:hAnsi="Calibri" w:cs="Times New Roman"/>
          <w:b/>
          <w:sz w:val="28"/>
          <w:szCs w:val="18"/>
          <w:u w:val="single"/>
          <w:lang w:val="en-US"/>
        </w:rPr>
      </w:pPr>
      <w:hyperlink r:id="rId31" w:history="1">
        <w:r w:rsidRPr="00B4478A">
          <w:rPr>
            <w:rStyle w:val="Hyperlink"/>
            <w:rFonts w:ascii="Calibri" w:eastAsia="Times New Roman" w:hAnsi="Calibri" w:cs="Times New Roman"/>
            <w:b/>
            <w:sz w:val="28"/>
            <w:szCs w:val="18"/>
            <w:lang w:val="en-US"/>
          </w:rPr>
          <w:t>Subtraction</w:t>
        </w:r>
      </w:hyperlink>
    </w:p>
    <w:p w:rsidR="00B4478A" w:rsidRPr="00B4478A" w:rsidRDefault="00B4478A" w:rsidP="006B0246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B4478A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Go to </w:t>
      </w:r>
      <w:hyperlink r:id="rId32" w:history="1">
        <w:r w:rsidRPr="00B4478A">
          <w:rPr>
            <w:rStyle w:val="Hyperlink"/>
            <w:rFonts w:ascii="Calibri" w:eastAsia="Times New Roman" w:hAnsi="Calibri" w:cs="Times New Roman"/>
            <w:b/>
            <w:sz w:val="18"/>
            <w:szCs w:val="18"/>
            <w:lang w:val="en-US"/>
          </w:rPr>
          <w:t>https://keystage2maths.com/y4/subtraction/</w:t>
        </w:r>
      </w:hyperlink>
      <w:r w:rsidRPr="00B4478A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for help. </w:t>
      </w:r>
    </w:p>
    <w:p w:rsidR="00B4478A" w:rsidRDefault="00B4478A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 Count back in ones from a four-digit number</w:t>
      </w: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RPr="0058065C" w:rsidTr="00B4478A">
        <w:tc>
          <w:tcPr>
            <w:tcW w:w="9016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58065C">
              <w:rPr>
                <w:rFonts w:ascii="Calibri" w:eastAsia="Calibri" w:hAnsi="Calibri" w:cs="Times New Roman"/>
                <w:bCs/>
              </w:rPr>
              <w:t>s</w:t>
            </w:r>
            <w:r w:rsidRPr="0058065C">
              <w:rPr>
                <w:rFonts w:ascii="Calibri" w:eastAsia="Calibri" w:hAnsi="Calibri" w:cs="Times New Roman"/>
              </w:rPr>
              <w:t>even</w:t>
            </w:r>
            <w:r w:rsidRPr="0058065C">
              <w:rPr>
                <w:rFonts w:ascii="Calibri" w:eastAsia="Calibri" w:hAnsi="Calibri" w:cs="Times New Roman"/>
                <w:b/>
              </w:rPr>
              <w:t xml:space="preserve"> </w:t>
            </w:r>
            <w:r w:rsidRPr="0058065C">
              <w:rPr>
                <w:rFonts w:ascii="Calibri" w:eastAsia="Calibri" w:hAnsi="Calibri" w:cs="Times New Roman"/>
              </w:rPr>
              <w:t xml:space="preserve">numbers, counting back in ones. </w:t>
            </w:r>
          </w:p>
        </w:tc>
      </w:tr>
      <w:tr w:rsidR="00B4478A" w:rsidRPr="0058065C" w:rsidTr="00B4478A">
        <w:tc>
          <w:tcPr>
            <w:tcW w:w="9016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6848" behindDoc="0" locked="0" layoutInCell="1" allowOverlap="1" wp14:anchorId="7585BD8E" wp14:editId="26C5E8C6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081" name="Rectangle 10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85BD8E" id="Rectangle 1081" o:spid="_x0000_s1156" style="position:absolute;margin-left:81.1pt;margin-top:2.2pt;width:42pt;height:22.15pt;z-index:25300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Nr1hQIAAC4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7872" behindDoc="0" locked="0" layoutInCell="1" allowOverlap="1" wp14:anchorId="117FB4E5" wp14:editId="6B4B7B2C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082" name="Rectangle 10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7FB4E5" id="Rectangle 1082" o:spid="_x0000_s1157" style="position:absolute;margin-left:126.45pt;margin-top:2.3pt;width:42pt;height:22.15pt;z-index:25300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/R5hgIAAC4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L9j&#10;9HmGAgAALg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8896" behindDoc="0" locked="0" layoutInCell="1" allowOverlap="1" wp14:anchorId="49C139D9" wp14:editId="14D52535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083" name="Rectangle 10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C139D9" id="Rectangle 1083" o:spid="_x0000_s1158" style="position:absolute;margin-left:171.65pt;margin-top:2.3pt;width:42pt;height:22.15pt;z-index:25300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X80hgIAAC4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q7l/NI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2992" behindDoc="0" locked="0" layoutInCell="1" allowOverlap="1" wp14:anchorId="500120E5" wp14:editId="5657C556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84" name="Rectangle 10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0120E5" id="Rectangle 1084" o:spid="_x0000_s1159" style="position:absolute;margin-left:352.75pt;margin-top:2.25pt;width:42pt;height:22.15pt;z-index:25301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ti6hgIAAC4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Cw&#10;uti6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1968" behindDoc="0" locked="0" layoutInCell="1" allowOverlap="1" wp14:anchorId="003A4D69" wp14:editId="57B86E77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85" name="Rectangle 10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3A4D69" id="Rectangle 1085" o:spid="_x0000_s1160" style="position:absolute;margin-left:307.55pt;margin-top:2.25pt;width:42pt;height:22.15pt;z-index:25301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D/h&#10;4a2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0944" behindDoc="0" locked="0" layoutInCell="1" allowOverlap="1" wp14:anchorId="5972A359" wp14:editId="1DF16693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086" name="Rectangle 10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72A359" id="Rectangle 1086" o:spid="_x0000_s1161" style="position:absolute;margin-left:262.2pt;margin-top:2.2pt;width:42pt;height:22.15pt;z-index:25301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s8hhgIAAC4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CY&#10;Ds8hhgIAAC4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9920" behindDoc="0" locked="0" layoutInCell="1" allowOverlap="1" wp14:anchorId="50F8D5B1" wp14:editId="752ABB4B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87" name="Rectangle 10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F8D5B1" id="Rectangle 1087" o:spid="_x0000_s1162" style="position:absolute;margin-left:217pt;margin-top:2.25pt;width:42pt;height:22.15pt;z-index:25300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ERshwIAAC4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CM&#10;1ERs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2106, 2105, 2104, </w:t>
            </w:r>
          </w:p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  <w:tr w:rsidR="00B4478A" w:rsidRPr="0058065C" w:rsidTr="00B4478A">
        <w:tc>
          <w:tcPr>
            <w:tcW w:w="9016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4016" behindDoc="0" locked="0" layoutInCell="1" allowOverlap="1" wp14:anchorId="03601DD7" wp14:editId="196582AC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088" name="Rectangle 10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601DD7" id="Rectangle 1088" o:spid="_x0000_s1163" style="position:absolute;margin-left:81.1pt;margin-top:2.2pt;width:42pt;height:22.15pt;z-index:25301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vDnhgIAAC4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7w7w&#10;54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5040" behindDoc="0" locked="0" layoutInCell="1" allowOverlap="1" wp14:anchorId="6652B17C" wp14:editId="0D6FDA4F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089" name="Rectangle 10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52B17C" id="Rectangle 1089" o:spid="_x0000_s1164" style="position:absolute;margin-left:126.45pt;margin-top:2.3pt;width:42pt;height:22.15pt;z-index:25301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qxFhgIAAC4FAAAOAAAAZHJzL2Uyb0RvYy54bWysVMlu2zAQvRfoPxC8N5KXtI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FZW&#10;rEWGAgAALg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6064" behindDoc="0" locked="0" layoutInCell="1" allowOverlap="1" wp14:anchorId="1716D0A2" wp14:editId="614E98B6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090" name="Rectangle 10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16D0A2" id="Rectangle 1090" o:spid="_x0000_s1165" style="position:absolute;margin-left:171.65pt;margin-top:2.3pt;width:42pt;height:22.15pt;z-index:25301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QRmhgIAAC4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9QkEZo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0160" behindDoc="0" locked="0" layoutInCell="1" allowOverlap="1" wp14:anchorId="1F45715C" wp14:editId="461A97D6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91" name="Rectangle 10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45715C" id="Rectangle 1091" o:spid="_x0000_s1166" style="position:absolute;margin-left:352.75pt;margin-top:2.25pt;width:42pt;height:22.15pt;z-index:25302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8qIhQIAAC4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9136" behindDoc="0" locked="0" layoutInCell="1" allowOverlap="1" wp14:anchorId="053FB62D" wp14:editId="783C901F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92" name="Rectangle 10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3FB62D" id="Rectangle 1092" o:spid="_x0000_s1167" style="position:absolute;margin-left:307.55pt;margin-top:2.25pt;width:42pt;height:22.15pt;z-index:25301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OQEhwIAAC4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BV&#10;xOQE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8112" behindDoc="0" locked="0" layoutInCell="1" allowOverlap="1" wp14:anchorId="4671E2CF" wp14:editId="1A16E842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093" name="Rectangle 10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71E2CF" id="Rectangle 1093" o:spid="_x0000_s1168" style="position:absolute;margin-left:262.2pt;margin-top:2.2pt;width:42pt;height:22.15pt;z-index:25301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m9JhgIAAC4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BB&#10;Hm9JhgIAAC4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7088" behindDoc="0" locked="0" layoutInCell="1" allowOverlap="1" wp14:anchorId="7BD8E345" wp14:editId="4A93D037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94" name="Rectangle 10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D8E345" id="Rectangle 1094" o:spid="_x0000_s1169" style="position:absolute;margin-left:217pt;margin-top:2.25pt;width:42pt;height:22.15pt;z-index:25301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cjHhgIAAC4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Fod&#10;yMeGAgAALg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4003, 4002, 4001, </w:t>
            </w:r>
          </w:p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</w:tbl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RPr="00B80369" w:rsidTr="00B4478A">
        <w:tc>
          <w:tcPr>
            <w:tcW w:w="9016" w:type="dxa"/>
          </w:tcPr>
          <w:p w:rsidR="00B4478A" w:rsidRPr="00BD4DB5" w:rsidRDefault="00B4478A" w:rsidP="00B4478A">
            <w:pPr>
              <w:rPr>
                <w:rFonts w:ascii="Calibri" w:eastAsia="Calibri" w:hAnsi="Calibri" w:cs="Times New Roman"/>
              </w:rPr>
            </w:pPr>
            <w:r w:rsidRPr="00BD4DB5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D4DB5">
              <w:rPr>
                <w:rFonts w:ascii="Calibri" w:eastAsia="Calibri" w:hAnsi="Calibri" w:cs="Times New Roman"/>
                <w:bCs/>
              </w:rPr>
              <w:t>s</w:t>
            </w:r>
            <w:r w:rsidRPr="00BD4DB5">
              <w:rPr>
                <w:rFonts w:ascii="Calibri" w:eastAsia="Calibri" w:hAnsi="Calibri" w:cs="Times New Roman"/>
              </w:rPr>
              <w:t>even</w:t>
            </w:r>
            <w:r w:rsidRPr="00BD4DB5">
              <w:rPr>
                <w:rFonts w:ascii="Calibri" w:eastAsia="Calibri" w:hAnsi="Calibri" w:cs="Times New Roman"/>
                <w:b/>
              </w:rPr>
              <w:t xml:space="preserve"> </w:t>
            </w:r>
            <w:r w:rsidRPr="00BD4DB5">
              <w:rPr>
                <w:rFonts w:ascii="Calibri" w:eastAsia="Calibri" w:hAnsi="Calibri" w:cs="Times New Roman"/>
              </w:rPr>
              <w:t xml:space="preserve">numbers, counting back in ones. </w:t>
            </w:r>
          </w:p>
        </w:tc>
      </w:tr>
      <w:tr w:rsidR="00B4478A" w:rsidRPr="00B80369" w:rsidTr="00B4478A">
        <w:tc>
          <w:tcPr>
            <w:tcW w:w="9016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9856" behindDoc="0" locked="0" layoutInCell="1" allowOverlap="1" wp14:anchorId="23A7BB74" wp14:editId="74CF1313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32" name="Rectangle 15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A7BB74" id="Rectangle 1532" o:spid="_x0000_s1170" style="position:absolute;margin-left:81.1pt;margin-top:2.2pt;width:42pt;height:22.15pt;z-index:25304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JA1hgIAAC4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3yiQ&#10;NY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0880" behindDoc="0" locked="0" layoutInCell="1" allowOverlap="1" wp14:anchorId="471BBA1C" wp14:editId="0DBFA7E8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33" name="Rectangle 15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1BBA1C" id="Rectangle 1533" o:spid="_x0000_s1171" style="position:absolute;margin-left:126.45pt;margin-top:2.3pt;width:42pt;height:22.15pt;z-index:25305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fq4hQIAAC4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1904" behindDoc="0" locked="0" layoutInCell="1" allowOverlap="1" wp14:anchorId="0C9919B2" wp14:editId="687B6DCB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34" name="Rectangle 15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9919B2" id="Rectangle 1534" o:spid="_x0000_s1172" style="position:absolute;margin-left:171.65pt;margin-top:2.3pt;width:42pt;height:22.15pt;z-index:25305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bz2hg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0PG89o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6000" behindDoc="0" locked="0" layoutInCell="1" allowOverlap="1" wp14:anchorId="6230046C" wp14:editId="672690DA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35" name="Rectangle 15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30046C" id="Rectangle 1535" o:spid="_x0000_s1173" style="position:absolute;margin-left:352.75pt;margin-top:2.25pt;width:42pt;height:22.15pt;z-index:25305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NZ7hgIAAC4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Ap&#10;6NZ7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4976" behindDoc="0" locked="0" layoutInCell="1" allowOverlap="1" wp14:anchorId="4D8FF16F" wp14:editId="262DFAEE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88" name="Rectangle 1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8FF16F" id="Rectangle 188" o:spid="_x0000_s1174" style="position:absolute;margin-left:307.55pt;margin-top:2.25pt;width:42pt;height:22.15pt;z-index:25305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3952" behindDoc="0" locked="0" layoutInCell="1" allowOverlap="1" wp14:anchorId="4D003A80" wp14:editId="1CD129A0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90" name="Rectangle 1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003A80" id="Rectangle 190" o:spid="_x0000_s1175" style="position:absolute;margin-left:262.2pt;margin-top:2.2pt;width:42pt;height:22.15pt;z-index:25305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6fPhQIAACw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2928" behindDoc="0" locked="0" layoutInCell="1" allowOverlap="1" wp14:anchorId="1F36B2E6" wp14:editId="1079D7E2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0" name="Rectangle 2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36B2E6" id="Rectangle 200" o:spid="_x0000_s1176" style="position:absolute;margin-left:217pt;margin-top:2.25pt;width:42pt;height:22.15pt;z-index:25305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3105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3104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3103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  <w:tr w:rsidR="00B4478A" w:rsidRPr="00B80369" w:rsidTr="00B4478A">
        <w:tc>
          <w:tcPr>
            <w:tcW w:w="9016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7024" behindDoc="0" locked="0" layoutInCell="1" allowOverlap="1" wp14:anchorId="2D5BA0AA" wp14:editId="2F2F7000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902" name="Rectangle 9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5BA0AA" id="Rectangle 902" o:spid="_x0000_s1177" style="position:absolute;margin-left:81.1pt;margin-top:2.2pt;width:42pt;height:22.15pt;z-index:25305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M6V&#10;VuGHAgAALA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8048" behindDoc="0" locked="0" layoutInCell="1" allowOverlap="1" wp14:anchorId="49E88C76" wp14:editId="79616A3F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970" name="Rectangle 9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E88C76" id="Rectangle 970" o:spid="_x0000_s1178" style="position:absolute;margin-left:126.45pt;margin-top:2.3pt;width:42pt;height:22.15pt;z-index:25305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u/QhwIAACw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AF&#10;ku/QhwIAACw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9072" behindDoc="0" locked="0" layoutInCell="1" allowOverlap="1" wp14:anchorId="2935FBDB" wp14:editId="170BDBE6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971" name="Rectangle 9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35FBDB" id="Rectangle 971" o:spid="_x0000_s1179" style="position:absolute;margin-left:171.65pt;margin-top:2.3pt;width:42pt;height:22.15pt;z-index:25305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TzH2z4YCAAAs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3168" behindDoc="0" locked="0" layoutInCell="1" allowOverlap="1" wp14:anchorId="3CFFCA24" wp14:editId="3BFA9AC6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972" name="Rectangle 9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FFCA24" id="Rectangle 972" o:spid="_x0000_s1180" style="position:absolute;margin-left:352.75pt;margin-top:2.25pt;width:42pt;height:22.15pt;z-index:25306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60hwIAACw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ClVutIcCAAAs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2144" behindDoc="0" locked="0" layoutInCell="1" allowOverlap="1" wp14:anchorId="181073A7" wp14:editId="4A31795A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973" name="Rectangle 9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1073A7" id="Rectangle 973" o:spid="_x0000_s1181" style="position:absolute;margin-left:307.55pt;margin-top:2.25pt;width:42pt;height:22.15pt;z-index:25306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ED2&#10;d6uGAgAALA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1120" behindDoc="0" locked="0" layoutInCell="1" allowOverlap="1" wp14:anchorId="67094790" wp14:editId="6A0B3F4B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974" name="Rectangle 9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094790" id="Rectangle 974" o:spid="_x0000_s1182" style="position:absolute;margin-left:262.2pt;margin-top:2.2pt;width:42pt;height:22.15pt;z-index:25306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4mshwIAACw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LR+JrIcCAAAs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0096" behindDoc="0" locked="0" layoutInCell="1" allowOverlap="1" wp14:anchorId="4C88143C" wp14:editId="1B7D2288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975" name="Rectangle 9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88143C" id="Rectangle 975" o:spid="_x0000_s1183" style="position:absolute;margin-left:217pt;margin-top:2.25pt;width:42pt;height:22.15pt;z-index:25306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2006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2005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2004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</w:tbl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Subtract a single-digit number from a four-digit number</w:t>
      </w: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58065C" w:rsidTr="00B4478A">
        <w:tc>
          <w:tcPr>
            <w:tcW w:w="9016" w:type="dxa"/>
            <w:gridSpan w:val="4"/>
          </w:tcPr>
          <w:p w:rsidR="00B4478A" w:rsidRPr="0058065C" w:rsidRDefault="00B4478A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B4478A" w:rsidRPr="0058065C" w:rsidTr="00B4478A"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7342 – 8 =</w:t>
            </w: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4103 – 4 = </w:t>
            </w:r>
          </w:p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2000 – 6 =</w:t>
            </w: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3003 – 8 = </w:t>
            </w:r>
          </w:p>
        </w:tc>
      </w:tr>
    </w:tbl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B80369" w:rsidTr="00B4478A">
        <w:tc>
          <w:tcPr>
            <w:tcW w:w="9016" w:type="dxa"/>
            <w:gridSpan w:val="4"/>
          </w:tcPr>
          <w:p w:rsidR="00B4478A" w:rsidRPr="00B80369" w:rsidRDefault="00B4478A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B4478A" w:rsidRPr="00B80369" w:rsidTr="00B4478A"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5554</w:t>
            </w:r>
            <w:r w:rsidRPr="00B80369">
              <w:rPr>
                <w:rFonts w:ascii="Calibri" w:eastAsia="Calibri" w:hAnsi="Calibri" w:cs="Times New Roman"/>
              </w:rPr>
              <w:t xml:space="preserve"> – 8 = </w:t>
            </w: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10</w:t>
            </w: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000 – 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>00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</w:tr>
    </w:tbl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back in tens from a four-digit number</w:t>
      </w: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RPr="0058065C" w:rsidTr="00B4478A">
        <w:tc>
          <w:tcPr>
            <w:tcW w:w="9016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58065C">
              <w:rPr>
                <w:rFonts w:ascii="Calibri" w:eastAsia="Calibri" w:hAnsi="Calibri" w:cs="Times New Roman"/>
                <w:bCs/>
              </w:rPr>
              <w:t>s</w:t>
            </w:r>
            <w:r w:rsidRPr="0058065C">
              <w:rPr>
                <w:rFonts w:ascii="Calibri" w:eastAsia="Calibri" w:hAnsi="Calibri" w:cs="Times New Roman"/>
              </w:rPr>
              <w:t>even</w:t>
            </w:r>
            <w:r w:rsidRPr="0058065C">
              <w:rPr>
                <w:rFonts w:ascii="Calibri" w:eastAsia="Calibri" w:hAnsi="Calibri" w:cs="Times New Roman"/>
                <w:b/>
              </w:rPr>
              <w:t xml:space="preserve"> </w:t>
            </w:r>
            <w:r w:rsidRPr="0058065C">
              <w:rPr>
                <w:rFonts w:ascii="Calibri" w:eastAsia="Calibri" w:hAnsi="Calibri" w:cs="Times New Roman"/>
              </w:rPr>
              <w:t xml:space="preserve">numbers, counting back in tens. </w:t>
            </w:r>
          </w:p>
        </w:tc>
      </w:tr>
      <w:tr w:rsidR="00B4478A" w:rsidRPr="0058065C" w:rsidTr="00B4478A">
        <w:tc>
          <w:tcPr>
            <w:tcW w:w="9016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1184" behindDoc="0" locked="0" layoutInCell="1" allowOverlap="1" wp14:anchorId="2AA281FE" wp14:editId="3761A4CC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123" name="Rectangle 1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8D9F08" id="Rectangle 1123" o:spid="_x0000_s1026" style="position:absolute;margin-left:81.1pt;margin-top:2.2pt;width:42pt;height:22.15pt;z-index:25302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d6JewIAABo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2208" behindDoc="0" locked="0" layoutInCell="1" allowOverlap="1" wp14:anchorId="37FBF070" wp14:editId="5743D9B8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124" name="Rectangle 1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DBD39D" id="Rectangle 1124" o:spid="_x0000_s1026" style="position:absolute;margin-left:126.45pt;margin-top:2.3pt;width:42pt;height:22.15pt;z-index:25302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sdrfA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3232" behindDoc="0" locked="0" layoutInCell="1" allowOverlap="1" wp14:anchorId="61044A4C" wp14:editId="7CA3395F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125" name="Rectangle 1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12B623" id="Rectangle 1125" o:spid="_x0000_s1026" style="position:absolute;margin-left:171.65pt;margin-top:2.3pt;width:42pt;height:22.15pt;z-index:25302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AkOfAIAABoFAAAOAAAAZHJzL2Uyb0RvYy54bWysVFtP2zAUfp+0/2D5fSQt7WA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7328" behindDoc="0" locked="0" layoutInCell="1" allowOverlap="1" wp14:anchorId="1CDCE3B4" wp14:editId="61184356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26" name="Rectangle 1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6940EB" id="Rectangle 1126" o:spid="_x0000_s1026" style="position:absolute;margin-left:352.75pt;margin-top:2.25pt;width:42pt;height:22.15pt;z-index:25302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6304" behindDoc="0" locked="0" layoutInCell="1" allowOverlap="1" wp14:anchorId="7ADC1700" wp14:editId="686B5641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27" name="Rectangle 1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932852" id="Rectangle 1127" o:spid="_x0000_s1026" style="position:absolute;margin-left:307.55pt;margin-top:2.25pt;width:42pt;height:22.15pt;z-index:25302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ZTFfA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5280" behindDoc="0" locked="0" layoutInCell="1" allowOverlap="1" wp14:anchorId="78D8F42B" wp14:editId="361C1FCA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128" name="Rectangle 1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1C883A" id="Rectangle 1128" o:spid="_x0000_s1026" style="position:absolute;margin-left:262.2pt;margin-top:2.2pt;width:42pt;height:22.15pt;z-index:25302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xi/ew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4256" behindDoc="0" locked="0" layoutInCell="1" allowOverlap="1" wp14:anchorId="6FFC601F" wp14:editId="40007A00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29" name="Rectangle 1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820A80" id="Rectangle 1129" o:spid="_x0000_s1026" style="position:absolute;margin-left:217pt;margin-top:2.25pt;width:42pt;height:22.15pt;z-index:25302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dbafAIAABo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6143, 6133, 6123, </w:t>
            </w:r>
          </w:p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  <w:tr w:rsidR="00B4478A" w:rsidRPr="0058065C" w:rsidTr="00B4478A">
        <w:tc>
          <w:tcPr>
            <w:tcW w:w="9016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8352" behindDoc="0" locked="0" layoutInCell="1" allowOverlap="1" wp14:anchorId="6D552BD6" wp14:editId="777FA8C6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130" name="Rectangle 1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81FD6C" id="Rectangle 1130" o:spid="_x0000_s1026" style="position:absolute;margin-left:81.1pt;margin-top:2.2pt;width:42pt;height:22.15pt;z-index:25302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9376" behindDoc="0" locked="0" layoutInCell="1" allowOverlap="1" wp14:anchorId="777AB3D4" wp14:editId="3951CE9E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131" name="Rectangle 1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CEDC58" id="Rectangle 1131" o:spid="_x0000_s1026" style="position:absolute;margin-left:126.45pt;margin-top:2.3pt;width:42pt;height:22.15pt;z-index:25302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CRgegIAABo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0400" behindDoc="0" locked="0" layoutInCell="1" allowOverlap="1" wp14:anchorId="12704DF5" wp14:editId="796B5936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132" name="Rectangle 1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608C1B" id="Rectangle 1132" o:spid="_x0000_s1026" style="position:absolute;margin-left:171.65pt;margin-top:2.3pt;width:42pt;height:22.15pt;z-index:25303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3fOewIAABo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4496" behindDoc="0" locked="0" layoutInCell="1" allowOverlap="1" wp14:anchorId="264A6913" wp14:editId="0FADCC81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33" name="Rectangle 1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137D48" id="Rectangle 1133" o:spid="_x0000_s1026" style="position:absolute;margin-left:352.75pt;margin-top:2.25pt;width:42pt;height:22.15pt;z-index:25303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bmrewIAABo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3472" behindDoc="0" locked="0" layoutInCell="1" allowOverlap="1" wp14:anchorId="198B3919" wp14:editId="0D1A2B75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34" name="Rectangle 1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D40E18" id="Rectangle 1134" o:spid="_x0000_s1026" style="position:absolute;margin-left:307.55pt;margin-top:2.25pt;width:42pt;height:22.15pt;z-index:25303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qBJewIAABo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2448" behindDoc="0" locked="0" layoutInCell="1" allowOverlap="1" wp14:anchorId="4001E3E5" wp14:editId="2390B178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135" name="Rectangle 1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D37E5D" id="Rectangle 1135" o:spid="_x0000_s1026" style="position:absolute;margin-left:262.2pt;margin-top:2.2pt;width:42pt;height:22.15pt;z-index:25303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1424" behindDoc="0" locked="0" layoutInCell="1" allowOverlap="1" wp14:anchorId="00F503F1" wp14:editId="52A4E2A2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36" name="Rectangle 1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8ECF76" id="Rectangle 1136" o:spid="_x0000_s1026" style="position:absolute;margin-left:217pt;margin-top:2.25pt;width:42pt;height:22.15pt;z-index:25303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7055, 7045, 7035, </w:t>
            </w:r>
          </w:p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</w:tbl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RPr="00B80369" w:rsidTr="00B4478A">
        <w:tc>
          <w:tcPr>
            <w:tcW w:w="9016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back in tens. </w:t>
            </w:r>
          </w:p>
        </w:tc>
      </w:tr>
      <w:tr w:rsidR="00B4478A" w:rsidRPr="00B80369" w:rsidTr="00B4478A">
        <w:tc>
          <w:tcPr>
            <w:tcW w:w="9016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4192" behindDoc="0" locked="0" layoutInCell="1" allowOverlap="1" wp14:anchorId="1A972F88" wp14:editId="350728B5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42" name="Rectangle 15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972F88" id="Rectangle 1542" o:spid="_x0000_s1184" style="position:absolute;margin-left:81.1pt;margin-top:2.2pt;width:42pt;height:22.15pt;z-index:25306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KxQhgIAAC4FAAAOAAAAZHJzL2Uyb0RvYy54bWysVEtv2zAMvg/YfxB0X+2kyZoZ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ncSs&#10;UI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5216" behindDoc="0" locked="0" layoutInCell="1" allowOverlap="1" wp14:anchorId="6EB17959" wp14:editId="2989441E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43" name="Rectangle 15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B17959" id="Rectangle 1543" o:spid="_x0000_s1185" style="position:absolute;margin-left:126.45pt;margin-top:2.3pt;width:42pt;height:22.15pt;z-index:25306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6240" behindDoc="0" locked="0" layoutInCell="1" allowOverlap="1" wp14:anchorId="1207053F" wp14:editId="32610D44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44" name="Rectangle 15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07053F" id="Rectangle 1544" o:spid="_x0000_s1186" style="position:absolute;margin-left:171.65pt;margin-top:2.3pt;width:42pt;height:22.15pt;z-index:25306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UJXhgIAAC4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zB1CV4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0336" behindDoc="0" locked="0" layoutInCell="1" allowOverlap="1" wp14:anchorId="5046B934" wp14:editId="443BCF04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45" name="Rectangle 15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46B934" id="Rectangle 1545" o:spid="_x0000_s1187" style="position:absolute;margin-left:352.75pt;margin-top:2.25pt;width:42pt;height:22.15pt;z-index:25307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CjahwIAAC4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NQQo2o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9312" behindDoc="0" locked="0" layoutInCell="1" allowOverlap="1" wp14:anchorId="45819F19" wp14:editId="18C16956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46" name="Rectangle 15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819F19" id="Rectangle 1546" o:spid="_x0000_s1188" style="position:absolute;margin-left:307.55pt;margin-top:2.25pt;width:42pt;height:22.15pt;z-index:25306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OeWhwIAAC4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B/&#10;KOeW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8288" behindDoc="0" locked="0" layoutInCell="1" allowOverlap="1" wp14:anchorId="4EF2C742" wp14:editId="52D2FF99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47" name="Rectangle 15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F2C742" id="Rectangle 1547" o:spid="_x0000_s1189" style="position:absolute;margin-left:262.2pt;margin-top:2.2pt;width:42pt;height:22.15pt;z-index:25306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Y0bhg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CG&#10;MY0bhgIAAC4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7264" behindDoc="0" locked="0" layoutInCell="1" allowOverlap="1" wp14:anchorId="03A47B82" wp14:editId="5822E56B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48" name="Rectangle 15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A47B82" id="Rectangle 1548" o:spid="_x0000_s1190" style="position:absolute;margin-left:217pt;margin-top:2.25pt;width:42pt;height:22.15pt;z-index:25306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JOp&#10;agqGAgAALg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5465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5455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5445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  <w:tr w:rsidR="00B4478A" w:rsidRPr="00B80369" w:rsidTr="00B4478A">
        <w:tc>
          <w:tcPr>
            <w:tcW w:w="9016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1360" behindDoc="0" locked="0" layoutInCell="1" allowOverlap="1" wp14:anchorId="4DC826BE" wp14:editId="12831DF1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49" name="Rectangle 15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C826BE" id="Rectangle 1549" o:spid="_x0000_s1191" style="position:absolute;margin-left:81.1pt;margin-top:2.2pt;width:42pt;height:22.15pt;z-index:25307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ACHhgIAAC4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arAA&#10;h4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2384" behindDoc="0" locked="0" layoutInCell="1" allowOverlap="1" wp14:anchorId="4B207500" wp14:editId="373561A9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50" name="Rectangle 15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207500" id="Rectangle 1550" o:spid="_x0000_s1192" style="position:absolute;margin-left:126.45pt;margin-top:2.3pt;width:42pt;height:22.15pt;z-index:25307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CQs&#10;SWSGAgAALg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3408" behindDoc="0" locked="0" layoutInCell="1" allowOverlap="1" wp14:anchorId="15F05003" wp14:editId="3F3A3EBC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51" name="Rectangle 15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F05003" id="Rectangle 1551" o:spid="_x0000_s1193" style="position:absolute;margin-left:171.65pt;margin-top:2.3pt;width:42pt;height:22.15pt;z-index:25307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3TUj6Y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7504" behindDoc="0" locked="0" layoutInCell="1" allowOverlap="1" wp14:anchorId="38857C40" wp14:editId="73FC87CD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52" name="Rectangle 15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857C40" id="Rectangle 1552" o:spid="_x0000_s1194" style="position:absolute;margin-left:352.75pt;margin-top:2.25pt;width:42pt;height:22.15pt;z-index:25307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Ops7So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6480" behindDoc="0" locked="0" layoutInCell="1" allowOverlap="1" wp14:anchorId="39F2BA89" wp14:editId="2FEAE560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53" name="Rectangle 15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F2BA89" id="Rectangle 1553" o:spid="_x0000_s1195" style="position:absolute;margin-left:307.55pt;margin-top:2.25pt;width:42pt;height:22.15pt;z-index:25307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MOC&#10;Uce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5456" behindDoc="0" locked="0" layoutInCell="1" allowOverlap="1" wp14:anchorId="616E51EA" wp14:editId="60496721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54" name="Rectangle 15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6E51EA" id="Rectangle 1554" o:spid="_x0000_s1196" style="position:absolute;margin-left:262.2pt;margin-top:2.2pt;width:42pt;height:22.15pt;z-index:25307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a6ThgIAAC4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Bt&#10;Pa6ThgIAAC4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4432" behindDoc="0" locked="0" layoutInCell="1" allowOverlap="1" wp14:anchorId="7B06571E" wp14:editId="3D491CF3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55" name="Rectangle 15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06571E" id="Rectangle 1555" o:spid="_x0000_s1197" style="position:absolute;margin-left:217pt;margin-top:2.25pt;width:42pt;height:22.15pt;z-index:25307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MQehwIAAC4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CU&#10;JMQe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6044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6034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6024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</w:tbl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Subtract a multiple of 10 from a four-digit number</w:t>
      </w: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58065C" w:rsidTr="00B4478A">
        <w:tc>
          <w:tcPr>
            <w:tcW w:w="9016" w:type="dxa"/>
            <w:gridSpan w:val="4"/>
          </w:tcPr>
          <w:p w:rsidR="00B4478A" w:rsidRPr="0058065C" w:rsidRDefault="00B4478A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B4478A" w:rsidRPr="0058065C" w:rsidTr="00B4478A"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2465 – 50 = </w:t>
            </w:r>
          </w:p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3723 – 40 = </w:t>
            </w: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4006 – 60 = </w:t>
            </w: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7043 – 80 = </w:t>
            </w:r>
          </w:p>
        </w:tc>
      </w:tr>
    </w:tbl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B80369" w:rsidTr="00B4478A">
        <w:tc>
          <w:tcPr>
            <w:tcW w:w="9016" w:type="dxa"/>
            <w:gridSpan w:val="4"/>
          </w:tcPr>
          <w:p w:rsidR="00B4478A" w:rsidRPr="00B80369" w:rsidRDefault="00B4478A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B4478A" w:rsidRPr="00B80369" w:rsidTr="00B4478A"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3595</w:t>
            </w:r>
            <w:r w:rsidRPr="00B80369">
              <w:rPr>
                <w:rFonts w:ascii="Calibri" w:eastAsia="Calibri" w:hAnsi="Calibri" w:cs="Times New Roman"/>
              </w:rPr>
              <w:t xml:space="preserve"> – 50 = </w:t>
            </w:r>
          </w:p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2312</w:t>
            </w:r>
            <w:r w:rsidRPr="00B80369">
              <w:rPr>
                <w:rFonts w:ascii="Calibri" w:eastAsia="Calibri" w:hAnsi="Calibri" w:cs="Times New Roman"/>
              </w:rPr>
              <w:t xml:space="preserve"> – 40 = </w:t>
            </w: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7005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0 = </w:t>
            </w: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1044</w:t>
            </w:r>
            <w:r w:rsidRPr="00B80369">
              <w:rPr>
                <w:rFonts w:ascii="Calibri" w:eastAsia="Calibri" w:hAnsi="Calibri" w:cs="Times New Roman"/>
              </w:rPr>
              <w:t xml:space="preserve"> – 80 = </w:t>
            </w:r>
          </w:p>
        </w:tc>
      </w:tr>
    </w:tbl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Subtract a multiple of 100 from a four-digit multiple of 100</w:t>
      </w: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58065C" w:rsidTr="00B4478A"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8700 – 600 = </w:t>
            </w:r>
          </w:p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Pr="0058065C">
              <w:rPr>
                <w:rFonts w:ascii="Calibri" w:eastAsia="Calibri" w:hAnsi="Calibri" w:cs="Times New Roman"/>
              </w:rPr>
              <w:t xml:space="preserve">400 – 600 = </w:t>
            </w: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5500 – 800 = </w:t>
            </w: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6200 – 900 = </w:t>
            </w:r>
          </w:p>
        </w:tc>
      </w:tr>
    </w:tbl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B80369" w:rsidTr="00B4478A"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55</w:t>
            </w:r>
            <w:r w:rsidRPr="00B80369">
              <w:rPr>
                <w:rFonts w:ascii="Calibri" w:eastAsia="Calibri" w:hAnsi="Calibri" w:cs="Times New Roman"/>
              </w:rPr>
              <w:t xml:space="preserve">00 – 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</w:p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17</w:t>
            </w:r>
            <w:r w:rsidRPr="00B80369">
              <w:rPr>
                <w:rFonts w:ascii="Calibri" w:eastAsia="Calibri" w:hAnsi="Calibri" w:cs="Times New Roman"/>
              </w:rPr>
              <w:t xml:space="preserve">00 – </w:t>
            </w: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23</w:t>
            </w:r>
            <w:r w:rsidRPr="00B80369">
              <w:rPr>
                <w:rFonts w:ascii="Calibri" w:eastAsia="Calibri" w:hAnsi="Calibri" w:cs="Times New Roman"/>
              </w:rPr>
              <w:t xml:space="preserve">00 – 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73</w:t>
            </w:r>
            <w:r w:rsidRPr="00B80369">
              <w:rPr>
                <w:rFonts w:ascii="Calibri" w:eastAsia="Calibri" w:hAnsi="Calibri" w:cs="Times New Roman"/>
              </w:rPr>
              <w:t xml:space="preserve">00 – 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</w:p>
        </w:tc>
      </w:tr>
    </w:tbl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6</w:t>
      </w:r>
      <w:r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back in hundreds from a four-digit number</w:t>
      </w: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RPr="0058065C" w:rsidTr="00B4478A">
        <w:tc>
          <w:tcPr>
            <w:tcW w:w="9016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58065C">
              <w:rPr>
                <w:rFonts w:ascii="Calibri" w:eastAsia="Calibri" w:hAnsi="Calibri" w:cs="Times New Roman"/>
                <w:bCs/>
              </w:rPr>
              <w:t>s</w:t>
            </w:r>
            <w:r w:rsidRPr="0058065C">
              <w:rPr>
                <w:rFonts w:ascii="Calibri" w:eastAsia="Calibri" w:hAnsi="Calibri" w:cs="Times New Roman"/>
              </w:rPr>
              <w:t>even</w:t>
            </w:r>
            <w:r w:rsidRPr="0058065C">
              <w:rPr>
                <w:rFonts w:ascii="Calibri" w:eastAsia="Calibri" w:hAnsi="Calibri" w:cs="Times New Roman"/>
                <w:b/>
              </w:rPr>
              <w:t xml:space="preserve"> </w:t>
            </w:r>
            <w:r w:rsidRPr="0058065C">
              <w:rPr>
                <w:rFonts w:ascii="Calibri" w:eastAsia="Calibri" w:hAnsi="Calibri" w:cs="Times New Roman"/>
              </w:rPr>
              <w:t xml:space="preserve">numbers, counting back in hundreds. </w:t>
            </w:r>
          </w:p>
        </w:tc>
      </w:tr>
      <w:tr w:rsidR="00B4478A" w:rsidRPr="0058065C" w:rsidTr="00B4478A">
        <w:tc>
          <w:tcPr>
            <w:tcW w:w="9016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5520" behindDoc="0" locked="0" layoutInCell="1" allowOverlap="1" wp14:anchorId="38E86447" wp14:editId="465BD501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165" name="Rectangle 11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1CDEC3" id="Rectangle 1165" o:spid="_x0000_s1026" style="position:absolute;margin-left:81.1pt;margin-top:2.2pt;width:42pt;height:22.15pt;z-index:25303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6544" behindDoc="0" locked="0" layoutInCell="1" allowOverlap="1" wp14:anchorId="4C075FB4" wp14:editId="51EF5C26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166" name="Rectangle 11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E29A42" id="Rectangle 1166" o:spid="_x0000_s1026" style="position:absolute;margin-left:126.45pt;margin-top:2.3pt;width:42pt;height:22.15pt;z-index:25303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7568" behindDoc="0" locked="0" layoutInCell="1" allowOverlap="1" wp14:anchorId="66AEFCE3" wp14:editId="62287D8F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167" name="Rectangle 11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C7E131" id="Rectangle 1167" o:spid="_x0000_s1026" style="position:absolute;margin-left:171.65pt;margin-top:2.3pt;width:42pt;height:22.15pt;z-index:25303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1664" behindDoc="0" locked="0" layoutInCell="1" allowOverlap="1" wp14:anchorId="4665C2C5" wp14:editId="48EDE804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68" name="Rectangle 11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384D25" id="Rectangle 1168" o:spid="_x0000_s1026" style="position:absolute;margin-left:352.75pt;margin-top:2.25pt;width:42pt;height:22.15pt;z-index:25304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0640" behindDoc="0" locked="0" layoutInCell="1" allowOverlap="1" wp14:anchorId="69EAC33B" wp14:editId="6E50B035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69" name="Rectangle 11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0D4A28" id="Rectangle 1169" o:spid="_x0000_s1026" style="position:absolute;margin-left:307.55pt;margin-top:2.25pt;width:42pt;height:22.15pt;z-index:25304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9616" behindDoc="0" locked="0" layoutInCell="1" allowOverlap="1" wp14:anchorId="2884D22C" wp14:editId="0A7FB1A3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170" name="Rectangle 11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6E0020" id="Rectangle 1170" o:spid="_x0000_s1026" style="position:absolute;margin-left:262.2pt;margin-top:2.2pt;width:42pt;height:22.15pt;z-index:25303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3WMew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8592" behindDoc="0" locked="0" layoutInCell="1" allowOverlap="1" wp14:anchorId="5FCE70E9" wp14:editId="0DCE8B6A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71" name="Rectangle 11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892558" id="Rectangle 1171" o:spid="_x0000_s1026" style="position:absolute;margin-left:217pt;margin-top:2.25pt;width:42pt;height:22.15pt;z-index:25303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bvpew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1862, 1762, 1662, </w:t>
            </w:r>
          </w:p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  <w:tr w:rsidR="00B4478A" w:rsidRPr="0058065C" w:rsidTr="00B4478A">
        <w:tc>
          <w:tcPr>
            <w:tcW w:w="9016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2688" behindDoc="0" locked="0" layoutInCell="1" allowOverlap="1" wp14:anchorId="47C72325" wp14:editId="3D9C20C7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172" name="Rectangle 11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811FE9" id="Rectangle 1172" o:spid="_x0000_s1026" style="position:absolute;margin-left:81.1pt;margin-top:2.2pt;width:42pt;height:22.15pt;z-index:25304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uhHfA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3712" behindDoc="0" locked="0" layoutInCell="1" allowOverlap="1" wp14:anchorId="29A24012" wp14:editId="5080BAD8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173" name="Rectangle 11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AE8688" id="Rectangle 1173" o:spid="_x0000_s1026" style="position:absolute;margin-left:126.45pt;margin-top:2.3pt;width:42pt;height:22.15pt;z-index:25304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CYiewIAABo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4736" behindDoc="0" locked="0" layoutInCell="1" allowOverlap="1" wp14:anchorId="758CD52B" wp14:editId="36DAD79F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174" name="Rectangle 11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88FCD8" id="Rectangle 1174" o:spid="_x0000_s1026" style="position:absolute;margin-left:171.65pt;margin-top:2.3pt;width:42pt;height:22.15pt;z-index:25304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z/AfA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8832" behindDoc="0" locked="0" layoutInCell="1" allowOverlap="1" wp14:anchorId="048EB220" wp14:editId="7154346A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75" name="Rectangle 11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3D7987" id="Rectangle 1175" o:spid="_x0000_s1026" style="position:absolute;margin-left:352.75pt;margin-top:2.25pt;width:42pt;height:22.15pt;z-index:25304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fGlfAIAABoFAAAOAAAAZHJzL2Uyb0RvYy54bWysVFtP2zAUfp+0/2D5fSQt7WA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7808" behindDoc="0" locked="0" layoutInCell="1" allowOverlap="1" wp14:anchorId="466BA897" wp14:editId="2B2F79DB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76" name="Rectangle 11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84D25D" id="Rectangle 1176" o:spid="_x0000_s1026" style="position:absolute;margin-left:307.55pt;margin-top:2.25pt;width:42pt;height:22.15pt;z-index:25304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6784" behindDoc="0" locked="0" layoutInCell="1" allowOverlap="1" wp14:anchorId="57628798" wp14:editId="79F8C588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177" name="Rectangle 11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838E5D" id="Rectangle 1177" o:spid="_x0000_s1026" style="position:absolute;margin-left:262.2pt;margin-top:2.2pt;width:42pt;height:22.15pt;z-index:25304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GxufAIAABoFAAAOAAAAZHJzL2Uyb0RvYy54bWysVFtP2zAUfp+0/2D5fSQtZWU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5760" behindDoc="0" locked="0" layoutInCell="1" allowOverlap="1" wp14:anchorId="57BEE126" wp14:editId="50D05AA0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78" name="Rectangle 11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7C93F5" id="Rectangle 1178" o:spid="_x0000_s1026" style="position:absolute;margin-left:217pt;margin-top:2.25pt;width:42pt;height:22.15pt;z-index:25304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uAUew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5565, 5465, 5365, </w:t>
            </w:r>
          </w:p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</w:tbl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RPr="00B80369" w:rsidTr="00B4478A">
        <w:tc>
          <w:tcPr>
            <w:tcW w:w="9016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back in hundreds. </w:t>
            </w:r>
          </w:p>
        </w:tc>
      </w:tr>
      <w:tr w:rsidR="00B4478A" w:rsidRPr="00B80369" w:rsidTr="00B4478A">
        <w:tc>
          <w:tcPr>
            <w:tcW w:w="9016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8528" behindDoc="0" locked="0" layoutInCell="1" allowOverlap="1" wp14:anchorId="64319493" wp14:editId="5D1DAD2F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70" name="Rectangle 15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319493" id="Rectangle 1570" o:spid="_x0000_s1198" style="position:absolute;margin-left:81.1pt;margin-top:2.2pt;width:42pt;height:22.15pt;z-index:25307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OSoU&#10;3Y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9552" behindDoc="0" locked="0" layoutInCell="1" allowOverlap="1" wp14:anchorId="5689BF7C" wp14:editId="7D83E8F6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71" name="Rectangle 15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89BF7C" id="Rectangle 1571" o:spid="_x0000_s1199" style="position:absolute;margin-left:126.45pt;margin-top:2.3pt;width:42pt;height:22.15pt;z-index:25307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0576" behindDoc="0" locked="0" layoutInCell="1" allowOverlap="1" wp14:anchorId="488D1B4E" wp14:editId="685D5594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72" name="Rectangle 15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8D1B4E" id="Rectangle 1572" o:spid="_x0000_s1200" style="position:absolute;margin-left:171.65pt;margin-top:2.3pt;width:42pt;height:22.15pt;z-index:25308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gNGhgIAAC4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EZ4DRo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4672" behindDoc="0" locked="0" layoutInCell="1" allowOverlap="1" wp14:anchorId="5FA8EB3A" wp14:editId="6E54EF74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73" name="Rectangle 15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A8EB3A" id="Rectangle 1573" o:spid="_x0000_s1201" style="position:absolute;margin-left:352.75pt;margin-top:2.25pt;width:42pt;height:22.15pt;z-index:25308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3648" behindDoc="0" locked="0" layoutInCell="1" allowOverlap="1" wp14:anchorId="4B7317BF" wp14:editId="1962D5BA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74" name="Rectangle 15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7317BF" id="Rectangle 1574" o:spid="_x0000_s1202" style="position:absolute;margin-left:307.55pt;margin-top:2.25pt;width:42pt;height:22.15pt;z-index:25308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Ae&#10;Ry+F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2624" behindDoc="0" locked="0" layoutInCell="1" allowOverlap="1" wp14:anchorId="7FAE0427" wp14:editId="51E2463A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75" name="Rectangle 15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AE0427" id="Rectangle 1575" o:spid="_x0000_s1203" style="position:absolute;margin-left:262.2pt;margin-top:2.2pt;width:42pt;height:22.15pt;z-index:25308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515FCI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1600" behindDoc="0" locked="0" layoutInCell="1" allowOverlap="1" wp14:anchorId="70ACF4DC" wp14:editId="363A9B4D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76" name="Rectangle 15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ACF4DC" id="Rectangle 1576" o:spid="_x0000_s1204" style="position:absolute;margin-left:217pt;margin-top:2.25pt;width:42pt;height:22.15pt;z-index:25308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AA&#10;8F2r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1766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1666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1566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  <w:tr w:rsidR="00B4478A" w:rsidRPr="00B80369" w:rsidTr="00B4478A">
        <w:tc>
          <w:tcPr>
            <w:tcW w:w="9016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5696" behindDoc="0" locked="0" layoutInCell="1" allowOverlap="1" wp14:anchorId="0164AAB9" wp14:editId="0DF63534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77" name="Rectangle 15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64AAB9" id="Rectangle 1577" o:spid="_x0000_s1205" style="position:absolute;margin-left:81.1pt;margin-top:2.2pt;width:42pt;height:22.15pt;z-index:25308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Pnp&#10;Nya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6720" behindDoc="0" locked="0" layoutInCell="1" allowOverlap="1" wp14:anchorId="3963D5FF" wp14:editId="46156F44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78" name="Rectangle 15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63D5FF" id="Rectangle 1578" o:spid="_x0000_s1206" style="position:absolute;margin-left:126.45pt;margin-top:2.3pt;width:42pt;height:22.15pt;z-index:25308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P74&#10;KAGGAgAALg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7744" behindDoc="0" locked="0" layoutInCell="1" allowOverlap="1" wp14:anchorId="3F5A5AC5" wp14:editId="085913F5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79" name="Rectangle 15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5A5AC5" id="Rectangle 1579" o:spid="_x0000_s1207" style="position:absolute;margin-left:171.65pt;margin-top:2.3pt;width:42pt;height:22.15pt;z-index:25308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AfhQoy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1840" behindDoc="0" locked="0" layoutInCell="1" allowOverlap="1" wp14:anchorId="5C5F500E" wp14:editId="4F8F0FD0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80" name="Rectangle 15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5F500E" id="Rectangle 1580" o:spid="_x0000_s1208" style="position:absolute;margin-left:352.75pt;margin-top:2.25pt;width:42pt;height:22.15pt;z-index:25309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DQ&#10;2dd/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0816" behindDoc="0" locked="0" layoutInCell="1" allowOverlap="1" wp14:anchorId="3E5E7987" wp14:editId="4968F726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81" name="Rectangle 15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5E7987" id="Rectangle 1581" o:spid="_x0000_s1209" style="position:absolute;margin-left:307.55pt;margin-top:2.25pt;width:42pt;height:22.15pt;z-index:25309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9792" behindDoc="0" locked="0" layoutInCell="1" allowOverlap="1" wp14:anchorId="5ADE551B" wp14:editId="1E73C0A8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82" name="Rectangle 15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DE551B" id="Rectangle 1582" o:spid="_x0000_s1210" style="position:absolute;margin-left:262.2pt;margin-top:2.2pt;width:42pt;height:22.15pt;z-index:25308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cDkhwIAAC4FAAAOAAAAZHJzL2Uyb0RvYy54bWysVEtv2zAMvg/YfxB0X+2kyZoZ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+G3A5I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8768" behindDoc="0" locked="0" layoutInCell="1" allowOverlap="1" wp14:anchorId="59B2AA52" wp14:editId="363CFBF5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83" name="Rectangle 15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B2AA52" id="Rectangle 1583" o:spid="_x0000_s1211" style="position:absolute;margin-left:217pt;margin-top:2.25pt;width:42pt;height:22.15pt;z-index:25308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6466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6366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6266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</w:tr>
    </w:tbl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Subtract a multiple of 100 from a four-digit number</w:t>
      </w: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58065C" w:rsidTr="00B4478A"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1202 – 300 = </w:t>
            </w:r>
          </w:p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4488 – 400 = </w:t>
            </w: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5380 – 800 = </w:t>
            </w: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8525 – 900 = </w:t>
            </w:r>
          </w:p>
        </w:tc>
      </w:tr>
    </w:tbl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B80369" w:rsidTr="00B4478A"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</w:p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2660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6222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</w:rPr>
              <w:t>7</w:t>
            </w:r>
            <w:r>
              <w:rPr>
                <w:rFonts w:ascii="Calibri" w:eastAsia="Calibri" w:hAnsi="Calibri" w:cs="Times New Roman"/>
              </w:rPr>
              <w:t>330</w:t>
            </w:r>
            <w:r w:rsidRPr="00B80369">
              <w:rPr>
                <w:rFonts w:ascii="Calibri" w:eastAsia="Calibri" w:hAnsi="Calibri" w:cs="Times New Roman"/>
              </w:rPr>
              <w:t xml:space="preserve"> – 900 = </w:t>
            </w:r>
          </w:p>
        </w:tc>
      </w:tr>
    </w:tbl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Add and subtract a multiple of 1000 from a four-digit number</w:t>
      </w: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58065C" w:rsidTr="00B4478A"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3924 + 3000 = </w:t>
            </w:r>
          </w:p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4905 + 2000 = </w:t>
            </w: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2593 – 2000 = </w:t>
            </w: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5999 – 3000 = </w:t>
            </w:r>
          </w:p>
        </w:tc>
      </w:tr>
    </w:tbl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B80369" w:rsidTr="00B4478A"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2749</w:t>
            </w:r>
            <w:r w:rsidRPr="00B80369">
              <w:rPr>
                <w:rFonts w:ascii="Calibri" w:eastAsia="Calibri" w:hAnsi="Calibri" w:cs="Times New Roman"/>
              </w:rPr>
              <w:t xml:space="preserve"> + 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000 = </w:t>
            </w:r>
          </w:p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</w:rPr>
              <w:t>495</w:t>
            </w: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 + </w:t>
            </w: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000 = </w:t>
            </w: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6440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000 = </w:t>
            </w: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9437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000 = </w:t>
            </w:r>
          </w:p>
        </w:tc>
      </w:tr>
    </w:tbl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Subtract mentally by finding the difference, targeting the ten, hundred or thousand</w:t>
      </w: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58065C" w:rsidTr="00B4478A">
        <w:tc>
          <w:tcPr>
            <w:tcW w:w="9016" w:type="dxa"/>
            <w:gridSpan w:val="4"/>
          </w:tcPr>
          <w:p w:rsidR="00B4478A" w:rsidRPr="0058065C" w:rsidRDefault="00B4478A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by finding the difference, targeting the ten, hundred or thousand. </w:t>
            </w:r>
          </w:p>
        </w:tc>
      </w:tr>
      <w:tr w:rsidR="00B4478A" w:rsidRPr="0058065C" w:rsidTr="00B4478A"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2006 – 1893 = </w:t>
            </w:r>
          </w:p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4000 – 3775 = </w:t>
            </w: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4007 – 3950 = </w:t>
            </w: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3100 – 2968 =</w:t>
            </w:r>
          </w:p>
        </w:tc>
      </w:tr>
    </w:tbl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B80369" w:rsidTr="00B4478A">
        <w:tc>
          <w:tcPr>
            <w:tcW w:w="9016" w:type="dxa"/>
            <w:gridSpan w:val="4"/>
          </w:tcPr>
          <w:p w:rsidR="00B4478A" w:rsidRPr="00B80369" w:rsidRDefault="00B4478A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by finding the difference, targeting the ten, hundred or thousand. </w:t>
            </w:r>
          </w:p>
        </w:tc>
      </w:tr>
      <w:tr w:rsidR="00B4478A" w:rsidRPr="00B80369" w:rsidTr="00B4478A"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006 – </w:t>
            </w:r>
            <w:r>
              <w:rPr>
                <w:rFonts w:ascii="Calibri" w:eastAsia="Calibri" w:hAnsi="Calibri" w:cs="Times New Roman"/>
              </w:rPr>
              <w:t>2797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000 – </w:t>
            </w:r>
            <w:r>
              <w:rPr>
                <w:rFonts w:ascii="Calibri" w:eastAsia="Calibri" w:hAnsi="Calibri" w:cs="Times New Roman"/>
              </w:rPr>
              <w:t>4546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>00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>9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0 = </w:t>
            </w: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52</w:t>
            </w:r>
            <w:r w:rsidRPr="00B80369">
              <w:rPr>
                <w:rFonts w:ascii="Calibri" w:eastAsia="Calibri" w:hAnsi="Calibri" w:cs="Times New Roman"/>
              </w:rPr>
              <w:t xml:space="preserve">00 – 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>9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8 = </w:t>
            </w:r>
          </w:p>
        </w:tc>
      </w:tr>
    </w:tbl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t>1</w:t>
      </w:r>
      <w:r>
        <w:rPr>
          <w:rFonts w:ascii="Calibri" w:eastAsia="Times New Roman" w:hAnsi="Calibri" w:cs="Times New Roman"/>
          <w:b/>
          <w:sz w:val="18"/>
          <w:szCs w:val="18"/>
          <w:lang w:val="en-US"/>
        </w:rPr>
        <w:t>0</w:t>
      </w:r>
      <w:r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Subtract four-digit numbers using column subtraction</w:t>
      </w: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58065C" w:rsidTr="00B4478A">
        <w:tc>
          <w:tcPr>
            <w:tcW w:w="9016" w:type="dxa"/>
            <w:gridSpan w:val="4"/>
          </w:tcPr>
          <w:p w:rsidR="00B4478A" w:rsidRPr="0058065C" w:rsidRDefault="00B4478A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column subtraction. </w:t>
            </w:r>
          </w:p>
        </w:tc>
      </w:tr>
      <w:tr w:rsidR="00B4478A" w:rsidRPr="0058065C" w:rsidTr="00B4478A"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 w:rsidRPr="0058065C">
              <w:rPr>
                <w:rFonts w:ascii="Calibri" w:eastAsia="Calibri" w:hAnsi="Calibri" w:cs="Times New Roman"/>
              </w:rPr>
              <w:t xml:space="preserve">5421 – 55 = </w:t>
            </w:r>
          </w:p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5815 – 746 = </w:t>
            </w: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4342 – 2352 = </w:t>
            </w: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4342 – 3444 = </w:t>
            </w:r>
          </w:p>
        </w:tc>
      </w:tr>
    </w:tbl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B80369" w:rsidTr="00B4478A">
        <w:tc>
          <w:tcPr>
            <w:tcW w:w="9016" w:type="dxa"/>
            <w:gridSpan w:val="4"/>
          </w:tcPr>
          <w:p w:rsidR="00B4478A" w:rsidRPr="00B80369" w:rsidRDefault="00B4478A" w:rsidP="00B4478A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column subtraction. </w:t>
            </w:r>
          </w:p>
        </w:tc>
      </w:tr>
      <w:tr w:rsidR="00B4478A" w:rsidRPr="00B80369" w:rsidTr="00B4478A"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6558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69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3312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158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8266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1491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6520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5558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</w:tr>
    </w:tbl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t>1</w:t>
      </w:r>
      <w:r>
        <w:rPr>
          <w:rFonts w:ascii="Calibri" w:eastAsia="Times New Roman" w:hAnsi="Calibri" w:cs="Times New Roman"/>
          <w:b/>
          <w:sz w:val="18"/>
          <w:szCs w:val="18"/>
          <w:lang w:val="en-US"/>
        </w:rPr>
        <w:t>1</w:t>
      </w:r>
      <w:r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Exchange across zero to subtract four-digit numbers using column subtraction</w:t>
      </w: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58065C" w:rsidTr="00B4478A"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5006 – 55 = </w:t>
            </w:r>
          </w:p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4002 – 533 = </w:t>
            </w: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7008 – 3933 = </w:t>
            </w:r>
          </w:p>
        </w:tc>
        <w:tc>
          <w:tcPr>
            <w:tcW w:w="2254" w:type="dxa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4000 – 2436 = </w:t>
            </w:r>
          </w:p>
        </w:tc>
      </w:tr>
    </w:tbl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B80369" w:rsidTr="00B4478A"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>00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66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  <w:p w:rsidR="00B4478A" w:rsidRPr="00B80369" w:rsidRDefault="00B4478A" w:rsidP="00B4478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>00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885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00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4374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2254" w:type="dxa"/>
          </w:tcPr>
          <w:p w:rsidR="00B4478A" w:rsidRPr="00B80369" w:rsidRDefault="00B4478A" w:rsidP="00B4478A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000 – </w:t>
            </w:r>
            <w:r>
              <w:rPr>
                <w:rFonts w:ascii="Calibri" w:eastAsia="Calibri" w:hAnsi="Calibri" w:cs="Times New Roman"/>
              </w:rPr>
              <w:t>4727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</w:tr>
    </w:tbl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lastRenderedPageBreak/>
        <w:t>12 Check answers using the inverse operation with four-digit numbers</w:t>
      </w: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4478A" w:rsidRPr="0058065C" w:rsidTr="00B4478A">
        <w:tc>
          <w:tcPr>
            <w:tcW w:w="9016" w:type="dxa"/>
            <w:gridSpan w:val="2"/>
          </w:tcPr>
          <w:p w:rsidR="00B4478A" w:rsidRPr="0058065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Check the answers to these calculations by using the inverse operation. </w:t>
            </w:r>
          </w:p>
        </w:tc>
      </w:tr>
      <w:tr w:rsidR="00B4478A" w:rsidRPr="0058065C" w:rsidTr="00B4478A">
        <w:tc>
          <w:tcPr>
            <w:tcW w:w="4508" w:type="dxa"/>
          </w:tcPr>
          <w:p w:rsidR="00B4478A" w:rsidRPr="0058065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3952 + 1064 = 5016</w:t>
            </w:r>
          </w:p>
          <w:p w:rsidR="00B4478A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B4478A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B4478A" w:rsidRPr="0058065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B4478A" w:rsidRPr="0058065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7433 – 2488 = 4945</w:t>
            </w:r>
          </w:p>
        </w:tc>
      </w:tr>
    </w:tbl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4478A" w:rsidRPr="00B80369" w:rsidTr="00B4478A">
        <w:tc>
          <w:tcPr>
            <w:tcW w:w="9016" w:type="dxa"/>
            <w:gridSpan w:val="2"/>
          </w:tcPr>
          <w:p w:rsidR="00B4478A" w:rsidRPr="00B8036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Check the answers to these calculations by using the inverse operation. </w:t>
            </w:r>
          </w:p>
        </w:tc>
      </w:tr>
      <w:tr w:rsidR="00B4478A" w:rsidRPr="00B80369" w:rsidTr="00B4478A">
        <w:tc>
          <w:tcPr>
            <w:tcW w:w="4508" w:type="dxa"/>
          </w:tcPr>
          <w:p w:rsidR="00B4478A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2794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lang w:val="en-US"/>
              </w:rPr>
              <w:t>1254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lang w:val="en-US"/>
              </w:rPr>
              <w:t>4048</w:t>
            </w:r>
          </w:p>
          <w:p w:rsidR="00B4478A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  <w:p w:rsidR="00B4478A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  <w:p w:rsidR="00B4478A" w:rsidRPr="00B80369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:rsidR="00B4478A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8102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lang w:val="en-US"/>
              </w:rPr>
              <w:t>3456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4</w:t>
            </w:r>
            <w:r>
              <w:rPr>
                <w:rFonts w:ascii="Calibri" w:eastAsia="Times New Roman" w:hAnsi="Calibri" w:cs="Times New Roman"/>
                <w:lang w:val="en-US"/>
              </w:rPr>
              <w:t>646</w:t>
            </w:r>
          </w:p>
          <w:p w:rsidR="00B4478A" w:rsidRPr="00B80369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</w:tr>
    </w:tbl>
    <w:p w:rsidR="00B4478A" w:rsidRPr="00A242A4" w:rsidRDefault="00B4478A" w:rsidP="00B4478A">
      <w:pPr>
        <w:pStyle w:val="NoSpacing"/>
        <w:rPr>
          <w:sz w:val="18"/>
          <w:szCs w:val="18"/>
        </w:rPr>
      </w:pP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t>1</w:t>
      </w:r>
      <w:r>
        <w:rPr>
          <w:rFonts w:ascii="Calibri" w:eastAsia="Times New Roman" w:hAnsi="Calibri" w:cs="Times New Roman"/>
          <w:b/>
          <w:sz w:val="18"/>
          <w:szCs w:val="18"/>
          <w:lang w:val="en-US"/>
        </w:rPr>
        <w:t>3</w:t>
      </w:r>
      <w:r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Solve missing number problems for addition and subtraction with four-digit numbers</w:t>
      </w:r>
    </w:p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4478A" w:rsidRPr="0058065C" w:rsidTr="00B4478A">
        <w:tc>
          <w:tcPr>
            <w:tcW w:w="9016" w:type="dxa"/>
            <w:gridSpan w:val="2"/>
          </w:tcPr>
          <w:p w:rsidR="00B4478A" w:rsidRPr="0058065C" w:rsidRDefault="00B4478A" w:rsidP="00B4478A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B4478A" w:rsidRPr="0058065C" w:rsidTr="00B4478A">
        <w:tc>
          <w:tcPr>
            <w:tcW w:w="4508" w:type="dxa"/>
          </w:tcPr>
          <w:p w:rsidR="00B4478A" w:rsidRPr="0058065C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5936" behindDoc="0" locked="0" layoutInCell="1" allowOverlap="1" wp14:anchorId="5C9ABC9F" wp14:editId="3742F8B4">
                      <wp:simplePos x="0" y="0"/>
                      <wp:positionH relativeFrom="column">
                        <wp:posOffset>-26600</wp:posOffset>
                      </wp:positionH>
                      <wp:positionV relativeFrom="paragraph">
                        <wp:posOffset>52282</wp:posOffset>
                      </wp:positionV>
                      <wp:extent cx="733777" cy="281305"/>
                      <wp:effectExtent l="0" t="0" r="28575" b="23495"/>
                      <wp:wrapNone/>
                      <wp:docPr id="872" name="Rectangle 8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447765" id="Rectangle 872" o:spid="_x0000_s1026" style="position:absolute;margin-left:-2.1pt;margin-top:4.1pt;width:57.8pt;height:22.15pt;z-index:25309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B4478A" w:rsidRPr="0058065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                        = 4503 + 3507</w:t>
            </w:r>
          </w:p>
          <w:p w:rsidR="00B4478A" w:rsidRPr="0058065C" w:rsidRDefault="00B4478A" w:rsidP="00B4478A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:rsidR="00B4478A" w:rsidRPr="0058065C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2864" behindDoc="0" locked="0" layoutInCell="1" allowOverlap="1" wp14:anchorId="1F4BDC2C" wp14:editId="3C4A421A">
                      <wp:simplePos x="0" y="0"/>
                      <wp:positionH relativeFrom="column">
                        <wp:posOffset>-26600</wp:posOffset>
                      </wp:positionH>
                      <wp:positionV relativeFrom="paragraph">
                        <wp:posOffset>53693</wp:posOffset>
                      </wp:positionV>
                      <wp:extent cx="733777" cy="281305"/>
                      <wp:effectExtent l="0" t="0" r="28575" b="23495"/>
                      <wp:wrapNone/>
                      <wp:docPr id="554" name="Rectangle 5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FA05DA" id="Rectangle 554" o:spid="_x0000_s1026" style="position:absolute;margin-left:-2.1pt;margin-top:4.25pt;width:57.8pt;height:22.15pt;z-index:25309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B4478A" w:rsidRPr="0058065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                        + 3803 = 8313</w:t>
            </w:r>
          </w:p>
          <w:p w:rsidR="00B4478A" w:rsidRPr="0058065C" w:rsidRDefault="00B4478A" w:rsidP="00B4478A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</w:tr>
      <w:tr w:rsidR="00B4478A" w:rsidRPr="0058065C" w:rsidTr="00B4478A">
        <w:tc>
          <w:tcPr>
            <w:tcW w:w="4508" w:type="dxa"/>
          </w:tcPr>
          <w:p w:rsidR="00B4478A" w:rsidRPr="0058065C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4912" behindDoc="0" locked="0" layoutInCell="1" allowOverlap="1" wp14:anchorId="07D6A92E" wp14:editId="5124F2FF">
                      <wp:simplePos x="0" y="0"/>
                      <wp:positionH relativeFrom="column">
                        <wp:posOffset>459881</wp:posOffset>
                      </wp:positionH>
                      <wp:positionV relativeFrom="paragraph">
                        <wp:posOffset>53340</wp:posOffset>
                      </wp:positionV>
                      <wp:extent cx="733777" cy="281305"/>
                      <wp:effectExtent l="0" t="0" r="28575" b="23495"/>
                      <wp:wrapNone/>
                      <wp:docPr id="840" name="Rectangle 8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136DAD" id="Rectangle 840" o:spid="_x0000_s1026" style="position:absolute;margin-left:36.2pt;margin-top:4.2pt;width:57.8pt;height:22.15pt;z-index:25309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B4478A" w:rsidRPr="0058065C" w:rsidRDefault="00B4478A" w:rsidP="00B4478A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7309 –                            = 3655</w:t>
            </w:r>
          </w:p>
        </w:tc>
        <w:tc>
          <w:tcPr>
            <w:tcW w:w="4508" w:type="dxa"/>
          </w:tcPr>
          <w:p w:rsidR="00B4478A" w:rsidRPr="0058065C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3888" behindDoc="0" locked="0" layoutInCell="1" allowOverlap="1" wp14:anchorId="118AFDB3" wp14:editId="1C33866F">
                      <wp:simplePos x="0" y="0"/>
                      <wp:positionH relativeFrom="column">
                        <wp:posOffset>-15664</wp:posOffset>
                      </wp:positionH>
                      <wp:positionV relativeFrom="paragraph">
                        <wp:posOffset>53693</wp:posOffset>
                      </wp:positionV>
                      <wp:extent cx="733777" cy="281305"/>
                      <wp:effectExtent l="0" t="0" r="28575" b="23495"/>
                      <wp:wrapNone/>
                      <wp:docPr id="555" name="Rectangle 5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4C0E55" id="Rectangle 555" o:spid="_x0000_s1026" style="position:absolute;margin-left:-1.25pt;margin-top:4.25pt;width:57.8pt;height:22.15pt;z-index:25309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B4478A" w:rsidRPr="0058065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                         – 2646 = 4544</w:t>
            </w:r>
          </w:p>
          <w:p w:rsidR="00B4478A" w:rsidRPr="0058065C" w:rsidRDefault="00B4478A" w:rsidP="00B4478A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</w:tr>
    </w:tbl>
    <w:p w:rsidR="00B4478A" w:rsidRPr="00A242A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4478A" w:rsidRPr="00B80369" w:rsidTr="00B4478A">
        <w:tc>
          <w:tcPr>
            <w:tcW w:w="9016" w:type="dxa"/>
            <w:gridSpan w:val="2"/>
          </w:tcPr>
          <w:p w:rsidR="00B4478A" w:rsidRPr="00BD4DB5" w:rsidRDefault="00B4478A" w:rsidP="00B4478A">
            <w:pPr>
              <w:rPr>
                <w:rFonts w:ascii="Calibri" w:eastAsia="Calibri" w:hAnsi="Calibri" w:cs="Times New Roman"/>
              </w:rPr>
            </w:pPr>
            <w:r w:rsidRPr="00BD4DB5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B4478A" w:rsidRPr="00B80369" w:rsidTr="00B4478A">
        <w:tc>
          <w:tcPr>
            <w:tcW w:w="4508" w:type="dxa"/>
          </w:tcPr>
          <w:p w:rsidR="00B4478A" w:rsidRPr="00B80369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7984" behindDoc="0" locked="0" layoutInCell="1" allowOverlap="1" wp14:anchorId="7FB911F5" wp14:editId="79F2E8B3">
                      <wp:simplePos x="0" y="0"/>
                      <wp:positionH relativeFrom="column">
                        <wp:posOffset>-26600</wp:posOffset>
                      </wp:positionH>
                      <wp:positionV relativeFrom="paragraph">
                        <wp:posOffset>52282</wp:posOffset>
                      </wp:positionV>
                      <wp:extent cx="733777" cy="281305"/>
                      <wp:effectExtent l="0" t="0" r="28575" b="23495"/>
                      <wp:wrapNone/>
                      <wp:docPr id="1584" name="Rectangle 15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B911F5" id="Rectangle 1584" o:spid="_x0000_s1212" style="position:absolute;margin-left:-2.1pt;margin-top:4.1pt;width:57.8pt;height:22.15pt;z-index:25309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B8036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      = 4</w:t>
            </w:r>
            <w:r>
              <w:rPr>
                <w:rFonts w:ascii="Calibri" w:eastAsia="Times New Roman" w:hAnsi="Calibri" w:cs="Times New Roman"/>
                <w:lang w:val="en-US"/>
              </w:rPr>
              <w:t>965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+ 3</w:t>
            </w:r>
            <w:r>
              <w:rPr>
                <w:rFonts w:ascii="Calibri" w:eastAsia="Times New Roman" w:hAnsi="Calibri" w:cs="Times New Roman"/>
                <w:lang w:val="en-US"/>
              </w:rPr>
              <w:t>91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5</w:t>
            </w:r>
          </w:p>
          <w:p w:rsidR="00B4478A" w:rsidRPr="00B80369" w:rsidRDefault="00B4478A" w:rsidP="00B4478A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:rsidR="00B4478A" w:rsidRPr="00B80369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6960" behindDoc="0" locked="0" layoutInCell="1" allowOverlap="1" wp14:anchorId="76D60F3D" wp14:editId="0D138CE0">
                      <wp:simplePos x="0" y="0"/>
                      <wp:positionH relativeFrom="column">
                        <wp:posOffset>-26600</wp:posOffset>
                      </wp:positionH>
                      <wp:positionV relativeFrom="paragraph">
                        <wp:posOffset>53693</wp:posOffset>
                      </wp:positionV>
                      <wp:extent cx="733777" cy="281305"/>
                      <wp:effectExtent l="0" t="0" r="28575" b="23495"/>
                      <wp:wrapNone/>
                      <wp:docPr id="1585" name="Rectangle 15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D60F3D" id="Rectangle 1585" o:spid="_x0000_s1213" style="position:absolute;margin-left:-2.1pt;margin-top:4.25pt;width:57.8pt;height:22.15pt;z-index:25309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B8036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      + </w:t>
            </w:r>
            <w:r>
              <w:rPr>
                <w:rFonts w:ascii="Calibri" w:eastAsia="Times New Roman" w:hAnsi="Calibri" w:cs="Times New Roman"/>
                <w:lang w:val="en-US"/>
              </w:rPr>
              <w:t>4535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lang w:val="en-US"/>
              </w:rPr>
              <w:t>9372</w:t>
            </w:r>
          </w:p>
          <w:p w:rsidR="00B4478A" w:rsidRPr="00B80369" w:rsidRDefault="00B4478A" w:rsidP="00B4478A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</w:tr>
      <w:tr w:rsidR="00B4478A" w:rsidRPr="00B80369" w:rsidTr="00B4478A">
        <w:tc>
          <w:tcPr>
            <w:tcW w:w="4508" w:type="dxa"/>
          </w:tcPr>
          <w:p w:rsidR="00B4478A" w:rsidRPr="00B80369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0032" behindDoc="0" locked="0" layoutInCell="1" allowOverlap="1" wp14:anchorId="42102EA3" wp14:editId="01DA0513">
                      <wp:simplePos x="0" y="0"/>
                      <wp:positionH relativeFrom="column">
                        <wp:posOffset>459881</wp:posOffset>
                      </wp:positionH>
                      <wp:positionV relativeFrom="paragraph">
                        <wp:posOffset>53340</wp:posOffset>
                      </wp:positionV>
                      <wp:extent cx="733777" cy="281305"/>
                      <wp:effectExtent l="0" t="0" r="28575" b="23495"/>
                      <wp:wrapNone/>
                      <wp:docPr id="1586" name="Rectangle 15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102EA3" id="Rectangle 1586" o:spid="_x0000_s1214" style="position:absolute;margin-left:36.2pt;margin-top:4.2pt;width:57.8pt;height:22.15pt;z-index:25310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B80369" w:rsidRDefault="00B4478A" w:rsidP="00B4478A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>7</w:t>
            </w:r>
            <w:r>
              <w:rPr>
                <w:rFonts w:ascii="Calibri" w:eastAsia="Times New Roman" w:hAnsi="Calibri" w:cs="Times New Roman"/>
                <w:lang w:val="en-US"/>
              </w:rPr>
              <w:t>528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        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2694</w:t>
            </w:r>
          </w:p>
        </w:tc>
        <w:tc>
          <w:tcPr>
            <w:tcW w:w="4508" w:type="dxa"/>
          </w:tcPr>
          <w:p w:rsidR="00B4478A" w:rsidRPr="00B80369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9008" behindDoc="0" locked="0" layoutInCell="1" allowOverlap="1" wp14:anchorId="240165EC" wp14:editId="64AFD52B">
                      <wp:simplePos x="0" y="0"/>
                      <wp:positionH relativeFrom="column">
                        <wp:posOffset>-15664</wp:posOffset>
                      </wp:positionH>
                      <wp:positionV relativeFrom="paragraph">
                        <wp:posOffset>53693</wp:posOffset>
                      </wp:positionV>
                      <wp:extent cx="733777" cy="281305"/>
                      <wp:effectExtent l="0" t="0" r="28575" b="23495"/>
                      <wp:wrapNone/>
                      <wp:docPr id="1587" name="Rectangle 15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6353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0165EC" id="Rectangle 1587" o:spid="_x0000_s1215" style="position:absolute;margin-left:-1.25pt;margin-top:4.25pt;width:57.8pt;height:22.15pt;z-index:25309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" fillcolor="window" strokecolor="windowText" strokeweight="1pt">
                      <v:textbox>
                        <w:txbxContent>
                          <w:p w:rsidR="00B4478A" w:rsidRPr="0066353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B8036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       – 26</w:t>
            </w:r>
            <w:r>
              <w:rPr>
                <w:rFonts w:ascii="Calibri" w:eastAsia="Times New Roman" w:hAnsi="Calibri" w:cs="Times New Roman"/>
                <w:lang w:val="en-US"/>
              </w:rPr>
              <w:t>38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lang w:val="en-US"/>
              </w:rPr>
              <w:t>2828</w:t>
            </w:r>
          </w:p>
          <w:p w:rsidR="00B4478A" w:rsidRPr="00B80369" w:rsidRDefault="00B4478A" w:rsidP="00B4478A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</w:tr>
    </w:tbl>
    <w:p w:rsidR="00B4478A" w:rsidRPr="00B4478A" w:rsidRDefault="00B4478A" w:rsidP="00B4478A">
      <w:pPr>
        <w:pStyle w:val="NoSpacing"/>
        <w:rPr>
          <w:sz w:val="18"/>
        </w:rPr>
      </w:pPr>
    </w:p>
    <w:p w:rsidR="00B4478A" w:rsidRPr="00B4478A" w:rsidRDefault="00B4478A" w:rsidP="00B4478A">
      <w:pPr>
        <w:pStyle w:val="NoSpacing"/>
        <w:rPr>
          <w:rFonts w:eastAsia="Times New Roman"/>
          <w:b/>
          <w:sz w:val="28"/>
          <w:u w:val="single"/>
          <w:lang w:val="en-US"/>
        </w:rPr>
      </w:pPr>
      <w:hyperlink r:id="rId33" w:history="1">
        <w:r w:rsidRPr="00B4478A">
          <w:rPr>
            <w:rStyle w:val="Hyperlink"/>
            <w:rFonts w:eastAsia="Times New Roman"/>
            <w:b/>
            <w:sz w:val="28"/>
            <w:lang w:val="en-US"/>
          </w:rPr>
          <w:t>Multiplication</w:t>
        </w:r>
      </w:hyperlink>
    </w:p>
    <w:p w:rsidR="00B4478A" w:rsidRPr="00B4478A" w:rsidRDefault="00B4478A" w:rsidP="00B4478A">
      <w:pPr>
        <w:pStyle w:val="NoSpacing"/>
        <w:rPr>
          <w:rFonts w:eastAsia="Times New Roman"/>
          <w:b/>
          <w:sz w:val="18"/>
          <w:lang w:val="en-US"/>
        </w:rPr>
      </w:pPr>
      <w:r w:rsidRPr="00B4478A">
        <w:rPr>
          <w:rFonts w:eastAsia="Times New Roman"/>
          <w:b/>
          <w:sz w:val="18"/>
          <w:lang w:val="en-US"/>
        </w:rPr>
        <w:t xml:space="preserve">Go to </w:t>
      </w:r>
      <w:hyperlink r:id="rId34" w:history="1">
        <w:r w:rsidRPr="00B4478A">
          <w:rPr>
            <w:rStyle w:val="Hyperlink"/>
            <w:rFonts w:eastAsia="Times New Roman"/>
            <w:b/>
            <w:sz w:val="18"/>
            <w:lang w:val="en-US"/>
          </w:rPr>
          <w:t>https://keystage2maths.com/y4/multiplication/</w:t>
        </w:r>
      </w:hyperlink>
      <w:r w:rsidRPr="00B4478A">
        <w:rPr>
          <w:rFonts w:eastAsia="Times New Roman"/>
          <w:b/>
          <w:sz w:val="18"/>
          <w:lang w:val="en-US"/>
        </w:rPr>
        <w:t xml:space="preserve"> for help. </w:t>
      </w:r>
    </w:p>
    <w:p w:rsidR="00B4478A" w:rsidRDefault="00B4478A" w:rsidP="00B4478A">
      <w:pPr>
        <w:pStyle w:val="NoSpacing"/>
        <w:rPr>
          <w:rFonts w:eastAsia="Times New Roman"/>
          <w:sz w:val="18"/>
          <w:lang w:val="en-US"/>
        </w:rPr>
      </w:pP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Pr="0006224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6</w:t>
      </w: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2E0882" w:rsidTr="00B4478A"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 x 6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 x 6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 x 6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 x 6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06224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Connect the 3 and 6 times tables</w:t>
      </w: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2080" behindDoc="0" locked="0" layoutInCell="1" allowOverlap="1" wp14:anchorId="7ED9ED22" wp14:editId="096B3035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40" name="Rectangle 4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8D5741" w:rsidRDefault="00B4478A" w:rsidP="00B4478A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D9ED22" id="Rectangle 440" o:spid="_x0000_s1216" style="position:absolute;margin-left:-2pt;margin-top:3.95pt;width:42pt;height:22.15pt;z-index:25310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" fillcolor="window" strokecolor="windowText" strokeweight="1pt">
                      <v:textbox>
                        <w:txbxContent>
                          <w:p w:rsidR="00B4478A" w:rsidRPr="008D5741" w:rsidRDefault="00B4478A" w:rsidP="00B4478A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x 6 = 8 x 3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3104" behindDoc="0" locked="0" layoutInCell="1" allowOverlap="1" wp14:anchorId="702528A8" wp14:editId="5C95B934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1" name="Rectangle 4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8D5741" w:rsidRDefault="00B4478A" w:rsidP="00B4478A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2528A8" id="Rectangle 441" o:spid="_x0000_s1217" style="position:absolute;margin-left:-.85pt;margin-top:3.85pt;width:42pt;height:22.15pt;z-index:25310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Or0&#10;lteGAgAALA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8D5741" w:rsidRDefault="00B4478A" w:rsidP="00B4478A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x 6 = 6 x 3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4128" behindDoc="0" locked="0" layoutInCell="1" allowOverlap="1" wp14:anchorId="76EEE99D" wp14:editId="46851130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4" name="Rectangle 4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8D5741" w:rsidRDefault="00B4478A" w:rsidP="00B4478A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EEE99D" id="Rectangle 444" o:spid="_x0000_s1218" style="position:absolute;margin-left:-.85pt;margin-top:3.85pt;width:42pt;height:22.15pt;z-index:25310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" fillcolor="window" strokecolor="windowText" strokeweight="1pt">
                      <v:textbox>
                        <w:txbxContent>
                          <w:p w:rsidR="00B4478A" w:rsidRPr="008D5741" w:rsidRDefault="00B4478A" w:rsidP="00B4478A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x 3 = 1 x 6</w:t>
            </w: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 Multiply by 7</w:t>
      </w: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2E0882" w:rsidTr="00B4478A"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 x 7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 x 7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 x 7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10 x 7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Pr="0006224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9</w:t>
      </w: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2E0882" w:rsidTr="00B4478A"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 x 9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 x 9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9 x 9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11 x 9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Pr="0006224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11</w:t>
      </w: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2E0882" w:rsidTr="00B4478A"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 x 11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 x 11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 x 11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 x 11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Pr="0006224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12</w:t>
      </w: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2E0882" w:rsidTr="00B4478A"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 x 12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 x 12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 x 12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 x 12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7</w:t>
      </w:r>
      <w:r w:rsidRPr="0006224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multiple of 10 with knowledge of the 6, 7, 9, 11 and 12 times tables</w:t>
      </w: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 x 60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90 x 7 = 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9 x 70 = </w:t>
            </w: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1B4374" w:rsidTr="00B4478A"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7 x 60 = 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80 x 9 = </w:t>
            </w:r>
          </w:p>
        </w:tc>
        <w:tc>
          <w:tcPr>
            <w:tcW w:w="3006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9 x 80 = </w:t>
            </w: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Pr="0006224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two-digit number using the grid method using knowledge of the 6, 7 and 9 times tables</w:t>
      </w: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4478A" w:rsidRPr="002E0882" w:rsidTr="00B4478A">
        <w:tc>
          <w:tcPr>
            <w:tcW w:w="9016" w:type="dxa"/>
            <w:gridSpan w:val="2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B4478A" w:rsidRPr="002E0882" w:rsidTr="00B4478A">
        <w:tc>
          <w:tcPr>
            <w:tcW w:w="4508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 x 66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79 x 6 = </w:t>
            </w: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4478A" w:rsidRPr="001B4374" w:rsidTr="00B4478A">
        <w:tc>
          <w:tcPr>
            <w:tcW w:w="9016" w:type="dxa"/>
            <w:gridSpan w:val="2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B4478A" w:rsidRPr="001B4374" w:rsidTr="00B4478A">
        <w:tc>
          <w:tcPr>
            <w:tcW w:w="4508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9 x 28 = 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67 x 7 = </w:t>
            </w: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Pr="0006224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two-digit number using the expanded column method using knowledge of the 6, 7 and 9 times tables</w:t>
      </w: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9016" w:type="dxa"/>
            <w:gridSpan w:val="3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63 x 7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76 x 9 = 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89 x 6 = </w:t>
            </w: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1B4374" w:rsidTr="00B4478A">
        <w:tc>
          <w:tcPr>
            <w:tcW w:w="9016" w:type="dxa"/>
            <w:gridSpan w:val="3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B4478A" w:rsidRPr="001B4374" w:rsidTr="00B4478A"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57 x 7 = 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75 x 8 = </w:t>
            </w:r>
          </w:p>
        </w:tc>
        <w:tc>
          <w:tcPr>
            <w:tcW w:w="3006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68 x 9 = </w:t>
            </w:r>
          </w:p>
        </w:tc>
      </w:tr>
    </w:tbl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10</w:t>
      </w:r>
      <w:r w:rsidRPr="0006224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two-digit number using the column method using knowledge of the 6, 7 and 9 times tables</w:t>
      </w: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9016" w:type="dxa"/>
            <w:gridSpan w:val="3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52 x 6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28 x 9 = 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 x 76 = </w:t>
            </w: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1B4374" w:rsidTr="00B4478A">
        <w:tc>
          <w:tcPr>
            <w:tcW w:w="9016" w:type="dxa"/>
            <w:gridSpan w:val="3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B4478A" w:rsidRPr="001B4374" w:rsidTr="00B4478A"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56 x 6 = 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82 x 9 = </w:t>
            </w:r>
          </w:p>
        </w:tc>
        <w:tc>
          <w:tcPr>
            <w:tcW w:w="3006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7 x 39 = </w:t>
            </w: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11</w:t>
      </w:r>
      <w:r w:rsidRPr="0006224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three-numbers together</w:t>
      </w: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 x 8 x 9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 x 6 x 5 = 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 x 7 x 5 = </w:t>
            </w: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1B4374" w:rsidTr="00B4478A"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4 x 7 x 9 = 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4 x 9 x 5 = </w:t>
            </w:r>
          </w:p>
        </w:tc>
        <w:tc>
          <w:tcPr>
            <w:tcW w:w="3006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 x 7 x 5 = </w:t>
            </w: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12</w:t>
      </w:r>
      <w:r w:rsidRPr="0006224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a single-digit number by 100</w:t>
      </w: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 x 100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100 x 5 = 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 x 100 = </w:t>
            </w: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1B4374" w:rsidTr="00B4478A"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 x 100 = 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100 x 6 = </w:t>
            </w:r>
          </w:p>
        </w:tc>
        <w:tc>
          <w:tcPr>
            <w:tcW w:w="3006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7 x 100 = </w:t>
            </w: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13</w:t>
      </w:r>
      <w:r w:rsidRPr="0006224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a single-digit number by a multiple of 100</w:t>
      </w: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 x 300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500 x 5 = 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 x 800 = </w:t>
            </w: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1B4374" w:rsidTr="00B4478A"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 x 400 = 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700 x 7 = </w:t>
            </w:r>
          </w:p>
        </w:tc>
        <w:tc>
          <w:tcPr>
            <w:tcW w:w="3006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9 x 800 = </w:t>
            </w: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1</w:t>
      </w:r>
      <w:r w:rsidRPr="0006224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 Multiply by a three-digit number using the grid method</w:t>
      </w: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4478A" w:rsidRPr="002E0882" w:rsidTr="00B4478A">
        <w:tc>
          <w:tcPr>
            <w:tcW w:w="9016" w:type="dxa"/>
            <w:gridSpan w:val="2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B4478A" w:rsidRPr="002E0882" w:rsidTr="00B4478A">
        <w:tc>
          <w:tcPr>
            <w:tcW w:w="4508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 x 123 = </w:t>
            </w:r>
          </w:p>
        </w:tc>
        <w:tc>
          <w:tcPr>
            <w:tcW w:w="4508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>234 x 4 =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4478A" w:rsidRPr="001B4374" w:rsidTr="00B4478A">
        <w:tc>
          <w:tcPr>
            <w:tcW w:w="9016" w:type="dxa"/>
            <w:gridSpan w:val="2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B4478A" w:rsidRPr="001B4374" w:rsidTr="00B4478A">
        <w:tc>
          <w:tcPr>
            <w:tcW w:w="4508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 x 147 = </w:t>
            </w:r>
          </w:p>
        </w:tc>
        <w:tc>
          <w:tcPr>
            <w:tcW w:w="4508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389 x 3 = 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B4478A" w:rsidRPr="001B4374" w:rsidTr="00B4478A">
        <w:tc>
          <w:tcPr>
            <w:tcW w:w="4508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7 x 229 = 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476 x 9 = </w:t>
            </w: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15</w:t>
      </w:r>
      <w:r w:rsidRPr="0006224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three-digit number using the expanded column method</w:t>
      </w: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9016" w:type="dxa"/>
            <w:gridSpan w:val="3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353 x 2 = </w:t>
            </w: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457 x 5 = 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>293 x 7 =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1B4374" w:rsidTr="00B4478A">
        <w:tc>
          <w:tcPr>
            <w:tcW w:w="9016" w:type="dxa"/>
            <w:gridSpan w:val="3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B4478A" w:rsidRPr="001B4374" w:rsidTr="00B4478A"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564 x 2 = </w:t>
            </w:r>
          </w:p>
        </w:tc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929 x 5 = </w:t>
            </w:r>
          </w:p>
        </w:tc>
        <w:tc>
          <w:tcPr>
            <w:tcW w:w="3006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297 x 6 = 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16</w:t>
      </w:r>
      <w:r w:rsidRPr="0006224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three-digit number using the column method</w:t>
      </w:r>
    </w:p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9016" w:type="dxa"/>
            <w:gridSpan w:val="3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167 x 4 = </w:t>
            </w: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879 x 3 = 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>4 x 867 =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062244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06224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1B4374" w:rsidTr="00B4478A">
        <w:tc>
          <w:tcPr>
            <w:tcW w:w="9016" w:type="dxa"/>
            <w:gridSpan w:val="3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B4478A" w:rsidRPr="001B4374" w:rsidTr="00B4478A"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157 x 5 = </w:t>
            </w:r>
          </w:p>
        </w:tc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976 x 4 = </w:t>
            </w:r>
          </w:p>
        </w:tc>
        <w:tc>
          <w:tcPr>
            <w:tcW w:w="3006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 x 817 = 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B4478A" w:rsidRDefault="00B4478A" w:rsidP="00B4478A">
      <w:pPr>
        <w:pStyle w:val="NoSpacing"/>
        <w:rPr>
          <w:rFonts w:ascii="Calibri" w:eastAsia="Times New Roman" w:hAnsi="Calibri" w:cs="Times New Roman"/>
          <w:sz w:val="18"/>
          <w:szCs w:val="10"/>
          <w:lang w:val="en-US"/>
        </w:rPr>
      </w:pPr>
    </w:p>
    <w:p w:rsidR="00B4478A" w:rsidRPr="00B4478A" w:rsidRDefault="00B4478A" w:rsidP="00B4478A">
      <w:pPr>
        <w:pStyle w:val="NoSpacing"/>
        <w:rPr>
          <w:rFonts w:eastAsia="Times New Roman"/>
          <w:b/>
          <w:sz w:val="28"/>
          <w:u w:val="single"/>
          <w:lang w:val="en-US"/>
        </w:rPr>
      </w:pPr>
      <w:hyperlink r:id="rId35" w:history="1">
        <w:r w:rsidRPr="00B4478A">
          <w:rPr>
            <w:rStyle w:val="Hyperlink"/>
            <w:rFonts w:eastAsia="Times New Roman"/>
            <w:b/>
            <w:sz w:val="28"/>
            <w:lang w:val="en-US"/>
          </w:rPr>
          <w:t>Division</w:t>
        </w:r>
      </w:hyperlink>
    </w:p>
    <w:p w:rsidR="00B4478A" w:rsidRPr="00B4478A" w:rsidRDefault="00B4478A" w:rsidP="00B4478A">
      <w:pPr>
        <w:pStyle w:val="NoSpacing"/>
        <w:rPr>
          <w:rFonts w:eastAsia="Times New Roman"/>
          <w:b/>
          <w:sz w:val="18"/>
          <w:lang w:val="en-US"/>
        </w:rPr>
      </w:pPr>
      <w:r w:rsidRPr="00B4478A">
        <w:rPr>
          <w:rFonts w:eastAsia="Times New Roman"/>
          <w:b/>
          <w:sz w:val="18"/>
          <w:lang w:val="en-US"/>
        </w:rPr>
        <w:t xml:space="preserve">Go to </w:t>
      </w:r>
      <w:hyperlink r:id="rId36" w:history="1">
        <w:r w:rsidRPr="00B4478A">
          <w:rPr>
            <w:rStyle w:val="Hyperlink"/>
            <w:rFonts w:eastAsia="Times New Roman"/>
            <w:b/>
            <w:sz w:val="18"/>
            <w:lang w:val="en-US"/>
          </w:rPr>
          <w:t>https://keystage2maths.com/y4/division/</w:t>
        </w:r>
      </w:hyperlink>
      <w:r w:rsidRPr="00B4478A">
        <w:rPr>
          <w:rFonts w:eastAsia="Times New Roman"/>
          <w:b/>
          <w:sz w:val="18"/>
          <w:lang w:val="en-US"/>
        </w:rPr>
        <w:t xml:space="preserve"> for help. </w:t>
      </w:r>
    </w:p>
    <w:p w:rsidR="00B4478A" w:rsidRDefault="00B4478A" w:rsidP="00B4478A">
      <w:pPr>
        <w:pStyle w:val="NoSpacing"/>
        <w:rPr>
          <w:rFonts w:eastAsia="Times New Roman"/>
          <w:sz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2, 3, 4, 5, 8 and 10 with remainders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11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4 =</w:t>
            </w: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18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5 =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15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2 =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6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2E0882" w:rsidTr="00B4478A"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30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42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66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7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2E0882" w:rsidTr="00B4478A"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28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49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84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9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2E0882" w:rsidTr="00B4478A"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18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45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81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90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11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2E0882" w:rsidTr="00B4478A"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11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11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44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11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99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11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121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11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6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12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2E0882" w:rsidTr="00B4478A"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12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72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12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84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12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120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12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7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 xml:space="preserve"> S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olve missing number problems for multiplication and division with knowledge of the 6, 7, 9, 11 and 12 times tables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bdr w:val="none" w:sz="0" w:space="0" w:color="auto" w:frame="1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6176" behindDoc="0" locked="0" layoutInCell="1" allowOverlap="1" wp14:anchorId="55E84AD4" wp14:editId="4B8B801B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45" name="Rectangle 4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8D5741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E84AD4" id="Rectangle 445" o:spid="_x0000_s1219" style="position:absolute;margin-left:-2pt;margin-top:3.95pt;width:42pt;height:22.15pt;z-index:25310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6MxiAIAACw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" fillcolor="window" strokecolor="windowText" strokeweight="1pt">
                      <v:textbox>
                        <w:txbxContent>
                          <w:p w:rsidR="00B4478A" w:rsidRPr="008D5741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= 6 x 6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7200" behindDoc="0" locked="0" layoutInCell="1" allowOverlap="1" wp14:anchorId="41BE6486" wp14:editId="402344EB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6" name="Rectangle 4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8D5741" w:rsidRDefault="00B4478A" w:rsidP="00B4478A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BE6486" id="Rectangle 446" o:spid="_x0000_s1220" style="position:absolute;margin-left:-.85pt;margin-top:3.85pt;width:42pt;height:22.15pt;z-index:25310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" fillcolor="window" strokecolor="windowText" strokeweight="1pt">
                      <v:textbox>
                        <w:txbxContent>
                          <w:p w:rsidR="00B4478A" w:rsidRPr="008D5741" w:rsidRDefault="00B4478A" w:rsidP="00B4478A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= 63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 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9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8224" behindDoc="0" locked="0" layoutInCell="1" allowOverlap="1" wp14:anchorId="2417B5DA" wp14:editId="3CA834CD">
                      <wp:simplePos x="0" y="0"/>
                      <wp:positionH relativeFrom="column">
                        <wp:posOffset>215739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7" name="Rectangle 4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8D5741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17B5DA" id="Rectangle 447" o:spid="_x0000_s1221" style="position:absolute;margin-left:17pt;margin-top:3.85pt;width:42pt;height:22.15pt;z-index:25310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" fillcolor="window" strokecolor="windowText" strokeweight="1pt">
                      <v:textbox>
                        <w:txbxContent>
                          <w:p w:rsidR="00B4478A" w:rsidRPr="008D5741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>7 x                    = 42</w:t>
            </w:r>
          </w:p>
        </w:tc>
      </w:tr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9248" behindDoc="0" locked="0" layoutInCell="1" allowOverlap="1" wp14:anchorId="1BFE76B0" wp14:editId="0C1C0C17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48" name="Rectangle 4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8D5741" w:rsidRDefault="00B4478A" w:rsidP="00B4478A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FE76B0" id="Rectangle 448" o:spid="_x0000_s1222" style="position:absolute;margin-left:-2pt;margin-top:3.95pt;width:42pt;height:22.15pt;z-index:25310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HQfhgIAACw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8D5741" w:rsidRDefault="00B4478A" w:rsidP="00B4478A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x 12 = 108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0272" behindDoc="0" locked="0" layoutInCell="1" allowOverlap="1" wp14:anchorId="2B089324" wp14:editId="03019C2E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9" name="Rectangle 4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8D5741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089324" id="Rectangle 449" o:spid="_x0000_s1223" style="position:absolute;margin-left:-.85pt;margin-top:3.85pt;width:42pt;height:22.15pt;z-index:25311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" fillcolor="window" strokecolor="windowText" strokeweight="1pt">
                      <v:textbox>
                        <w:txbxContent>
                          <w:p w:rsidR="00B4478A" w:rsidRPr="008D5741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11 = 9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1296" behindDoc="0" locked="0" layoutInCell="1" allowOverlap="1" wp14:anchorId="6FD14ADA" wp14:editId="4B318B9A">
                      <wp:simplePos x="0" y="0"/>
                      <wp:positionH relativeFrom="column">
                        <wp:posOffset>287181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50" name="Rectangle 4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8D5741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D14ADA" id="Rectangle 450" o:spid="_x0000_s1224" style="position:absolute;margin-left:22.6pt;margin-top:3.85pt;width:42pt;height:22.15pt;z-index:25311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sGEhwIAACwFAAAOAAAAZHJzL2Uyb0RvYy54bWysVEtv2zAMvg/YfxB0X+2kyZYa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" fillcolor="window" strokecolor="windowText" strokeweight="1pt">
                      <v:textbox>
                        <w:txbxContent>
                          <w:p w:rsidR="00B4478A" w:rsidRPr="008D5741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56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  = 7</w:t>
            </w: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8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 xml:space="preserve"> Divide with remainders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bdr w:val="none" w:sz="0" w:space="0" w:color="auto" w:frame="1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20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24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64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a multiple of 10 by a single-digit number mentally using knowledge of the 6, 7 and 9 times tables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420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7 = </w:t>
            </w: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360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6 = 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Calibri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720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9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1B4374" w:rsidTr="00B4478A"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280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7 = </w:t>
            </w:r>
          </w:p>
        </w:tc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560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8 = </w:t>
            </w:r>
          </w:p>
        </w:tc>
        <w:tc>
          <w:tcPr>
            <w:tcW w:w="3006" w:type="dxa"/>
          </w:tcPr>
          <w:p w:rsidR="00B4478A" w:rsidRPr="001B4374" w:rsidRDefault="00B4478A" w:rsidP="00B4478A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630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9 = 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sz w:val="18"/>
          <w:szCs w:val="18"/>
          <w:lang w:val="en-US"/>
        </w:rPr>
        <w:t>10</w:t>
      </w:r>
      <w:r w:rsidRPr="00973435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Divide a multiple of 100 by a single-digit number mentally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600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2 = </w:t>
            </w: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3500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5 = 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Calibri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2700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3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1B4374" w:rsidTr="00B4478A"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800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2 = </w:t>
            </w:r>
          </w:p>
        </w:tc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3600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6 = </w:t>
            </w:r>
          </w:p>
        </w:tc>
        <w:tc>
          <w:tcPr>
            <w:tcW w:w="3006" w:type="dxa"/>
          </w:tcPr>
          <w:p w:rsidR="00B4478A" w:rsidRPr="001B4374" w:rsidRDefault="00B4478A" w:rsidP="00B4478A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4500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9 = 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11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 xml:space="preserve"> Divide a three-digit number by a single-digit number using long division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9016" w:type="dxa"/>
            <w:gridSpan w:val="3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long division. </w:t>
            </w:r>
          </w:p>
        </w:tc>
      </w:tr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486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3 = </w:t>
            </w: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581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7 = 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Calibri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592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8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1B4374" w:rsidTr="00B4478A">
        <w:tc>
          <w:tcPr>
            <w:tcW w:w="9016" w:type="dxa"/>
            <w:gridSpan w:val="3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long division. </w:t>
            </w:r>
          </w:p>
        </w:tc>
      </w:tr>
      <w:tr w:rsidR="00B4478A" w:rsidRPr="001B4374" w:rsidTr="00B4478A"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588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2 = </w:t>
            </w:r>
          </w:p>
        </w:tc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498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6 = </w:t>
            </w:r>
          </w:p>
        </w:tc>
        <w:tc>
          <w:tcPr>
            <w:tcW w:w="3006" w:type="dxa"/>
          </w:tcPr>
          <w:p w:rsidR="00B4478A" w:rsidRPr="001B4374" w:rsidRDefault="00B4478A" w:rsidP="00B4478A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651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7 = 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12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a three-digit number by a single-digit number using short division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RPr="002E0882" w:rsidTr="00B4478A">
        <w:tc>
          <w:tcPr>
            <w:tcW w:w="901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short division. </w:t>
            </w: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RPr="001B4374" w:rsidTr="00B4478A">
        <w:tc>
          <w:tcPr>
            <w:tcW w:w="9016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short division. </w:t>
            </w: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13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Solve missing number multiplication problems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6"/>
        <w:gridCol w:w="3005"/>
      </w:tblGrid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2320" behindDoc="0" locked="0" layoutInCell="1" allowOverlap="1" wp14:anchorId="46C56DD5" wp14:editId="1F136AE2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57" name="Rectangle 4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8D5741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C56DD5" id="Rectangle 457" o:spid="_x0000_s1225" style="position:absolute;margin-left:-2pt;margin-top:3.95pt;width:42pt;height:22.15pt;z-index:25311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N5DhgIAACw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8D5741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= 164 x 6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3344" behindDoc="0" locked="0" layoutInCell="1" allowOverlap="1" wp14:anchorId="46F82629" wp14:editId="38DCC65E">
                      <wp:simplePos x="0" y="0"/>
                      <wp:positionH relativeFrom="column">
                        <wp:posOffset>215739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59" name="Rectangle 4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8D5741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F82629" id="Rectangle 459" o:spid="_x0000_s1226" style="position:absolute;margin-left:17pt;margin-top:3.85pt;width:42pt;height:22.15pt;z-index:25311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4zThgIAACw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" fillcolor="window" strokecolor="windowText" strokeweight="1pt">
                      <v:textbox>
                        <w:txbxContent>
                          <w:p w:rsidR="00B4478A" w:rsidRPr="008D5741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>3 x                    = 522</w:t>
            </w: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4368" behindDoc="0" locked="0" layoutInCell="1" allowOverlap="1" wp14:anchorId="08B2C4F7" wp14:editId="4D3AEFC7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0" name="Rectangle 4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8D5741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B2C4F7" id="Rectangle 460" o:spid="_x0000_s1227" style="position:absolute;margin-left:-.85pt;margin-top:3.85pt;width:42pt;height:22.15pt;z-index:25311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DFRhgIAACw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B1Q&#10;MVGGAgAALA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8D5741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Calibri" w:hAnsi="Calibri" w:cs="Times New Roman"/>
              </w:rPr>
            </w:pPr>
            <w:r w:rsidRPr="002E0882">
              <w:rPr>
                <w:rFonts w:ascii="Calibri" w:eastAsia="Calibri" w:hAnsi="Calibri" w:cs="Times New Roman"/>
              </w:rPr>
              <w:t xml:space="preserve">                  x 9 = 504 </w:t>
            </w: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6"/>
        <w:gridCol w:w="3005"/>
      </w:tblGrid>
      <w:tr w:rsidR="00B4478A" w:rsidRPr="001B4374" w:rsidTr="00B4478A"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8464" behindDoc="0" locked="0" layoutInCell="1" allowOverlap="1" wp14:anchorId="690D7A09" wp14:editId="450F95D1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61" name="Rectangle 4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8D5741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0D7A09" id="Rectangle 461" o:spid="_x0000_s1228" style="position:absolute;margin-left:-2pt;margin-top:3.95pt;width:42pt;height:22.15pt;z-index:25311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8D5741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                  = 109 x 7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9488" behindDoc="0" locked="0" layoutInCell="1" allowOverlap="1" wp14:anchorId="01F35802" wp14:editId="6F83F979">
                      <wp:simplePos x="0" y="0"/>
                      <wp:positionH relativeFrom="column">
                        <wp:posOffset>215739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2" name="Rectangle 4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8D5741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F35802" id="Rectangle 462" o:spid="_x0000_s1229" style="position:absolute;margin-left:17pt;margin-top:3.85pt;width:42pt;height:22.15pt;z-index:25311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" fillcolor="window" strokecolor="windowText" strokeweight="1pt">
                      <v:textbox>
                        <w:txbxContent>
                          <w:p w:rsidR="00B4478A" w:rsidRPr="008D5741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>6 x                    = 732</w:t>
            </w:r>
          </w:p>
        </w:tc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0512" behindDoc="0" locked="0" layoutInCell="1" allowOverlap="1" wp14:anchorId="3506925E" wp14:editId="5829F0D8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3" name="Rectangle 4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8D5741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06925E" id="Rectangle 463" o:spid="_x0000_s1230" style="position:absolute;margin-left:-.85pt;margin-top:3.85pt;width:42pt;height:22.15pt;z-index:25312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0jqhgIAACw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LX3&#10;SOqGAgAALA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8D5741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1B4374" w:rsidRDefault="00B4478A" w:rsidP="00B4478A">
            <w:pPr>
              <w:rPr>
                <w:rFonts w:ascii="Calibri" w:eastAsia="Calibri" w:hAnsi="Calibri" w:cs="Times New Roman"/>
              </w:rPr>
            </w:pPr>
            <w:r w:rsidRPr="001B4374">
              <w:rPr>
                <w:rFonts w:ascii="Calibri" w:eastAsia="Calibri" w:hAnsi="Calibri" w:cs="Times New Roman"/>
              </w:rPr>
              <w:t xml:space="preserve">                  x 7 = 525 </w:t>
            </w:r>
          </w:p>
        </w:tc>
      </w:tr>
    </w:tbl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14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Solve missing number division problems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6"/>
        <w:gridCol w:w="3005"/>
      </w:tblGrid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5392" behindDoc="0" locked="0" layoutInCell="1" allowOverlap="1" wp14:anchorId="5C09805C" wp14:editId="738E26DB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64" name="Rectangle 4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8D5741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09805C" id="Rectangle 464" o:spid="_x0000_s1231" style="position:absolute;margin-left:-2pt;margin-top:3.95pt;width:42pt;height:22.15pt;z-index:25311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" fillcolor="window" strokecolor="windowText" strokeweight="1pt">
                      <v:textbox>
                        <w:txbxContent>
                          <w:p w:rsidR="00B4478A" w:rsidRPr="008D5741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= 596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 2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6416" behindDoc="0" locked="0" layoutInCell="1" allowOverlap="1" wp14:anchorId="2F758CCE" wp14:editId="4BA78E61">
                      <wp:simplePos x="0" y="0"/>
                      <wp:positionH relativeFrom="column">
                        <wp:posOffset>358249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5" name="Rectangle 4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8D5741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758CCE" id="Rectangle 465" o:spid="_x0000_s1232" style="position:absolute;margin-left:28.2pt;margin-top:3.85pt;width:42pt;height:22.15pt;z-index:25311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a/yiQIAACw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" fillcolor="window" strokecolor="windowText" strokeweight="1pt">
                      <v:textbox>
                        <w:txbxContent>
                          <w:p w:rsidR="00B4478A" w:rsidRPr="008D5741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632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  = 8</w:t>
            </w: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7440" behindDoc="0" locked="0" layoutInCell="1" allowOverlap="1" wp14:anchorId="760E0D61" wp14:editId="142442E5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6" name="Rectangle 4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8D5741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0E0D61" id="Rectangle 466" o:spid="_x0000_s1233" style="position:absolute;margin-left:-.85pt;margin-top:3.85pt;width:42pt;height:22.15pt;z-index:25311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" fillcolor="window" strokecolor="windowText" strokeweight="1pt">
                      <v:textbox>
                        <w:txbxContent>
                          <w:p w:rsidR="00B4478A" w:rsidRPr="008D5741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Calibri" w:hAnsi="Calibri" w:cs="Times New Roman"/>
              </w:rPr>
            </w:pPr>
            <w:r w:rsidRPr="002E0882">
              <w:rPr>
                <w:rFonts w:ascii="Calibri" w:eastAsia="Calibri" w:hAnsi="Calibri" w:cs="Times New Roman"/>
              </w:rPr>
              <w:t xml:space="preserve">                  </w:t>
            </w:r>
            <w:r w:rsidRPr="002E0882">
              <w:rPr>
                <w:rFonts w:ascii="Calibri" w:eastAsia="Calibri" w:hAnsi="Calibri" w:cs="Calibri"/>
              </w:rPr>
              <w:t>÷</w:t>
            </w:r>
            <w:r w:rsidRPr="002E0882">
              <w:rPr>
                <w:rFonts w:ascii="Calibri" w:eastAsia="Calibri" w:hAnsi="Calibri" w:cs="Times New Roman"/>
              </w:rPr>
              <w:t xml:space="preserve"> 9 = 304 </w:t>
            </w: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6"/>
        <w:gridCol w:w="3005"/>
      </w:tblGrid>
      <w:tr w:rsidR="00B4478A" w:rsidRPr="001B4374" w:rsidTr="00B4478A"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1536" behindDoc="0" locked="0" layoutInCell="1" allowOverlap="1" wp14:anchorId="4E26FA05" wp14:editId="48527FD0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67" name="Rectangle 4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8D5741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26FA05" id="Rectangle 467" o:spid="_x0000_s1234" style="position:absolute;margin-left:-2pt;margin-top:3.95pt;width:42pt;height:22.15pt;z-index:25312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UsjhwIAACw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" fillcolor="window" strokecolor="windowText" strokeweight="1pt">
                      <v:textbox>
                        <w:txbxContent>
                          <w:p w:rsidR="00B4478A" w:rsidRPr="008D5741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                  = 591 </w:t>
            </w:r>
            <w:r w:rsidRPr="001B4374">
              <w:rPr>
                <w:rFonts w:ascii="Calibri" w:eastAsia="Times New Roman" w:hAnsi="Calibri" w:cs="Calibri"/>
                <w:lang w:val="en-US"/>
              </w:rPr>
              <w:t>÷ 3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2560" behindDoc="0" locked="0" layoutInCell="1" allowOverlap="1" wp14:anchorId="1FFE1AEB" wp14:editId="725B605E">
                      <wp:simplePos x="0" y="0"/>
                      <wp:positionH relativeFrom="column">
                        <wp:posOffset>358249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8" name="Rectangle 4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8D5741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FE1AEB" id="Rectangle 468" o:spid="_x0000_s1235" style="position:absolute;margin-left:28.2pt;margin-top:3.85pt;width:42pt;height:22.15pt;z-index:25312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vyphgIAACw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" fillcolor="window" strokecolor="windowText" strokeweight="1pt">
                      <v:textbox>
                        <w:txbxContent>
                          <w:p w:rsidR="00B4478A" w:rsidRPr="008D5741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276 </w:t>
            </w:r>
            <w:r w:rsidRPr="001B4374">
              <w:rPr>
                <w:rFonts w:ascii="Calibri" w:eastAsia="Times New Roman" w:hAnsi="Calibri" w:cs="Calibri"/>
                <w:lang w:val="en-US"/>
              </w:rPr>
              <w:t>÷</w:t>
            </w: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                    = 6</w:t>
            </w:r>
          </w:p>
        </w:tc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3584" behindDoc="0" locked="0" layoutInCell="1" allowOverlap="1" wp14:anchorId="368CDC6D" wp14:editId="54F11930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9" name="Rectangle 4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8D5741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8CDC6D" id="Rectangle 469" o:spid="_x0000_s1236" style="position:absolute;margin-left:-.85pt;margin-top:3.85pt;width:42pt;height:22.15pt;z-index:25312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b1shgIAACw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LJV&#10;vWyGAgAALA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B4478A" w:rsidRPr="008D5741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1B4374" w:rsidRDefault="00B4478A" w:rsidP="00B4478A">
            <w:pPr>
              <w:rPr>
                <w:rFonts w:ascii="Calibri" w:eastAsia="Calibri" w:hAnsi="Calibri" w:cs="Times New Roman"/>
              </w:rPr>
            </w:pPr>
            <w:r w:rsidRPr="001B4374">
              <w:rPr>
                <w:rFonts w:ascii="Calibri" w:eastAsia="Calibri" w:hAnsi="Calibri" w:cs="Times New Roman"/>
              </w:rPr>
              <w:t xml:space="preserve">                  </w:t>
            </w:r>
            <w:r w:rsidRPr="001B4374">
              <w:rPr>
                <w:rFonts w:ascii="Calibri" w:eastAsia="Calibri" w:hAnsi="Calibri" w:cs="Calibri"/>
              </w:rPr>
              <w:t>÷</w:t>
            </w:r>
            <w:r w:rsidRPr="001B4374">
              <w:rPr>
                <w:rFonts w:ascii="Calibri" w:eastAsia="Calibri" w:hAnsi="Calibri" w:cs="Times New Roman"/>
              </w:rPr>
              <w:t xml:space="preserve"> 7 = 607 </w:t>
            </w: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 Divide by chunking with remainders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9016" w:type="dxa"/>
            <w:gridSpan w:val="3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by chunking. </w:t>
            </w:r>
          </w:p>
        </w:tc>
      </w:tr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69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2 = </w:t>
            </w: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124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3 = 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Calibri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135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4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1B4374" w:rsidTr="00B4478A">
        <w:tc>
          <w:tcPr>
            <w:tcW w:w="9016" w:type="dxa"/>
            <w:gridSpan w:val="3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by chunking. </w:t>
            </w:r>
          </w:p>
        </w:tc>
      </w:tr>
      <w:tr w:rsidR="00B4478A" w:rsidRPr="001B4374" w:rsidTr="00B4478A"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97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</w:p>
        </w:tc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250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6 = </w:t>
            </w:r>
          </w:p>
        </w:tc>
        <w:tc>
          <w:tcPr>
            <w:tcW w:w="3006" w:type="dxa"/>
          </w:tcPr>
          <w:p w:rsidR="00B4478A" w:rsidRPr="001B4374" w:rsidRDefault="00B4478A" w:rsidP="00B4478A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195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8 = 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16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using long division with remainders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RPr="002E0882" w:rsidTr="00B4478A">
        <w:tc>
          <w:tcPr>
            <w:tcW w:w="901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long division. </w:t>
            </w: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  <w:r w:rsidRPr="00973435">
        <w:rPr>
          <w:rFonts w:ascii="Calibri" w:eastAsia="Times New Roman" w:hAnsi="Calibri" w:cs="Times New Roman"/>
          <w:sz w:val="18"/>
          <w:szCs w:val="18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RPr="002E0882" w:rsidTr="00B4478A">
        <w:tc>
          <w:tcPr>
            <w:tcW w:w="901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long division. </w:t>
            </w: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17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using short division with remainders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RPr="002E0882" w:rsidTr="00B4478A">
        <w:tc>
          <w:tcPr>
            <w:tcW w:w="901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short division. </w:t>
            </w: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  <w:r w:rsidRPr="00973435">
        <w:rPr>
          <w:rFonts w:ascii="Calibri" w:eastAsia="Times New Roman" w:hAnsi="Calibri" w:cs="Times New Roman"/>
          <w:sz w:val="18"/>
          <w:szCs w:val="18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RPr="002E0882" w:rsidTr="00B4478A">
        <w:tc>
          <w:tcPr>
            <w:tcW w:w="901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long division. </w:t>
            </w: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B4478A" w:rsidRDefault="00B4478A" w:rsidP="00B4478A">
      <w:pPr>
        <w:pStyle w:val="NoSpacing"/>
        <w:rPr>
          <w:rFonts w:eastAsia="Times New Roman"/>
          <w:b/>
          <w:sz w:val="28"/>
          <w:u w:val="single"/>
          <w:lang w:val="en-US"/>
        </w:rPr>
      </w:pPr>
      <w:hyperlink r:id="rId37" w:history="1">
        <w:r w:rsidRPr="00B4478A">
          <w:rPr>
            <w:rStyle w:val="Hyperlink"/>
            <w:rFonts w:eastAsia="Times New Roman"/>
            <w:b/>
            <w:sz w:val="28"/>
            <w:lang w:val="en-US"/>
          </w:rPr>
          <w:t>Fractions</w:t>
        </w:r>
      </w:hyperlink>
    </w:p>
    <w:p w:rsidR="00B4478A" w:rsidRPr="00B4478A" w:rsidRDefault="00B4478A" w:rsidP="00B4478A">
      <w:pPr>
        <w:pStyle w:val="NoSpacing"/>
        <w:rPr>
          <w:rFonts w:eastAsia="Times New Roman"/>
          <w:b/>
          <w:sz w:val="18"/>
          <w:lang w:val="en-US"/>
        </w:rPr>
      </w:pPr>
      <w:r w:rsidRPr="00B4478A">
        <w:rPr>
          <w:rFonts w:eastAsia="Times New Roman"/>
          <w:b/>
          <w:sz w:val="18"/>
          <w:lang w:val="en-US"/>
        </w:rPr>
        <w:t xml:space="preserve">Go to </w:t>
      </w:r>
      <w:hyperlink r:id="rId38" w:history="1">
        <w:r w:rsidRPr="00B4478A">
          <w:rPr>
            <w:rStyle w:val="Hyperlink"/>
            <w:rFonts w:eastAsia="Times New Roman"/>
            <w:b/>
            <w:sz w:val="18"/>
            <w:lang w:val="en-US"/>
          </w:rPr>
          <w:t>https://keystage2maths.com/y4/fractions/</w:t>
        </w:r>
      </w:hyperlink>
      <w:r w:rsidRPr="00B4478A">
        <w:rPr>
          <w:rFonts w:eastAsia="Times New Roman"/>
          <w:b/>
          <w:sz w:val="18"/>
          <w:lang w:val="en-US"/>
        </w:rPr>
        <w:t xml:space="preserve"> for help. </w:t>
      </w:r>
    </w:p>
    <w:p w:rsidR="00B4478A" w:rsidRDefault="00B4478A" w:rsidP="00B4478A">
      <w:pPr>
        <w:pStyle w:val="NoSpacing"/>
        <w:rPr>
          <w:rFonts w:eastAsia="Times New Roman"/>
          <w:sz w:val="18"/>
          <w:lang w:val="en-US"/>
        </w:rPr>
      </w:pPr>
    </w:p>
    <w:p w:rsidR="00B4478A" w:rsidRPr="00200021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 Recognise pairs of fractions that add up to 1</w:t>
      </w:r>
    </w:p>
    <w:p w:rsidR="00B4478A" w:rsidRPr="00FB7901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68211C" w:rsidTr="00B4478A">
        <w:tc>
          <w:tcPr>
            <w:tcW w:w="2254" w:type="dxa"/>
          </w:tcPr>
          <w:p w:rsidR="00B4478A" w:rsidRPr="0068211C" w:rsidRDefault="00B4478A" w:rsidP="00B4478A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5632" behindDoc="1" locked="0" layoutInCell="1" allowOverlap="1" wp14:anchorId="3EE2BD23" wp14:editId="1B7ED0B1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40" name="Rectangle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7653D6" id="Rectangle 140" o:spid="_x0000_s1026" style="position:absolute;margin-left:19.75pt;margin-top:1.5pt;width:34.5pt;height:35.4pt;z-index:-25019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B4478A" w:rsidRPr="0068211C" w:rsidRDefault="00B4478A" w:rsidP="00B4478A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B4478A" w:rsidRPr="0068211C" w:rsidRDefault="00B4478A" w:rsidP="00B4478A">
            <w:pPr>
              <w:rPr>
                <w:rFonts w:ascii="Calibri" w:eastAsia="Calibri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B4478A" w:rsidRPr="0068211C" w:rsidRDefault="00B4478A" w:rsidP="00B4478A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6656" behindDoc="1" locked="0" layoutInCell="1" allowOverlap="1" wp14:anchorId="6B18DC22" wp14:editId="33C1E948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44" name="Rectangle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1D8010" id="Rectangle 144" o:spid="_x0000_s1026" style="position:absolute;margin-left:19.75pt;margin-top:1.5pt;width:34.5pt;height:35.4pt;z-index:-25018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B4478A" w:rsidRPr="0068211C" w:rsidRDefault="00B4478A" w:rsidP="00B4478A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B4478A" w:rsidRPr="0068211C" w:rsidRDefault="00B4478A" w:rsidP="00B4478A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7680" behindDoc="1" locked="0" layoutInCell="1" allowOverlap="1" wp14:anchorId="311F3C69" wp14:editId="165D460A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45" name="Rectangle 1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C5E296" id="Rectangle 145" o:spid="_x0000_s1026" style="position:absolute;margin-left:19.75pt;margin-top:1.5pt;width:34.5pt;height:35.4pt;z-index:-25018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MGOfQ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B4478A" w:rsidRPr="0068211C" w:rsidRDefault="00B4478A" w:rsidP="00B4478A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                = 1</w:t>
            </w: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B4478A" w:rsidRPr="0068211C" w:rsidRDefault="00B4478A" w:rsidP="00B4478A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8704" behindDoc="1" locked="0" layoutInCell="1" allowOverlap="1" wp14:anchorId="1354A276" wp14:editId="30E93E84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46" name="Rectangle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65F69B" id="Rectangle 146" o:spid="_x0000_s1026" style="position:absolute;margin-left:19.75pt;margin-top:1.5pt;width:34.5pt;height:35.4pt;z-index:-2501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B4478A" w:rsidRPr="0068211C" w:rsidRDefault="00B4478A" w:rsidP="00B4478A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                = 1</w:t>
            </w: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B4478A" w:rsidRPr="00FB7901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B11839" w:rsidTr="00B4478A">
        <w:tc>
          <w:tcPr>
            <w:tcW w:w="2254" w:type="dxa"/>
          </w:tcPr>
          <w:p w:rsidR="00B4478A" w:rsidRPr="00B11839" w:rsidRDefault="00B4478A" w:rsidP="00B4478A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35872" behindDoc="0" locked="0" layoutInCell="1" allowOverlap="1" wp14:anchorId="7F1029E3" wp14:editId="2A23E4CC">
                      <wp:simplePos x="0" y="0"/>
                      <wp:positionH relativeFrom="column">
                        <wp:posOffset>250974</wp:posOffset>
                      </wp:positionH>
                      <wp:positionV relativeFrom="page">
                        <wp:posOffset>17668</wp:posOffset>
                      </wp:positionV>
                      <wp:extent cx="438150" cy="449580"/>
                      <wp:effectExtent l="0" t="0" r="19050" b="26670"/>
                      <wp:wrapNone/>
                      <wp:docPr id="626" name="Rectangle 6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E92D3E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1029E3" id="Rectangle 626" o:spid="_x0000_s1237" style="position:absolute;margin-left:19.75pt;margin-top:1.4pt;width:34.5pt;height:35.4pt;z-index:25313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" fillcolor="window" strokecolor="windowText" strokeweight="1pt">
                      <v:textbox>
                        <w:txbxContent>
                          <w:p w:rsidR="00B4478A" w:rsidRPr="00E92D3E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4478A" w:rsidRPr="00B11839" w:rsidRDefault="00B4478A" w:rsidP="00B4478A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B4478A" w:rsidRPr="00B11839" w:rsidRDefault="00B4478A" w:rsidP="00B4478A">
            <w:pPr>
              <w:rPr>
                <w:rFonts w:ascii="Calibri" w:eastAsia="Calibri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B4478A" w:rsidRPr="00B11839" w:rsidRDefault="00B4478A" w:rsidP="00B4478A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32800" behindDoc="0" locked="0" layoutInCell="1" allowOverlap="1" wp14:anchorId="3E0D3F59" wp14:editId="1D441FFC">
                      <wp:simplePos x="0" y="0"/>
                      <wp:positionH relativeFrom="column">
                        <wp:posOffset>249555</wp:posOffset>
                      </wp:positionH>
                      <wp:positionV relativeFrom="page">
                        <wp:posOffset>17668</wp:posOffset>
                      </wp:positionV>
                      <wp:extent cx="438150" cy="449580"/>
                      <wp:effectExtent l="0" t="0" r="19050" b="26670"/>
                      <wp:wrapNone/>
                      <wp:docPr id="627" name="Rectangle 6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E92D3E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0D3F59" id="Rectangle 627" o:spid="_x0000_s1238" style="position:absolute;margin-left:19.65pt;margin-top:1.4pt;width:34.5pt;height:35.4pt;z-index:25313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" fillcolor="window" strokecolor="windowText" strokeweight="1pt">
                      <v:textbox>
                        <w:txbxContent>
                          <w:p w:rsidR="00B4478A" w:rsidRPr="00E92D3E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4478A" w:rsidRPr="00B11839" w:rsidRDefault="00B4478A" w:rsidP="00B4478A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B4478A" w:rsidRPr="00B11839" w:rsidRDefault="00B4478A" w:rsidP="00B4478A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33824" behindDoc="0" locked="0" layoutInCell="1" allowOverlap="1" wp14:anchorId="598BDA8A" wp14:editId="654BD1B9">
                      <wp:simplePos x="0" y="0"/>
                      <wp:positionH relativeFrom="column">
                        <wp:posOffset>252618</wp:posOffset>
                      </wp:positionH>
                      <wp:positionV relativeFrom="page">
                        <wp:posOffset>17668</wp:posOffset>
                      </wp:positionV>
                      <wp:extent cx="438150" cy="449580"/>
                      <wp:effectExtent l="0" t="0" r="19050" b="26670"/>
                      <wp:wrapNone/>
                      <wp:docPr id="628" name="Rectangle 6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E92D3E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8BDA8A" id="Rectangle 628" o:spid="_x0000_s1239" style="position:absolute;margin-left:19.9pt;margin-top:1.4pt;width:34.5pt;height:35.4pt;z-index:25313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" fillcolor="window" strokecolor="windowText" strokeweight="1pt">
                      <v:textbox>
                        <w:txbxContent>
                          <w:p w:rsidR="00B4478A" w:rsidRPr="00E92D3E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4478A" w:rsidRPr="00B11839" w:rsidRDefault="00B4478A" w:rsidP="00B4478A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B4478A" w:rsidRPr="00B11839" w:rsidRDefault="00B4478A" w:rsidP="00B4478A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34848" behindDoc="0" locked="0" layoutInCell="1" allowOverlap="1" wp14:anchorId="28B98E22" wp14:editId="718E85B7">
                      <wp:simplePos x="0" y="0"/>
                      <wp:positionH relativeFrom="column">
                        <wp:posOffset>251199</wp:posOffset>
                      </wp:positionH>
                      <wp:positionV relativeFrom="page">
                        <wp:posOffset>17668</wp:posOffset>
                      </wp:positionV>
                      <wp:extent cx="438150" cy="449580"/>
                      <wp:effectExtent l="0" t="0" r="19050" b="26670"/>
                      <wp:wrapNone/>
                      <wp:docPr id="629" name="Rectangle 6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E92D3E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B98E22" id="Rectangle 629" o:spid="_x0000_s1240" style="position:absolute;margin-left:19.8pt;margin-top:1.4pt;width:34.5pt;height:35.4pt;z-index:25313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" fillcolor="window" strokecolor="windowText" strokeweight="1pt">
                      <v:textbox>
                        <w:txbxContent>
                          <w:p w:rsidR="00B4478A" w:rsidRPr="00E92D3E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4478A" w:rsidRPr="00B11839" w:rsidRDefault="00B4478A" w:rsidP="00B4478A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B4478A" w:rsidRPr="00FB7901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200021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 Count up in halves, thirds and quarters beyond 1</w:t>
      </w:r>
    </w:p>
    <w:p w:rsidR="00B4478A" w:rsidRPr="00FB7901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22"/>
        <w:gridCol w:w="4494"/>
      </w:tblGrid>
      <w:tr w:rsidR="00B4478A" w:rsidRPr="0068211C" w:rsidTr="00B4478A">
        <w:tc>
          <w:tcPr>
            <w:tcW w:w="9016" w:type="dxa"/>
            <w:gridSpan w:val="2"/>
          </w:tcPr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For each diagram, write the equivalent mixed number or improper fraction shown. </w:t>
            </w:r>
          </w:p>
        </w:tc>
      </w:tr>
      <w:tr w:rsidR="00B4478A" w:rsidRPr="0068211C" w:rsidTr="00B4478A">
        <w:tc>
          <w:tcPr>
            <w:tcW w:w="4522" w:type="dxa"/>
          </w:tcPr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5568" behindDoc="1" locked="0" layoutInCell="1" allowOverlap="1" wp14:anchorId="03ACB5BF" wp14:editId="13C50208">
                      <wp:simplePos x="0" y="0"/>
                      <wp:positionH relativeFrom="column">
                        <wp:posOffset>795020</wp:posOffset>
                      </wp:positionH>
                      <wp:positionV relativeFrom="page">
                        <wp:posOffset>22645</wp:posOffset>
                      </wp:positionV>
                      <wp:extent cx="438150" cy="449580"/>
                      <wp:effectExtent l="0" t="0" r="19050" b="26670"/>
                      <wp:wrapNone/>
                      <wp:docPr id="501" name="Rectangle 5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632B96" id="Rectangle 501" o:spid="_x0000_s1026" style="position:absolute;margin-left:62.6pt;margin-top:1.8pt;width:34.5pt;height:35.4pt;z-index:-2501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sz w:val="18"/>
                <w:szCs w:val="18"/>
                <w:lang w:val="en-US"/>
              </w:rPr>
            </w:pP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object w:dxaOrig="14730" w:dyaOrig="2070">
                <v:shape id="_x0000_i1035" type="#_x0000_t75" style="width:215.15pt;height:31.45pt" o:ole="">
                  <v:imagedata r:id="rId39" o:title=""/>
                </v:shape>
                <o:OLEObject Type="Embed" ProgID="PBrush" ShapeID="_x0000_i1035" DrawAspect="Content" ObjectID="_1654417368" r:id="rId40"/>
              </w:object>
            </w:r>
          </w:p>
        </w:tc>
        <w:tc>
          <w:tcPr>
            <w:tcW w:w="4494" w:type="dxa"/>
          </w:tcPr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6592" behindDoc="1" locked="0" layoutInCell="1" allowOverlap="1" wp14:anchorId="07EBB5BE" wp14:editId="78A7DC6A">
                      <wp:simplePos x="0" y="0"/>
                      <wp:positionH relativeFrom="column">
                        <wp:posOffset>920750</wp:posOffset>
                      </wp:positionH>
                      <wp:positionV relativeFrom="page">
                        <wp:posOffset>28155</wp:posOffset>
                      </wp:positionV>
                      <wp:extent cx="438150" cy="449580"/>
                      <wp:effectExtent l="0" t="0" r="19050" b="26670"/>
                      <wp:wrapNone/>
                      <wp:docPr id="502" name="Rectangle 5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24EC25" id="Rectangle 502" o:spid="_x0000_s1026" style="position:absolute;margin-left:72.5pt;margin-top:2.2pt;width:34.5pt;height:35.4pt;z-index:-2501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sz w:val="18"/>
                <w:szCs w:val="18"/>
                <w:lang w:val="en-US"/>
              </w:rPr>
            </w:pP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object w:dxaOrig="14700" w:dyaOrig="2025">
                <v:shape id="_x0000_i1036" type="#_x0000_t75" style="width:213.5pt;height:28.95pt" o:ole="">
                  <v:imagedata r:id="rId41" o:title=""/>
                </v:shape>
                <o:OLEObject Type="Embed" ProgID="PBrush" ShapeID="_x0000_i1036" DrawAspect="Content" ObjectID="_1654417369" r:id="rId42"/>
              </w:object>
            </w:r>
          </w:p>
        </w:tc>
      </w:tr>
      <w:tr w:rsidR="00B4478A" w:rsidRPr="0068211C" w:rsidTr="00B4478A">
        <w:tc>
          <w:tcPr>
            <w:tcW w:w="4522" w:type="dxa"/>
          </w:tcPr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7616" behindDoc="1" locked="0" layoutInCell="1" allowOverlap="1" wp14:anchorId="5ABFB6A8" wp14:editId="07CF3775">
                      <wp:simplePos x="0" y="0"/>
                      <wp:positionH relativeFrom="column">
                        <wp:posOffset>957580</wp:posOffset>
                      </wp:positionH>
                      <wp:positionV relativeFrom="page">
                        <wp:posOffset>18835</wp:posOffset>
                      </wp:positionV>
                      <wp:extent cx="438150" cy="449580"/>
                      <wp:effectExtent l="0" t="0" r="19050" b="26670"/>
                      <wp:wrapNone/>
                      <wp:docPr id="503" name="Rectangle 5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7B7A21" id="Rectangle 503" o:spid="_x0000_s1026" style="position:absolute;margin-left:75.4pt;margin-top:1.5pt;width:34.5pt;height:35.4pt;z-index:-2501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sz w:val="18"/>
                <w:szCs w:val="18"/>
                <w:lang w:val="en-US"/>
              </w:rPr>
            </w:pP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object w:dxaOrig="14715" w:dyaOrig="2025">
                <v:shape id="_x0000_i1037" type="#_x0000_t75" style="width:214.35pt;height:28.95pt" o:ole="">
                  <v:imagedata r:id="rId43" o:title=""/>
                </v:shape>
                <o:OLEObject Type="Embed" ProgID="PBrush" ShapeID="_x0000_i1037" DrawAspect="Content" ObjectID="_1654417370" r:id="rId44"/>
              </w:object>
            </w:r>
          </w:p>
        </w:tc>
        <w:tc>
          <w:tcPr>
            <w:tcW w:w="4494" w:type="dxa"/>
          </w:tcPr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8640" behindDoc="1" locked="0" layoutInCell="1" allowOverlap="1" wp14:anchorId="338F309D" wp14:editId="1748B7DA">
                      <wp:simplePos x="0" y="0"/>
                      <wp:positionH relativeFrom="column">
                        <wp:posOffset>2134235</wp:posOffset>
                      </wp:positionH>
                      <wp:positionV relativeFrom="page">
                        <wp:posOffset>388835</wp:posOffset>
                      </wp:positionV>
                      <wp:extent cx="438150" cy="449580"/>
                      <wp:effectExtent l="0" t="0" r="19050" b="26670"/>
                      <wp:wrapNone/>
                      <wp:docPr id="505" name="Rectangle 5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BD67DC" id="Rectangle 505" o:spid="_x0000_s1026" style="position:absolute;margin-left:168.05pt;margin-top:30.6pt;width:34.5pt;height:35.4pt;z-index:-2501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lang w:val="en-US"/>
              </w:rPr>
              <w:object w:dxaOrig="14730" w:dyaOrig="2025">
                <v:shape id="_x0000_i1038" type="#_x0000_t75" style="width:212.7pt;height:28.95pt" o:ole="">
                  <v:imagedata r:id="rId45" o:title=""/>
                </v:shape>
                <o:OLEObject Type="Embed" ProgID="PBrush" ShapeID="_x0000_i1038" DrawAspect="Content" ObjectID="_1654417371" r:id="rId46"/>
              </w:object>
            </w:r>
          </w:p>
        </w:tc>
      </w:tr>
      <w:tr w:rsidR="00B4478A" w:rsidRPr="0068211C" w:rsidTr="00B4478A">
        <w:tc>
          <w:tcPr>
            <w:tcW w:w="4522" w:type="dxa"/>
          </w:tcPr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object w:dxaOrig="14685" w:dyaOrig="1980">
                <v:shape id="_x0000_i1039" type="#_x0000_t75" style="width:215.15pt;height:28.95pt" o:ole="">
                  <v:imagedata r:id="rId47" o:title=""/>
                </v:shape>
                <o:OLEObject Type="Embed" ProgID="PBrush" ShapeID="_x0000_i1039" DrawAspect="Content" ObjectID="_1654417372" r:id="rId48"/>
              </w:object>
            </w: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9664" behindDoc="1" locked="0" layoutInCell="1" allowOverlap="1" wp14:anchorId="5BC1DE3E" wp14:editId="3777C545">
                      <wp:simplePos x="0" y="0"/>
                      <wp:positionH relativeFrom="column">
                        <wp:posOffset>1387690</wp:posOffset>
                      </wp:positionH>
                      <wp:positionV relativeFrom="page">
                        <wp:posOffset>385445</wp:posOffset>
                      </wp:positionV>
                      <wp:extent cx="438150" cy="449580"/>
                      <wp:effectExtent l="0" t="0" r="19050" b="26670"/>
                      <wp:wrapNone/>
                      <wp:docPr id="506" name="Rectangle 5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683901" id="Rectangle 506" o:spid="_x0000_s1026" style="position:absolute;margin-left:109.25pt;margin-top:30.35pt;width:34.5pt;height:35.4pt;z-index:-2501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</w:pP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  <w:tc>
          <w:tcPr>
            <w:tcW w:w="4494" w:type="dxa"/>
          </w:tcPr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object w:dxaOrig="14700" w:dyaOrig="1965">
                <v:shape id="_x0000_i1040" type="#_x0000_t75" style="width:213.5pt;height:27.3pt" o:ole="">
                  <v:imagedata r:id="rId49" o:title=""/>
                </v:shape>
                <o:OLEObject Type="Embed" ProgID="PBrush" ShapeID="_x0000_i1040" DrawAspect="Content" ObjectID="_1654417373" r:id="rId50"/>
              </w:object>
            </w: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0688" behindDoc="1" locked="0" layoutInCell="1" allowOverlap="1" wp14:anchorId="08D7AC41" wp14:editId="54F7F854">
                      <wp:simplePos x="0" y="0"/>
                      <wp:positionH relativeFrom="column">
                        <wp:posOffset>1987550</wp:posOffset>
                      </wp:positionH>
                      <wp:positionV relativeFrom="page">
                        <wp:posOffset>388200</wp:posOffset>
                      </wp:positionV>
                      <wp:extent cx="438150" cy="449580"/>
                      <wp:effectExtent l="0" t="0" r="19050" b="26670"/>
                      <wp:wrapNone/>
                      <wp:docPr id="510" name="Rectangle 5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EA465D" id="Rectangle 510" o:spid="_x0000_s1026" style="position:absolute;margin-left:156.5pt;margin-top:30.55pt;width:34.5pt;height:35.4pt;z-index:-2501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B4478A" w:rsidRPr="00FB7901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44"/>
        <w:gridCol w:w="4472"/>
      </w:tblGrid>
      <w:tr w:rsidR="00B4478A" w:rsidRPr="00B11839" w:rsidTr="00B4478A">
        <w:tc>
          <w:tcPr>
            <w:tcW w:w="9016" w:type="dxa"/>
            <w:gridSpan w:val="2"/>
          </w:tcPr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For each diagram, write the equivalent mixed number or improper fraction shown. </w:t>
            </w:r>
          </w:p>
        </w:tc>
      </w:tr>
      <w:tr w:rsidR="00B4478A" w:rsidRPr="00B11839" w:rsidTr="00B4478A">
        <w:tc>
          <w:tcPr>
            <w:tcW w:w="4526" w:type="dxa"/>
          </w:tcPr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1712" behindDoc="0" locked="0" layoutInCell="1" allowOverlap="1" wp14:anchorId="47FE89A1" wp14:editId="0AF2BA89">
                      <wp:simplePos x="0" y="0"/>
                      <wp:positionH relativeFrom="column">
                        <wp:posOffset>1475169</wp:posOffset>
                      </wp:positionH>
                      <wp:positionV relativeFrom="page">
                        <wp:posOffset>22860</wp:posOffset>
                      </wp:positionV>
                      <wp:extent cx="438150" cy="449580"/>
                      <wp:effectExtent l="0" t="0" r="19050" b="26670"/>
                      <wp:wrapNone/>
                      <wp:docPr id="630" name="Rectangle 6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  <w:p w:rsidR="00B4478A" w:rsidRDefault="00B4478A" w:rsidP="00B4478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FE89A1" id="Rectangle 630" o:spid="_x0000_s1241" style="position:absolute;margin-left:116.15pt;margin-top:1.8pt;width:34.5pt;height:35.4pt;z-index:25317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</w:p>
                          <w:p w:rsidR="00B4478A" w:rsidRDefault="00B4478A" w:rsidP="00B4478A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sz w:val="18"/>
                <w:szCs w:val="18"/>
                <w:lang w:val="en-US"/>
              </w:rPr>
            </w:pP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object w:dxaOrig="14910" w:dyaOrig="2205">
                <v:shape id="_x0000_i1041" type="#_x0000_t75" style="width:214.35pt;height:32.3pt" o:ole="">
                  <v:imagedata r:id="rId51" o:title=""/>
                </v:shape>
                <o:OLEObject Type="Embed" ProgID="PBrush" ShapeID="_x0000_i1041" DrawAspect="Content" ObjectID="_1654417374" r:id="rId52"/>
              </w:object>
            </w:r>
          </w:p>
        </w:tc>
        <w:tc>
          <w:tcPr>
            <w:tcW w:w="4490" w:type="dxa"/>
          </w:tcPr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2736" behindDoc="0" locked="0" layoutInCell="1" allowOverlap="1" wp14:anchorId="1CEAD377" wp14:editId="77BF50D2">
                      <wp:simplePos x="0" y="0"/>
                      <wp:positionH relativeFrom="column">
                        <wp:posOffset>1364679</wp:posOffset>
                      </wp:positionH>
                      <wp:positionV relativeFrom="page">
                        <wp:posOffset>27940</wp:posOffset>
                      </wp:positionV>
                      <wp:extent cx="438150" cy="449580"/>
                      <wp:effectExtent l="0" t="0" r="19050" b="26670"/>
                      <wp:wrapNone/>
                      <wp:docPr id="631" name="Rectangle 6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</w:p>
                                <w:p w:rsidR="00B4478A" w:rsidRDefault="00B4478A" w:rsidP="00B4478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EAD377" id="Rectangle 631" o:spid="_x0000_s1242" style="position:absolute;margin-left:107.45pt;margin-top:2.2pt;width:34.5pt;height:35.4pt;z-index:25317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:rsidR="00B4478A" w:rsidRDefault="00B4478A" w:rsidP="00B4478A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sz w:val="18"/>
                <w:szCs w:val="18"/>
                <w:lang w:val="en-US"/>
              </w:rPr>
            </w:pP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object w:dxaOrig="14880" w:dyaOrig="2190">
                <v:shape id="_x0000_i1042" type="#_x0000_t75" style="width:214.35pt;height:30.6pt" o:ole="">
                  <v:imagedata r:id="rId53" o:title=""/>
                </v:shape>
                <o:OLEObject Type="Embed" ProgID="PBrush" ShapeID="_x0000_i1042" DrawAspect="Content" ObjectID="_1654417375" r:id="rId54"/>
              </w:object>
            </w:r>
          </w:p>
        </w:tc>
      </w:tr>
      <w:tr w:rsidR="00B4478A" w:rsidRPr="00B11839" w:rsidTr="00B4478A">
        <w:tc>
          <w:tcPr>
            <w:tcW w:w="4526" w:type="dxa"/>
          </w:tcPr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3760" behindDoc="0" locked="0" layoutInCell="1" allowOverlap="1" wp14:anchorId="018C8B45" wp14:editId="07C776AA">
                      <wp:simplePos x="0" y="0"/>
                      <wp:positionH relativeFrom="column">
                        <wp:posOffset>1950149</wp:posOffset>
                      </wp:positionH>
                      <wp:positionV relativeFrom="page">
                        <wp:posOffset>17780</wp:posOffset>
                      </wp:positionV>
                      <wp:extent cx="438150" cy="449580"/>
                      <wp:effectExtent l="0" t="0" r="19050" b="26670"/>
                      <wp:wrapNone/>
                      <wp:docPr id="1440" name="Rectangle 14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</w:p>
                                <w:p w:rsidR="00B4478A" w:rsidRDefault="00B4478A" w:rsidP="00B4478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8C8B45" id="Rectangle 1440" o:spid="_x0000_s1243" style="position:absolute;margin-left:153.55pt;margin-top:1.4pt;width:34.5pt;height:35.4pt;z-index:25317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:rsidR="00B4478A" w:rsidRDefault="00B4478A" w:rsidP="00B4478A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4478A" w:rsidRPr="00D8339F" w:rsidRDefault="00B4478A" w:rsidP="00B4478A">
            <w:pPr>
              <w:rPr>
                <w:rFonts w:ascii="Calibri" w:eastAsia="Times New Roman" w:hAnsi="Calibri" w:cs="Times New Roman"/>
                <w:sz w:val="16"/>
                <w:szCs w:val="16"/>
                <w:lang w:val="en-US"/>
              </w:rPr>
            </w:pPr>
          </w:p>
          <w:p w:rsidR="00B4478A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object w:dxaOrig="14910" w:dyaOrig="2175">
                <v:shape id="_x0000_i1043" type="#_x0000_t75" style="width:213.5pt;height:30.6pt" o:ole="">
                  <v:imagedata r:id="rId55" o:title=""/>
                </v:shape>
                <o:OLEObject Type="Embed" ProgID="PBrush" ShapeID="_x0000_i1043" DrawAspect="Content" ObjectID="_1654417376" r:id="rId56"/>
              </w:object>
            </w:r>
          </w:p>
        </w:tc>
        <w:tc>
          <w:tcPr>
            <w:tcW w:w="4490" w:type="dxa"/>
          </w:tcPr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4784" behindDoc="0" locked="0" layoutInCell="1" allowOverlap="1" wp14:anchorId="0A200BC3" wp14:editId="0A6FF912">
                      <wp:simplePos x="0" y="0"/>
                      <wp:positionH relativeFrom="column">
                        <wp:posOffset>798131</wp:posOffset>
                      </wp:positionH>
                      <wp:positionV relativeFrom="page">
                        <wp:posOffset>388620</wp:posOffset>
                      </wp:positionV>
                      <wp:extent cx="438150" cy="449580"/>
                      <wp:effectExtent l="0" t="0" r="19050" b="26670"/>
                      <wp:wrapNone/>
                      <wp:docPr id="1441" name="Rectangle 14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</w:p>
                                <w:p w:rsidR="00B4478A" w:rsidRDefault="00B4478A" w:rsidP="00B4478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200BC3" id="Rectangle 1441" o:spid="_x0000_s1244" style="position:absolute;margin-left:62.85pt;margin-top:30.6pt;width:34.5pt;height:35.4pt;z-index:25317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:rsidR="00B4478A" w:rsidRDefault="00B4478A" w:rsidP="00B4478A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object w:dxaOrig="14970" w:dyaOrig="2145">
                <v:shape id="_x0000_i1044" type="#_x0000_t75" style="width:213.5pt;height:30.6pt" o:ole="">
                  <v:imagedata r:id="rId57" o:title=""/>
                </v:shape>
                <o:OLEObject Type="Embed" ProgID="PBrush" ShapeID="_x0000_i1044" DrawAspect="Content" ObjectID="_1654417377" r:id="rId58"/>
              </w:object>
            </w:r>
          </w:p>
        </w:tc>
      </w:tr>
      <w:tr w:rsidR="00B4478A" w:rsidRPr="00B11839" w:rsidTr="00B4478A">
        <w:tc>
          <w:tcPr>
            <w:tcW w:w="4526" w:type="dxa"/>
          </w:tcPr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5808" behindDoc="0" locked="0" layoutInCell="1" allowOverlap="1" wp14:anchorId="04B2CC5F" wp14:editId="5A570368">
                      <wp:simplePos x="0" y="0"/>
                      <wp:positionH relativeFrom="column">
                        <wp:posOffset>936689</wp:posOffset>
                      </wp:positionH>
                      <wp:positionV relativeFrom="page">
                        <wp:posOffset>383540</wp:posOffset>
                      </wp:positionV>
                      <wp:extent cx="438150" cy="449580"/>
                      <wp:effectExtent l="0" t="0" r="19050" b="26670"/>
                      <wp:wrapNone/>
                      <wp:docPr id="1442" name="Rectangle 14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</w:p>
                                <w:p w:rsidR="00B4478A" w:rsidRDefault="00B4478A" w:rsidP="00B4478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B2CC5F" id="Rectangle 1442" o:spid="_x0000_s1245" style="position:absolute;margin-left:73.75pt;margin-top:30.2pt;width:34.5pt;height:35.4pt;z-index:25317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:rsidR="00B4478A" w:rsidRDefault="00B4478A" w:rsidP="00B4478A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object w:dxaOrig="14925" w:dyaOrig="2115">
                <v:shape id="_x0000_i1045" type="#_x0000_t75" style="width:217.65pt;height:31.45pt" o:ole="">
                  <v:imagedata r:id="rId59" o:title=""/>
                </v:shape>
                <o:OLEObject Type="Embed" ProgID="PBrush" ShapeID="_x0000_i1045" DrawAspect="Content" ObjectID="_1654417378" r:id="rId60"/>
              </w:object>
            </w: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B4478A" w:rsidRDefault="00B4478A" w:rsidP="00B4478A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B4478A" w:rsidRDefault="00B4478A" w:rsidP="00B4478A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B4478A" w:rsidRDefault="00B4478A" w:rsidP="00B4478A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B4478A" w:rsidRDefault="00B4478A" w:rsidP="00B4478A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  <w:tc>
          <w:tcPr>
            <w:tcW w:w="4490" w:type="dxa"/>
          </w:tcPr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6832" behindDoc="0" locked="0" layoutInCell="1" allowOverlap="1" wp14:anchorId="572A9964" wp14:editId="184B6301">
                      <wp:simplePos x="0" y="0"/>
                      <wp:positionH relativeFrom="column">
                        <wp:posOffset>1627377</wp:posOffset>
                      </wp:positionH>
                      <wp:positionV relativeFrom="page">
                        <wp:posOffset>388620</wp:posOffset>
                      </wp:positionV>
                      <wp:extent cx="438150" cy="449580"/>
                      <wp:effectExtent l="0" t="0" r="19050" b="26670"/>
                      <wp:wrapNone/>
                      <wp:docPr id="1443" name="Rectangle 14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 </w:t>
                                  </w:r>
                                </w:p>
                                <w:p w:rsidR="00B4478A" w:rsidRDefault="00B4478A" w:rsidP="00B4478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2A9964" id="Rectangle 1443" o:spid="_x0000_s1246" style="position:absolute;margin-left:128.15pt;margin-top:30.6pt;width:34.5pt;height:35.4pt;z-index:25317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 </w:t>
                            </w:r>
                          </w:p>
                          <w:p w:rsidR="00B4478A" w:rsidRDefault="00B4478A" w:rsidP="00B4478A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object w:dxaOrig="14925" w:dyaOrig="2100">
                <v:shape id="_x0000_i1046" type="#_x0000_t75" style="width:213.5pt;height:31.45pt" o:ole="">
                  <v:imagedata r:id="rId61" o:title=""/>
                </v:shape>
                <o:OLEObject Type="Embed" ProgID="PBrush" ShapeID="_x0000_i1046" DrawAspect="Content" ObjectID="_1654417379" r:id="rId62"/>
              </w:object>
            </w: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B4478A" w:rsidRPr="00FB7901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200021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 Identify equivalent fractions to a half</w:t>
      </w:r>
    </w:p>
    <w:p w:rsidR="00B4478A" w:rsidRPr="00FB7901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RPr="0068211C" w:rsidTr="00B4478A">
        <w:tc>
          <w:tcPr>
            <w:tcW w:w="9016" w:type="dxa"/>
          </w:tcPr>
          <w:p w:rsidR="00B4478A" w:rsidRPr="0068211C" w:rsidRDefault="00B4478A" w:rsidP="00B4478A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4064" behindDoc="1" locked="0" layoutInCell="1" allowOverlap="1" wp14:anchorId="1F21D064" wp14:editId="6F445A8D">
                      <wp:simplePos x="0" y="0"/>
                      <wp:positionH relativeFrom="column">
                        <wp:posOffset>2416091</wp:posOffset>
                      </wp:positionH>
                      <wp:positionV relativeFrom="page">
                        <wp:posOffset>15351</wp:posOffset>
                      </wp:positionV>
                      <wp:extent cx="262647" cy="282103"/>
                      <wp:effectExtent l="0" t="0" r="23495" b="22860"/>
                      <wp:wrapNone/>
                      <wp:docPr id="487" name="Rectangle 4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647" cy="28210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97788F" id="Rectangle 487" o:spid="_x0000_s1026" style="position:absolute;margin-left:190.25pt;margin-top:1.2pt;width:20.7pt;height:22.2pt;z-index:-25017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3040" behindDoc="1" locked="0" layoutInCell="1" allowOverlap="1" wp14:anchorId="2C52C557" wp14:editId="7E6966A7">
                      <wp:simplePos x="0" y="0"/>
                      <wp:positionH relativeFrom="column">
                        <wp:posOffset>1861306</wp:posOffset>
                      </wp:positionH>
                      <wp:positionV relativeFrom="page">
                        <wp:posOffset>12950</wp:posOffset>
                      </wp:positionV>
                      <wp:extent cx="262647" cy="282103"/>
                      <wp:effectExtent l="0" t="0" r="23495" b="22860"/>
                      <wp:wrapNone/>
                      <wp:docPr id="486" name="Rectangle 4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647" cy="28210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FB4E23" id="Rectangle 486" o:spid="_x0000_s1026" style="position:absolute;margin-left:146.55pt;margin-top:1pt;width:20.7pt;height:22.2pt;z-index:-25017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39968" behindDoc="1" locked="0" layoutInCell="1" allowOverlap="1" wp14:anchorId="2C9422E2" wp14:editId="4A0B08A6">
                      <wp:simplePos x="0" y="0"/>
                      <wp:positionH relativeFrom="column">
                        <wp:posOffset>365125</wp:posOffset>
                      </wp:positionH>
                      <wp:positionV relativeFrom="page">
                        <wp:posOffset>15343</wp:posOffset>
                      </wp:positionV>
                      <wp:extent cx="262255" cy="281940"/>
                      <wp:effectExtent l="0" t="0" r="23495" b="22860"/>
                      <wp:wrapNone/>
                      <wp:docPr id="483" name="Rectangle 4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99CD6F" id="Rectangle 483" o:spid="_x0000_s1026" style="position:absolute;margin-left:28.75pt;margin-top:1.2pt;width:20.65pt;height:22.2pt;z-index:-25017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2016" behindDoc="1" locked="0" layoutInCell="1" allowOverlap="1" wp14:anchorId="2457AC43" wp14:editId="527845A7">
                      <wp:simplePos x="0" y="0"/>
                      <wp:positionH relativeFrom="column">
                        <wp:posOffset>1337945</wp:posOffset>
                      </wp:positionH>
                      <wp:positionV relativeFrom="page">
                        <wp:posOffset>15343</wp:posOffset>
                      </wp:positionV>
                      <wp:extent cx="262647" cy="282103"/>
                      <wp:effectExtent l="0" t="0" r="23495" b="22860"/>
                      <wp:wrapNone/>
                      <wp:docPr id="485" name="Rectangle 4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647" cy="28210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15B804" id="Rectangle 485" o:spid="_x0000_s1026" style="position:absolute;margin-left:105.35pt;margin-top:1.2pt;width:20.7pt;height:22.2pt;z-index:-25017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0992" behindDoc="1" locked="0" layoutInCell="1" allowOverlap="1" wp14:anchorId="6B150429" wp14:editId="204D99B3">
                      <wp:simplePos x="0" y="0"/>
                      <wp:positionH relativeFrom="column">
                        <wp:posOffset>851535</wp:posOffset>
                      </wp:positionH>
                      <wp:positionV relativeFrom="page">
                        <wp:posOffset>15343</wp:posOffset>
                      </wp:positionV>
                      <wp:extent cx="262647" cy="282103"/>
                      <wp:effectExtent l="0" t="0" r="23495" b="22860"/>
                      <wp:wrapNone/>
                      <wp:docPr id="484" name="Rectangle 4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647" cy="28210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199B9D" id="Rectangle 484" o:spid="_x0000_s1026" style="position:absolute;margin-left:67.05pt;margin-top:1.2pt;width:20.7pt;height:22.2pt;z-index:-25017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=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=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=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=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   = 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\F(,12)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B4478A" w:rsidRPr="00FB7901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200021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 Use multiplication to find equivalent fractions</w:t>
      </w:r>
    </w:p>
    <w:p w:rsidR="00B4478A" w:rsidRPr="00FB7901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3"/>
      </w:tblGrid>
      <w:tr w:rsidR="00B4478A" w:rsidRPr="0068211C" w:rsidTr="00B4478A">
        <w:tc>
          <w:tcPr>
            <w:tcW w:w="1803" w:type="dxa"/>
          </w:tcPr>
          <w:p w:rsidR="00B4478A" w:rsidRPr="0068211C" w:rsidRDefault="00B4478A" w:rsidP="00B4478A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5088" behindDoc="1" locked="0" layoutInCell="1" allowOverlap="1" wp14:anchorId="5C0E24CB" wp14:editId="25A66580">
                      <wp:simplePos x="0" y="0"/>
                      <wp:positionH relativeFrom="column">
                        <wp:posOffset>240282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88" name="Rectangle 4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D28ECD" id="Rectangle 488" o:spid="_x0000_s1026" style="position:absolute;margin-left:18.9pt;margin-top:1.15pt;width:20.65pt;height:22.2pt;z-index:-25017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\F(,9)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B4478A" w:rsidRPr="0068211C" w:rsidRDefault="00B4478A" w:rsidP="00B4478A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6112" behindDoc="1" locked="0" layoutInCell="1" allowOverlap="1" wp14:anchorId="7B90AC99" wp14:editId="783A6642">
                      <wp:simplePos x="0" y="0"/>
                      <wp:positionH relativeFrom="column">
                        <wp:posOffset>270574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89" name="Rectangle 4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EB49FB" id="Rectangle 489" o:spid="_x0000_s1026" style="position:absolute;margin-left:21.3pt;margin-top:1.15pt;width:20.65pt;height:22.2pt;z-index:-25017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\F(,10)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B4478A" w:rsidRPr="0068211C" w:rsidRDefault="00B4478A" w:rsidP="00B4478A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7136" behindDoc="1" locked="0" layoutInCell="1" allowOverlap="1" wp14:anchorId="7371FBC4" wp14:editId="76D48FE7">
                      <wp:simplePos x="0" y="0"/>
                      <wp:positionH relativeFrom="column">
                        <wp:posOffset>269939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90" name="Rectangle 4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3E8D24" id="Rectangle 490" o:spid="_x0000_s1026" style="position:absolute;margin-left:21.25pt;margin-top:1.15pt;width:20.65pt;height:22.2pt;z-index:-25016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\F(,20)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8160" behindDoc="1" locked="0" layoutInCell="1" allowOverlap="1" wp14:anchorId="53A17AF1" wp14:editId="74F64A49">
                      <wp:simplePos x="0" y="0"/>
                      <wp:positionH relativeFrom="column">
                        <wp:posOffset>269875</wp:posOffset>
                      </wp:positionH>
                      <wp:positionV relativeFrom="page">
                        <wp:posOffset>198120</wp:posOffset>
                      </wp:positionV>
                      <wp:extent cx="262255" cy="281940"/>
                      <wp:effectExtent l="0" t="0" r="23495" b="22860"/>
                      <wp:wrapNone/>
                      <wp:docPr id="491" name="Rectangle 4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A7F4C1" id="Rectangle 491" o:spid="_x0000_s1026" style="position:absolute;margin-left:21.25pt;margin-top:15.6pt;width:20.65pt;height:22.2pt;z-index:-25016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\F(8,)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9184" behindDoc="1" locked="0" layoutInCell="1" allowOverlap="1" wp14:anchorId="278CD173" wp14:editId="604BF73A">
                      <wp:simplePos x="0" y="0"/>
                      <wp:positionH relativeFrom="column">
                        <wp:posOffset>269240</wp:posOffset>
                      </wp:positionH>
                      <wp:positionV relativeFrom="page">
                        <wp:posOffset>200025</wp:posOffset>
                      </wp:positionV>
                      <wp:extent cx="262255" cy="281940"/>
                      <wp:effectExtent l="0" t="0" r="23495" b="22860"/>
                      <wp:wrapNone/>
                      <wp:docPr id="493" name="Rectangle 4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3BF2EE" id="Rectangle 493" o:spid="_x0000_s1026" style="position:absolute;margin-left:21.2pt;margin-top:15.75pt;width:20.65pt;height:22.2pt;z-index:-25016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\F(9,)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B4478A" w:rsidRPr="00FB7901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3"/>
      </w:tblGrid>
      <w:tr w:rsidR="00B4478A" w:rsidRPr="00B11839" w:rsidTr="00B4478A">
        <w:tc>
          <w:tcPr>
            <w:tcW w:w="1803" w:type="dxa"/>
          </w:tcPr>
          <w:p w:rsidR="00B4478A" w:rsidRPr="00B11839" w:rsidRDefault="00B4478A" w:rsidP="00B4478A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5328" behindDoc="1" locked="0" layoutInCell="1" allowOverlap="1" wp14:anchorId="5D584CBA" wp14:editId="1F84618D">
                      <wp:simplePos x="0" y="0"/>
                      <wp:positionH relativeFrom="column">
                        <wp:posOffset>240282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639" name="Rectangle 6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A147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584CBA" id="Rectangle 639" o:spid="_x0000_s1247" style="position:absolute;margin-left:18.9pt;margin-top:1.15pt;width:20.65pt;height:22.2pt;z-index:-25016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" fillcolor="window" strokecolor="windowText" strokeweight="1pt">
                      <v:textbox>
                        <w:txbxContent>
                          <w:p w:rsidR="00B4478A" w:rsidRPr="006A147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B4478A" w:rsidRPr="00B11839" w:rsidRDefault="00B4478A" w:rsidP="00B4478A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6352" behindDoc="1" locked="0" layoutInCell="1" allowOverlap="1" wp14:anchorId="349F19DE" wp14:editId="56B0239A">
                      <wp:simplePos x="0" y="0"/>
                      <wp:positionH relativeFrom="column">
                        <wp:posOffset>270574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640" name="Rectangle 6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A147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9F19DE" id="Rectangle 640" o:spid="_x0000_s1248" style="position:absolute;margin-left:21.3pt;margin-top:1.15pt;width:20.65pt;height:22.2pt;z-index:-25016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" fillcolor="window" strokecolor="windowText" strokeweight="1pt">
                      <v:textbox>
                        <w:txbxContent>
                          <w:p w:rsidR="00B4478A" w:rsidRPr="006A147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\F(,15)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B4478A" w:rsidRPr="00B11839" w:rsidRDefault="00B4478A" w:rsidP="00B4478A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7376" behindDoc="1" locked="0" layoutInCell="1" allowOverlap="1" wp14:anchorId="3E52AF80" wp14:editId="05239234">
                      <wp:simplePos x="0" y="0"/>
                      <wp:positionH relativeFrom="column">
                        <wp:posOffset>242364</wp:posOffset>
                      </wp:positionH>
                      <wp:positionV relativeFrom="page">
                        <wp:posOffset>16510</wp:posOffset>
                      </wp:positionV>
                      <wp:extent cx="338276" cy="281940"/>
                      <wp:effectExtent l="0" t="0" r="24130" b="22860"/>
                      <wp:wrapNone/>
                      <wp:docPr id="641" name="Rectangle 6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8276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A147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52AF80" id="Rectangle 641" o:spid="_x0000_s1249" style="position:absolute;margin-left:19.1pt;margin-top:1.3pt;width:26.65pt;height:22.2pt;z-index:-2501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" fillcolor="window" strokecolor="windowText" strokeweight="1pt">
                      <v:textbox>
                        <w:txbxContent>
                          <w:p w:rsidR="00B4478A" w:rsidRPr="006A147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\F(,18)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8400" behindDoc="1" locked="0" layoutInCell="1" allowOverlap="1" wp14:anchorId="40AC7A0E" wp14:editId="33D34886">
                      <wp:simplePos x="0" y="0"/>
                      <wp:positionH relativeFrom="column">
                        <wp:posOffset>267299</wp:posOffset>
                      </wp:positionH>
                      <wp:positionV relativeFrom="page">
                        <wp:posOffset>208460</wp:posOffset>
                      </wp:positionV>
                      <wp:extent cx="344385" cy="281940"/>
                      <wp:effectExtent l="0" t="0" r="17780" b="22860"/>
                      <wp:wrapNone/>
                      <wp:docPr id="642" name="Rectangle 6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438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A1478" w:rsidRDefault="00B4478A" w:rsidP="00B4478A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AC7A0E" id="Rectangle 642" o:spid="_x0000_s1250" style="position:absolute;margin-left:21.05pt;margin-top:16.4pt;width:27.1pt;height:22.2pt;z-index:-25015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" fillcolor="window" strokecolor="windowText" strokeweight="1pt">
                      <v:textbox>
                        <w:txbxContent>
                          <w:p w:rsidR="00B4478A" w:rsidRPr="006A1478" w:rsidRDefault="00B4478A" w:rsidP="00B4478A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\F(6,)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9424" behindDoc="1" locked="0" layoutInCell="1" allowOverlap="1" wp14:anchorId="4B920390" wp14:editId="3B9F7EB5">
                      <wp:simplePos x="0" y="0"/>
                      <wp:positionH relativeFrom="column">
                        <wp:posOffset>262890</wp:posOffset>
                      </wp:positionH>
                      <wp:positionV relativeFrom="page">
                        <wp:posOffset>206169</wp:posOffset>
                      </wp:positionV>
                      <wp:extent cx="344384" cy="281940"/>
                      <wp:effectExtent l="0" t="0" r="17780" b="22860"/>
                      <wp:wrapNone/>
                      <wp:docPr id="643" name="Rectangle 6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438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A147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920390" id="Rectangle 643" o:spid="_x0000_s1251" style="position:absolute;margin-left:20.7pt;margin-top:16.25pt;width:27.1pt;height:22.2pt;z-index:-25015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" fillcolor="window" strokecolor="windowText" strokeweight="1pt">
                      <v:textbox>
                        <w:txbxContent>
                          <w:p w:rsidR="00B4478A" w:rsidRPr="006A147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\F(8,)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B4478A" w:rsidRPr="00FB7901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200021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 Use division to find equivalent fractions</w:t>
      </w:r>
    </w:p>
    <w:p w:rsidR="00B4478A" w:rsidRPr="00FB7901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3"/>
      </w:tblGrid>
      <w:tr w:rsidR="00B4478A" w:rsidRPr="0068211C" w:rsidTr="00B4478A">
        <w:tc>
          <w:tcPr>
            <w:tcW w:w="1803" w:type="dxa"/>
          </w:tcPr>
          <w:p w:rsidR="00B4478A" w:rsidRPr="0068211C" w:rsidRDefault="00B4478A" w:rsidP="00B4478A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0208" behindDoc="1" locked="0" layoutInCell="1" allowOverlap="1" wp14:anchorId="70CCC5F6" wp14:editId="7AD350E5">
                      <wp:simplePos x="0" y="0"/>
                      <wp:positionH relativeFrom="column">
                        <wp:posOffset>240282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94" name="Rectangle 4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6B1DCB" id="Rectangle 494" o:spid="_x0000_s1026" style="position:absolute;margin-left:18.9pt;margin-top:1.15pt;width:20.65pt;height:22.2pt;z-index:-25016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\F(6,9)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B4478A" w:rsidRPr="0068211C" w:rsidRDefault="00B4478A" w:rsidP="00B4478A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1232" behindDoc="1" locked="0" layoutInCell="1" allowOverlap="1" wp14:anchorId="17D35C00" wp14:editId="227D3AC0">
                      <wp:simplePos x="0" y="0"/>
                      <wp:positionH relativeFrom="column">
                        <wp:posOffset>316611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95" name="Rectangle 4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B01431" id="Rectangle 495" o:spid="_x0000_s1026" style="position:absolute;margin-left:24.95pt;margin-top:1.15pt;width:20.65pt;height:22.2pt;z-index:-2501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\F( 4,12)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B4478A" w:rsidRPr="0068211C" w:rsidRDefault="00B4478A" w:rsidP="00B4478A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2256" behindDoc="1" locked="0" layoutInCell="1" allowOverlap="1" wp14:anchorId="3943ADEB" wp14:editId="7473E5DD">
                      <wp:simplePos x="0" y="0"/>
                      <wp:positionH relativeFrom="column">
                        <wp:posOffset>310261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96" name="Rectangle 4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17AFD0" id="Rectangle 496" o:spid="_x0000_s1026" style="position:absolute;margin-left:24.45pt;margin-top:1.15pt;width:20.65pt;height:22.2pt;z-index:-25016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\F(20,24)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3280" behindDoc="1" locked="0" layoutInCell="1" allowOverlap="1" wp14:anchorId="1D4632CB" wp14:editId="2917519E">
                      <wp:simplePos x="0" y="0"/>
                      <wp:positionH relativeFrom="column">
                        <wp:posOffset>337185</wp:posOffset>
                      </wp:positionH>
                      <wp:positionV relativeFrom="page">
                        <wp:posOffset>202401</wp:posOffset>
                      </wp:positionV>
                      <wp:extent cx="262255" cy="281940"/>
                      <wp:effectExtent l="0" t="0" r="23495" b="22860"/>
                      <wp:wrapNone/>
                      <wp:docPr id="499" name="Rectangle 4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97F7EA" id="Rectangle 499" o:spid="_x0000_s1026" style="position:absolute;margin-left:26.55pt;margin-top:15.95pt;width:20.65pt;height:22.2pt;z-index:-2501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\F( 6,15)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4304" behindDoc="1" locked="0" layoutInCell="1" allowOverlap="1" wp14:anchorId="7EA2D2E4" wp14:editId="47817362">
                      <wp:simplePos x="0" y="0"/>
                      <wp:positionH relativeFrom="column">
                        <wp:posOffset>341630</wp:posOffset>
                      </wp:positionH>
                      <wp:positionV relativeFrom="page">
                        <wp:posOffset>200025</wp:posOffset>
                      </wp:positionV>
                      <wp:extent cx="262255" cy="281940"/>
                      <wp:effectExtent l="0" t="0" r="23495" b="22860"/>
                      <wp:wrapNone/>
                      <wp:docPr id="500" name="Rectangle 5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AC4047" id="Rectangle 500" o:spid="_x0000_s1026" style="position:absolute;margin-left:26.9pt;margin-top:15.75pt;width:20.65pt;height:22.2pt;z-index:-25016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\F(10,20)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B4478A" w:rsidRPr="00FB7901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3"/>
      </w:tblGrid>
      <w:tr w:rsidR="00B4478A" w:rsidRPr="00B11839" w:rsidTr="00B4478A">
        <w:tc>
          <w:tcPr>
            <w:tcW w:w="1803" w:type="dxa"/>
          </w:tcPr>
          <w:p w:rsidR="00B4478A" w:rsidRPr="00B11839" w:rsidRDefault="00B4478A" w:rsidP="00B4478A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0448" behindDoc="1" locked="0" layoutInCell="1" allowOverlap="1" wp14:anchorId="4C34487F" wp14:editId="0CCE1E6F">
                      <wp:simplePos x="0" y="0"/>
                      <wp:positionH relativeFrom="column">
                        <wp:posOffset>240282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644" name="Rectangle 6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A147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34487F" id="Rectangle 644" o:spid="_x0000_s1252" style="position:absolute;margin-left:18.9pt;margin-top:1.15pt;width:20.65pt;height:22.2pt;z-index:-25015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" fillcolor="window" strokecolor="windowText" strokeweight="1pt">
                      <v:textbox>
                        <w:txbxContent>
                          <w:p w:rsidR="00B4478A" w:rsidRPr="006A147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\F(6,8)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B4478A" w:rsidRPr="00B11839" w:rsidRDefault="00B4478A" w:rsidP="00B4478A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1472" behindDoc="1" locked="0" layoutInCell="1" allowOverlap="1" wp14:anchorId="5A724A2F" wp14:editId="6D94E050">
                      <wp:simplePos x="0" y="0"/>
                      <wp:positionH relativeFrom="column">
                        <wp:posOffset>316611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645" name="Rectangle 6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A147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724A2F" id="Rectangle 645" o:spid="_x0000_s1253" style="position:absolute;margin-left:24.95pt;margin-top:1.15pt;width:20.65pt;height:22.2pt;z-index:-25015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" fillcolor="window" strokecolor="windowText" strokeweight="1pt">
                      <v:textbox>
                        <w:txbxContent>
                          <w:p w:rsidR="00B4478A" w:rsidRPr="006A147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\F( 4,20)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B4478A" w:rsidRPr="00B11839" w:rsidRDefault="00B4478A" w:rsidP="00B4478A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2496" behindDoc="1" locked="0" layoutInCell="1" allowOverlap="1" wp14:anchorId="036E44D8" wp14:editId="3853B59C">
                      <wp:simplePos x="0" y="0"/>
                      <wp:positionH relativeFrom="column">
                        <wp:posOffset>310261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646" name="Rectangle 6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A147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6E44D8" id="Rectangle 646" o:spid="_x0000_s1254" style="position:absolute;margin-left:24.45pt;margin-top:1.15pt;width:20.65pt;height:22.2pt;z-index:-25015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" fillcolor="window" strokecolor="windowText" strokeweight="1pt">
                      <v:textbox>
                        <w:txbxContent>
                          <w:p w:rsidR="00B4478A" w:rsidRPr="006A147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\F(16,28)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3520" behindDoc="1" locked="0" layoutInCell="1" allowOverlap="1" wp14:anchorId="7E6B02C7" wp14:editId="6A5675B7">
                      <wp:simplePos x="0" y="0"/>
                      <wp:positionH relativeFrom="page">
                        <wp:posOffset>411480</wp:posOffset>
                      </wp:positionH>
                      <wp:positionV relativeFrom="page">
                        <wp:posOffset>206169</wp:posOffset>
                      </wp:positionV>
                      <wp:extent cx="262255" cy="281940"/>
                      <wp:effectExtent l="0" t="0" r="23495" b="22860"/>
                      <wp:wrapNone/>
                      <wp:docPr id="647" name="Rectangle 6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A147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6B02C7" id="Rectangle 647" o:spid="_x0000_s1255" style="position:absolute;margin-left:32.4pt;margin-top:16.25pt;width:20.65pt;height:22.2pt;z-index:-250152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" fillcolor="window" strokecolor="windowText" strokeweight="1pt">
                      <v:textbox>
                        <w:txbxContent>
                          <w:p w:rsidR="00B4478A" w:rsidRPr="006A147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page"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\F(10,15)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4544" behindDoc="1" locked="0" layoutInCell="1" allowOverlap="1" wp14:anchorId="11EEDD34" wp14:editId="13A8C0B3">
                      <wp:simplePos x="0" y="0"/>
                      <wp:positionH relativeFrom="column">
                        <wp:posOffset>335915</wp:posOffset>
                      </wp:positionH>
                      <wp:positionV relativeFrom="page">
                        <wp:posOffset>204264</wp:posOffset>
                      </wp:positionV>
                      <wp:extent cx="262255" cy="281940"/>
                      <wp:effectExtent l="0" t="0" r="23495" b="22860"/>
                      <wp:wrapNone/>
                      <wp:docPr id="648" name="Rectangle 6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Pr="006A1478" w:rsidRDefault="00B4478A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EEDD34" id="Rectangle 648" o:spid="_x0000_s1256" style="position:absolute;margin-left:26.45pt;margin-top:16.1pt;width:20.65pt;height:22.2pt;z-index:-2501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" fillcolor="window" strokecolor="windowText" strokeweight="1pt">
                      <v:textbox>
                        <w:txbxContent>
                          <w:p w:rsidR="00B4478A" w:rsidRPr="006A1478" w:rsidRDefault="00B4478A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\F( 9,27)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B4478A" w:rsidRPr="00FB7901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200021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200021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6 Find a non-unit fraction of a number</w:t>
      </w:r>
    </w:p>
    <w:p w:rsidR="00B4478A" w:rsidRPr="00FB7901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68211C" w:rsidTr="00B4478A">
        <w:tc>
          <w:tcPr>
            <w:tcW w:w="3005" w:type="dxa"/>
          </w:tcPr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of 30 = </w:t>
            </w:r>
          </w:p>
        </w:tc>
        <w:tc>
          <w:tcPr>
            <w:tcW w:w="3005" w:type="dxa"/>
          </w:tcPr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24 = </w:t>
            </w:r>
          </w:p>
        </w:tc>
        <w:tc>
          <w:tcPr>
            <w:tcW w:w="3006" w:type="dxa"/>
          </w:tcPr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of 24 = </w:t>
            </w:r>
          </w:p>
        </w:tc>
      </w:tr>
    </w:tbl>
    <w:p w:rsidR="00B4478A" w:rsidRPr="00FB7901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B11839" w:rsidTr="00B4478A">
        <w:tc>
          <w:tcPr>
            <w:tcW w:w="3005" w:type="dxa"/>
          </w:tcPr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</w:t>
            </w:r>
            <w:r>
              <w:rPr>
                <w:rFonts w:ascii="Calibri" w:eastAsia="Calibri" w:hAnsi="Calibri" w:cs="Times New Roman"/>
                <w:lang w:val="en-US"/>
              </w:rPr>
              <w:t>45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5" w:type="dxa"/>
          </w:tcPr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</w:t>
            </w:r>
            <w:r>
              <w:rPr>
                <w:rFonts w:ascii="Calibri" w:eastAsia="Calibri" w:hAnsi="Calibri" w:cs="Times New Roman"/>
                <w:lang w:val="en-US"/>
              </w:rPr>
              <w:t>35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6" w:type="dxa"/>
          </w:tcPr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</w:t>
            </w:r>
            <w:r>
              <w:rPr>
                <w:rFonts w:ascii="Calibri" w:eastAsia="Calibri" w:hAnsi="Calibri" w:cs="Times New Roman"/>
                <w:lang w:val="en-US"/>
              </w:rPr>
              <w:t>3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2 = </w:t>
            </w:r>
          </w:p>
        </w:tc>
      </w:tr>
    </w:tbl>
    <w:p w:rsidR="00B4478A" w:rsidRPr="00FB7901" w:rsidRDefault="00B4478A" w:rsidP="00B4478A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B4478A" w:rsidRPr="00200021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200021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7 Find a whole quantity give the quantity represented by a non-unit fraction</w:t>
      </w:r>
    </w:p>
    <w:p w:rsidR="00B4478A" w:rsidRPr="00FB7901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B4478A" w:rsidRPr="0068211C" w:rsidTr="00B4478A">
        <w:tc>
          <w:tcPr>
            <w:tcW w:w="3005" w:type="dxa"/>
          </w:tcPr>
          <w:p w:rsidR="00B4478A" w:rsidRPr="0068211C" w:rsidRDefault="00B4478A" w:rsidP="00B4478A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9728" behindDoc="0" locked="0" layoutInCell="1" allowOverlap="1" wp14:anchorId="4BF55E54" wp14:editId="1F30AB69">
                      <wp:simplePos x="0" y="0"/>
                      <wp:positionH relativeFrom="column">
                        <wp:posOffset>296355</wp:posOffset>
                      </wp:positionH>
                      <wp:positionV relativeFrom="page">
                        <wp:posOffset>29263</wp:posOffset>
                      </wp:positionV>
                      <wp:extent cx="438150" cy="298087"/>
                      <wp:effectExtent l="0" t="0" r="19050" b="26035"/>
                      <wp:wrapNone/>
                      <wp:docPr id="524" name="Rectangle 5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F55E54" id="Rectangle 524" o:spid="_x0000_s1257" style="position:absolute;margin-left:23.35pt;margin-top:2.3pt;width:34.5pt;height:23.45pt;z-index:25312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                = 10</w:t>
            </w:r>
          </w:p>
        </w:tc>
        <w:tc>
          <w:tcPr>
            <w:tcW w:w="3005" w:type="dxa"/>
          </w:tcPr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30752" behindDoc="0" locked="0" layoutInCell="1" allowOverlap="1" wp14:anchorId="292CAE64" wp14:editId="322B049A">
                      <wp:simplePos x="0" y="0"/>
                      <wp:positionH relativeFrom="column">
                        <wp:posOffset>303004</wp:posOffset>
                      </wp:positionH>
                      <wp:positionV relativeFrom="page">
                        <wp:posOffset>29845</wp:posOffset>
                      </wp:positionV>
                      <wp:extent cx="438150" cy="298087"/>
                      <wp:effectExtent l="0" t="0" r="19050" b="26035"/>
                      <wp:wrapNone/>
                      <wp:docPr id="525" name="Rectangle 5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2CAE64" id="Rectangle 525" o:spid="_x0000_s1258" style="position:absolute;margin-left:23.85pt;margin-top:2.35pt;width:34.5pt;height:23.45pt;z-index:25313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                = 15</w:t>
            </w:r>
          </w:p>
        </w:tc>
        <w:tc>
          <w:tcPr>
            <w:tcW w:w="3005" w:type="dxa"/>
          </w:tcPr>
          <w:p w:rsidR="00B4478A" w:rsidRPr="0068211C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31776" behindDoc="0" locked="0" layoutInCell="1" allowOverlap="1" wp14:anchorId="375C4C5B" wp14:editId="6AEA12AD">
                      <wp:simplePos x="0" y="0"/>
                      <wp:positionH relativeFrom="column">
                        <wp:posOffset>308084</wp:posOffset>
                      </wp:positionH>
                      <wp:positionV relativeFrom="page">
                        <wp:posOffset>29845</wp:posOffset>
                      </wp:positionV>
                      <wp:extent cx="438150" cy="298087"/>
                      <wp:effectExtent l="0" t="0" r="19050" b="26035"/>
                      <wp:wrapNone/>
                      <wp:docPr id="526" name="Rectangle 5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5C4C5B" id="Rectangle 526" o:spid="_x0000_s1259" style="position:absolute;margin-left:24.25pt;margin-top:2.35pt;width:34.5pt;height:23.45pt;z-index:25313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                = 15</w:t>
            </w:r>
          </w:p>
        </w:tc>
      </w:tr>
    </w:tbl>
    <w:p w:rsidR="00B4478A" w:rsidRPr="00FB7901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20002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B4478A" w:rsidRPr="00B11839" w:rsidTr="00B4478A">
        <w:tc>
          <w:tcPr>
            <w:tcW w:w="3005" w:type="dxa"/>
          </w:tcPr>
          <w:p w:rsidR="00B4478A" w:rsidRPr="00B11839" w:rsidRDefault="00B4478A" w:rsidP="00B4478A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36896" behindDoc="0" locked="0" layoutInCell="1" allowOverlap="1" wp14:anchorId="30DB6BF6" wp14:editId="6CC9929B">
                      <wp:simplePos x="0" y="0"/>
                      <wp:positionH relativeFrom="column">
                        <wp:posOffset>308753</wp:posOffset>
                      </wp:positionH>
                      <wp:positionV relativeFrom="page">
                        <wp:posOffset>41704</wp:posOffset>
                      </wp:positionV>
                      <wp:extent cx="438150" cy="298087"/>
                      <wp:effectExtent l="0" t="0" r="19050" b="26035"/>
                      <wp:wrapNone/>
                      <wp:docPr id="1444" name="Rectangle 14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DB6BF6" id="Rectangle 1444" o:spid="_x0000_s1260" style="position:absolute;margin-left:24.3pt;margin-top:3.3pt;width:34.5pt;height:23.45pt;z-index:25313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1</w:t>
            </w:r>
            <w:r>
              <w:rPr>
                <w:rFonts w:ascii="Calibri" w:eastAsia="Calibri" w:hAnsi="Calibri" w:cs="Times New Roman"/>
                <w:lang w:val="en-US"/>
              </w:rPr>
              <w:t>5</w:t>
            </w:r>
          </w:p>
        </w:tc>
        <w:tc>
          <w:tcPr>
            <w:tcW w:w="3005" w:type="dxa"/>
          </w:tcPr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37920" behindDoc="0" locked="0" layoutInCell="1" allowOverlap="1" wp14:anchorId="0C0A4723" wp14:editId="0157C2E4">
                      <wp:simplePos x="0" y="0"/>
                      <wp:positionH relativeFrom="column">
                        <wp:posOffset>302305</wp:posOffset>
                      </wp:positionH>
                      <wp:positionV relativeFrom="page">
                        <wp:posOffset>43064</wp:posOffset>
                      </wp:positionV>
                      <wp:extent cx="438150" cy="298087"/>
                      <wp:effectExtent l="0" t="0" r="19050" b="26035"/>
                      <wp:wrapNone/>
                      <wp:docPr id="1445" name="Rectangle 14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0A4723" id="Rectangle 1445" o:spid="_x0000_s1261" style="position:absolute;margin-left:23.8pt;margin-top:3.4pt;width:34.5pt;height:23.45pt;z-index:25313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</w:t>
            </w:r>
            <w:r>
              <w:rPr>
                <w:rFonts w:ascii="Calibri" w:eastAsia="Calibri" w:hAnsi="Calibri" w:cs="Times New Roman"/>
                <w:lang w:val="en-US"/>
              </w:rPr>
              <w:t>27</w:t>
            </w:r>
          </w:p>
        </w:tc>
        <w:tc>
          <w:tcPr>
            <w:tcW w:w="3005" w:type="dxa"/>
          </w:tcPr>
          <w:p w:rsidR="00B4478A" w:rsidRPr="00B11839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38944" behindDoc="0" locked="0" layoutInCell="1" allowOverlap="1" wp14:anchorId="1EDC48A5" wp14:editId="03DBB50B">
                      <wp:simplePos x="0" y="0"/>
                      <wp:positionH relativeFrom="column">
                        <wp:posOffset>294917</wp:posOffset>
                      </wp:positionH>
                      <wp:positionV relativeFrom="page">
                        <wp:posOffset>42429</wp:posOffset>
                      </wp:positionV>
                      <wp:extent cx="438150" cy="298087"/>
                      <wp:effectExtent l="0" t="0" r="19050" b="26035"/>
                      <wp:wrapNone/>
                      <wp:docPr id="675" name="Rectangle 6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4478A" w:rsidRDefault="00B4478A" w:rsidP="00B4478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DC48A5" id="Rectangle 675" o:spid="_x0000_s1262" style="position:absolute;margin-left:23.2pt;margin-top:3.35pt;width:34.5pt;height:23.45pt;z-index:25313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" fillcolor="window" strokecolor="windowText" strokeweight="1pt">
                      <v:textbox>
                        <w:txbxContent>
                          <w:p w:rsidR="00B4478A" w:rsidRDefault="00B4478A" w:rsidP="00B4478A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</w:t>
            </w:r>
            <w:r>
              <w:rPr>
                <w:rFonts w:ascii="Calibri" w:eastAsia="Calibri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t>1</w:t>
            </w:r>
          </w:p>
        </w:tc>
      </w:tr>
    </w:tbl>
    <w:p w:rsidR="00B4478A" w:rsidRPr="0068211C" w:rsidRDefault="00B4478A" w:rsidP="00B4478A">
      <w:pPr>
        <w:spacing w:after="0" w:line="240" w:lineRule="auto"/>
        <w:rPr>
          <w:rFonts w:ascii="Calibri" w:eastAsia="Times New Roman" w:hAnsi="Calibri" w:cs="Times New Roman"/>
          <w:bdr w:val="none" w:sz="0" w:space="0" w:color="auto" w:frame="1"/>
          <w:lang w:val="en-US"/>
        </w:rPr>
      </w:pPr>
    </w:p>
    <w:p w:rsidR="00B4478A" w:rsidRPr="00B4478A" w:rsidRDefault="00B4478A" w:rsidP="00B4478A">
      <w:pPr>
        <w:pStyle w:val="NoSpacing"/>
        <w:rPr>
          <w:rFonts w:eastAsia="Times New Roman"/>
          <w:b/>
          <w:sz w:val="28"/>
          <w:lang w:val="en-US"/>
        </w:rPr>
      </w:pPr>
      <w:hyperlink r:id="rId63" w:history="1">
        <w:r w:rsidRPr="00B4478A">
          <w:rPr>
            <w:rStyle w:val="Hyperlink"/>
            <w:rFonts w:eastAsia="Times New Roman"/>
            <w:b/>
            <w:sz w:val="28"/>
            <w:lang w:val="en-US"/>
          </w:rPr>
          <w:t>Decimals</w:t>
        </w:r>
      </w:hyperlink>
    </w:p>
    <w:p w:rsidR="00B4478A" w:rsidRPr="00B4478A" w:rsidRDefault="00B4478A" w:rsidP="00B4478A">
      <w:pPr>
        <w:pStyle w:val="NoSpacing"/>
        <w:rPr>
          <w:rFonts w:eastAsia="Times New Roman"/>
          <w:b/>
          <w:sz w:val="18"/>
          <w:lang w:val="en-US"/>
        </w:rPr>
      </w:pPr>
      <w:r w:rsidRPr="00B4478A">
        <w:rPr>
          <w:rFonts w:eastAsia="Times New Roman"/>
          <w:b/>
          <w:sz w:val="18"/>
          <w:lang w:val="en-US"/>
        </w:rPr>
        <w:t xml:space="preserve">Go to </w:t>
      </w:r>
      <w:hyperlink r:id="rId64" w:history="1">
        <w:r w:rsidRPr="00B4478A">
          <w:rPr>
            <w:rStyle w:val="Hyperlink"/>
            <w:rFonts w:eastAsia="Times New Roman"/>
            <w:b/>
            <w:sz w:val="18"/>
            <w:lang w:val="en-US"/>
          </w:rPr>
          <w:t>https://keystage2maths.com/y4/decimals/</w:t>
        </w:r>
      </w:hyperlink>
      <w:r w:rsidRPr="00B4478A">
        <w:rPr>
          <w:rFonts w:eastAsia="Times New Roman"/>
          <w:b/>
          <w:sz w:val="18"/>
          <w:lang w:val="en-US"/>
        </w:rPr>
        <w:t xml:space="preserve"> for help. </w:t>
      </w:r>
    </w:p>
    <w:p w:rsidR="00B4478A" w:rsidRDefault="00B4478A" w:rsidP="00B4478A">
      <w:pPr>
        <w:pStyle w:val="NoSpacing"/>
        <w:rPr>
          <w:rFonts w:eastAsia="Times New Roman"/>
          <w:sz w:val="18"/>
          <w:lang w:val="en-US"/>
        </w:rPr>
      </w:pPr>
    </w:p>
    <w:p w:rsidR="00F37D86" w:rsidRPr="00366932" w:rsidRDefault="00F37D86" w:rsidP="00F37D86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1 Recognise tenths and hundredths</w:t>
      </w:r>
    </w:p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37D86" w:rsidTr="00E21D6C">
        <w:tc>
          <w:tcPr>
            <w:tcW w:w="9016" w:type="dxa"/>
            <w:gridSpan w:val="3"/>
          </w:tcPr>
          <w:p w:rsidR="00F37D86" w:rsidRDefault="00F37D86" w:rsidP="00E21D6C">
            <w:pPr>
              <w:pStyle w:val="NoSpacing"/>
            </w:pPr>
            <w:r>
              <w:t xml:space="preserve">Answer as a decimal. </w:t>
            </w:r>
          </w:p>
        </w:tc>
      </w:tr>
      <w:tr w:rsidR="00F37D86" w:rsidTr="00E21D6C">
        <w:tc>
          <w:tcPr>
            <w:tcW w:w="3005" w:type="dxa"/>
          </w:tcPr>
          <w:p w:rsidR="00F37D86" w:rsidRPr="00F42B0D" w:rsidRDefault="00F37D86" w:rsidP="00E21D6C">
            <w:pPr>
              <w:pStyle w:val="NoSpacing"/>
              <w:rPr>
                <w:b/>
                <w:bCs/>
              </w:rPr>
            </w:pPr>
            <w:r>
              <w:t xml:space="preserve">1 </w:t>
            </w:r>
            <w:r w:rsidRPr="00F42B0D">
              <w:t>÷</w:t>
            </w:r>
            <w:r>
              <w:t xml:space="preserve"> 10 = </w:t>
            </w:r>
          </w:p>
          <w:p w:rsidR="00F37D86" w:rsidRDefault="00F37D86" w:rsidP="00E21D6C">
            <w:pPr>
              <w:pStyle w:val="NoSpacing"/>
            </w:pPr>
          </w:p>
        </w:tc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1 </w:t>
            </w:r>
            <w:r w:rsidRPr="00F42B0D">
              <w:t>÷</w:t>
            </w:r>
            <w:r>
              <w:t xml:space="preserve"> 100 = </w:t>
            </w:r>
          </w:p>
        </w:tc>
        <w:tc>
          <w:tcPr>
            <w:tcW w:w="3006" w:type="dxa"/>
          </w:tcPr>
          <w:p w:rsidR="00F37D86" w:rsidRPr="00F42B0D" w:rsidRDefault="00F37D86" w:rsidP="00E21D6C">
            <w:pPr>
              <w:pStyle w:val="NoSpacing"/>
              <w:rPr>
                <w:b/>
                <w:bCs/>
              </w:rPr>
            </w:pPr>
            <w:r>
              <w:t xml:space="preserve">0.1 </w:t>
            </w:r>
            <w:r w:rsidRPr="00F42B0D">
              <w:t>÷</w:t>
            </w:r>
            <w:r>
              <w:t xml:space="preserve"> 10 = </w:t>
            </w:r>
          </w:p>
        </w:tc>
      </w:tr>
    </w:tbl>
    <w:p w:rsidR="00F37D86" w:rsidRPr="008303DE" w:rsidRDefault="00F37D86" w:rsidP="00F37D86">
      <w:pPr>
        <w:pStyle w:val="NoSpacing"/>
        <w:rPr>
          <w:sz w:val="18"/>
          <w:szCs w:val="18"/>
        </w:rPr>
      </w:pPr>
    </w:p>
    <w:p w:rsidR="00F37D86" w:rsidRPr="00366932" w:rsidRDefault="00F37D86" w:rsidP="00F37D86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2 Convert between fractional and decimal tenths and hundredths</w:t>
      </w:r>
    </w:p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9012" w:type="dxa"/>
        <w:tblLook w:val="04A0" w:firstRow="1" w:lastRow="0" w:firstColumn="1" w:lastColumn="0" w:noHBand="0" w:noVBand="1"/>
      </w:tblPr>
      <w:tblGrid>
        <w:gridCol w:w="1502"/>
        <w:gridCol w:w="1502"/>
        <w:gridCol w:w="1502"/>
        <w:gridCol w:w="1502"/>
        <w:gridCol w:w="1502"/>
        <w:gridCol w:w="1502"/>
      </w:tblGrid>
      <w:tr w:rsidR="00F37D86" w:rsidTr="00E21D6C">
        <w:tc>
          <w:tcPr>
            <w:tcW w:w="1502" w:type="dxa"/>
          </w:tcPr>
          <w:p w:rsidR="00F37D86" w:rsidRDefault="00F37D86" w:rsidP="00E21D6C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8880" behindDoc="1" locked="0" layoutInCell="1" allowOverlap="1" wp14:anchorId="5DE278FF" wp14:editId="5448A94D">
                      <wp:simplePos x="0" y="0"/>
                      <wp:positionH relativeFrom="column">
                        <wp:posOffset>328866</wp:posOffset>
                      </wp:positionH>
                      <wp:positionV relativeFrom="page">
                        <wp:posOffset>48895</wp:posOffset>
                      </wp:positionV>
                      <wp:extent cx="407254" cy="281940"/>
                      <wp:effectExtent l="0" t="0" r="12065" b="22860"/>
                      <wp:wrapNone/>
                      <wp:docPr id="766" name="Rectangle 7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E278FF" id="Rectangle 766" o:spid="_x0000_s1263" style="position:absolute;margin-left:25.9pt;margin-top:3.85pt;width:32.05pt;height:22.2pt;z-index:-2501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 xml:space="preserve">0.9 = </w:t>
            </w:r>
          </w:p>
          <w:p w:rsidR="00F37D86" w:rsidRDefault="00F37D86" w:rsidP="00E21D6C">
            <w:pPr>
              <w:pStyle w:val="NoSpacing"/>
            </w:pPr>
            <w:r>
              <w:t xml:space="preserve">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F37D86" w:rsidRDefault="00F37D86" w:rsidP="00E21D6C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9904" behindDoc="1" locked="0" layoutInCell="1" allowOverlap="1" wp14:anchorId="0293C093" wp14:editId="794F7375">
                      <wp:simplePos x="0" y="0"/>
                      <wp:positionH relativeFrom="column">
                        <wp:posOffset>328866</wp:posOffset>
                      </wp:positionH>
                      <wp:positionV relativeFrom="page">
                        <wp:posOffset>48895</wp:posOffset>
                      </wp:positionV>
                      <wp:extent cx="407254" cy="281940"/>
                      <wp:effectExtent l="0" t="0" r="12065" b="22860"/>
                      <wp:wrapNone/>
                      <wp:docPr id="767" name="Rectangle 7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93C093" id="Rectangle 767" o:spid="_x0000_s1264" style="position:absolute;margin-left:25.9pt;margin-top:3.85pt;width:32.05pt;height:22.2pt;z-index:-2501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 xml:space="preserve">0.4 = </w:t>
            </w:r>
          </w:p>
          <w:p w:rsidR="00F37D86" w:rsidRDefault="00F37D86" w:rsidP="00E21D6C">
            <w:pPr>
              <w:pStyle w:val="NoSpacing"/>
            </w:pPr>
            <w:r>
              <w:t xml:space="preserve">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F37D86" w:rsidRDefault="00F37D86" w:rsidP="00E21D6C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0928" behindDoc="1" locked="0" layoutInCell="1" allowOverlap="1" wp14:anchorId="780D4836" wp14:editId="3098485D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68" name="Rectangle 7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0D4836" id="Rectangle 768" o:spid="_x0000_s1265" style="position:absolute;margin-left:33.4pt;margin-top:3.9pt;width:27.05pt;height:22.2pt;z-index:-2501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 xml:space="preserve">0.02 = </w:t>
            </w:r>
          </w:p>
          <w:p w:rsidR="00F37D86" w:rsidRDefault="00F37D86" w:rsidP="00E21D6C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F37D86" w:rsidRDefault="00F37D86" w:rsidP="00E21D6C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1952" behindDoc="1" locked="0" layoutInCell="1" allowOverlap="1" wp14:anchorId="5D1CDE4B" wp14:editId="3788BA2A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69" name="Rectangle 7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1CDE4B" id="Rectangle 769" o:spid="_x0000_s1266" style="position:absolute;margin-left:33.4pt;margin-top:3.9pt;width:27.05pt;height:22.2pt;z-index:-2501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 xml:space="preserve">0.09 = </w:t>
            </w:r>
          </w:p>
          <w:p w:rsidR="00F37D86" w:rsidRDefault="00F37D86" w:rsidP="00E21D6C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F37D86" w:rsidRDefault="00F37D86" w:rsidP="00E21D6C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2976" behindDoc="1" locked="0" layoutInCell="1" allowOverlap="1" wp14:anchorId="135AABB6" wp14:editId="187A1F6A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70" name="Rectangle 7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5AABB6" id="Rectangle 770" o:spid="_x0000_s1267" style="position:absolute;margin-left:33.4pt;margin-top:3.9pt;width:27.05pt;height:22.2pt;z-index:-2501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 xml:space="preserve">0.12 = </w:t>
            </w:r>
          </w:p>
          <w:p w:rsidR="00F37D86" w:rsidRDefault="00F37D86" w:rsidP="00E21D6C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F37D86" w:rsidRDefault="00F37D86" w:rsidP="00E21D6C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4000" behindDoc="1" locked="0" layoutInCell="1" allowOverlap="1" wp14:anchorId="2013E520" wp14:editId="3649B845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71" name="Rectangle 7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13E520" id="Rectangle 771" o:spid="_x0000_s1268" style="position:absolute;margin-left:33.4pt;margin-top:3.9pt;width:27.05pt;height:22.2pt;z-index:-2501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 xml:space="preserve">0.99 = </w:t>
            </w:r>
          </w:p>
          <w:p w:rsidR="00F37D86" w:rsidRDefault="00F37D86" w:rsidP="00E21D6C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</w:tbl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9012" w:type="dxa"/>
        <w:tblLook w:val="04A0" w:firstRow="1" w:lastRow="0" w:firstColumn="1" w:lastColumn="0" w:noHBand="0" w:noVBand="1"/>
      </w:tblPr>
      <w:tblGrid>
        <w:gridCol w:w="1502"/>
        <w:gridCol w:w="1502"/>
        <w:gridCol w:w="1502"/>
        <w:gridCol w:w="1502"/>
        <w:gridCol w:w="1502"/>
        <w:gridCol w:w="1502"/>
      </w:tblGrid>
      <w:tr w:rsidR="00F37D86" w:rsidTr="00E21D6C">
        <w:tc>
          <w:tcPr>
            <w:tcW w:w="1502" w:type="dxa"/>
          </w:tcPr>
          <w:p w:rsidR="00F37D86" w:rsidRDefault="00F37D86" w:rsidP="00E21D6C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5024" behindDoc="1" locked="0" layoutInCell="1" allowOverlap="1" wp14:anchorId="452EF905" wp14:editId="3614195F">
                      <wp:simplePos x="0" y="0"/>
                      <wp:positionH relativeFrom="column">
                        <wp:posOffset>328866</wp:posOffset>
                      </wp:positionH>
                      <wp:positionV relativeFrom="page">
                        <wp:posOffset>48895</wp:posOffset>
                      </wp:positionV>
                      <wp:extent cx="407254" cy="281940"/>
                      <wp:effectExtent l="0" t="0" r="12065" b="22860"/>
                      <wp:wrapNone/>
                      <wp:docPr id="778" name="Rectangle 7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2EF905" id="Rectangle 778" o:spid="_x0000_s1269" style="position:absolute;margin-left:25.9pt;margin-top:3.85pt;width:32.05pt;height:22.2pt;z-index:-2501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 xml:space="preserve">0.8 = </w:t>
            </w:r>
          </w:p>
          <w:p w:rsidR="00F37D86" w:rsidRDefault="00F37D86" w:rsidP="00E21D6C">
            <w:pPr>
              <w:pStyle w:val="NoSpacing"/>
            </w:pPr>
            <w:r>
              <w:t xml:space="preserve">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F37D86" w:rsidRDefault="00F37D86" w:rsidP="00E21D6C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6048" behindDoc="1" locked="0" layoutInCell="1" allowOverlap="1" wp14:anchorId="3C1E2236" wp14:editId="6B133D25">
                      <wp:simplePos x="0" y="0"/>
                      <wp:positionH relativeFrom="column">
                        <wp:posOffset>328866</wp:posOffset>
                      </wp:positionH>
                      <wp:positionV relativeFrom="page">
                        <wp:posOffset>48895</wp:posOffset>
                      </wp:positionV>
                      <wp:extent cx="407254" cy="281940"/>
                      <wp:effectExtent l="0" t="0" r="12065" b="22860"/>
                      <wp:wrapNone/>
                      <wp:docPr id="779" name="Rectangle 7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1E2236" id="Rectangle 779" o:spid="_x0000_s1270" style="position:absolute;margin-left:25.9pt;margin-top:3.85pt;width:32.05pt;height:22.2pt;z-index:-2501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 xml:space="preserve">0.1 = </w:t>
            </w:r>
          </w:p>
          <w:p w:rsidR="00F37D86" w:rsidRDefault="00F37D86" w:rsidP="00E21D6C">
            <w:pPr>
              <w:pStyle w:val="NoSpacing"/>
            </w:pPr>
            <w:r>
              <w:t xml:space="preserve">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F37D86" w:rsidRDefault="00F37D86" w:rsidP="00E21D6C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7072" behindDoc="1" locked="0" layoutInCell="1" allowOverlap="1" wp14:anchorId="5C1D91E0" wp14:editId="75722BB1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80" name="Rectangle 7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1D91E0" id="Rectangle 780" o:spid="_x0000_s1271" style="position:absolute;margin-left:33.4pt;margin-top:3.9pt;width:27.05pt;height:22.2pt;z-index:-2501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 xml:space="preserve">0.03 = </w:t>
            </w:r>
          </w:p>
          <w:p w:rsidR="00F37D86" w:rsidRDefault="00F37D86" w:rsidP="00E21D6C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F37D86" w:rsidRDefault="00F37D86" w:rsidP="00E21D6C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8096" behindDoc="1" locked="0" layoutInCell="1" allowOverlap="1" wp14:anchorId="38032607" wp14:editId="6BD6B6C7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81" name="Rectangle 7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032607" id="Rectangle 781" o:spid="_x0000_s1272" style="position:absolute;margin-left:33.4pt;margin-top:3.9pt;width:27.05pt;height:22.2pt;z-index:-2501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 xml:space="preserve">0.08 = </w:t>
            </w:r>
          </w:p>
          <w:p w:rsidR="00F37D86" w:rsidRDefault="00F37D86" w:rsidP="00E21D6C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F37D86" w:rsidRDefault="00F37D86" w:rsidP="00E21D6C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9120" behindDoc="1" locked="0" layoutInCell="1" allowOverlap="1" wp14:anchorId="272EE123" wp14:editId="4C7FC478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82" name="Rectangle 7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2EE123" id="Rectangle 782" o:spid="_x0000_s1273" style="position:absolute;margin-left:33.4pt;margin-top:3.9pt;width:27.05pt;height:22.2pt;z-index:-2501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 xml:space="preserve">0.38 = </w:t>
            </w:r>
          </w:p>
          <w:p w:rsidR="00F37D86" w:rsidRDefault="00F37D86" w:rsidP="00E21D6C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F37D86" w:rsidRDefault="00F37D86" w:rsidP="00E21D6C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0144" behindDoc="1" locked="0" layoutInCell="1" allowOverlap="1" wp14:anchorId="5CA117BE" wp14:editId="2B18C04C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83" name="Rectangle 7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A117BE" id="Rectangle 783" o:spid="_x0000_s1274" style="position:absolute;margin-left:33.4pt;margin-top:3.9pt;width:27.05pt;height:22.2pt;z-index:-2501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 xml:space="preserve">0.44 = </w:t>
            </w:r>
          </w:p>
          <w:p w:rsidR="00F37D86" w:rsidRDefault="00F37D86" w:rsidP="00E21D6C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</w:tbl>
    <w:p w:rsidR="00F37D86" w:rsidRPr="008303DE" w:rsidRDefault="00F37D86" w:rsidP="00F37D86">
      <w:pPr>
        <w:pStyle w:val="NoSpacing"/>
        <w:rPr>
          <w:sz w:val="18"/>
          <w:szCs w:val="18"/>
        </w:rPr>
      </w:pPr>
    </w:p>
    <w:p w:rsidR="00F37D86" w:rsidRPr="00366932" w:rsidRDefault="00F37D86" w:rsidP="00F37D86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3 Recognise equivalent fractions with tenths and hundredths</w:t>
      </w:r>
    </w:p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37D86" w:rsidTr="00E21D6C">
        <w:tc>
          <w:tcPr>
            <w:tcW w:w="9016" w:type="dxa"/>
            <w:gridSpan w:val="2"/>
          </w:tcPr>
          <w:p w:rsidR="00F37D86" w:rsidRDefault="00F37D86" w:rsidP="00E21D6C">
            <w:pPr>
              <w:pStyle w:val="NoSpacing"/>
            </w:pPr>
            <w:r>
              <w:t xml:space="preserve">Write the equivalent number of tenths and in decimal form.  </w:t>
            </w:r>
          </w:p>
        </w:tc>
      </w:tr>
      <w:tr w:rsidR="00F37D86" w:rsidTr="00E21D6C">
        <w:tc>
          <w:tcPr>
            <w:tcW w:w="4508" w:type="dxa"/>
          </w:tcPr>
          <w:p w:rsidR="00F37D86" w:rsidRPr="00101669" w:rsidRDefault="00F37D86" w:rsidP="00E21D6C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2192" behindDoc="1" locked="0" layoutInCell="1" allowOverlap="1" wp14:anchorId="6F95E924" wp14:editId="651DF97F">
                      <wp:simplePos x="0" y="0"/>
                      <wp:positionH relativeFrom="margin">
                        <wp:posOffset>964213</wp:posOffset>
                      </wp:positionH>
                      <wp:positionV relativeFrom="page">
                        <wp:posOffset>136011</wp:posOffset>
                      </wp:positionV>
                      <wp:extent cx="634266" cy="343561"/>
                      <wp:effectExtent l="0" t="0" r="13970" b="18415"/>
                      <wp:wrapNone/>
                      <wp:docPr id="1446" name="Rectangle 14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4266" cy="343561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95E924" id="Rectangle 1446" o:spid="_x0000_s1275" style="position:absolute;margin-left:75.9pt;margin-top:10.7pt;width:49.95pt;height:27.05pt;z-index:-250124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1168" behindDoc="1" locked="0" layoutInCell="1" allowOverlap="1" wp14:anchorId="49F95ADF" wp14:editId="7E1FFFC4">
                      <wp:simplePos x="0" y="0"/>
                      <wp:positionH relativeFrom="column">
                        <wp:posOffset>403019</wp:posOffset>
                      </wp:positionH>
                      <wp:positionV relativeFrom="page">
                        <wp:posOffset>37465</wp:posOffset>
                      </wp:positionV>
                      <wp:extent cx="407254" cy="281940"/>
                      <wp:effectExtent l="0" t="0" r="12065" b="22860"/>
                      <wp:wrapNone/>
                      <wp:docPr id="1447" name="Rectangle 14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F95ADF" id="Rectangle 1447" o:spid="_x0000_s1276" style="position:absolute;margin-left:31.75pt;margin-top:2.95pt;width:32.05pt;height:22.2pt;z-index:-2501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\F(20,100)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 </w:t>
            </w:r>
          </w:p>
          <w:p w:rsidR="00F37D86" w:rsidRPr="00101669" w:rsidRDefault="00F37D86" w:rsidP="00E21D6C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:rsidR="00F37D86" w:rsidRPr="00101669" w:rsidRDefault="00F37D86" w:rsidP="00E21D6C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4240" behindDoc="1" locked="0" layoutInCell="1" allowOverlap="1" wp14:anchorId="2CA3EB7B" wp14:editId="278D891B">
                      <wp:simplePos x="0" y="0"/>
                      <wp:positionH relativeFrom="margin">
                        <wp:posOffset>964213</wp:posOffset>
                      </wp:positionH>
                      <wp:positionV relativeFrom="page">
                        <wp:posOffset>136011</wp:posOffset>
                      </wp:positionV>
                      <wp:extent cx="634266" cy="343561"/>
                      <wp:effectExtent l="0" t="0" r="13970" b="18415"/>
                      <wp:wrapNone/>
                      <wp:docPr id="1448" name="Rectangle 14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4266" cy="343561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A3EB7B" id="Rectangle 1448" o:spid="_x0000_s1277" style="position:absolute;margin-left:75.9pt;margin-top:10.7pt;width:49.95pt;height:27.05pt;z-index:-250122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3216" behindDoc="1" locked="0" layoutInCell="1" allowOverlap="1" wp14:anchorId="7BD185DB" wp14:editId="3009137A">
                      <wp:simplePos x="0" y="0"/>
                      <wp:positionH relativeFrom="column">
                        <wp:posOffset>403019</wp:posOffset>
                      </wp:positionH>
                      <wp:positionV relativeFrom="page">
                        <wp:posOffset>37465</wp:posOffset>
                      </wp:positionV>
                      <wp:extent cx="407254" cy="281940"/>
                      <wp:effectExtent l="0" t="0" r="12065" b="22860"/>
                      <wp:wrapNone/>
                      <wp:docPr id="1450" name="Rectangle 14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D185DB" id="Rectangle 1450" o:spid="_x0000_s1278" style="position:absolute;margin-left:31.75pt;margin-top:2.95pt;width:32.05pt;height:22.2pt;z-index:-2501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\F(60,100)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 </w:t>
            </w:r>
          </w:p>
          <w:p w:rsidR="00F37D86" w:rsidRDefault="00F37D86" w:rsidP="00E21D6C">
            <w:pPr>
              <w:pStyle w:val="NoSpacing"/>
            </w:pPr>
          </w:p>
        </w:tc>
      </w:tr>
    </w:tbl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37D86" w:rsidTr="00E21D6C">
        <w:tc>
          <w:tcPr>
            <w:tcW w:w="9016" w:type="dxa"/>
            <w:gridSpan w:val="2"/>
          </w:tcPr>
          <w:p w:rsidR="00F37D86" w:rsidRDefault="00F37D86" w:rsidP="00E21D6C">
            <w:pPr>
              <w:pStyle w:val="NoSpacing"/>
            </w:pPr>
            <w:r>
              <w:t xml:space="preserve">Write the equivalent number of tenths and in decimal form.  </w:t>
            </w:r>
          </w:p>
        </w:tc>
      </w:tr>
      <w:tr w:rsidR="00F37D86" w:rsidTr="00E21D6C">
        <w:tc>
          <w:tcPr>
            <w:tcW w:w="4508" w:type="dxa"/>
          </w:tcPr>
          <w:p w:rsidR="00F37D86" w:rsidRPr="00101669" w:rsidRDefault="00F37D86" w:rsidP="00E21D6C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6288" behindDoc="1" locked="0" layoutInCell="1" allowOverlap="1" wp14:anchorId="673CFEF8" wp14:editId="2A0E4D28">
                      <wp:simplePos x="0" y="0"/>
                      <wp:positionH relativeFrom="margin">
                        <wp:posOffset>964213</wp:posOffset>
                      </wp:positionH>
                      <wp:positionV relativeFrom="page">
                        <wp:posOffset>136011</wp:posOffset>
                      </wp:positionV>
                      <wp:extent cx="634266" cy="343561"/>
                      <wp:effectExtent l="0" t="0" r="13970" b="18415"/>
                      <wp:wrapNone/>
                      <wp:docPr id="798" name="Rectangle 7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4266" cy="343561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3CFEF8" id="Rectangle 798" o:spid="_x0000_s1279" style="position:absolute;margin-left:75.9pt;margin-top:10.7pt;width:49.95pt;height:27.05pt;z-index:-250120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5264" behindDoc="1" locked="0" layoutInCell="1" allowOverlap="1" wp14:anchorId="01B2C1F0" wp14:editId="41C6D5D3">
                      <wp:simplePos x="0" y="0"/>
                      <wp:positionH relativeFrom="column">
                        <wp:posOffset>403019</wp:posOffset>
                      </wp:positionH>
                      <wp:positionV relativeFrom="page">
                        <wp:posOffset>37465</wp:posOffset>
                      </wp:positionV>
                      <wp:extent cx="407254" cy="281940"/>
                      <wp:effectExtent l="0" t="0" r="12065" b="22860"/>
                      <wp:wrapNone/>
                      <wp:docPr id="799" name="Rectangle 7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B2C1F0" id="Rectangle 799" o:spid="_x0000_s1280" style="position:absolute;margin-left:31.75pt;margin-top:2.95pt;width:32.05pt;height:22.2pt;z-index:-2501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\F(30,100)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 </w:t>
            </w:r>
          </w:p>
          <w:p w:rsidR="00F37D86" w:rsidRPr="00101669" w:rsidRDefault="00F37D86" w:rsidP="00E21D6C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:rsidR="00F37D86" w:rsidRPr="00101669" w:rsidRDefault="00F37D86" w:rsidP="00E21D6C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8336" behindDoc="1" locked="0" layoutInCell="1" allowOverlap="1" wp14:anchorId="0405DDFE" wp14:editId="702217B0">
                      <wp:simplePos x="0" y="0"/>
                      <wp:positionH relativeFrom="margin">
                        <wp:posOffset>964213</wp:posOffset>
                      </wp:positionH>
                      <wp:positionV relativeFrom="page">
                        <wp:posOffset>136011</wp:posOffset>
                      </wp:positionV>
                      <wp:extent cx="634266" cy="343561"/>
                      <wp:effectExtent l="0" t="0" r="13970" b="18415"/>
                      <wp:wrapNone/>
                      <wp:docPr id="800" name="Rectangle 8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4266" cy="343561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05DDFE" id="Rectangle 800" o:spid="_x0000_s1281" style="position:absolute;margin-left:75.9pt;margin-top:10.7pt;width:49.95pt;height:27.05pt;z-index:-250118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7312" behindDoc="1" locked="0" layoutInCell="1" allowOverlap="1" wp14:anchorId="66F3A08A" wp14:editId="2B62B3AA">
                      <wp:simplePos x="0" y="0"/>
                      <wp:positionH relativeFrom="column">
                        <wp:posOffset>403019</wp:posOffset>
                      </wp:positionH>
                      <wp:positionV relativeFrom="page">
                        <wp:posOffset>37465</wp:posOffset>
                      </wp:positionV>
                      <wp:extent cx="407254" cy="281940"/>
                      <wp:effectExtent l="0" t="0" r="12065" b="22860"/>
                      <wp:wrapNone/>
                      <wp:docPr id="801" name="Rectangle 8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F3A08A" id="Rectangle 801" o:spid="_x0000_s1282" style="position:absolute;margin-left:31.75pt;margin-top:2.95pt;width:32.05pt;height:22.2pt;z-index:-2501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\F(90,100)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 </w:t>
            </w:r>
          </w:p>
          <w:p w:rsidR="00F37D86" w:rsidRDefault="00F37D86" w:rsidP="00E21D6C">
            <w:pPr>
              <w:pStyle w:val="NoSpacing"/>
            </w:pPr>
          </w:p>
        </w:tc>
      </w:tr>
    </w:tbl>
    <w:p w:rsidR="00F37D86" w:rsidRPr="008303DE" w:rsidRDefault="00F37D86" w:rsidP="00F37D86">
      <w:pPr>
        <w:pStyle w:val="NoSpacing"/>
        <w:rPr>
          <w:sz w:val="18"/>
          <w:szCs w:val="18"/>
        </w:rPr>
      </w:pPr>
    </w:p>
    <w:p w:rsidR="00F37D86" w:rsidRPr="00366932" w:rsidRDefault="00F37D86" w:rsidP="00F37D86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4 Partition decimals into tenths and hundredths</w:t>
      </w:r>
    </w:p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37D86" w:rsidTr="00E21D6C">
        <w:tc>
          <w:tcPr>
            <w:tcW w:w="9016" w:type="dxa"/>
            <w:gridSpan w:val="2"/>
          </w:tcPr>
          <w:p w:rsidR="00F37D86" w:rsidRDefault="00F37D86" w:rsidP="00E21D6C">
            <w:pPr>
              <w:pStyle w:val="NoSpacing"/>
            </w:pPr>
            <w:r>
              <w:t xml:space="preserve">Partition each decimal into tenths and hundredths. </w:t>
            </w:r>
          </w:p>
        </w:tc>
      </w:tr>
      <w:tr w:rsidR="00F37D86" w:rsidTr="00E21D6C">
        <w:tc>
          <w:tcPr>
            <w:tcW w:w="4508" w:type="dxa"/>
          </w:tcPr>
          <w:p w:rsidR="00F37D86" w:rsidRDefault="00F37D86" w:rsidP="00E21D6C">
            <w:pPr>
              <w:pStyle w:val="NoSpacing"/>
            </w:pPr>
            <w:r>
              <w:t xml:space="preserve">0.47 = </w:t>
            </w:r>
          </w:p>
          <w:p w:rsidR="00F37D86" w:rsidRDefault="00F37D86" w:rsidP="00E21D6C">
            <w:pPr>
              <w:pStyle w:val="NoSpacing"/>
            </w:pPr>
          </w:p>
        </w:tc>
        <w:tc>
          <w:tcPr>
            <w:tcW w:w="4508" w:type="dxa"/>
          </w:tcPr>
          <w:p w:rsidR="00F37D86" w:rsidRDefault="00F37D86" w:rsidP="00E21D6C">
            <w:pPr>
              <w:pStyle w:val="NoSpacing"/>
            </w:pPr>
            <w:r>
              <w:t xml:space="preserve">0.61 = </w:t>
            </w:r>
          </w:p>
        </w:tc>
      </w:tr>
    </w:tbl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37D86" w:rsidTr="00E21D6C">
        <w:tc>
          <w:tcPr>
            <w:tcW w:w="9016" w:type="dxa"/>
            <w:gridSpan w:val="2"/>
          </w:tcPr>
          <w:p w:rsidR="00F37D86" w:rsidRDefault="00F37D86" w:rsidP="00E21D6C">
            <w:pPr>
              <w:pStyle w:val="NoSpacing"/>
            </w:pPr>
            <w:r>
              <w:t xml:space="preserve">Partition each decimal into tenths and hundredths. </w:t>
            </w:r>
          </w:p>
        </w:tc>
      </w:tr>
      <w:tr w:rsidR="00F37D86" w:rsidTr="00E21D6C">
        <w:tc>
          <w:tcPr>
            <w:tcW w:w="4508" w:type="dxa"/>
          </w:tcPr>
          <w:p w:rsidR="00F37D86" w:rsidRDefault="00F37D86" w:rsidP="00E21D6C">
            <w:pPr>
              <w:pStyle w:val="NoSpacing"/>
            </w:pPr>
            <w:r>
              <w:t xml:space="preserve">0.15 = </w:t>
            </w:r>
          </w:p>
          <w:p w:rsidR="00F37D86" w:rsidRDefault="00F37D86" w:rsidP="00E21D6C">
            <w:pPr>
              <w:pStyle w:val="NoSpacing"/>
            </w:pPr>
          </w:p>
        </w:tc>
        <w:tc>
          <w:tcPr>
            <w:tcW w:w="4508" w:type="dxa"/>
          </w:tcPr>
          <w:p w:rsidR="00F37D86" w:rsidRDefault="00F37D86" w:rsidP="00E21D6C">
            <w:pPr>
              <w:pStyle w:val="NoSpacing"/>
            </w:pPr>
            <w:r>
              <w:t xml:space="preserve">0.51 = </w:t>
            </w:r>
          </w:p>
        </w:tc>
      </w:tr>
    </w:tbl>
    <w:p w:rsidR="00F37D86" w:rsidRPr="008303DE" w:rsidRDefault="00F37D86" w:rsidP="00F37D86">
      <w:pPr>
        <w:pStyle w:val="NoSpacing"/>
        <w:rPr>
          <w:sz w:val="18"/>
          <w:szCs w:val="18"/>
        </w:rPr>
      </w:pPr>
    </w:p>
    <w:p w:rsidR="00F37D86" w:rsidRPr="00366932" w:rsidRDefault="00F37D86" w:rsidP="00F37D86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5 Add tenths and hundredths in decimal form</w:t>
      </w:r>
    </w:p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37D86" w:rsidTr="00E21D6C">
        <w:tc>
          <w:tcPr>
            <w:tcW w:w="4508" w:type="dxa"/>
          </w:tcPr>
          <w:p w:rsidR="00F37D86" w:rsidRDefault="00F37D86" w:rsidP="00E21D6C">
            <w:pPr>
              <w:pStyle w:val="NoSpacing"/>
            </w:pPr>
            <w:r>
              <w:t xml:space="preserve">0.2 + 0.02 = </w:t>
            </w:r>
          </w:p>
          <w:p w:rsidR="00F37D86" w:rsidRDefault="00F37D86" w:rsidP="00E21D6C">
            <w:pPr>
              <w:pStyle w:val="NoSpacing"/>
            </w:pPr>
          </w:p>
        </w:tc>
        <w:tc>
          <w:tcPr>
            <w:tcW w:w="4508" w:type="dxa"/>
          </w:tcPr>
          <w:p w:rsidR="00F37D86" w:rsidRDefault="00F37D86" w:rsidP="00E21D6C">
            <w:pPr>
              <w:pStyle w:val="NoSpacing"/>
            </w:pPr>
            <w:r>
              <w:t xml:space="preserve">0.5 + 0.06 = </w:t>
            </w:r>
          </w:p>
        </w:tc>
      </w:tr>
    </w:tbl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37D86" w:rsidTr="00E21D6C">
        <w:tc>
          <w:tcPr>
            <w:tcW w:w="4508" w:type="dxa"/>
          </w:tcPr>
          <w:p w:rsidR="00F37D86" w:rsidRDefault="00F37D86" w:rsidP="00E21D6C">
            <w:pPr>
              <w:pStyle w:val="NoSpacing"/>
            </w:pPr>
            <w:r>
              <w:t xml:space="preserve">0.7 + 0.05 = </w:t>
            </w:r>
          </w:p>
          <w:p w:rsidR="00F37D86" w:rsidRDefault="00F37D86" w:rsidP="00E21D6C">
            <w:pPr>
              <w:pStyle w:val="NoSpacing"/>
            </w:pPr>
          </w:p>
        </w:tc>
        <w:tc>
          <w:tcPr>
            <w:tcW w:w="4508" w:type="dxa"/>
          </w:tcPr>
          <w:p w:rsidR="00F37D86" w:rsidRDefault="00F37D86" w:rsidP="00E21D6C">
            <w:pPr>
              <w:pStyle w:val="NoSpacing"/>
            </w:pPr>
            <w:r>
              <w:t xml:space="preserve">0.3 + 0.08 = </w:t>
            </w:r>
          </w:p>
        </w:tc>
      </w:tr>
    </w:tbl>
    <w:p w:rsidR="00F37D86" w:rsidRPr="008303DE" w:rsidRDefault="00F37D86" w:rsidP="00F37D86">
      <w:pPr>
        <w:pStyle w:val="NoSpacing"/>
        <w:rPr>
          <w:sz w:val="18"/>
          <w:szCs w:val="18"/>
        </w:rPr>
      </w:pPr>
    </w:p>
    <w:p w:rsidR="00F37D86" w:rsidRPr="00366932" w:rsidRDefault="00F37D86" w:rsidP="00F37D86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6 Subtract tenths and hundredths in decimal form</w:t>
      </w:r>
    </w:p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37D86" w:rsidTr="00E21D6C">
        <w:tc>
          <w:tcPr>
            <w:tcW w:w="2254" w:type="dxa"/>
          </w:tcPr>
          <w:p w:rsidR="00F37D86" w:rsidRDefault="00F37D86" w:rsidP="00E21D6C">
            <w:pPr>
              <w:pStyle w:val="NoSpacing"/>
            </w:pPr>
            <w:r>
              <w:t xml:space="preserve">0.2 – 0.02 = </w:t>
            </w:r>
          </w:p>
          <w:p w:rsidR="00F37D86" w:rsidRDefault="00F37D86" w:rsidP="00E21D6C">
            <w:pPr>
              <w:pStyle w:val="NoSpacing"/>
            </w:pPr>
          </w:p>
        </w:tc>
        <w:tc>
          <w:tcPr>
            <w:tcW w:w="2254" w:type="dxa"/>
          </w:tcPr>
          <w:p w:rsidR="00F37D86" w:rsidRDefault="00F37D86" w:rsidP="00E21D6C">
            <w:pPr>
              <w:pStyle w:val="NoSpacing"/>
            </w:pPr>
            <w:r>
              <w:t xml:space="preserve">0.5 – 0.06 = </w:t>
            </w:r>
          </w:p>
        </w:tc>
        <w:tc>
          <w:tcPr>
            <w:tcW w:w="2254" w:type="dxa"/>
          </w:tcPr>
          <w:p w:rsidR="00F37D86" w:rsidRDefault="00F37D86" w:rsidP="00E21D6C">
            <w:pPr>
              <w:pStyle w:val="NoSpacing"/>
            </w:pPr>
            <w:r>
              <w:t xml:space="preserve">0.45 – 0.3 = </w:t>
            </w:r>
          </w:p>
        </w:tc>
        <w:tc>
          <w:tcPr>
            <w:tcW w:w="2254" w:type="dxa"/>
          </w:tcPr>
          <w:p w:rsidR="00F37D86" w:rsidRDefault="00F37D86" w:rsidP="00E21D6C">
            <w:pPr>
              <w:pStyle w:val="NoSpacing"/>
            </w:pPr>
            <w:r>
              <w:t xml:space="preserve">0.58 – 0.5 = </w:t>
            </w:r>
          </w:p>
        </w:tc>
      </w:tr>
    </w:tbl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37D86" w:rsidTr="00E21D6C">
        <w:tc>
          <w:tcPr>
            <w:tcW w:w="2254" w:type="dxa"/>
          </w:tcPr>
          <w:p w:rsidR="00F37D86" w:rsidRDefault="00F37D86" w:rsidP="00E21D6C">
            <w:pPr>
              <w:pStyle w:val="NoSpacing"/>
            </w:pPr>
            <w:r>
              <w:t xml:space="preserve">0.6 – 0.04 = </w:t>
            </w:r>
          </w:p>
          <w:p w:rsidR="00F37D86" w:rsidRDefault="00F37D86" w:rsidP="00E21D6C">
            <w:pPr>
              <w:pStyle w:val="NoSpacing"/>
            </w:pPr>
          </w:p>
        </w:tc>
        <w:tc>
          <w:tcPr>
            <w:tcW w:w="2254" w:type="dxa"/>
          </w:tcPr>
          <w:p w:rsidR="00F37D86" w:rsidRDefault="00F37D86" w:rsidP="00E21D6C">
            <w:pPr>
              <w:pStyle w:val="NoSpacing"/>
            </w:pPr>
            <w:r>
              <w:t xml:space="preserve">0.9 – 0.01 = </w:t>
            </w:r>
          </w:p>
        </w:tc>
        <w:tc>
          <w:tcPr>
            <w:tcW w:w="2254" w:type="dxa"/>
          </w:tcPr>
          <w:p w:rsidR="00F37D86" w:rsidRDefault="00F37D86" w:rsidP="00E21D6C">
            <w:pPr>
              <w:pStyle w:val="NoSpacing"/>
            </w:pPr>
            <w:r>
              <w:t xml:space="preserve">0.77 – 0.4 = </w:t>
            </w:r>
          </w:p>
        </w:tc>
        <w:tc>
          <w:tcPr>
            <w:tcW w:w="2254" w:type="dxa"/>
          </w:tcPr>
          <w:p w:rsidR="00F37D86" w:rsidRDefault="00F37D86" w:rsidP="00E21D6C">
            <w:pPr>
              <w:pStyle w:val="NoSpacing"/>
            </w:pPr>
            <w:r>
              <w:t xml:space="preserve">0.44 – 0.4 = </w:t>
            </w:r>
          </w:p>
        </w:tc>
      </w:tr>
    </w:tbl>
    <w:p w:rsidR="00F37D86" w:rsidRDefault="00F37D86" w:rsidP="00F37D86">
      <w:pPr>
        <w:pStyle w:val="NoSpacing"/>
        <w:rPr>
          <w:sz w:val="18"/>
          <w:szCs w:val="18"/>
        </w:rPr>
      </w:pPr>
    </w:p>
    <w:p w:rsidR="00F37D86" w:rsidRDefault="00F37D86" w:rsidP="00F37D86">
      <w:pPr>
        <w:pStyle w:val="NoSpacing"/>
        <w:rPr>
          <w:sz w:val="18"/>
          <w:szCs w:val="18"/>
        </w:rPr>
      </w:pPr>
    </w:p>
    <w:p w:rsidR="00F37D86" w:rsidRDefault="00F37D86" w:rsidP="00F37D86">
      <w:pPr>
        <w:pStyle w:val="NoSpacing"/>
        <w:rPr>
          <w:sz w:val="18"/>
          <w:szCs w:val="18"/>
        </w:rPr>
      </w:pPr>
    </w:p>
    <w:p w:rsidR="00F37D86" w:rsidRPr="00366932" w:rsidRDefault="00F37D86" w:rsidP="00F37D86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lastRenderedPageBreak/>
        <w:t>7 Count on in tenths or hundredths</w:t>
      </w:r>
    </w:p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in </w:t>
            </w:r>
            <w:r>
              <w:rPr>
                <w:rFonts w:ascii="Calibri" w:eastAsia="Calibri" w:hAnsi="Calibri" w:cs="Times New Roman"/>
              </w:rPr>
              <w:t>tenths or hundredths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9360" behindDoc="0" locked="0" layoutInCell="1" allowOverlap="1" wp14:anchorId="049338F5" wp14:editId="1EFCCB53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16" name="Rectangle 14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9338F5" id="Rectangle 1416" o:spid="_x0000_s1283" style="position:absolute;margin-left:81.1pt;margin-top:2.2pt;width:42pt;height:22.15pt;z-index:25319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3fRiAIAAC4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0384" behindDoc="0" locked="0" layoutInCell="1" allowOverlap="1" wp14:anchorId="6310EB18" wp14:editId="1B17DD8D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17" name="Rectangle 14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10EB18" id="Rectangle 1417" o:spid="_x0000_s1284" style="position:absolute;margin-left:126.45pt;margin-top:2.3pt;width:42pt;height:22.15pt;z-index:25320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ytzhwIAAC4FAAAOAAAAZHJzL2Uyb0RvYy54bWysVEtv2zAMvg/YfxB0X+2kyZoZ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Bz&#10;Gytz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1408" behindDoc="0" locked="0" layoutInCell="1" allowOverlap="1" wp14:anchorId="7D9B17ED" wp14:editId="41F1D7A8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20" name="Rectangle 15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9B17ED" id="Rectangle 1520" o:spid="_x0000_s1285" style="position:absolute;margin-left:171.65pt;margin-top:2.3pt;width:42pt;height:22.15pt;z-index:25320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0QPhwIAAC4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DQvRA+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5504" behindDoc="0" locked="0" layoutInCell="1" allowOverlap="1" wp14:anchorId="75EB2BE8" wp14:editId="5A00685A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21" name="Rectangle 15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EB2BE8" id="Rectangle 1521" o:spid="_x0000_s1286" style="position:absolute;margin-left:352.75pt;margin-top:2.25pt;width:42pt;height:22.15pt;z-index:25320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B+&#10;9Q2G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4480" behindDoc="0" locked="0" layoutInCell="1" allowOverlap="1" wp14:anchorId="5CB03550" wp14:editId="6EFA1820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22" name="Rectangle 15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B03550" id="Rectangle 1522" o:spid="_x0000_s1287" style="position:absolute;margin-left:307.55pt;margin-top:2.25pt;width:42pt;height:22.15pt;z-index:2532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DZ&#10;GiMK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3456" behindDoc="0" locked="0" layoutInCell="1" allowOverlap="1" wp14:anchorId="0B7C6A35" wp14:editId="3F0319FE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23" name="Rectangle 15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7C6A35" id="Rectangle 1523" o:spid="_x0000_s1288" style="position:absolute;margin-left:262.2pt;margin-top:2.2pt;width:42pt;height:22.15pt;z-index:2532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zcCoR4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2432" behindDoc="0" locked="0" layoutInCell="1" allowOverlap="1" wp14:anchorId="7508FB97" wp14:editId="74A8B348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24" name="Rectangle 15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08FB97" id="Rectangle 1524" o:spid="_x0000_s1289" style="position:absolute;margin-left:217pt;margin-top:2.25pt;width:42pt;height:22.15pt;z-index:25320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0.62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0.63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0.64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</w:p>
        </w:tc>
      </w:tr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6528" behindDoc="0" locked="0" layoutInCell="1" allowOverlap="1" wp14:anchorId="06F2D2DC" wp14:editId="2C900595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51" name="Rectangle 14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F2D2DC" id="Rectangle 1451" o:spid="_x0000_s1290" style="position:absolute;margin-left:81.1pt;margin-top:2.2pt;width:42pt;height:22.15pt;z-index:25320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PI1&#10;ouy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7552" behindDoc="0" locked="0" layoutInCell="1" allowOverlap="1" wp14:anchorId="2C32FFCB" wp14:editId="3B8BE058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52" name="Rectangle 14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32FFCB" id="Rectangle 1452" o:spid="_x0000_s1291" style="position:absolute;margin-left:126.45pt;margin-top:2.3pt;width:42pt;height:22.15pt;z-index:2532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BV&#10;2oxg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8576" behindDoc="0" locked="0" layoutInCell="1" allowOverlap="1" wp14:anchorId="002A6265" wp14:editId="750D68AC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53" name="Rectangle 14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2A6265" id="Rectangle 1453" o:spid="_x0000_s1292" style="position:absolute;margin-left:171.65pt;margin-top:2.3pt;width:42pt;height:22.15pt;z-index:2532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Acthw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EEABy2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2672" behindDoc="0" locked="0" layoutInCell="1" allowOverlap="1" wp14:anchorId="1E75803B" wp14:editId="1CC50EF5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809" name="Rectangle 8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75803B" id="Rectangle 809" o:spid="_x0000_s1293" style="position:absolute;margin-left:352.75pt;margin-top:2.25pt;width:42pt;height:22.15pt;z-index:2532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hxHhwIAACw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MN4cR4cCAAAs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1648" behindDoc="0" locked="0" layoutInCell="1" allowOverlap="1" wp14:anchorId="4EDB9755" wp14:editId="594978E9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810" name="Rectangle 8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DB9755" id="Rectangle 810" o:spid="_x0000_s1294" style="position:absolute;margin-left:307.55pt;margin-top:2.25pt;width:42pt;height:22.15pt;z-index:2532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PIr&#10;sMOGAgAALA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0624" behindDoc="0" locked="0" layoutInCell="1" allowOverlap="1" wp14:anchorId="72B06519" wp14:editId="742363D8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54" name="Rectangle 14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B06519" id="Rectangle 1454" o:spid="_x0000_s1295" style="position:absolute;margin-left:262.2pt;margin-top:2.2pt;width:42pt;height:22.15pt;z-index:2532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paMhwIAAC4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GkKWjI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9600" behindDoc="0" locked="0" layoutInCell="1" allowOverlap="1" wp14:anchorId="0CBA47BD" wp14:editId="615ED149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55" name="Rectangle 14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BA47BD" id="Rectangle 1455" o:spid="_x0000_s1296" style="position:absolute;margin-left:217pt;margin-top:2.25pt;width:42pt;height:22.15pt;z-index:2532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6TbhgIAAC4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Fbn&#10;pNuGAgAALg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0.05, 0.15, 0.25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</w:p>
        </w:tc>
      </w:tr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3696" behindDoc="0" locked="0" layoutInCell="1" allowOverlap="1" wp14:anchorId="0D8FBD22" wp14:editId="5E576C22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08" name="Rectangle 14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8FBD22" id="Rectangle 1408" o:spid="_x0000_s1297" style="position:absolute;margin-left:81.1pt;margin-top:2.2pt;width:42pt;height:22.15pt;z-index:2532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AIi&#10;UDi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4720" behindDoc="0" locked="0" layoutInCell="1" allowOverlap="1" wp14:anchorId="5ADC49B0" wp14:editId="5003D002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09" name="Rectangle 14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DC49B0" id="Rectangle 1409" o:spid="_x0000_s1298" style="position:absolute;margin-left:126.45pt;margin-top:2.3pt;width:42pt;height:22.15pt;z-index:2532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AW&#10;+Nt1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5744" behindDoc="0" locked="0" layoutInCell="1" allowOverlap="1" wp14:anchorId="3D4FCC38" wp14:editId="395A64F9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10" name="Rectangle 14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4FCC38" id="Rectangle 1410" o:spid="_x0000_s1299" style="position:absolute;margin-left:171.65pt;margin-top:2.3pt;width:42pt;height:22.15pt;z-index:2532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3NWhwIAAC4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LWnc1a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9840" behindDoc="0" locked="0" layoutInCell="1" allowOverlap="1" wp14:anchorId="5BE07C1F" wp14:editId="4E069F08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11" name="Rectangle 14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E07C1F" id="Rectangle 1411" o:spid="_x0000_s1300" style="position:absolute;margin-left:352.75pt;margin-top:2.25pt;width:42pt;height:22.15pt;z-index:2532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/EpBhgIAAC4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A6&#10;/EpB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8816" behindDoc="0" locked="0" layoutInCell="1" allowOverlap="1" wp14:anchorId="6F0FD3B7" wp14:editId="4D39FD34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12" name="Rectangle 14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0FD3B7" id="Rectangle 1412" o:spid="_x0000_s1301" style="position:absolute;margin-left:307.55pt;margin-top:2.25pt;width:42pt;height:22.15pt;z-index:2532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J0T&#10;ZM2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7792" behindDoc="0" locked="0" layoutInCell="1" allowOverlap="1" wp14:anchorId="44B3991E" wp14:editId="3905FCF3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13" name="Rectangle 14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B3991E" id="Rectangle 1413" o:spid="_x0000_s1302" style="position:absolute;margin-left:262.2pt;margin-top:2.2pt;width:42pt;height:22.15pt;z-index:2532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e+Ahw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icnvgI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6768" behindDoc="0" locked="0" layoutInCell="1" allowOverlap="1" wp14:anchorId="35C5C314" wp14:editId="7ED9B712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14" name="Rectangle 14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C5C314" id="Rectangle 1414" o:spid="_x0000_s1303" style="position:absolute;margin-left:217pt;margin-top:2.25pt;width:42pt;height:22.15pt;z-index:25321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kgOhwIAAC4FAAAOAAAAZHJzL2Uyb0RvYy54bWysVEtv2zAMvg/YfxB0X+2k6dI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CS&#10;ykgO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0.94, 0.95, 0.96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</w:p>
        </w:tc>
      </w:tr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0864" behindDoc="0" locked="0" layoutInCell="1" allowOverlap="1" wp14:anchorId="01512175" wp14:editId="207D38FB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15" name="Rectangle 14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512175" id="Rectangle 1415" o:spid="_x0000_s1304" style="position:absolute;margin-left:81.1pt;margin-top:2.2pt;width:42pt;height:22.15pt;z-index:2532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hSshwIAAC4FAAAOAAAAZHJzL2Uyb0RvYy54bWysVEtv2zAMvg/YfxB0X+2kyZoZ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CuS&#10;FKy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1888" behindDoc="0" locked="0" layoutInCell="1" allowOverlap="1" wp14:anchorId="7EFFC6DA" wp14:editId="357CA473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18" name="Rectangle 14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FFC6DA" id="Rectangle 1418" o:spid="_x0000_s1305" style="position:absolute;margin-left:126.45pt;margin-top:2.3pt;width:42pt;height:22.15pt;z-index:2532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AW&#10;vuQm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2912" behindDoc="0" locked="0" layoutInCell="1" allowOverlap="1" wp14:anchorId="09BDACC4" wp14:editId="4C999EA3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19" name="Rectangle 14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BDACC4" id="Rectangle 1419" o:spid="_x0000_s1306" style="position:absolute;margin-left:171.65pt;margin-top:2.3pt;width:42pt;height:22.15pt;z-index:2532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CUHhwIAAC4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ItsJQe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7008" behindDoc="0" locked="0" layoutInCell="1" allowOverlap="1" wp14:anchorId="3C67BF56" wp14:editId="73242433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20" name="Rectangle 14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67BF56" id="Rectangle 1420" o:spid="_x0000_s1307" style="position:absolute;margin-left:352.75pt;margin-top:2.25pt;width:42pt;height:22.15pt;z-index:2532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1+ohgIAAC4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At&#10;C1+o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5984" behindDoc="0" locked="0" layoutInCell="1" allowOverlap="1" wp14:anchorId="4C8DB030" wp14:editId="72ACFE6C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21" name="Rectangle 14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8DB030" id="Rectangle 1421" o:spid="_x0000_s1308" style="position:absolute;margin-left:307.55pt;margin-top:2.25pt;width:42pt;height:22.15pt;z-index:2532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DnR&#10;1OW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4960" behindDoc="0" locked="0" layoutInCell="1" allowOverlap="1" wp14:anchorId="71A95F08" wp14:editId="09AFA208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22" name="Rectangle 14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A95F08" id="Rectangle 1422" o:spid="_x0000_s1309" style="position:absolute;margin-left:262.2pt;margin-top:2.2pt;width:42pt;height:22.15pt;z-index:2532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nj76aY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3936" behindDoc="0" locked="0" layoutInCell="1" allowOverlap="1" wp14:anchorId="31E7C494" wp14:editId="236D3A09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23" name="Rectangle 14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E7C494" id="Rectangle 1423" o:spid="_x0000_s1310" style="position:absolute;margin-left:217pt;margin-top:2.25pt;width:42pt;height:22.15pt;z-index:2532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AR&#10;ZcN+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0.49, 0.59, 0.69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</w:p>
        </w:tc>
      </w:tr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8032" behindDoc="0" locked="0" layoutInCell="1" allowOverlap="1" wp14:anchorId="30581DB3" wp14:editId="3F7818DF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24" name="Rectangle 14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581DB3" id="Rectangle 1424" o:spid="_x0000_s1311" style="position:absolute;margin-left:81.1pt;margin-top:2.2pt;width:42pt;height:22.15pt;z-index:2532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Apm&#10;ZPC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9056" behindDoc="0" locked="0" layoutInCell="1" allowOverlap="1" wp14:anchorId="7D5EE95E" wp14:editId="3D2BAA7E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25" name="Rectangle 14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5EE95E" id="Rectangle 1425" o:spid="_x0000_s1312" style="position:absolute;margin-left:126.45pt;margin-top:2.3pt;width:42pt;height:22.15pt;z-index:2532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0080" behindDoc="0" locked="0" layoutInCell="1" allowOverlap="1" wp14:anchorId="4F387A9D" wp14:editId="44C4C6E1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26" name="Rectangle 14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387A9D" id="Rectangle 1426" o:spid="_x0000_s1313" style="position:absolute;margin-left:171.65pt;margin-top:2.3pt;width:42pt;height:22.15pt;z-index:2532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4176" behindDoc="0" locked="0" layoutInCell="1" allowOverlap="1" wp14:anchorId="4C0E8A84" wp14:editId="64E4CF8E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27" name="Rectangle 14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0E8A84" id="Rectangle 1427" o:spid="_x0000_s1314" style="position:absolute;margin-left:352.75pt;margin-top:2.25pt;width:42pt;height:22.15pt;z-index:2532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AAudk4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3152" behindDoc="0" locked="0" layoutInCell="1" allowOverlap="1" wp14:anchorId="38FB601D" wp14:editId="1EA31719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28" name="Rectangle 14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FB601D" id="Rectangle 1428" o:spid="_x0000_s1315" style="position:absolute;margin-left:307.55pt;margin-top:2.25pt;width:42pt;height:22.15pt;z-index:2532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Bj&#10;0SkY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2128" behindDoc="0" locked="0" layoutInCell="1" allowOverlap="1" wp14:anchorId="71B9D666" wp14:editId="0162E95D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29" name="Rectangle 14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B9D666" id="Rectangle 1429" o:spid="_x0000_s1316" style="position:absolute;margin-left:262.2pt;margin-top:2.2pt;width:42pt;height:22.15pt;z-index:2532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L3QbT4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1104" behindDoc="0" locked="0" layoutInCell="1" allowOverlap="1" wp14:anchorId="4A9F5440" wp14:editId="5D6FEF52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30" name="Rectangle 14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9F5440" id="Rectangle 1430" o:spid="_x0000_s1317" style="position:absolute;margin-left:217pt;margin-top:2.25pt;width:42pt;height:22.15pt;z-index:2532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7NshgIAAC4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Iwr&#10;s2yGAgAALg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3.47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3.48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3.49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</w:p>
        </w:tc>
      </w:tr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5200" behindDoc="0" locked="0" layoutInCell="1" allowOverlap="1" wp14:anchorId="2A3CFA73" wp14:editId="0060E992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31" name="Rectangle 14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3CFA73" id="Rectangle 1431" o:spid="_x0000_s1318" style="position:absolute;margin-left:81.1pt;margin-top:2.2pt;width:42pt;height:22.15pt;z-index:2532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Jjx&#10;OCG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6224" behindDoc="0" locked="0" layoutInCell="1" allowOverlap="1" wp14:anchorId="20ED26B6" wp14:editId="44F2CF16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32" name="Rectangle 14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ED26B6" id="Rectangle 1432" o:spid="_x0000_s1319" style="position:absolute;margin-left:126.45pt;margin-top:2.3pt;width:42pt;height:22.15pt;z-index:2532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7248" behindDoc="0" locked="0" layoutInCell="1" allowOverlap="1" wp14:anchorId="31FF6558" wp14:editId="2DDFBF74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33" name="Rectangle 14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FF6558" id="Rectangle 1433" o:spid="_x0000_s1320" style="position:absolute;margin-left:171.65pt;margin-top:2.3pt;width:42pt;height:22.15pt;z-index:2532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S+6hwIAAC4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LBFL7q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1344" behindDoc="0" locked="0" layoutInCell="1" allowOverlap="1" wp14:anchorId="7BC0A0D9" wp14:editId="27E7B1A0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34" name="Rectangle 14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C0A0D9" id="Rectangle 1434" o:spid="_x0000_s1321" style="position:absolute;margin-left:352.75pt;margin-top:2.25pt;width:42pt;height:22.15pt;z-index:2532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og0hgIAAC4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Cr&#10;Rog0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0320" behindDoc="0" locked="0" layoutInCell="1" allowOverlap="1" wp14:anchorId="7E960649" wp14:editId="5C7C2371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35" name="Rectangle 14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960649" id="Rectangle 1435" o:spid="_x0000_s1322" style="position:absolute;margin-left:307.55pt;margin-top:2.25pt;width:42pt;height:22.15pt;z-index:2532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C/&#10;nAN5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9296" behindDoc="0" locked="0" layoutInCell="1" allowOverlap="1" wp14:anchorId="216888E2" wp14:editId="42580FFB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36" name="Rectangle 14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6888E2" id="Rectangle 1436" o:spid="_x0000_s1323" style="position:absolute;margin-left:262.2pt;margin-top:2.2pt;width:42pt;height:22.15pt;z-index:2532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GHMt9Y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8272" behindDoc="0" locked="0" layoutInCell="1" allowOverlap="1" wp14:anchorId="4769EDC5" wp14:editId="45D37363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37" name="Rectangle 14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69EDC5" id="Rectangle 1437" o:spid="_x0000_s1324" style="position:absolute;margin-left:217pt;margin-top:2.25pt;width:42pt;height:22.15pt;z-index:2532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Ch&#10;K3FX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2.61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2.71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2.81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</w:p>
        </w:tc>
      </w:tr>
    </w:tbl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in </w:t>
            </w:r>
            <w:r>
              <w:rPr>
                <w:rFonts w:ascii="Calibri" w:eastAsia="Calibri" w:hAnsi="Calibri" w:cs="Times New Roman"/>
              </w:rPr>
              <w:t>tenths or hundredths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2368" behindDoc="0" locked="0" layoutInCell="1" allowOverlap="1" wp14:anchorId="5BFE681E" wp14:editId="49ED27DB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38" name="Rectangle 14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FE681E" id="Rectangle 1438" o:spid="_x0000_s1325" style="position:absolute;margin-left:81.1pt;margin-top:2.2pt;width:42pt;height:22.15pt;z-index:2532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cXchwIAAC4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MLx&#10;xdy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3392" behindDoc="0" locked="0" layoutInCell="1" allowOverlap="1" wp14:anchorId="2A1ED80C" wp14:editId="7C5315E1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39" name="Rectangle 14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1ED80C" id="Rectangle 1439" o:spid="_x0000_s1326" style="position:absolute;margin-left:126.45pt;margin-top:2.3pt;width:42pt;height:22.15pt;z-index:2532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yYwhwIAAC4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Ax&#10;SyYw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4416" behindDoc="0" locked="0" layoutInCell="1" allowOverlap="1" wp14:anchorId="1A7B4A8F" wp14:editId="06E80022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25" name="Rectangle 15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7B4A8F" id="Rectangle 1525" o:spid="_x0000_s1327" style="position:absolute;margin-left:171.65pt;margin-top:2.3pt;width:42pt;height:22.15pt;z-index:2532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27EhwIAAC4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HoTbsS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8512" behindDoc="0" locked="0" layoutInCell="1" allowOverlap="1" wp14:anchorId="0D59C3F7" wp14:editId="47BF8344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26" name="Rectangle 15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59C3F7" id="Rectangle 1526" o:spid="_x0000_s1328" style="position:absolute;margin-left:352.75pt;margin-top:2.25pt;width:42pt;height:22.15pt;z-index:2532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MD+hiI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7488" behindDoc="0" locked="0" layoutInCell="1" allowOverlap="1" wp14:anchorId="191BABCF" wp14:editId="559AF173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27" name="Rectangle 15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1BABCF" id="Rectangle 1527" o:spid="_x0000_s1329" style="position:absolute;margin-left:307.55pt;margin-top:2.25pt;width:42pt;height:22.15pt;z-index:2532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ssFhwIAAC4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DJ&#10;JssF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6464" behindDoc="0" locked="0" layoutInCell="1" allowOverlap="1" wp14:anchorId="342DAD08" wp14:editId="5753E718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28" name="Rectangle 15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2DAD08" id="Rectangle 1528" o:spid="_x0000_s1330" style="position:absolute;margin-left:262.2pt;margin-top:2.2pt;width:42pt;height:22.15pt;z-index:2532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iwUhgIAAC4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Dc&#10;viwUhgIAAC4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5440" behindDoc="0" locked="0" layoutInCell="1" allowOverlap="1" wp14:anchorId="48D55FBB" wp14:editId="3CC664DF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29" name="Rectangle 15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D55FBB" id="Rectangle 1529" o:spid="_x0000_s1331" style="position:absolute;margin-left:217pt;margin-top:2.25pt;width:42pt;height:22.15pt;z-index:2532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0aZhQIAAC4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0.73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0.74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0.75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</w:p>
        </w:tc>
      </w:tr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9536" behindDoc="0" locked="0" layoutInCell="1" allowOverlap="1" wp14:anchorId="221893FC" wp14:editId="23F1DD46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30" name="Rectangle 15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1893FC" id="Rectangle 1530" o:spid="_x0000_s1332" style="position:absolute;margin-left:81.1pt;margin-top:2.2pt;width:42pt;height:22.15pt;z-index:2532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azsP&#10;eo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0560" behindDoc="0" locked="0" layoutInCell="1" allowOverlap="1" wp14:anchorId="10C29F26" wp14:editId="15602AAE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31" name="Rectangle 15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C29F26" id="Rectangle 1531" o:spid="_x0000_s1333" style="position:absolute;margin-left:126.45pt;margin-top:2.3pt;width:42pt;height:22.15pt;z-index:2532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mX3hgIAAC4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JIi&#10;ZfeGAgAALg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1584" behindDoc="0" locked="0" layoutInCell="1" allowOverlap="1" wp14:anchorId="25521FB1" wp14:editId="5A9691E8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28" name="Rectangle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521FB1" id="Rectangle 128" o:spid="_x0000_s1334" style="position:absolute;margin-left:171.65pt;margin-top:2.3pt;width:42pt;height:22.15pt;z-index:2532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5680" behindDoc="0" locked="0" layoutInCell="1" allowOverlap="1" wp14:anchorId="5D684B7E" wp14:editId="0525154A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29" name="Rectangle 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684B7E" id="Rectangle 129" o:spid="_x0000_s1335" style="position:absolute;margin-left:352.75pt;margin-top:2.25pt;width:42pt;height:22.15pt;z-index:2532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4656" behindDoc="0" locked="0" layoutInCell="1" allowOverlap="1" wp14:anchorId="7AAE7CAA" wp14:editId="12F17C39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30" name="Rectangle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AE7CAA" id="Rectangle 130" o:spid="_x0000_s1336" style="position:absolute;margin-left:307.55pt;margin-top:2.25pt;width:42pt;height:22.15pt;z-index:2532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3632" behindDoc="0" locked="0" layoutInCell="1" allowOverlap="1" wp14:anchorId="553750ED" wp14:editId="4628731B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31" name="Rectangle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3750ED" id="Rectangle 131" o:spid="_x0000_s1337" style="position:absolute;margin-left:262.2pt;margin-top:2.2pt;width:42pt;height:22.15pt;z-index:2532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2608" behindDoc="0" locked="0" layoutInCell="1" allowOverlap="1" wp14:anchorId="18D4B8F0" wp14:editId="33C798C5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32" name="Rectangle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D4B8F0" id="Rectangle 132" o:spid="_x0000_s1338" style="position:absolute;margin-left:217pt;margin-top:2.25pt;width:42pt;height:22.15pt;z-index:2532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Agu&#10;haWGAgAALA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0.02, 0.12, 0.22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</w:p>
        </w:tc>
      </w:tr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6704" behindDoc="0" locked="0" layoutInCell="1" allowOverlap="1" wp14:anchorId="0B3C7F48" wp14:editId="2AEBAC19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33" name="Rectangle 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3C7F48" id="Rectangle 133" o:spid="_x0000_s1339" style="position:absolute;margin-left:81.1pt;margin-top:2.2pt;width:42pt;height:22.15pt;z-index:2532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Qo2c&#10;uoYCAAAs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7728" behindDoc="0" locked="0" layoutInCell="1" allowOverlap="1" wp14:anchorId="2E3604BD" wp14:editId="69608F57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34" name="Rectangle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3604BD" id="Rectangle 134" o:spid="_x0000_s1340" style="position:absolute;margin-left:126.45pt;margin-top:2.3pt;width:42pt;height:22.15pt;z-index:2532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LTl&#10;0OeGAgAALA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8752" behindDoc="0" locked="0" layoutInCell="1" allowOverlap="1" wp14:anchorId="3867DDCA" wp14:editId="03B4586A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35" name="Rectangle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67DDCA" id="Rectangle 135" o:spid="_x0000_s1341" style="position:absolute;margin-left:171.65pt;margin-top:2.3pt;width:42pt;height:22.15pt;z-index:2532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P5GyfiHAgAALA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2848" behindDoc="0" locked="0" layoutInCell="1" allowOverlap="1" wp14:anchorId="38B09FAB" wp14:editId="6AEA2FB2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36" name="Rectangle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B09FAB" id="Rectangle 136" o:spid="_x0000_s1342" style="position:absolute;margin-left:352.75pt;margin-top:2.25pt;width:42pt;height:22.15pt;z-index:2532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Ag&#10;o+PZhgIAACw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1824" behindDoc="0" locked="0" layoutInCell="1" allowOverlap="1" wp14:anchorId="3534B1EE" wp14:editId="419AD173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37" name="Rectangle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34B1EE" id="Rectangle 137" o:spid="_x0000_s1343" style="position:absolute;margin-left:307.55pt;margin-top:2.25pt;width:42pt;height:22.15pt;z-index:2532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GoA&#10;+saGAgAALA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0800" behindDoc="0" locked="0" layoutInCell="1" allowOverlap="1" wp14:anchorId="6B620862" wp14:editId="2AE88F1D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38" name="Rectangle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620862" id="Rectangle 138" o:spid="_x0000_s1344" style="position:absolute;margin-left:262.2pt;margin-top:2.2pt;width:42pt;height:22.15pt;z-index:2532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9776" behindDoc="0" locked="0" layoutInCell="1" allowOverlap="1" wp14:anchorId="36C71A96" wp14:editId="0F53B82C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39" name="Rectangle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C71A96" id="Rectangle 139" o:spid="_x0000_s1345" style="position:absolute;margin-left:217pt;margin-top:2.25pt;width:42pt;height:22.15pt;z-index:2532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IbR&#10;YnyGAgAALA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0.97, 0.98, 0.99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</w:p>
        </w:tc>
      </w:tr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3872" behindDoc="0" locked="0" layoutInCell="1" allowOverlap="1" wp14:anchorId="19CD34FF" wp14:editId="7076D946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1" name="Rectangle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CD34FF" id="Rectangle 141" o:spid="_x0000_s1346" style="position:absolute;margin-left:81.1pt;margin-top:2.2pt;width:42pt;height:22.15pt;z-index:2532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mM6hQIAACw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4896" behindDoc="0" locked="0" layoutInCell="1" allowOverlap="1" wp14:anchorId="1A7A4CF1" wp14:editId="60E66C6D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2" name="Rectangle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7A4CF1" id="Rectangle 142" o:spid="_x0000_s1347" style="position:absolute;margin-left:126.45pt;margin-top:2.3pt;width:42pt;height:22.15pt;z-index:2532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KjbhgIAACw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D9s&#10;qNuGAgAALA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5920" behindDoc="0" locked="0" layoutInCell="1" allowOverlap="1" wp14:anchorId="02DA7841" wp14:editId="1244033F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3" name="Rectangle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DA7841" id="Rectangle 143" o:spid="_x0000_s1348" style="position:absolute;margin-left:171.65pt;margin-top:2.3pt;width:42pt;height:22.15pt;z-index:2532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FAEhgIAACw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mAxQBIYCAAAs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0016" behindDoc="0" locked="0" layoutInCell="1" allowOverlap="1" wp14:anchorId="563D531E" wp14:editId="09AA7E78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7" name="Rectangle 1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3D531E" id="Rectangle 147" o:spid="_x0000_s1349" style="position:absolute;margin-left:352.75pt;margin-top:2.25pt;width:42pt;height:22.15pt;z-index:2532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kyvhgIAACw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D9&#10;YkyvhgIAACw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8992" behindDoc="0" locked="0" layoutInCell="1" allowOverlap="1" wp14:anchorId="6CC26987" wp14:editId="79575920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8" name="Rectangle 1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C26987" id="Rectangle 148" o:spid="_x0000_s1350" style="position:absolute;margin-left:307.55pt;margin-top:2.25pt;width:42pt;height:22.15pt;z-index:2532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6i/hgIAACw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G0T&#10;qL+GAgAALA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7968" behindDoc="0" locked="0" layoutInCell="1" allowOverlap="1" wp14:anchorId="27030ED9" wp14:editId="3B5D55CD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9" name="Rectangle 1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030ED9" id="Rectangle 149" o:spid="_x0000_s1351" style="position:absolute;margin-left:262.2pt;margin-top:2.2pt;width:42pt;height:22.15pt;z-index:2532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LGghQIAACw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6944" behindDoc="0" locked="0" layoutInCell="1" allowOverlap="1" wp14:anchorId="06B17171" wp14:editId="6059B8F7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0" name="Rectangle 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B17171" id="Rectangle 150" o:spid="_x0000_s1352" style="position:absolute;margin-left:217pt;margin-top:2.25pt;width:42pt;height:22.15pt;z-index:2532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0.37, 0.47, 0.57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</w:p>
        </w:tc>
      </w:tr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1040" behindDoc="0" locked="0" layoutInCell="1" allowOverlap="1" wp14:anchorId="6D19CF6B" wp14:editId="12372719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1" name="Rectangle 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19CF6B" id="Rectangle 151" o:spid="_x0000_s1353" style="position:absolute;margin-left:81.1pt;margin-top:2.2pt;width:42pt;height:22.15pt;z-index:2532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NPUhQIAACw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2064" behindDoc="0" locked="0" layoutInCell="1" allowOverlap="1" wp14:anchorId="68E39ADC" wp14:editId="7EB8CD46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2" name="Rectangle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E39ADC" id="Rectangle 152" o:spid="_x0000_s1354" style="position:absolute;margin-left:126.45pt;margin-top:2.3pt;width:42pt;height:22.15pt;z-index:2532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HED&#10;LhqGAgAALA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3088" behindDoc="0" locked="0" layoutInCell="1" allowOverlap="1" wp14:anchorId="12A7F117" wp14:editId="4FD8C02B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3" name="Rectangle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A7F117" id="Rectangle 153" o:spid="_x0000_s1355" style="position:absolute;margin-left:171.65pt;margin-top:2.3pt;width:42pt;height:22.15pt;z-index:2532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O6A3BYYCAAAs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7184" behindDoc="0" locked="0" layoutInCell="1" allowOverlap="1" wp14:anchorId="49511008" wp14:editId="45E0D7A6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4" name="Rectangle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511008" id="Rectangle 154" o:spid="_x0000_s1356" style="position:absolute;margin-left:352.75pt;margin-top:2.25pt;width:42pt;height:22.15pt;z-index:2532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nAYhQIAACw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6160" behindDoc="0" locked="0" layoutInCell="1" allowOverlap="1" wp14:anchorId="5DBDE5DA" wp14:editId="5927C146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5" name="Rectangle 1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BDE5DA" id="Rectangle 155" o:spid="_x0000_s1357" style="position:absolute;margin-left:307.55pt;margin-top:2.25pt;width:42pt;height:22.15pt;z-index:2532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WkHhwIAACw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BE&#10;lWkHhwIAACw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5136" behindDoc="0" locked="0" layoutInCell="1" allowOverlap="1" wp14:anchorId="652E758A" wp14:editId="42602A8A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6" name="Rectangle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2E758A" id="Rectangle 156" o:spid="_x0000_s1358" style="position:absolute;margin-left:262.2pt;margin-top:2.2pt;width:42pt;height:22.15pt;z-index:2532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EMmhgIAACw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Ca&#10;cEMmhgIAACw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4112" behindDoc="0" locked="0" layoutInCell="1" allowOverlap="1" wp14:anchorId="7E4CD030" wp14:editId="63DBBC65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7" name="Rectangle 1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4CD030" id="Rectangle 157" o:spid="_x0000_s1359" style="position:absolute;margin-left:217pt;margin-top:2.25pt;width:42pt;height:22.15pt;z-index:2532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1o5hgIAACw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NDT&#10;WjmGAgAALA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3.95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3.96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3.97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</w:p>
        </w:tc>
      </w:tr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8208" behindDoc="0" locked="0" layoutInCell="1" allowOverlap="1" wp14:anchorId="7FD74B60" wp14:editId="0173962B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8" name="Rectangle 1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D74B60" id="Rectangle 158" o:spid="_x0000_s1360" style="position:absolute;margin-left:81.1pt;margin-top:2.2pt;width:42pt;height:22.15pt;z-index:2532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r4phQIAACw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9232" behindDoc="0" locked="0" layoutInCell="1" allowOverlap="1" wp14:anchorId="4A549F80" wp14:editId="2B77CDF7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9" name="Rectangle 1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549F80" id="Rectangle 159" o:spid="_x0000_s1361" style="position:absolute;margin-left:126.45pt;margin-top:2.3pt;width:42pt;height:22.15pt;z-index:2532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80256" behindDoc="0" locked="0" layoutInCell="1" allowOverlap="1" wp14:anchorId="2E254137" wp14:editId="6643B591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36" name="Rectangle 15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254137" id="Rectangle 1536" o:spid="_x0000_s1362" style="position:absolute;margin-left:171.65pt;margin-top:2.3pt;width:42pt;height:22.15pt;z-index:2532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AzhhMi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84352" behindDoc="0" locked="0" layoutInCell="1" allowOverlap="1" wp14:anchorId="4E996CAB" wp14:editId="6EEAB2A9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37" name="Rectangle 15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996CAB" id="Rectangle 1537" o:spid="_x0000_s1363" style="position:absolute;margin-left:352.75pt;margin-top:2.25pt;width:42pt;height:22.15pt;z-index:2532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O5FhwIAAC4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9fjuRY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83328" behindDoc="0" locked="0" layoutInCell="1" allowOverlap="1" wp14:anchorId="3CD4F5BB" wp14:editId="50E3D5FB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38" name="Rectangle 15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D4F5BB" id="Rectangle 1538" o:spid="_x0000_s1364" style="position:absolute;margin-left:307.55pt;margin-top:2.25pt;width:42pt;height:22.15pt;z-index:2532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DW&#10;Y2zh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82304" behindDoc="0" locked="0" layoutInCell="1" allowOverlap="1" wp14:anchorId="4F94F039" wp14:editId="1FD0A615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39" name="Rectangle 15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94F039" id="Rectangle 1539" o:spid="_x0000_s1365" style="position:absolute;margin-left:262.2pt;margin-top:2.2pt;width:42pt;height:22.15pt;z-index:2532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L3oGbI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81280" behindDoc="0" locked="0" layoutInCell="1" allowOverlap="1" wp14:anchorId="22803245" wp14:editId="2B155536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40" name="Rectangle 15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803245" id="Rectangle 1540" o:spid="_x0000_s1366" style="position:absolute;margin-left:217pt;margin-top:2.25pt;width:42pt;height:22.15pt;z-index:2532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A1ihQIAAC4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2.45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2.55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2.65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</w:p>
        </w:tc>
      </w:tr>
    </w:tbl>
    <w:p w:rsidR="00F37D86" w:rsidRPr="008303DE" w:rsidRDefault="00F37D86" w:rsidP="00F37D86">
      <w:pPr>
        <w:pStyle w:val="NoSpacing"/>
        <w:rPr>
          <w:sz w:val="18"/>
          <w:szCs w:val="18"/>
        </w:rPr>
      </w:pPr>
    </w:p>
    <w:p w:rsidR="00F37D86" w:rsidRPr="00366932" w:rsidRDefault="00F37D86" w:rsidP="00F37D86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8 Count back in tenths or hundredths</w:t>
      </w:r>
    </w:p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</w:t>
            </w:r>
            <w:r>
              <w:rPr>
                <w:rFonts w:ascii="Calibri" w:eastAsia="Calibri" w:hAnsi="Calibri" w:cs="Times New Roman"/>
              </w:rPr>
              <w:t xml:space="preserve">back </w:t>
            </w:r>
            <w:r w:rsidRPr="00B80369">
              <w:rPr>
                <w:rFonts w:ascii="Calibri" w:eastAsia="Calibri" w:hAnsi="Calibri" w:cs="Times New Roman"/>
              </w:rPr>
              <w:t xml:space="preserve">in </w:t>
            </w:r>
            <w:r>
              <w:rPr>
                <w:rFonts w:ascii="Calibri" w:eastAsia="Calibri" w:hAnsi="Calibri" w:cs="Times New Roman"/>
              </w:rPr>
              <w:t>tenths or hundredths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85376" behindDoc="0" locked="0" layoutInCell="1" allowOverlap="1" wp14:anchorId="6C72D1C8" wp14:editId="0BE6C558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33" name="Rectangle 16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72D1C8" id="Rectangle 1633" o:spid="_x0000_s1367" style="position:absolute;margin-left:81.1pt;margin-top:2.2pt;width:42pt;height:22.15pt;z-index:2532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2Niuhw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DvY&#10;2K6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86400" behindDoc="0" locked="0" layoutInCell="1" allowOverlap="1" wp14:anchorId="2F2D72CC" wp14:editId="7D99CDED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34" name="Rectangle 16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2D72CC" id="Rectangle 1634" o:spid="_x0000_s1368" style="position:absolute;margin-left:126.45pt;margin-top:2.3pt;width:42pt;height:22.15pt;z-index:2532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J7ghw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DN&#10;GJ7g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87424" behindDoc="0" locked="0" layoutInCell="1" allowOverlap="1" wp14:anchorId="107E0ACA" wp14:editId="4E70AD71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35" name="Rectangle 16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7E0ACA" id="Rectangle 1635" o:spid="_x0000_s1369" style="position:absolute;margin-left:171.65pt;margin-top:2.3pt;width:42pt;height:22.15pt;z-index:2532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fRthw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DQB9G2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91520" behindDoc="0" locked="0" layoutInCell="1" allowOverlap="1" wp14:anchorId="53BA9B85" wp14:editId="38ED247E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36" name="Rectangle 16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BA9B85" id="Rectangle 1636" o:spid="_x0000_s1370" style="position:absolute;margin-left:352.75pt;margin-top:2.25pt;width:42pt;height:22.15pt;z-index:2532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Il7hw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5ayJe4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90496" behindDoc="0" locked="0" layoutInCell="1" allowOverlap="1" wp14:anchorId="7C9DD42E" wp14:editId="4DE1E3D1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37" name="Rectangle 16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9DD42E" id="Rectangle 1637" o:spid="_x0000_s1371" style="position:absolute;margin-left:307.55pt;margin-top:2.25pt;width:42pt;height:22.15pt;z-index:2532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eP2hg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By1&#10;4/a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89472" behindDoc="0" locked="0" layoutInCell="1" allowOverlap="1" wp14:anchorId="6DEDB38C" wp14:editId="530DEDE8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38" name="Rectangle 16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EDB38C" id="Rectangle 1638" o:spid="_x0000_s1372" style="position:absolute;margin-left:262.2pt;margin-top:2.2pt;width:42pt;height:22.15pt;z-index:2532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La9hwIAAC4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kqy2vY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88448" behindDoc="0" locked="0" layoutInCell="1" allowOverlap="1" wp14:anchorId="586CB46C" wp14:editId="5D527696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39" name="Rectangle 16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6CB46C" id="Rectangle 1639" o:spid="_x0000_s1373" style="position:absolute;margin-left:217pt;margin-top:2.25pt;width:42pt;height:22.15pt;z-index:2532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Br&#10;tdww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0.16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0.15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0.14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</w:p>
        </w:tc>
      </w:tr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92544" behindDoc="0" locked="0" layoutInCell="1" allowOverlap="1" wp14:anchorId="3F9C5326" wp14:editId="6B2EBFE7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40" name="Rectangle 16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9C5326" id="Rectangle 1640" o:spid="_x0000_s1374" style="position:absolute;margin-left:81.1pt;margin-top:2.2pt;width:42pt;height:22.15pt;z-index:2532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xuVF&#10;co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93568" behindDoc="0" locked="0" layoutInCell="1" allowOverlap="1" wp14:anchorId="7B84FEB8" wp14:editId="382CD826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41" name="Rectangle 16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84FEB8" id="Rectangle 1641" o:spid="_x0000_s1375" style="position:absolute;margin-left:126.45pt;margin-top:2.3pt;width:42pt;height:22.15pt;z-index:2532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D/8&#10;L/+GAgAALg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94592" behindDoc="0" locked="0" layoutInCell="1" allowOverlap="1" wp14:anchorId="2B6CF4A9" wp14:editId="0DF2BC7B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42" name="Rectangle 16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6CF4A9" id="Rectangle 1642" o:spid="_x0000_s1376" style="position:absolute;margin-left:171.65pt;margin-top:2.3pt;width:42pt;height:22.15pt;z-index:2532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1mphg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La9ZqY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98688" behindDoc="0" locked="0" layoutInCell="1" allowOverlap="1" wp14:anchorId="3435804B" wp14:editId="03878D46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43" name="Rectangle 16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35804B" id="Rectangle 1643" o:spid="_x0000_s1377" style="position:absolute;margin-left:352.75pt;margin-top:2.25pt;width:42pt;height:22.15pt;z-index:2532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jMkhw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1LYzJI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97664" behindDoc="0" locked="0" layoutInCell="1" allowOverlap="1" wp14:anchorId="0243699C" wp14:editId="6F373B78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44" name="Rectangle 16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43699C" id="Rectangle 1644" o:spid="_x0000_s1378" style="position:absolute;margin-left:307.55pt;margin-top:2.25pt;width:42pt;height:22.15pt;z-index:2532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nVqhw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Ai&#10;dnVq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96640" behindDoc="0" locked="0" layoutInCell="1" allowOverlap="1" wp14:anchorId="34F15479" wp14:editId="29426353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45" name="Rectangle 16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F15479" id="Rectangle 1645" o:spid="_x0000_s1379" style="position:absolute;margin-left:262.2pt;margin-top:2.2pt;width:42pt;height:22.15pt;z-index:2532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x/nhw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228f54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95616" behindDoc="0" locked="0" layoutInCell="1" allowOverlap="1" wp14:anchorId="72E937EC" wp14:editId="78135197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46" name="Rectangle 16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E937EC" id="Rectangle 1646" o:spid="_x0000_s1380" style="position:absolute;margin-left:217pt;margin-top:2.25pt;width:42pt;height:22.15pt;z-index:2532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mLxhw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AK&#10;wmLx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1.05, 1.04, 1.03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</w:p>
        </w:tc>
      </w:tr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99712" behindDoc="0" locked="0" layoutInCell="1" allowOverlap="1" wp14:anchorId="182E0D9C" wp14:editId="39CCE7F9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47" name="Rectangle 16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2E0D9C" id="Rectangle 1647" o:spid="_x0000_s1381" style="position:absolute;margin-left:81.1pt;margin-top:2.2pt;width:42pt;height:22.15pt;z-index:2532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wh8hg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89sI&#10;fI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00736" behindDoc="0" locked="0" layoutInCell="1" allowOverlap="1" wp14:anchorId="04EC0E2F" wp14:editId="6EE8C291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48" name="Rectangle 16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EC0E2F" id="Rectangle 1648" o:spid="_x0000_s1382" style="position:absolute;margin-left:126.45pt;margin-top:2.3pt;width:42pt;height:22.15pt;z-index:2533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B9&#10;wl03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01760" behindDoc="0" locked="0" layoutInCell="1" allowOverlap="1" wp14:anchorId="727D15EE" wp14:editId="43BF42F9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49" name="Rectangle 16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7D15EE" id="Rectangle 1649" o:spid="_x0000_s1383" style="position:absolute;margin-left:171.65pt;margin-top:2.3pt;width:42pt;height:22.15pt;z-index:2533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ITbN7q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05856" behindDoc="0" locked="0" layoutInCell="1" allowOverlap="1" wp14:anchorId="1B791982" wp14:editId="0FD45BE8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50" name="Rectangle 16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791982" id="Rectangle 1650" o:spid="_x0000_s1384" style="position:absolute;margin-left:352.75pt;margin-top:2.25pt;width:42pt;height:22.15pt;z-index:2533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Bn&#10;xam2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04832" behindDoc="0" locked="0" layoutInCell="1" allowOverlap="1" wp14:anchorId="60D6984A" wp14:editId="239D33E3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51" name="Rectangle 16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D6984A" id="Rectangle 1651" o:spid="_x0000_s1385" style="position:absolute;margin-left:307.55pt;margin-top:2.25pt;width:42pt;height:22.15pt;z-index:2533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J7c&#10;wzu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03808" behindDoc="0" locked="0" layoutInCell="1" allowOverlap="1" wp14:anchorId="60DC5F9C" wp14:editId="014CBCD7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52" name="Rectangle 16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DC5F9C" id="Rectangle 1652" o:spid="_x0000_s1386" style="position:absolute;margin-left:262.2pt;margin-top:2.2pt;width:42pt;height:22.15pt;z-index:2533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M6zhg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CK&#10;8M6zhgIAAC4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02784" behindDoc="0" locked="0" layoutInCell="1" allowOverlap="1" wp14:anchorId="77F53D6C" wp14:editId="164256B8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53" name="Rectangle 16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F53D6C" id="Rectangle 1653" o:spid="_x0000_s1387" style="position:absolute;margin-left:217pt;margin-top:2.25pt;width:42pt;height:22.15pt;z-index:2533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aQ+hw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Bz&#10;6aQ+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3.25, 3.24, 3.23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</w:p>
        </w:tc>
      </w:tr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06880" behindDoc="0" locked="0" layoutInCell="1" allowOverlap="1" wp14:anchorId="0A0580E0" wp14:editId="102DD56A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54" name="Rectangle 16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0580E0" id="Rectangle 1654" o:spid="_x0000_s1388" style="position:absolute;margin-left:81.1pt;margin-top:2.2pt;width:42pt;height:22.15pt;z-index:2533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eJwhw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IUp&#10;4nC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07904" behindDoc="0" locked="0" layoutInCell="1" allowOverlap="1" wp14:anchorId="4960F449" wp14:editId="278877E0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55" name="Rectangle 16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60F449" id="Rectangle 1655" o:spid="_x0000_s1389" style="position:absolute;margin-left:126.45pt;margin-top:2.3pt;width:42pt;height:22.15pt;z-index:2533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Ij9hw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B8&#10;MIj9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08928" behindDoc="0" locked="0" layoutInCell="1" allowOverlap="1" wp14:anchorId="396BA0AC" wp14:editId="70FFA738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56" name="Rectangle 16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6BA0AC" id="Rectangle 1656" o:spid="_x0000_s1390" style="position:absolute;margin-left:171.65pt;margin-top:2.3pt;width:42pt;height:22.15pt;z-index:2533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K2d9eu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13024" behindDoc="0" locked="0" layoutInCell="1" allowOverlap="1" wp14:anchorId="1ABF0D27" wp14:editId="2E6843BF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57" name="Rectangle 16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BF0D27" id="Rectangle 1657" o:spid="_x0000_s1391" style="position:absolute;margin-left:352.75pt;margin-top:2.25pt;width:42pt;height:22.15pt;z-index:2533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J9mhg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BU&#10;hJ9m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12000" behindDoc="0" locked="0" layoutInCell="1" allowOverlap="1" wp14:anchorId="70FBC12A" wp14:editId="052E4CBE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58" name="Rectangle 16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FBC12A" id="Rectangle 1658" o:spid="_x0000_s1392" style="position:absolute;margin-left:307.55pt;margin-top:2.25pt;width:42pt;height:22.15pt;z-index:2533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Nqd&#10;yi2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10976" behindDoc="0" locked="0" layoutInCell="1" allowOverlap="1" wp14:anchorId="5C42B877" wp14:editId="06AB83DA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59" name="Rectangle 16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42B877" id="Rectangle 1659" o:spid="_x0000_s1393" style="position:absolute;margin-left:262.2pt;margin-top:2.2pt;width:42pt;height:22.15pt;z-index:2533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I4SgoI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09952" behindDoc="0" locked="0" layoutInCell="1" allowOverlap="1" wp14:anchorId="7CEDF4C5" wp14:editId="4FD41AB5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60" name="Rectangle 16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EDF4C5" id="Rectangle 1660" o:spid="_x0000_s1394" style="position:absolute;margin-left:217pt;margin-top:2.25pt;width:42pt;height:22.15pt;z-index:2533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DF&#10;ouwg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3.25, 3.15, 3.05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</w:p>
        </w:tc>
      </w:tr>
    </w:tbl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</w:t>
            </w:r>
            <w:r>
              <w:rPr>
                <w:rFonts w:ascii="Calibri" w:eastAsia="Calibri" w:hAnsi="Calibri" w:cs="Times New Roman"/>
              </w:rPr>
              <w:t xml:space="preserve">back </w:t>
            </w:r>
            <w:r w:rsidRPr="00B80369">
              <w:rPr>
                <w:rFonts w:ascii="Calibri" w:eastAsia="Calibri" w:hAnsi="Calibri" w:cs="Times New Roman"/>
              </w:rPr>
              <w:t xml:space="preserve">in </w:t>
            </w:r>
            <w:r>
              <w:rPr>
                <w:rFonts w:ascii="Calibri" w:eastAsia="Calibri" w:hAnsi="Calibri" w:cs="Times New Roman"/>
              </w:rPr>
              <w:t>tenths or hundredths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14048" behindDoc="0" locked="0" layoutInCell="1" allowOverlap="1" wp14:anchorId="17117663" wp14:editId="13F76545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61" name="Rectangle 16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117663" id="Rectangle 1661" o:spid="_x0000_s1395" style="position:absolute;margin-left:81.1pt;margin-top:2.2pt;width:42pt;height:22.15pt;z-index:2533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Dy7&#10;hq2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15072" behindDoc="0" locked="0" layoutInCell="1" allowOverlap="1" wp14:anchorId="14F4CF7A" wp14:editId="0EC832C5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62" name="Rectangle 16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F4CF7A" id="Rectangle 1662" o:spid="_x0000_s1396" style="position:absolute;margin-left:126.45pt;margin-top:2.3pt;width:42pt;height:22.15pt;z-index:2533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PD7hw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Au&#10;6PD7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16096" behindDoc="0" locked="0" layoutInCell="1" allowOverlap="1" wp14:anchorId="315072EE" wp14:editId="7655D33F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63" name="Rectangle 16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5072EE" id="Rectangle 1663" o:spid="_x0000_s1397" style="position:absolute;margin-left:171.65pt;margin-top:2.3pt;width:42pt;height:22.15pt;z-index:2533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Zp2hw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Nfxmna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20192" behindDoc="0" locked="0" layoutInCell="1" allowOverlap="1" wp14:anchorId="55962055" wp14:editId="7B632DE0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64" name="Rectangle 16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962055" id="Rectangle 1664" o:spid="_x0000_s1398" style="position:absolute;margin-left:352.75pt;margin-top:2.25pt;width:42pt;height:22.15pt;z-index:2533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dw4hw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ITHcOI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19168" behindDoc="0" locked="0" layoutInCell="1" allowOverlap="1" wp14:anchorId="26E3D1C7" wp14:editId="0CF38C3F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65" name="Rectangle 16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E3D1C7" id="Rectangle 1665" o:spid="_x0000_s1399" style="position:absolute;margin-left:307.55pt;margin-top:2.25pt;width:42pt;height:22.15pt;z-index:2533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La1hw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DY&#10;KLa1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18144" behindDoc="0" locked="0" layoutInCell="1" allowOverlap="1" wp14:anchorId="76581544" wp14:editId="2C34BD60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66" name="Rectangle 16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581544" id="Rectangle 1666" o:spid="_x0000_s1400" style="position:absolute;margin-left:262.2pt;margin-top:2.2pt;width:42pt;height:22.15pt;z-index:2533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17120" behindDoc="0" locked="0" layoutInCell="1" allowOverlap="1" wp14:anchorId="7E51E676" wp14:editId="27032DDC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67" name="Rectangle 16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51E676" id="Rectangle 1667" o:spid="_x0000_s1401" style="position:absolute;margin-left:217pt;margin-top:2.25pt;width:42pt;height:22.15pt;z-index:2533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Dw&#10;nKEu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0.24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0.23, 0.22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</w:p>
        </w:tc>
      </w:tr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21216" behindDoc="0" locked="0" layoutInCell="1" allowOverlap="1" wp14:anchorId="40032777" wp14:editId="540DD233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68" name="Rectangle 16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032777" id="Rectangle 1668" o:spid="_x0000_s1402" style="position:absolute;margin-left:81.1pt;margin-top:2.2pt;width:42pt;height:22.15pt;z-index:2533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H6F&#10;9GW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22240" behindDoc="0" locked="0" layoutInCell="1" allowOverlap="1" wp14:anchorId="3145E3CB" wp14:editId="6140A07C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69" name="Rectangle 16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45E3CB" id="Rectangle 1669" o:spid="_x0000_s1403" style="position:absolute;margin-left:126.45pt;margin-top:2.3pt;width:42pt;height:22.15pt;z-index:2533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23264" behindDoc="0" locked="0" layoutInCell="1" allowOverlap="1" wp14:anchorId="0759A8AA" wp14:editId="15A83FA7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70" name="Rectangle 16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59A8AA" id="Rectangle 1670" o:spid="_x0000_s1404" style="position:absolute;margin-left:171.65pt;margin-top:2.3pt;width:42pt;height:22.15pt;z-index:2533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GSCAOS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27360" behindDoc="0" locked="0" layoutInCell="1" allowOverlap="1" wp14:anchorId="729E9E7D" wp14:editId="4A3323C9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71" name="Rectangle 16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9E9E7D" id="Rectangle 1671" o:spid="_x0000_s1405" style="position:absolute;margin-left:352.75pt;margin-top:2.25pt;width:42pt;height:22.15pt;z-index:2533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nZtqaY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26336" behindDoc="0" locked="0" layoutInCell="1" allowOverlap="1" wp14:anchorId="26F0B1F5" wp14:editId="7AE7D8F8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72" name="Rectangle 16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F0B1F5" id="Rectangle 1672" o:spid="_x0000_s1406" style="position:absolute;margin-left:307.55pt;margin-top:2.25pt;width:42pt;height:22.15pt;z-index:2533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+9JhwIAAC4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Be&#10;v+9J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25312" behindDoc="0" locked="0" layoutInCell="1" allowOverlap="1" wp14:anchorId="2B7BA18C" wp14:editId="40F150A6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73" name="Rectangle 16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7BA18C" id="Rectangle 1673" o:spid="_x0000_s1407" style="position:absolute;margin-left:262.2pt;margin-top:2.2pt;width:42pt;height:22.15pt;z-index:2533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oXEhwIAAC4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p6aFxI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24288" behindDoc="0" locked="0" layoutInCell="1" allowOverlap="1" wp14:anchorId="04AFD384" wp14:editId="68520EF2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74" name="Rectangle 16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AFD384" id="Rectangle 1674" o:spid="_x0000_s1408" style="position:absolute;margin-left:217pt;margin-top:2.25pt;width:42pt;height:22.15pt;z-index:2533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sOKhwIAAC4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BR&#10;ZsOK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2.07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2.06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2.05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</w:p>
        </w:tc>
      </w:tr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28384" behindDoc="0" locked="0" layoutInCell="1" allowOverlap="1" wp14:anchorId="2F144942" wp14:editId="384B3FAB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75" name="Rectangle 16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144942" id="Rectangle 1675" o:spid="_x0000_s1409" style="position:absolute;margin-left:81.1pt;margin-top:2.2pt;width:42pt;height:22.15pt;z-index:2533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Kh/&#10;qQe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29408" behindDoc="0" locked="0" layoutInCell="1" allowOverlap="1" wp14:anchorId="39D66308" wp14:editId="70A1F090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76" name="Rectangle 16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D66308" id="Rectangle 1676" o:spid="_x0000_s1410" style="position:absolute;margin-left:126.45pt;margin-top:2.3pt;width:42pt;height:22.15pt;z-index:2533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0tQRiAIAAC4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30432" behindDoc="0" locked="0" layoutInCell="1" allowOverlap="1" wp14:anchorId="0F96A92B" wp14:editId="21E49CFB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77" name="Rectangle 16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96A92B" id="Rectangle 1677" o:spid="_x0000_s1411" style="position:absolute;margin-left:171.65pt;margin-top:2.3pt;width:42pt;height:22.15pt;z-index:2533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IDLvpy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34528" behindDoc="0" locked="0" layoutInCell="1" allowOverlap="1" wp14:anchorId="5A67122A" wp14:editId="3F30ABF3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78" name="Rectangle 16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67122A" id="Rectangle 1678" o:spid="_x0000_s1412" style="position:absolute;margin-left:352.75pt;margin-top:2.25pt;width:42pt;height:22.15pt;z-index:2533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DtLr14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33504" behindDoc="0" locked="0" layoutInCell="1" allowOverlap="1" wp14:anchorId="4941692F" wp14:editId="6D6D1D18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79" name="Rectangle 16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41692F" id="Rectangle 1679" o:spid="_x0000_s1413" style="position:absolute;margin-left:307.55pt;margin-top:2.25pt;width:42pt;height:22.15pt;z-index:2533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32480" behindDoc="0" locked="0" layoutInCell="1" allowOverlap="1" wp14:anchorId="0E020693" wp14:editId="7EC2FBC2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80" name="Rectangle 16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020693" id="Rectangle 1680" o:spid="_x0000_s1414" style="position:absolute;margin-left:262.2pt;margin-top:2.2pt;width:42pt;height:22.15pt;z-index:2533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jXHDRo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31456" behindDoc="0" locked="0" layoutInCell="1" allowOverlap="1" wp14:anchorId="194130D3" wp14:editId="74FABF21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81" name="Rectangle 16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4130D3" id="Rectangle 1681" o:spid="_x0000_s1415" style="position:absolute;margin-left:217pt;margin-top:2.25pt;width:42pt;height:22.15pt;z-index:2533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B0&#10;aKnL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5.55, 5.54, 5.53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</w:p>
        </w:tc>
      </w:tr>
      <w:tr w:rsidR="00F37D86" w:rsidRPr="00B80369" w:rsidTr="00E21D6C">
        <w:tc>
          <w:tcPr>
            <w:tcW w:w="9016" w:type="dxa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35552" behindDoc="0" locked="0" layoutInCell="1" allowOverlap="1" wp14:anchorId="528342D5" wp14:editId="10A7CA4F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82" name="Rectangle 16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8342D5" id="Rectangle 1682" o:spid="_x0000_s1416" style="position:absolute;margin-left:81.1pt;margin-top:2.2pt;width:42pt;height:22.15pt;z-index:2533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GY7&#10;352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36576" behindDoc="0" locked="0" layoutInCell="1" allowOverlap="1" wp14:anchorId="100905E1" wp14:editId="45333FA9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83" name="Rectangle 16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0905E1" id="Rectangle 1683" o:spid="_x0000_s1417" style="position:absolute;margin-left:126.45pt;margin-top:2.3pt;width:42pt;height:22.15pt;z-index:2533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37600" behindDoc="0" locked="0" layoutInCell="1" allowOverlap="1" wp14:anchorId="5A1E15B4" wp14:editId="4F337607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84" name="Rectangle 16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1E15B4" id="Rectangle 1684" o:spid="_x0000_s1418" style="position:absolute;margin-left:171.65pt;margin-top:2.3pt;width:42pt;height:22.15pt;z-index:2533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41696" behindDoc="0" locked="0" layoutInCell="1" allowOverlap="1" wp14:anchorId="0443CA01" wp14:editId="37A94B93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85" name="Rectangle 16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43CA01" id="Rectangle 1685" o:spid="_x0000_s1419" style="position:absolute;margin-left:352.75pt;margin-top:2.25pt;width:42pt;height:22.15pt;z-index:2533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kPuZ04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40672" behindDoc="0" locked="0" layoutInCell="1" allowOverlap="1" wp14:anchorId="74C51D9E" wp14:editId="490E20B9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86" name="Rectangle 16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C51D9E" id="Rectangle 1686" o:spid="_x0000_s1420" style="position:absolute;margin-left:307.55pt;margin-top:2.25pt;width:42pt;height:22.15pt;z-index:2533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39648" behindDoc="0" locked="0" layoutInCell="1" allowOverlap="1" wp14:anchorId="3E0A2975" wp14:editId="26E53596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87" name="Rectangle 16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0A2975" id="Rectangle 1687" o:spid="_x0000_s1421" style="position:absolute;margin-left:262.2pt;margin-top:2.2pt;width:42pt;height:22.15pt;z-index:2533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uE+OSI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38624" behindDoc="0" locked="0" layoutInCell="1" allowOverlap="1" wp14:anchorId="42458B4A" wp14:editId="00FD80E2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88" name="Rectangle 16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458B4A" id="Rectangle 1688" o:spid="_x0000_s1422" style="position:absolute;margin-left:217pt;margin-top:2.25pt;width:42pt;height:22.15pt;z-index:2533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A2&#10;VtsD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3.66, 3.56, 3.46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</w:p>
        </w:tc>
      </w:tr>
    </w:tbl>
    <w:p w:rsidR="00F37D86" w:rsidRDefault="00F37D86" w:rsidP="00F37D86">
      <w:pPr>
        <w:pStyle w:val="NoSpacing"/>
        <w:rPr>
          <w:sz w:val="18"/>
          <w:szCs w:val="18"/>
        </w:rPr>
      </w:pPr>
    </w:p>
    <w:p w:rsidR="00F37D86" w:rsidRDefault="00F37D86" w:rsidP="00F37D86">
      <w:pPr>
        <w:pStyle w:val="NoSpacing"/>
        <w:rPr>
          <w:sz w:val="18"/>
          <w:szCs w:val="18"/>
        </w:rPr>
      </w:pPr>
    </w:p>
    <w:p w:rsidR="00F37D86" w:rsidRDefault="00F37D86" w:rsidP="00F37D86">
      <w:pPr>
        <w:pStyle w:val="NoSpacing"/>
        <w:rPr>
          <w:sz w:val="18"/>
          <w:szCs w:val="18"/>
        </w:rPr>
      </w:pPr>
    </w:p>
    <w:p w:rsidR="00F37D86" w:rsidRDefault="00F37D86" w:rsidP="00F37D86">
      <w:pPr>
        <w:pStyle w:val="NoSpacing"/>
        <w:rPr>
          <w:sz w:val="18"/>
          <w:szCs w:val="18"/>
        </w:rPr>
      </w:pPr>
    </w:p>
    <w:p w:rsidR="00F37D86" w:rsidRDefault="00F37D86" w:rsidP="00F37D86">
      <w:pPr>
        <w:pStyle w:val="NoSpacing"/>
        <w:rPr>
          <w:sz w:val="18"/>
          <w:szCs w:val="18"/>
        </w:rPr>
      </w:pPr>
    </w:p>
    <w:p w:rsidR="00F37D86" w:rsidRDefault="00F37D86" w:rsidP="00F37D86">
      <w:pPr>
        <w:pStyle w:val="NoSpacing"/>
        <w:rPr>
          <w:sz w:val="18"/>
          <w:szCs w:val="18"/>
        </w:rPr>
      </w:pPr>
    </w:p>
    <w:p w:rsidR="00F37D86" w:rsidRDefault="00F37D86" w:rsidP="00F37D86">
      <w:pPr>
        <w:pStyle w:val="NoSpacing"/>
        <w:rPr>
          <w:sz w:val="18"/>
          <w:szCs w:val="18"/>
        </w:rPr>
      </w:pPr>
    </w:p>
    <w:p w:rsidR="00F37D86" w:rsidRDefault="00F37D86" w:rsidP="00F37D86">
      <w:pPr>
        <w:pStyle w:val="NoSpacing"/>
        <w:rPr>
          <w:sz w:val="18"/>
          <w:szCs w:val="18"/>
        </w:rPr>
      </w:pPr>
    </w:p>
    <w:p w:rsidR="00F37D86" w:rsidRPr="008303DE" w:rsidRDefault="00F37D86" w:rsidP="00F37D86">
      <w:pPr>
        <w:pStyle w:val="NoSpacing"/>
        <w:rPr>
          <w:sz w:val="18"/>
          <w:szCs w:val="18"/>
        </w:rPr>
      </w:pPr>
    </w:p>
    <w:p w:rsidR="00F37D86" w:rsidRPr="00366932" w:rsidRDefault="00F37D86" w:rsidP="00F37D86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lastRenderedPageBreak/>
        <w:t>9 Locate tenths and hundredths on a number line</w:t>
      </w:r>
    </w:p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37D86" w:rsidTr="00E21D6C">
        <w:tc>
          <w:tcPr>
            <w:tcW w:w="9016" w:type="dxa"/>
          </w:tcPr>
          <w:p w:rsidR="00F37D86" w:rsidRDefault="00F37D86" w:rsidP="00E21D6C">
            <w:pPr>
              <w:pStyle w:val="NoSpacing"/>
            </w:pPr>
            <w:r>
              <w:object w:dxaOrig="15795" w:dyaOrig="1545">
                <v:shape id="_x0000_i1059" type="#_x0000_t75" style="width:451.05pt;height:43.85pt" o:ole="">
                  <v:imagedata r:id="rId65" o:title=""/>
                </v:shape>
                <o:OLEObject Type="Embed" ProgID="PBrush" ShapeID="_x0000_i1059" DrawAspect="Content" ObjectID="_1654417380" r:id="rId66"/>
              </w:object>
            </w:r>
          </w:p>
          <w:p w:rsidR="00F37D86" w:rsidRDefault="00F37D86" w:rsidP="00E21D6C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43744" behindDoc="1" locked="0" layoutInCell="1" allowOverlap="1" wp14:anchorId="18462044" wp14:editId="55509317">
                      <wp:simplePos x="0" y="0"/>
                      <wp:positionH relativeFrom="column">
                        <wp:posOffset>4250708</wp:posOffset>
                      </wp:positionH>
                      <wp:positionV relativeFrom="page">
                        <wp:posOffset>611678</wp:posOffset>
                      </wp:positionV>
                      <wp:extent cx="514350" cy="339090"/>
                      <wp:effectExtent l="0" t="0" r="19050" b="22860"/>
                      <wp:wrapNone/>
                      <wp:docPr id="1746" name="Rectangle 17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462044" id="Rectangle 1746" o:spid="_x0000_s1423" style="position:absolute;margin-left:334.7pt;margin-top:48.15pt;width:40.5pt;height:26.7pt;z-index:-24997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44768" behindDoc="1" locked="0" layoutInCell="1" allowOverlap="1" wp14:anchorId="0F27BC27" wp14:editId="0269D76C">
                      <wp:simplePos x="0" y="0"/>
                      <wp:positionH relativeFrom="column">
                        <wp:posOffset>2866390</wp:posOffset>
                      </wp:positionH>
                      <wp:positionV relativeFrom="page">
                        <wp:posOffset>603456</wp:posOffset>
                      </wp:positionV>
                      <wp:extent cx="514350" cy="339090"/>
                      <wp:effectExtent l="0" t="0" r="19050" b="22860"/>
                      <wp:wrapNone/>
                      <wp:docPr id="1748" name="Rectangle 17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27BC27" id="Rectangle 1748" o:spid="_x0000_s1424" style="position:absolute;margin-left:225.7pt;margin-top:47.5pt;width:40.5pt;height:26.7pt;z-index:-24997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42720" behindDoc="1" locked="0" layoutInCell="1" allowOverlap="1" wp14:anchorId="317A0701" wp14:editId="316B70C2">
                      <wp:simplePos x="0" y="0"/>
                      <wp:positionH relativeFrom="column">
                        <wp:posOffset>2174567</wp:posOffset>
                      </wp:positionH>
                      <wp:positionV relativeFrom="page">
                        <wp:posOffset>604692</wp:posOffset>
                      </wp:positionV>
                      <wp:extent cx="514350" cy="339090"/>
                      <wp:effectExtent l="0" t="0" r="19050" b="22860"/>
                      <wp:wrapNone/>
                      <wp:docPr id="1745" name="Rectangle 17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7A0701" id="Rectangle 1745" o:spid="_x0000_s1425" style="position:absolute;margin-left:171.25pt;margin-top:47.6pt;width:40.5pt;height:26.7pt;z-index:-24997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45792" behindDoc="1" locked="0" layoutInCell="1" allowOverlap="1" wp14:anchorId="01D18039" wp14:editId="5D30B198">
                      <wp:simplePos x="0" y="0"/>
                      <wp:positionH relativeFrom="column">
                        <wp:posOffset>561546</wp:posOffset>
                      </wp:positionH>
                      <wp:positionV relativeFrom="page">
                        <wp:posOffset>601980</wp:posOffset>
                      </wp:positionV>
                      <wp:extent cx="514350" cy="339090"/>
                      <wp:effectExtent l="0" t="0" r="19050" b="22860"/>
                      <wp:wrapNone/>
                      <wp:docPr id="1749" name="Rectangle 17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D18039" id="Rectangle 1749" o:spid="_x0000_s1426" style="position:absolute;margin-left:44.2pt;margin-top:47.4pt;width:40.5pt;height:26.7pt;z-index:-24997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</w:p>
          <w:p w:rsidR="00F37D86" w:rsidRPr="00CC05F3" w:rsidRDefault="00F37D86" w:rsidP="00E21D6C">
            <w:pPr>
              <w:pStyle w:val="NoSpacing"/>
              <w:rPr>
                <w:sz w:val="10"/>
                <w:szCs w:val="10"/>
              </w:rPr>
            </w:pPr>
          </w:p>
        </w:tc>
      </w:tr>
      <w:tr w:rsidR="00F37D86" w:rsidTr="00E21D6C">
        <w:tc>
          <w:tcPr>
            <w:tcW w:w="9016" w:type="dxa"/>
          </w:tcPr>
          <w:p w:rsidR="00F37D86" w:rsidRDefault="00F37D86" w:rsidP="00E21D6C">
            <w:pPr>
              <w:pStyle w:val="NoSpacing"/>
            </w:pPr>
            <w:r>
              <w:object w:dxaOrig="15885" w:dyaOrig="1575">
                <v:shape id="_x0000_i1060" type="#_x0000_t75" style="width:451.05pt;height:43.85pt" o:ole="">
                  <v:imagedata r:id="rId67" o:title=""/>
                </v:shape>
                <o:OLEObject Type="Embed" ProgID="PBrush" ShapeID="_x0000_i1060" DrawAspect="Content" ObjectID="_1654417381" r:id="rId68"/>
              </w:object>
            </w:r>
          </w:p>
          <w:p w:rsidR="00F37D86" w:rsidRDefault="00F37D86" w:rsidP="00E21D6C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49888" behindDoc="1" locked="0" layoutInCell="1" allowOverlap="1" wp14:anchorId="3019F87A" wp14:editId="6F5E2C25">
                      <wp:simplePos x="0" y="0"/>
                      <wp:positionH relativeFrom="column">
                        <wp:posOffset>4008120</wp:posOffset>
                      </wp:positionH>
                      <wp:positionV relativeFrom="page">
                        <wp:posOffset>602186</wp:posOffset>
                      </wp:positionV>
                      <wp:extent cx="514350" cy="339090"/>
                      <wp:effectExtent l="0" t="0" r="19050" b="22860"/>
                      <wp:wrapNone/>
                      <wp:docPr id="1753" name="Rectangle 17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19F87A" id="Rectangle 1753" o:spid="_x0000_s1427" style="position:absolute;margin-left:315.6pt;margin-top:47.4pt;width:40.5pt;height:26.7pt;z-index:-24996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47840" behindDoc="1" locked="0" layoutInCell="1" allowOverlap="1" wp14:anchorId="0AD080C1" wp14:editId="7BE82295">
                      <wp:simplePos x="0" y="0"/>
                      <wp:positionH relativeFrom="column">
                        <wp:posOffset>3321050</wp:posOffset>
                      </wp:positionH>
                      <wp:positionV relativeFrom="page">
                        <wp:posOffset>602186</wp:posOffset>
                      </wp:positionV>
                      <wp:extent cx="514350" cy="339090"/>
                      <wp:effectExtent l="0" t="0" r="19050" b="22860"/>
                      <wp:wrapNone/>
                      <wp:docPr id="1751" name="Rectangle 17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D080C1" id="Rectangle 1751" o:spid="_x0000_s1428" style="position:absolute;margin-left:261.5pt;margin-top:47.4pt;width:40.5pt;height:26.7pt;z-index:-24996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48864" behindDoc="1" locked="0" layoutInCell="1" allowOverlap="1" wp14:anchorId="1383B05B" wp14:editId="3E116136">
                      <wp:simplePos x="0" y="0"/>
                      <wp:positionH relativeFrom="column">
                        <wp:posOffset>1940560</wp:posOffset>
                      </wp:positionH>
                      <wp:positionV relativeFrom="page">
                        <wp:posOffset>605996</wp:posOffset>
                      </wp:positionV>
                      <wp:extent cx="514350" cy="339090"/>
                      <wp:effectExtent l="0" t="0" r="19050" b="22860"/>
                      <wp:wrapNone/>
                      <wp:docPr id="1752" name="Rectangle 17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83B05B" id="Rectangle 1752" o:spid="_x0000_s1429" style="position:absolute;margin-left:152.8pt;margin-top:47.7pt;width:40.5pt;height:26.7pt;z-index:-24996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46816" behindDoc="1" locked="0" layoutInCell="1" allowOverlap="1" wp14:anchorId="3BCB1967" wp14:editId="799A5483">
                      <wp:simplePos x="0" y="0"/>
                      <wp:positionH relativeFrom="column">
                        <wp:posOffset>795020</wp:posOffset>
                      </wp:positionH>
                      <wp:positionV relativeFrom="page">
                        <wp:posOffset>607266</wp:posOffset>
                      </wp:positionV>
                      <wp:extent cx="514350" cy="339090"/>
                      <wp:effectExtent l="0" t="0" r="19050" b="22860"/>
                      <wp:wrapNone/>
                      <wp:docPr id="1750" name="Rectangle 17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CB1967" id="Rectangle 1750" o:spid="_x0000_s1430" style="position:absolute;margin-left:62.6pt;margin-top:47.8pt;width:40.5pt;height:26.7pt;z-index:-24996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</w:p>
          <w:p w:rsidR="00F37D86" w:rsidRPr="00CC05F3" w:rsidRDefault="00F37D86" w:rsidP="00E21D6C">
            <w:pPr>
              <w:pStyle w:val="NoSpacing"/>
              <w:rPr>
                <w:sz w:val="10"/>
                <w:szCs w:val="10"/>
              </w:rPr>
            </w:pPr>
          </w:p>
        </w:tc>
      </w:tr>
      <w:tr w:rsidR="00F37D86" w:rsidTr="00E21D6C">
        <w:tc>
          <w:tcPr>
            <w:tcW w:w="9016" w:type="dxa"/>
          </w:tcPr>
          <w:p w:rsidR="00F37D86" w:rsidRDefault="00F37D86" w:rsidP="00E21D6C">
            <w:pPr>
              <w:pStyle w:val="NoSpacing"/>
            </w:pPr>
            <w:r>
              <w:object w:dxaOrig="15780" w:dyaOrig="1545">
                <v:shape id="_x0000_i1061" type="#_x0000_t75" style="width:450.2pt;height:43.85pt" o:ole="">
                  <v:imagedata r:id="rId69" o:title=""/>
                </v:shape>
                <o:OLEObject Type="Embed" ProgID="PBrush" ShapeID="_x0000_i1061" DrawAspect="Content" ObjectID="_1654417382" r:id="rId70"/>
              </w:object>
            </w:r>
          </w:p>
          <w:p w:rsidR="00F37D86" w:rsidRDefault="00F37D86" w:rsidP="00E21D6C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50912" behindDoc="1" locked="0" layoutInCell="1" allowOverlap="1" wp14:anchorId="30A92C76" wp14:editId="651B82E8">
                      <wp:simplePos x="0" y="0"/>
                      <wp:positionH relativeFrom="column">
                        <wp:posOffset>795075</wp:posOffset>
                      </wp:positionH>
                      <wp:positionV relativeFrom="page">
                        <wp:posOffset>600119</wp:posOffset>
                      </wp:positionV>
                      <wp:extent cx="514350" cy="339090"/>
                      <wp:effectExtent l="0" t="0" r="19050" b="22860"/>
                      <wp:wrapNone/>
                      <wp:docPr id="1754" name="Rectangle 17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A92C76" id="Rectangle 1754" o:spid="_x0000_s1431" style="position:absolute;margin-left:62.6pt;margin-top:47.25pt;width:40.5pt;height:26.7pt;z-index:-24996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51936" behindDoc="1" locked="0" layoutInCell="1" allowOverlap="1" wp14:anchorId="6B79E887" wp14:editId="3EDA729D">
                      <wp:simplePos x="0" y="0"/>
                      <wp:positionH relativeFrom="column">
                        <wp:posOffset>2179008</wp:posOffset>
                      </wp:positionH>
                      <wp:positionV relativeFrom="page">
                        <wp:posOffset>601144</wp:posOffset>
                      </wp:positionV>
                      <wp:extent cx="514350" cy="339090"/>
                      <wp:effectExtent l="0" t="0" r="19050" b="22860"/>
                      <wp:wrapNone/>
                      <wp:docPr id="1755" name="Rectangle 17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79E887" id="Rectangle 1755" o:spid="_x0000_s1432" style="position:absolute;margin-left:171.6pt;margin-top:47.35pt;width:40.5pt;height:26.7pt;z-index:-24996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52960" behindDoc="1" locked="0" layoutInCell="1" allowOverlap="1" wp14:anchorId="5D6BB658" wp14:editId="083F287C">
                      <wp:simplePos x="0" y="0"/>
                      <wp:positionH relativeFrom="column">
                        <wp:posOffset>3103733</wp:posOffset>
                      </wp:positionH>
                      <wp:positionV relativeFrom="page">
                        <wp:posOffset>600898</wp:posOffset>
                      </wp:positionV>
                      <wp:extent cx="514350" cy="339090"/>
                      <wp:effectExtent l="0" t="0" r="19050" b="22860"/>
                      <wp:wrapNone/>
                      <wp:docPr id="1756" name="Rectangle 17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6BB658" id="Rectangle 1756" o:spid="_x0000_s1433" style="position:absolute;margin-left:244.4pt;margin-top:47.3pt;width:40.5pt;height:26.7pt;z-index:-24996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53984" behindDoc="1" locked="0" layoutInCell="1" allowOverlap="1" wp14:anchorId="7A00E0B4" wp14:editId="0EB95A6C">
                      <wp:simplePos x="0" y="0"/>
                      <wp:positionH relativeFrom="column">
                        <wp:posOffset>4477385</wp:posOffset>
                      </wp:positionH>
                      <wp:positionV relativeFrom="page">
                        <wp:posOffset>600281</wp:posOffset>
                      </wp:positionV>
                      <wp:extent cx="514350" cy="339090"/>
                      <wp:effectExtent l="0" t="0" r="19050" b="22860"/>
                      <wp:wrapNone/>
                      <wp:docPr id="1757" name="Rectangle 17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00E0B4" id="Rectangle 1757" o:spid="_x0000_s1434" style="position:absolute;margin-left:352.55pt;margin-top:47.25pt;width:40.5pt;height:26.7pt;z-index:-24996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</w:p>
          <w:p w:rsidR="00F37D86" w:rsidRPr="00CC05F3" w:rsidRDefault="00F37D86" w:rsidP="00E21D6C">
            <w:pPr>
              <w:pStyle w:val="NoSpacing"/>
              <w:rPr>
                <w:sz w:val="10"/>
                <w:szCs w:val="10"/>
              </w:rPr>
            </w:pPr>
          </w:p>
        </w:tc>
      </w:tr>
      <w:tr w:rsidR="00F37D86" w:rsidTr="00E21D6C">
        <w:tc>
          <w:tcPr>
            <w:tcW w:w="9016" w:type="dxa"/>
          </w:tcPr>
          <w:p w:rsidR="00F37D86" w:rsidRDefault="00F37D86" w:rsidP="00E21D6C">
            <w:pPr>
              <w:pStyle w:val="NoSpacing"/>
            </w:pPr>
            <w:r>
              <w:object w:dxaOrig="15825" w:dyaOrig="1545">
                <v:shape id="_x0000_i1062" type="#_x0000_t75" style="width:451.85pt;height:43.85pt" o:ole="">
                  <v:imagedata r:id="rId71" o:title=""/>
                </v:shape>
                <o:OLEObject Type="Embed" ProgID="PBrush" ShapeID="_x0000_i1062" DrawAspect="Content" ObjectID="_1654417383" r:id="rId72"/>
              </w:object>
            </w:r>
          </w:p>
          <w:p w:rsidR="00F37D86" w:rsidRDefault="00F37D86" w:rsidP="00E21D6C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56032" behindDoc="1" locked="0" layoutInCell="1" allowOverlap="1" wp14:anchorId="77CE8C9D" wp14:editId="49F569C2">
                      <wp:simplePos x="0" y="0"/>
                      <wp:positionH relativeFrom="column">
                        <wp:posOffset>3209290</wp:posOffset>
                      </wp:positionH>
                      <wp:positionV relativeFrom="page">
                        <wp:posOffset>603044</wp:posOffset>
                      </wp:positionV>
                      <wp:extent cx="514350" cy="339090"/>
                      <wp:effectExtent l="0" t="0" r="19050" b="22860"/>
                      <wp:wrapNone/>
                      <wp:docPr id="1759" name="Rectangle 17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CE8C9D" id="Rectangle 1759" o:spid="_x0000_s1435" style="position:absolute;margin-left:252.7pt;margin-top:47.5pt;width:40.5pt;height:26.7pt;z-index:-24996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57056" behindDoc="1" locked="0" layoutInCell="1" allowOverlap="1" wp14:anchorId="66E701BA" wp14:editId="473A3CFF">
                      <wp:simplePos x="0" y="0"/>
                      <wp:positionH relativeFrom="column">
                        <wp:posOffset>2284473</wp:posOffset>
                      </wp:positionH>
                      <wp:positionV relativeFrom="page">
                        <wp:posOffset>598534</wp:posOffset>
                      </wp:positionV>
                      <wp:extent cx="514350" cy="339090"/>
                      <wp:effectExtent l="0" t="0" r="19050" b="22860"/>
                      <wp:wrapNone/>
                      <wp:docPr id="1760" name="Rectangle 17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E701BA" id="Rectangle 1760" o:spid="_x0000_s1436" style="position:absolute;margin-left:179.9pt;margin-top:47.15pt;width:40.5pt;height:26.7pt;z-index:-24995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58080" behindDoc="1" locked="0" layoutInCell="1" allowOverlap="1" wp14:anchorId="2042E937" wp14:editId="41F9B002">
                      <wp:simplePos x="0" y="0"/>
                      <wp:positionH relativeFrom="column">
                        <wp:posOffset>1137263</wp:posOffset>
                      </wp:positionH>
                      <wp:positionV relativeFrom="page">
                        <wp:posOffset>598288</wp:posOffset>
                      </wp:positionV>
                      <wp:extent cx="514350" cy="339090"/>
                      <wp:effectExtent l="0" t="0" r="19050" b="22860"/>
                      <wp:wrapNone/>
                      <wp:docPr id="1761" name="Rectangle 17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42E937" id="Rectangle 1761" o:spid="_x0000_s1437" style="position:absolute;margin-left:89.55pt;margin-top:47.1pt;width:40.5pt;height:26.7pt;z-index:-24995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59104" behindDoc="1" locked="0" layoutInCell="1" allowOverlap="1" wp14:anchorId="22E20C14" wp14:editId="54F61C74">
                      <wp:simplePos x="0" y="0"/>
                      <wp:positionH relativeFrom="column">
                        <wp:posOffset>207396</wp:posOffset>
                      </wp:positionH>
                      <wp:positionV relativeFrom="page">
                        <wp:posOffset>598677</wp:posOffset>
                      </wp:positionV>
                      <wp:extent cx="514350" cy="339090"/>
                      <wp:effectExtent l="0" t="0" r="19050" b="22860"/>
                      <wp:wrapNone/>
                      <wp:docPr id="1762" name="Rectangle 17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E20C14" id="Rectangle 1762" o:spid="_x0000_s1438" style="position:absolute;margin-left:16.35pt;margin-top:47.15pt;width:40.5pt;height:26.7pt;z-index:-24995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</w:p>
          <w:p w:rsidR="00F37D86" w:rsidRPr="00CC05F3" w:rsidRDefault="00F37D86" w:rsidP="00E21D6C">
            <w:pPr>
              <w:pStyle w:val="NoSpacing"/>
              <w:rPr>
                <w:sz w:val="10"/>
                <w:szCs w:val="10"/>
              </w:rPr>
            </w:pPr>
          </w:p>
        </w:tc>
      </w:tr>
      <w:tr w:rsidR="00F37D86" w:rsidTr="00E21D6C">
        <w:tc>
          <w:tcPr>
            <w:tcW w:w="9016" w:type="dxa"/>
          </w:tcPr>
          <w:p w:rsidR="00F37D86" w:rsidRDefault="00F37D86" w:rsidP="00E21D6C">
            <w:pPr>
              <w:pStyle w:val="NoSpacing"/>
            </w:pPr>
            <w:r>
              <w:object w:dxaOrig="15945" w:dyaOrig="1515">
                <v:shape id="_x0000_i1063" type="#_x0000_t75" style="width:367.45pt;height:35.6pt" o:ole="">
                  <v:imagedata r:id="rId73" o:title=""/>
                </v:shape>
                <o:OLEObject Type="Embed" ProgID="PBrush" ShapeID="_x0000_i1063" DrawAspect="Content" ObjectID="_1654417384" r:id="rId74"/>
              </w:object>
            </w:r>
          </w:p>
          <w:p w:rsidR="00F37D86" w:rsidRDefault="00F37D86" w:rsidP="00E21D6C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62176" behindDoc="1" locked="0" layoutInCell="1" allowOverlap="1" wp14:anchorId="00AE6908" wp14:editId="3E00180C">
                      <wp:simplePos x="0" y="0"/>
                      <wp:positionH relativeFrom="column">
                        <wp:posOffset>3618398</wp:posOffset>
                      </wp:positionH>
                      <wp:positionV relativeFrom="page">
                        <wp:posOffset>484103</wp:posOffset>
                      </wp:positionV>
                      <wp:extent cx="514350" cy="339090"/>
                      <wp:effectExtent l="0" t="0" r="19050" b="22860"/>
                      <wp:wrapNone/>
                      <wp:docPr id="1765" name="Rectangle 17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AE6908" id="Rectangle 1765" o:spid="_x0000_s1439" style="position:absolute;margin-left:284.9pt;margin-top:38.1pt;width:40.5pt;height:26.7pt;z-index:-24995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61152" behindDoc="1" locked="0" layoutInCell="1" allowOverlap="1" wp14:anchorId="24A74A6C" wp14:editId="40DEC9CE">
                      <wp:simplePos x="0" y="0"/>
                      <wp:positionH relativeFrom="column">
                        <wp:posOffset>2216150</wp:posOffset>
                      </wp:positionH>
                      <wp:positionV relativeFrom="page">
                        <wp:posOffset>483455</wp:posOffset>
                      </wp:positionV>
                      <wp:extent cx="514350" cy="339090"/>
                      <wp:effectExtent l="0" t="0" r="19050" b="22860"/>
                      <wp:wrapNone/>
                      <wp:docPr id="1764" name="Rectangle 17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A74A6C" id="Rectangle 1764" o:spid="_x0000_s1440" style="position:absolute;margin-left:174.5pt;margin-top:38.05pt;width:40.5pt;height:26.7pt;z-index:-24995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60128" behindDoc="1" locked="0" layoutInCell="1" allowOverlap="1" wp14:anchorId="3DF0C2FF" wp14:editId="58757E56">
                      <wp:simplePos x="0" y="0"/>
                      <wp:positionH relativeFrom="column">
                        <wp:posOffset>1628995</wp:posOffset>
                      </wp:positionH>
                      <wp:positionV relativeFrom="page">
                        <wp:posOffset>487680</wp:posOffset>
                      </wp:positionV>
                      <wp:extent cx="514350" cy="339090"/>
                      <wp:effectExtent l="0" t="0" r="19050" b="22860"/>
                      <wp:wrapNone/>
                      <wp:docPr id="1763" name="Rectangle 17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F0C2FF" id="Rectangle 1763" o:spid="_x0000_s1441" style="position:absolute;margin-left:128.25pt;margin-top:38.4pt;width:40.5pt;height:26.7pt;z-index:-24995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55008" behindDoc="1" locked="0" layoutInCell="1" allowOverlap="1" wp14:anchorId="2E7C90F2" wp14:editId="7BD1565F">
                      <wp:simplePos x="0" y="0"/>
                      <wp:positionH relativeFrom="column">
                        <wp:posOffset>725390</wp:posOffset>
                      </wp:positionH>
                      <wp:positionV relativeFrom="page">
                        <wp:posOffset>488315</wp:posOffset>
                      </wp:positionV>
                      <wp:extent cx="514350" cy="339090"/>
                      <wp:effectExtent l="0" t="0" r="19050" b="22860"/>
                      <wp:wrapNone/>
                      <wp:docPr id="1758" name="Rectangle 17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7C90F2" id="Rectangle 1758" o:spid="_x0000_s1442" style="position:absolute;margin-left:57.1pt;margin-top:38.45pt;width:40.5pt;height:26.7pt;z-index:-24996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 xml:space="preserve"> </w:t>
            </w:r>
          </w:p>
          <w:p w:rsidR="00F37D86" w:rsidRPr="00CC05F3" w:rsidRDefault="00F37D86" w:rsidP="00E21D6C">
            <w:pPr>
              <w:pStyle w:val="NoSpacing"/>
              <w:rPr>
                <w:sz w:val="10"/>
                <w:szCs w:val="10"/>
              </w:rPr>
            </w:pPr>
          </w:p>
        </w:tc>
      </w:tr>
    </w:tbl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hyperlink r:id="rId75" w:history="1">
        <w:r w:rsidRPr="0007059C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37D86" w:rsidTr="00E21D6C">
        <w:tc>
          <w:tcPr>
            <w:tcW w:w="9016" w:type="dxa"/>
          </w:tcPr>
          <w:p w:rsidR="00F37D86" w:rsidRDefault="00F37D86" w:rsidP="00E21D6C">
            <w:pPr>
              <w:pStyle w:val="NoSpacing"/>
            </w:pPr>
            <w:r>
              <w:object w:dxaOrig="15810" w:dyaOrig="1515">
                <v:shape id="_x0000_i1064" type="#_x0000_t75" style="width:450.2pt;height:43.85pt" o:ole="">
                  <v:imagedata r:id="rId76" o:title=""/>
                </v:shape>
                <o:OLEObject Type="Embed" ProgID="PBrush" ShapeID="_x0000_i1064" DrawAspect="Content" ObjectID="_1654417385" r:id="rId77"/>
              </w:object>
            </w:r>
          </w:p>
          <w:p w:rsidR="00F37D86" w:rsidRDefault="00F37D86" w:rsidP="00E21D6C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63200" behindDoc="1" locked="0" layoutInCell="1" allowOverlap="1" wp14:anchorId="28EB7F23" wp14:editId="6D7928AB">
                      <wp:simplePos x="0" y="0"/>
                      <wp:positionH relativeFrom="column">
                        <wp:posOffset>4476750</wp:posOffset>
                      </wp:positionH>
                      <wp:positionV relativeFrom="page">
                        <wp:posOffset>595739</wp:posOffset>
                      </wp:positionV>
                      <wp:extent cx="514350" cy="339090"/>
                      <wp:effectExtent l="0" t="0" r="19050" b="22860"/>
                      <wp:wrapNone/>
                      <wp:docPr id="1806" name="Rectangle 18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EB7F23" id="Rectangle 1806" o:spid="_x0000_s1443" style="position:absolute;margin-left:352.5pt;margin-top:46.9pt;width:40.5pt;height:26.7pt;z-index:-24995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64224" behindDoc="1" locked="0" layoutInCell="1" allowOverlap="1" wp14:anchorId="5C1A28D9" wp14:editId="729DE911">
                      <wp:simplePos x="0" y="0"/>
                      <wp:positionH relativeFrom="column">
                        <wp:posOffset>2642870</wp:posOffset>
                      </wp:positionH>
                      <wp:positionV relativeFrom="page">
                        <wp:posOffset>598914</wp:posOffset>
                      </wp:positionV>
                      <wp:extent cx="514350" cy="339090"/>
                      <wp:effectExtent l="0" t="0" r="19050" b="22860"/>
                      <wp:wrapNone/>
                      <wp:docPr id="1807" name="Rectangle 18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1A28D9" id="Rectangle 1807" o:spid="_x0000_s1444" style="position:absolute;margin-left:208.1pt;margin-top:47.15pt;width:40.5pt;height:26.7pt;z-index:-24995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65248" behindDoc="1" locked="0" layoutInCell="1" allowOverlap="1" wp14:anchorId="2F032205" wp14:editId="263CE293">
                      <wp:simplePos x="0" y="0"/>
                      <wp:positionH relativeFrom="column">
                        <wp:posOffset>1955740</wp:posOffset>
                      </wp:positionH>
                      <wp:positionV relativeFrom="page">
                        <wp:posOffset>600108</wp:posOffset>
                      </wp:positionV>
                      <wp:extent cx="514350" cy="339090"/>
                      <wp:effectExtent l="0" t="0" r="19050" b="22860"/>
                      <wp:wrapNone/>
                      <wp:docPr id="1808" name="Rectangle 18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032205" id="Rectangle 1808" o:spid="_x0000_s1445" style="position:absolute;margin-left:154pt;margin-top:47.25pt;width:40.5pt;height:26.7pt;z-index:-24995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66272" behindDoc="1" locked="0" layoutInCell="1" allowOverlap="1" wp14:anchorId="08CCE331" wp14:editId="373494B6">
                      <wp:simplePos x="0" y="0"/>
                      <wp:positionH relativeFrom="column">
                        <wp:posOffset>802248</wp:posOffset>
                      </wp:positionH>
                      <wp:positionV relativeFrom="page">
                        <wp:posOffset>599808</wp:posOffset>
                      </wp:positionV>
                      <wp:extent cx="514350" cy="339090"/>
                      <wp:effectExtent l="0" t="0" r="19050" b="22860"/>
                      <wp:wrapNone/>
                      <wp:docPr id="1809" name="Rectangle 18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CCE331" id="Rectangle 1809" o:spid="_x0000_s1446" style="position:absolute;margin-left:63.15pt;margin-top:47.25pt;width:40.5pt;height:26.7pt;z-index:-24995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</w:p>
          <w:p w:rsidR="00F37D86" w:rsidRPr="00CC05F3" w:rsidRDefault="00F37D86" w:rsidP="00E21D6C">
            <w:pPr>
              <w:pStyle w:val="NoSpacing"/>
              <w:rPr>
                <w:sz w:val="10"/>
                <w:szCs w:val="10"/>
              </w:rPr>
            </w:pPr>
          </w:p>
        </w:tc>
      </w:tr>
      <w:tr w:rsidR="00F37D86" w:rsidTr="00E21D6C">
        <w:tc>
          <w:tcPr>
            <w:tcW w:w="9016" w:type="dxa"/>
          </w:tcPr>
          <w:p w:rsidR="00F37D86" w:rsidRDefault="00F37D86" w:rsidP="00E21D6C">
            <w:pPr>
              <w:pStyle w:val="NoSpacing"/>
            </w:pPr>
            <w:r>
              <w:object w:dxaOrig="15840" w:dyaOrig="1455">
                <v:shape id="_x0000_i1065" type="#_x0000_t75" style="width:450.2pt;height:42.2pt" o:ole="">
                  <v:imagedata r:id="rId78" o:title=""/>
                </v:shape>
                <o:OLEObject Type="Embed" ProgID="PBrush" ShapeID="_x0000_i1065" DrawAspect="Content" ObjectID="_1654417386" r:id="rId79"/>
              </w:object>
            </w:r>
          </w:p>
          <w:p w:rsidR="00F37D86" w:rsidRDefault="00F37D86" w:rsidP="00E21D6C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67296" behindDoc="1" locked="0" layoutInCell="1" allowOverlap="1" wp14:anchorId="7739CFA6" wp14:editId="7FE002B8">
                      <wp:simplePos x="0" y="0"/>
                      <wp:positionH relativeFrom="column">
                        <wp:posOffset>4005187</wp:posOffset>
                      </wp:positionH>
                      <wp:positionV relativeFrom="page">
                        <wp:posOffset>568240</wp:posOffset>
                      </wp:positionV>
                      <wp:extent cx="514350" cy="339090"/>
                      <wp:effectExtent l="0" t="0" r="19050" b="22860"/>
                      <wp:wrapNone/>
                      <wp:docPr id="1810" name="Rectangle 18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39CFA6" id="Rectangle 1810" o:spid="_x0000_s1447" style="position:absolute;margin-left:315.35pt;margin-top:44.75pt;width:40.5pt;height:26.7pt;z-index:-24994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68320" behindDoc="1" locked="0" layoutInCell="1" allowOverlap="1" wp14:anchorId="4FD550F1" wp14:editId="458F1062">
                      <wp:simplePos x="0" y="0"/>
                      <wp:positionH relativeFrom="column">
                        <wp:posOffset>3318619</wp:posOffset>
                      </wp:positionH>
                      <wp:positionV relativeFrom="page">
                        <wp:posOffset>569595</wp:posOffset>
                      </wp:positionV>
                      <wp:extent cx="514350" cy="339090"/>
                      <wp:effectExtent l="0" t="0" r="19050" b="22860"/>
                      <wp:wrapNone/>
                      <wp:docPr id="1811" name="Rectangle 18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D550F1" id="Rectangle 1811" o:spid="_x0000_s1448" style="position:absolute;margin-left:261.3pt;margin-top:44.85pt;width:40.5pt;height:26.7pt;z-index:-24994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69344" behindDoc="1" locked="0" layoutInCell="1" allowOverlap="1" wp14:anchorId="1C74497C" wp14:editId="3433D145">
                      <wp:simplePos x="0" y="0"/>
                      <wp:positionH relativeFrom="column">
                        <wp:posOffset>2164824</wp:posOffset>
                      </wp:positionH>
                      <wp:positionV relativeFrom="page">
                        <wp:posOffset>569595</wp:posOffset>
                      </wp:positionV>
                      <wp:extent cx="514350" cy="339090"/>
                      <wp:effectExtent l="0" t="0" r="19050" b="22860"/>
                      <wp:wrapNone/>
                      <wp:docPr id="1812" name="Rectangle 18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74497C" id="Rectangle 1812" o:spid="_x0000_s1449" style="position:absolute;margin-left:170.45pt;margin-top:44.85pt;width:40.5pt;height:26.7pt;z-index:-24994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70368" behindDoc="1" locked="0" layoutInCell="1" allowOverlap="1" wp14:anchorId="42F018E3" wp14:editId="0FF7879F">
                      <wp:simplePos x="0" y="0"/>
                      <wp:positionH relativeFrom="column">
                        <wp:posOffset>1017743</wp:posOffset>
                      </wp:positionH>
                      <wp:positionV relativeFrom="page">
                        <wp:posOffset>569882</wp:posOffset>
                      </wp:positionV>
                      <wp:extent cx="514350" cy="339090"/>
                      <wp:effectExtent l="0" t="0" r="19050" b="22860"/>
                      <wp:wrapNone/>
                      <wp:docPr id="1813" name="Rectangle 18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F018E3" id="Rectangle 1813" o:spid="_x0000_s1450" style="position:absolute;margin-left:80.15pt;margin-top:44.85pt;width:40.5pt;height:26.7pt;z-index:-24994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</w:p>
          <w:p w:rsidR="00F37D86" w:rsidRPr="00CC05F3" w:rsidRDefault="00F37D86" w:rsidP="00E21D6C">
            <w:pPr>
              <w:pStyle w:val="NoSpacing"/>
              <w:rPr>
                <w:sz w:val="10"/>
                <w:szCs w:val="10"/>
              </w:rPr>
            </w:pPr>
          </w:p>
        </w:tc>
      </w:tr>
      <w:tr w:rsidR="00F37D86" w:rsidTr="00E21D6C">
        <w:tc>
          <w:tcPr>
            <w:tcW w:w="9016" w:type="dxa"/>
          </w:tcPr>
          <w:p w:rsidR="00F37D86" w:rsidRDefault="00F37D86" w:rsidP="00E21D6C">
            <w:pPr>
              <w:pStyle w:val="NoSpacing"/>
            </w:pPr>
            <w:r>
              <w:object w:dxaOrig="15810" w:dyaOrig="1440">
                <v:shape id="_x0000_i1066" type="#_x0000_t75" style="width:450.2pt;height:39.7pt" o:ole="">
                  <v:imagedata r:id="rId80" o:title=""/>
                </v:shape>
                <o:OLEObject Type="Embed" ProgID="PBrush" ShapeID="_x0000_i1066" DrawAspect="Content" ObjectID="_1654417387" r:id="rId81"/>
              </w:object>
            </w:r>
          </w:p>
          <w:p w:rsidR="00F37D86" w:rsidRDefault="00F37D86" w:rsidP="00E21D6C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73440" behindDoc="1" locked="0" layoutInCell="1" allowOverlap="1" wp14:anchorId="261A995C" wp14:editId="657A138B">
                      <wp:simplePos x="0" y="0"/>
                      <wp:positionH relativeFrom="column">
                        <wp:posOffset>4011315</wp:posOffset>
                      </wp:positionH>
                      <wp:positionV relativeFrom="page">
                        <wp:posOffset>568713</wp:posOffset>
                      </wp:positionV>
                      <wp:extent cx="514350" cy="339090"/>
                      <wp:effectExtent l="0" t="0" r="19050" b="22860"/>
                      <wp:wrapNone/>
                      <wp:docPr id="1816" name="Rectangle 18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1A995C" id="Rectangle 1816" o:spid="_x0000_s1451" style="position:absolute;margin-left:315.85pt;margin-top:44.8pt;width:40.5pt;height:26.7pt;z-index:-24994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72416" behindDoc="1" locked="0" layoutInCell="1" allowOverlap="1" wp14:anchorId="174CB362" wp14:editId="748A820D">
                      <wp:simplePos x="0" y="0"/>
                      <wp:positionH relativeFrom="column">
                        <wp:posOffset>2637470</wp:posOffset>
                      </wp:positionH>
                      <wp:positionV relativeFrom="page">
                        <wp:posOffset>562772</wp:posOffset>
                      </wp:positionV>
                      <wp:extent cx="514350" cy="339090"/>
                      <wp:effectExtent l="0" t="0" r="19050" b="22860"/>
                      <wp:wrapNone/>
                      <wp:docPr id="1815" name="Rectangle 18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4CB362" id="Rectangle 1815" o:spid="_x0000_s1452" style="position:absolute;margin-left:207.65pt;margin-top:44.3pt;width:40.5pt;height:26.7pt;z-index:-24994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71392" behindDoc="1" locked="0" layoutInCell="1" allowOverlap="1" wp14:anchorId="00AC298F" wp14:editId="67C2F7BD">
                      <wp:simplePos x="0" y="0"/>
                      <wp:positionH relativeFrom="column">
                        <wp:posOffset>1250181</wp:posOffset>
                      </wp:positionH>
                      <wp:positionV relativeFrom="page">
                        <wp:posOffset>566930</wp:posOffset>
                      </wp:positionV>
                      <wp:extent cx="514350" cy="339090"/>
                      <wp:effectExtent l="0" t="0" r="19050" b="22860"/>
                      <wp:wrapNone/>
                      <wp:docPr id="1814" name="Rectangle 18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AC298F" id="Rectangle 1814" o:spid="_x0000_s1453" style="position:absolute;margin-left:98.45pt;margin-top:44.65pt;width:40.5pt;height:26.7pt;z-index:-24994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74464" behindDoc="1" locked="0" layoutInCell="1" allowOverlap="1" wp14:anchorId="3DA6EE9E" wp14:editId="481D0A5A">
                      <wp:simplePos x="0" y="0"/>
                      <wp:positionH relativeFrom="column">
                        <wp:posOffset>330200</wp:posOffset>
                      </wp:positionH>
                      <wp:positionV relativeFrom="page">
                        <wp:posOffset>568434</wp:posOffset>
                      </wp:positionV>
                      <wp:extent cx="514350" cy="339090"/>
                      <wp:effectExtent l="0" t="0" r="19050" b="22860"/>
                      <wp:wrapNone/>
                      <wp:docPr id="1817" name="Rectangle 18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A6EE9E" id="Rectangle 1817" o:spid="_x0000_s1454" style="position:absolute;margin-left:26pt;margin-top:44.75pt;width:40.5pt;height:26.7pt;z-index:-24994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</w:p>
          <w:p w:rsidR="00F37D86" w:rsidRPr="00CC05F3" w:rsidRDefault="00F37D86" w:rsidP="00E21D6C">
            <w:pPr>
              <w:pStyle w:val="NoSpacing"/>
              <w:rPr>
                <w:sz w:val="10"/>
                <w:szCs w:val="10"/>
              </w:rPr>
            </w:pPr>
          </w:p>
        </w:tc>
      </w:tr>
      <w:tr w:rsidR="00F37D86" w:rsidTr="00E21D6C">
        <w:tc>
          <w:tcPr>
            <w:tcW w:w="9016" w:type="dxa"/>
          </w:tcPr>
          <w:p w:rsidR="00F37D86" w:rsidRDefault="00F37D86" w:rsidP="00E21D6C">
            <w:pPr>
              <w:pStyle w:val="NoSpacing"/>
            </w:pPr>
            <w:r>
              <w:object w:dxaOrig="15810" w:dyaOrig="1470">
                <v:shape id="_x0000_i1067" type="#_x0000_t75" style="width:450.2pt;height:42.2pt" o:ole="">
                  <v:imagedata r:id="rId82" o:title=""/>
                </v:shape>
                <o:OLEObject Type="Embed" ProgID="PBrush" ShapeID="_x0000_i1067" DrawAspect="Content" ObjectID="_1654417388" r:id="rId83"/>
              </w:object>
            </w:r>
          </w:p>
          <w:p w:rsidR="00F37D86" w:rsidRDefault="00F37D86" w:rsidP="00E21D6C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75488" behindDoc="1" locked="0" layoutInCell="1" allowOverlap="1" wp14:anchorId="1D22E834" wp14:editId="5F32CDA2">
                      <wp:simplePos x="0" y="0"/>
                      <wp:positionH relativeFrom="column">
                        <wp:posOffset>906145</wp:posOffset>
                      </wp:positionH>
                      <wp:positionV relativeFrom="page">
                        <wp:posOffset>585579</wp:posOffset>
                      </wp:positionV>
                      <wp:extent cx="514350" cy="339090"/>
                      <wp:effectExtent l="0" t="0" r="19050" b="22860"/>
                      <wp:wrapNone/>
                      <wp:docPr id="1818" name="Rectangle 18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22E834" id="Rectangle 1818" o:spid="_x0000_s1455" style="position:absolute;margin-left:71.35pt;margin-top:46.1pt;width:40.5pt;height:26.7pt;z-index:-24994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76512" behindDoc="1" locked="0" layoutInCell="1" allowOverlap="1" wp14:anchorId="3B07A947" wp14:editId="2FF5D213">
                      <wp:simplePos x="0" y="0"/>
                      <wp:positionH relativeFrom="column">
                        <wp:posOffset>2526811</wp:posOffset>
                      </wp:positionH>
                      <wp:positionV relativeFrom="page">
                        <wp:posOffset>583768</wp:posOffset>
                      </wp:positionV>
                      <wp:extent cx="514350" cy="339090"/>
                      <wp:effectExtent l="0" t="0" r="19050" b="22860"/>
                      <wp:wrapNone/>
                      <wp:docPr id="1819" name="Rectangle 18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07A947" id="Rectangle 1819" o:spid="_x0000_s1456" style="position:absolute;margin-left:198.95pt;margin-top:45.95pt;width:40.5pt;height:26.7pt;z-index:-24993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77536" behindDoc="1" locked="0" layoutInCell="1" allowOverlap="1" wp14:anchorId="0488EF1C" wp14:editId="1449AE3C">
                      <wp:simplePos x="0" y="0"/>
                      <wp:positionH relativeFrom="column">
                        <wp:posOffset>3673879</wp:posOffset>
                      </wp:positionH>
                      <wp:positionV relativeFrom="page">
                        <wp:posOffset>583468</wp:posOffset>
                      </wp:positionV>
                      <wp:extent cx="514350" cy="339090"/>
                      <wp:effectExtent l="0" t="0" r="19050" b="22860"/>
                      <wp:wrapNone/>
                      <wp:docPr id="1820" name="Rectangle 18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88EF1C" id="Rectangle 1820" o:spid="_x0000_s1457" style="position:absolute;margin-left:289.3pt;margin-top:45.95pt;width:40.5pt;height:26.7pt;z-index:-24993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78560" behindDoc="1" locked="0" layoutInCell="1" allowOverlap="1" wp14:anchorId="69ADFBF3" wp14:editId="52A79668">
                      <wp:simplePos x="0" y="0"/>
                      <wp:positionH relativeFrom="column">
                        <wp:posOffset>4582156</wp:posOffset>
                      </wp:positionH>
                      <wp:positionV relativeFrom="page">
                        <wp:posOffset>583169</wp:posOffset>
                      </wp:positionV>
                      <wp:extent cx="514350" cy="339090"/>
                      <wp:effectExtent l="0" t="0" r="19050" b="22860"/>
                      <wp:wrapNone/>
                      <wp:docPr id="1821" name="Rectangle 18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ADFBF3" id="Rectangle 1821" o:spid="_x0000_s1458" style="position:absolute;margin-left:360.8pt;margin-top:45.9pt;width:40.5pt;height:26.7pt;z-index:-24993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</w:p>
          <w:p w:rsidR="00F37D86" w:rsidRPr="00CC05F3" w:rsidRDefault="00F37D86" w:rsidP="00E21D6C">
            <w:pPr>
              <w:pStyle w:val="NoSpacing"/>
              <w:rPr>
                <w:sz w:val="10"/>
                <w:szCs w:val="10"/>
              </w:rPr>
            </w:pPr>
          </w:p>
        </w:tc>
      </w:tr>
      <w:tr w:rsidR="00F37D86" w:rsidTr="00E21D6C">
        <w:tc>
          <w:tcPr>
            <w:tcW w:w="9016" w:type="dxa"/>
          </w:tcPr>
          <w:p w:rsidR="00F37D86" w:rsidRDefault="00F37D86" w:rsidP="00E21D6C">
            <w:pPr>
              <w:pStyle w:val="NoSpacing"/>
            </w:pPr>
            <w:r>
              <w:object w:dxaOrig="15825" w:dyaOrig="1455">
                <v:shape id="_x0000_i1068" type="#_x0000_t75" style="width:361.65pt;height:33.95pt" o:ole="">
                  <v:imagedata r:id="rId84" o:title=""/>
                </v:shape>
                <o:OLEObject Type="Embed" ProgID="PBrush" ShapeID="_x0000_i1068" DrawAspect="Content" ObjectID="_1654417389" r:id="rId85"/>
              </w:object>
            </w:r>
          </w:p>
          <w:p w:rsidR="00F37D86" w:rsidRDefault="00F37D86" w:rsidP="00E21D6C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81632" behindDoc="1" locked="0" layoutInCell="1" allowOverlap="1" wp14:anchorId="0241FAA9" wp14:editId="3839E7EF">
                      <wp:simplePos x="0" y="0"/>
                      <wp:positionH relativeFrom="column">
                        <wp:posOffset>1922780</wp:posOffset>
                      </wp:positionH>
                      <wp:positionV relativeFrom="page">
                        <wp:posOffset>452755</wp:posOffset>
                      </wp:positionV>
                      <wp:extent cx="514350" cy="339090"/>
                      <wp:effectExtent l="0" t="0" r="19050" b="22860"/>
                      <wp:wrapNone/>
                      <wp:docPr id="1824" name="Rectangle 18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41FAA9" id="Rectangle 1824" o:spid="_x0000_s1459" style="position:absolute;margin-left:151.4pt;margin-top:35.65pt;width:40.5pt;height:26.7pt;z-index:-24993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82656" behindDoc="1" locked="0" layoutInCell="1" allowOverlap="1" wp14:anchorId="20837AB2" wp14:editId="6F06B1FD">
                      <wp:simplePos x="0" y="0"/>
                      <wp:positionH relativeFrom="column">
                        <wp:posOffset>3224567</wp:posOffset>
                      </wp:positionH>
                      <wp:positionV relativeFrom="page">
                        <wp:posOffset>457200</wp:posOffset>
                      </wp:positionV>
                      <wp:extent cx="514350" cy="339090"/>
                      <wp:effectExtent l="0" t="0" r="19050" b="22860"/>
                      <wp:wrapNone/>
                      <wp:docPr id="1825" name="Rectangle 18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837AB2" id="Rectangle 1825" o:spid="_x0000_s1460" style="position:absolute;margin-left:253.9pt;margin-top:36pt;width:40.5pt;height:26.7pt;z-index:-24993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80608" behindDoc="1" locked="0" layoutInCell="1" allowOverlap="1" wp14:anchorId="6EE72102" wp14:editId="33EA2B5C">
                      <wp:simplePos x="0" y="0"/>
                      <wp:positionH relativeFrom="column">
                        <wp:posOffset>1299882</wp:posOffset>
                      </wp:positionH>
                      <wp:positionV relativeFrom="page">
                        <wp:posOffset>456565</wp:posOffset>
                      </wp:positionV>
                      <wp:extent cx="514350" cy="339090"/>
                      <wp:effectExtent l="0" t="0" r="19050" b="22860"/>
                      <wp:wrapNone/>
                      <wp:docPr id="1823" name="Rectangle 18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E72102" id="Rectangle 1823" o:spid="_x0000_s1461" style="position:absolute;margin-left:102.35pt;margin-top:35.95pt;width:40.5pt;height:26.7pt;z-index:-24993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79584" behindDoc="1" locked="0" layoutInCell="1" allowOverlap="1" wp14:anchorId="398E35F9" wp14:editId="1FB96B39">
                      <wp:simplePos x="0" y="0"/>
                      <wp:positionH relativeFrom="column">
                        <wp:posOffset>363257</wp:posOffset>
                      </wp:positionH>
                      <wp:positionV relativeFrom="page">
                        <wp:posOffset>454287</wp:posOffset>
                      </wp:positionV>
                      <wp:extent cx="514350" cy="339090"/>
                      <wp:effectExtent l="0" t="0" r="19050" b="22860"/>
                      <wp:wrapNone/>
                      <wp:docPr id="1822" name="Rectangle 18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8E35F9" id="Rectangle 1822" o:spid="_x0000_s1462" style="position:absolute;margin-left:28.6pt;margin-top:35.75pt;width:40.5pt;height:26.7pt;z-index:-24993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</w:p>
          <w:p w:rsidR="00F37D86" w:rsidRPr="00CC05F3" w:rsidRDefault="00F37D86" w:rsidP="00E21D6C">
            <w:pPr>
              <w:pStyle w:val="NoSpacing"/>
              <w:rPr>
                <w:sz w:val="10"/>
                <w:szCs w:val="10"/>
              </w:rPr>
            </w:pPr>
          </w:p>
        </w:tc>
      </w:tr>
    </w:tbl>
    <w:p w:rsidR="00F37D86" w:rsidRPr="00366932" w:rsidRDefault="00F37D86" w:rsidP="00F37D86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lastRenderedPageBreak/>
        <w:t>10 Compare numbers with tenths or hundredths</w:t>
      </w:r>
    </w:p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37D86" w:rsidRPr="00B80369" w:rsidTr="00E21D6C">
        <w:tc>
          <w:tcPr>
            <w:tcW w:w="9016" w:type="dxa"/>
            <w:gridSpan w:val="4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</w:t>
            </w:r>
            <w:r w:rsidRPr="00B80369">
              <w:rPr>
                <w:rFonts w:ascii="Calibri" w:eastAsia="Calibri" w:hAnsi="Calibri" w:cs="Times New Roman"/>
                <w:b/>
              </w:rPr>
              <w:t>&gt;</w:t>
            </w:r>
            <w:r w:rsidRPr="00B80369">
              <w:rPr>
                <w:rFonts w:ascii="Calibri" w:eastAsia="Calibri" w:hAnsi="Calibri" w:cs="Times New Roman"/>
              </w:rPr>
              <w:t xml:space="preserve"> or </w:t>
            </w:r>
            <w:r w:rsidRPr="00B80369">
              <w:rPr>
                <w:rFonts w:ascii="Calibri" w:eastAsia="Calibri" w:hAnsi="Calibri" w:cs="Times New Roman"/>
                <w:b/>
              </w:rPr>
              <w:t>&lt;</w:t>
            </w:r>
            <w:r w:rsidRPr="00B80369">
              <w:rPr>
                <w:rFonts w:ascii="Calibri" w:eastAsia="Calibri" w:hAnsi="Calibri" w:cs="Times New Roman"/>
              </w:rPr>
              <w:t xml:space="preserve"> in each box. </w:t>
            </w:r>
          </w:p>
        </w:tc>
      </w:tr>
      <w:tr w:rsidR="00F37D86" w:rsidTr="00E21D6C">
        <w:tc>
          <w:tcPr>
            <w:tcW w:w="2254" w:type="dxa"/>
          </w:tcPr>
          <w:p w:rsidR="00F37D86" w:rsidRPr="00B138C9" w:rsidRDefault="00F37D86" w:rsidP="00E21D6C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83680" behindDoc="0" locked="0" layoutInCell="1" allowOverlap="1" wp14:anchorId="2753346A" wp14:editId="3E0E7DA8">
                      <wp:simplePos x="0" y="0"/>
                      <wp:positionH relativeFrom="column">
                        <wp:posOffset>225279</wp:posOffset>
                      </wp:positionH>
                      <wp:positionV relativeFrom="paragraph">
                        <wp:posOffset>75282</wp:posOffset>
                      </wp:positionV>
                      <wp:extent cx="237090" cy="237080"/>
                      <wp:effectExtent l="0" t="0" r="10795" b="10795"/>
                      <wp:wrapNone/>
                      <wp:docPr id="1846" name="Rectangle 18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53346A" id="Rectangle 1846" o:spid="_x0000_s1463" style="position:absolute;margin-left:17.75pt;margin-top:5.95pt;width:18.65pt;height:18.65pt;z-index:25338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>0.2          0.33</w:t>
            </w:r>
          </w:p>
          <w:p w:rsidR="00F37D86" w:rsidRPr="00B138C9" w:rsidRDefault="00F37D86" w:rsidP="00E21D6C">
            <w:pPr>
              <w:pStyle w:val="NoSpacing"/>
              <w:rPr>
                <w:sz w:val="14"/>
                <w:szCs w:val="14"/>
              </w:rPr>
            </w:pPr>
          </w:p>
        </w:tc>
        <w:tc>
          <w:tcPr>
            <w:tcW w:w="2254" w:type="dxa"/>
          </w:tcPr>
          <w:p w:rsidR="00F37D86" w:rsidRPr="00B138C9" w:rsidRDefault="00F37D86" w:rsidP="00E21D6C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84704" behindDoc="0" locked="0" layoutInCell="1" allowOverlap="1" wp14:anchorId="4CF763E2" wp14:editId="49BFA460">
                      <wp:simplePos x="0" y="0"/>
                      <wp:positionH relativeFrom="column">
                        <wp:posOffset>221890</wp:posOffset>
                      </wp:positionH>
                      <wp:positionV relativeFrom="paragraph">
                        <wp:posOffset>76888</wp:posOffset>
                      </wp:positionV>
                      <wp:extent cx="237090" cy="237080"/>
                      <wp:effectExtent l="0" t="0" r="10795" b="10795"/>
                      <wp:wrapNone/>
                      <wp:docPr id="1847" name="Rectangle 18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F763E2" id="Rectangle 1847" o:spid="_x0000_s1464" style="position:absolute;margin-left:17.45pt;margin-top:6.05pt;width:18.65pt;height:18.65pt;z-index:25338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>0.9          0.99</w:t>
            </w:r>
          </w:p>
        </w:tc>
        <w:tc>
          <w:tcPr>
            <w:tcW w:w="2254" w:type="dxa"/>
          </w:tcPr>
          <w:p w:rsidR="00F37D86" w:rsidRPr="00B138C9" w:rsidRDefault="00F37D86" w:rsidP="00E21D6C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85728" behindDoc="0" locked="0" layoutInCell="1" allowOverlap="1" wp14:anchorId="5811D775" wp14:editId="3F838283">
                      <wp:simplePos x="0" y="0"/>
                      <wp:positionH relativeFrom="column">
                        <wp:posOffset>246352</wp:posOffset>
                      </wp:positionH>
                      <wp:positionV relativeFrom="paragraph">
                        <wp:posOffset>76588</wp:posOffset>
                      </wp:positionV>
                      <wp:extent cx="237090" cy="237080"/>
                      <wp:effectExtent l="0" t="0" r="10795" b="10795"/>
                      <wp:wrapNone/>
                      <wp:docPr id="1848" name="Rectangle 18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11D775" id="Rectangle 1848" o:spid="_x0000_s1465" style="position:absolute;margin-left:19.4pt;margin-top:6.05pt;width:18.65pt;height:18.65pt;z-index:25338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>0.5           0.45</w:t>
            </w:r>
          </w:p>
        </w:tc>
        <w:tc>
          <w:tcPr>
            <w:tcW w:w="2254" w:type="dxa"/>
          </w:tcPr>
          <w:p w:rsidR="00F37D86" w:rsidRPr="00B138C9" w:rsidRDefault="00F37D86" w:rsidP="00E21D6C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86752" behindDoc="0" locked="0" layoutInCell="1" allowOverlap="1" wp14:anchorId="3332C1B8" wp14:editId="3D3E796D">
                      <wp:simplePos x="0" y="0"/>
                      <wp:positionH relativeFrom="column">
                        <wp:posOffset>288286</wp:posOffset>
                      </wp:positionH>
                      <wp:positionV relativeFrom="paragraph">
                        <wp:posOffset>82748</wp:posOffset>
                      </wp:positionV>
                      <wp:extent cx="237090" cy="237080"/>
                      <wp:effectExtent l="0" t="0" r="10795" b="10795"/>
                      <wp:wrapNone/>
                      <wp:docPr id="1849" name="Rectangle 18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32C1B8" id="Rectangle 1849" o:spid="_x0000_s1466" style="position:absolute;margin-left:22.7pt;margin-top:6.5pt;width:18.65pt;height:18.65pt;z-index:25338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>0.55          0.7</w:t>
            </w:r>
          </w:p>
        </w:tc>
      </w:tr>
      <w:tr w:rsidR="00F37D86" w:rsidTr="00E21D6C">
        <w:tc>
          <w:tcPr>
            <w:tcW w:w="2254" w:type="dxa"/>
          </w:tcPr>
          <w:p w:rsidR="00F37D86" w:rsidRPr="00B138C9" w:rsidRDefault="00F37D86" w:rsidP="00E21D6C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87776" behindDoc="0" locked="0" layoutInCell="1" allowOverlap="1" wp14:anchorId="20C50C50" wp14:editId="42761801">
                      <wp:simplePos x="0" y="0"/>
                      <wp:positionH relativeFrom="column">
                        <wp:posOffset>276334</wp:posOffset>
                      </wp:positionH>
                      <wp:positionV relativeFrom="paragraph">
                        <wp:posOffset>74930</wp:posOffset>
                      </wp:positionV>
                      <wp:extent cx="237090" cy="237080"/>
                      <wp:effectExtent l="0" t="0" r="10795" b="10795"/>
                      <wp:wrapNone/>
                      <wp:docPr id="1850" name="Rectangle 18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C50C50" id="Rectangle 1850" o:spid="_x0000_s1467" style="position:absolute;margin-left:21.75pt;margin-top:5.9pt;width:18.65pt;height:18.65pt;z-index:2533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>7.65          7.69</w:t>
            </w:r>
          </w:p>
          <w:p w:rsidR="00F37D86" w:rsidRPr="00B138C9" w:rsidRDefault="00F37D86" w:rsidP="00E21D6C">
            <w:pPr>
              <w:pStyle w:val="NoSpacing"/>
              <w:rPr>
                <w:sz w:val="14"/>
                <w:szCs w:val="14"/>
              </w:rPr>
            </w:pPr>
          </w:p>
        </w:tc>
        <w:tc>
          <w:tcPr>
            <w:tcW w:w="2254" w:type="dxa"/>
          </w:tcPr>
          <w:p w:rsidR="00F37D86" w:rsidRPr="00B138C9" w:rsidRDefault="00F37D86" w:rsidP="00E21D6C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88800" behindDoc="0" locked="0" layoutInCell="1" allowOverlap="1" wp14:anchorId="4783A805" wp14:editId="20D19080">
                      <wp:simplePos x="0" y="0"/>
                      <wp:positionH relativeFrom="column">
                        <wp:posOffset>273159</wp:posOffset>
                      </wp:positionH>
                      <wp:positionV relativeFrom="paragraph">
                        <wp:posOffset>76835</wp:posOffset>
                      </wp:positionV>
                      <wp:extent cx="237090" cy="237080"/>
                      <wp:effectExtent l="0" t="0" r="10795" b="10795"/>
                      <wp:wrapNone/>
                      <wp:docPr id="1851" name="Rectangle 18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83A805" id="Rectangle 1851" o:spid="_x0000_s1468" style="position:absolute;margin-left:21.5pt;margin-top:6.05pt;width:18.65pt;height:18.65pt;z-index:25338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>4.71          4.69</w:t>
            </w:r>
          </w:p>
        </w:tc>
        <w:tc>
          <w:tcPr>
            <w:tcW w:w="2254" w:type="dxa"/>
          </w:tcPr>
          <w:p w:rsidR="00F37D86" w:rsidRPr="00B138C9" w:rsidRDefault="00F37D86" w:rsidP="00E21D6C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89824" behindDoc="0" locked="0" layoutInCell="1" allowOverlap="1" wp14:anchorId="22A13952" wp14:editId="1E20C8D2">
                      <wp:simplePos x="0" y="0"/>
                      <wp:positionH relativeFrom="column">
                        <wp:posOffset>297071</wp:posOffset>
                      </wp:positionH>
                      <wp:positionV relativeFrom="paragraph">
                        <wp:posOffset>76200</wp:posOffset>
                      </wp:positionV>
                      <wp:extent cx="237090" cy="237080"/>
                      <wp:effectExtent l="0" t="0" r="10795" b="10795"/>
                      <wp:wrapNone/>
                      <wp:docPr id="1852" name="Rectangle 18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A13952" id="Rectangle 1852" o:spid="_x0000_s1469" style="position:absolute;margin-left:23.4pt;margin-top:6pt;width:18.65pt;height:18.65pt;z-index:25338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>6.01           5.99</w:t>
            </w:r>
          </w:p>
        </w:tc>
        <w:tc>
          <w:tcPr>
            <w:tcW w:w="2254" w:type="dxa"/>
          </w:tcPr>
          <w:p w:rsidR="00F37D86" w:rsidRPr="00B138C9" w:rsidRDefault="00F37D86" w:rsidP="00E21D6C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90848" behindDoc="0" locked="0" layoutInCell="1" allowOverlap="1" wp14:anchorId="6AC4E572" wp14:editId="1EA3395B">
                      <wp:simplePos x="0" y="0"/>
                      <wp:positionH relativeFrom="column">
                        <wp:posOffset>288286</wp:posOffset>
                      </wp:positionH>
                      <wp:positionV relativeFrom="paragraph">
                        <wp:posOffset>82748</wp:posOffset>
                      </wp:positionV>
                      <wp:extent cx="237090" cy="237080"/>
                      <wp:effectExtent l="0" t="0" r="10795" b="10795"/>
                      <wp:wrapNone/>
                      <wp:docPr id="1853" name="Rectangle 18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C4E572" id="Rectangle 1853" o:spid="_x0000_s1470" style="position:absolute;margin-left:22.7pt;margin-top:6.5pt;width:18.65pt;height:18.65pt;z-index:25339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>5.45          5.5</w:t>
            </w:r>
          </w:p>
        </w:tc>
      </w:tr>
    </w:tbl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37D86" w:rsidRPr="00B80369" w:rsidTr="00E21D6C">
        <w:tc>
          <w:tcPr>
            <w:tcW w:w="9016" w:type="dxa"/>
            <w:gridSpan w:val="4"/>
          </w:tcPr>
          <w:p w:rsidR="00F37D86" w:rsidRPr="00B80369" w:rsidRDefault="00F37D86" w:rsidP="00E21D6C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</w:t>
            </w:r>
            <w:r w:rsidRPr="00B80369">
              <w:rPr>
                <w:rFonts w:ascii="Calibri" w:eastAsia="Calibri" w:hAnsi="Calibri" w:cs="Times New Roman"/>
                <w:b/>
              </w:rPr>
              <w:t>&gt;</w:t>
            </w:r>
            <w:r w:rsidRPr="00B80369">
              <w:rPr>
                <w:rFonts w:ascii="Calibri" w:eastAsia="Calibri" w:hAnsi="Calibri" w:cs="Times New Roman"/>
              </w:rPr>
              <w:t xml:space="preserve"> or </w:t>
            </w:r>
            <w:r w:rsidRPr="00B80369">
              <w:rPr>
                <w:rFonts w:ascii="Calibri" w:eastAsia="Calibri" w:hAnsi="Calibri" w:cs="Times New Roman"/>
                <w:b/>
              </w:rPr>
              <w:t>&lt;</w:t>
            </w:r>
            <w:r w:rsidRPr="00B80369">
              <w:rPr>
                <w:rFonts w:ascii="Calibri" w:eastAsia="Calibri" w:hAnsi="Calibri" w:cs="Times New Roman"/>
              </w:rPr>
              <w:t xml:space="preserve"> in each box. </w:t>
            </w:r>
          </w:p>
        </w:tc>
      </w:tr>
      <w:tr w:rsidR="00F37D86" w:rsidTr="00E21D6C">
        <w:tc>
          <w:tcPr>
            <w:tcW w:w="2254" w:type="dxa"/>
          </w:tcPr>
          <w:p w:rsidR="00F37D86" w:rsidRPr="00B138C9" w:rsidRDefault="00F37D86" w:rsidP="00E21D6C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91872" behindDoc="0" locked="0" layoutInCell="1" allowOverlap="1" wp14:anchorId="76DC241C" wp14:editId="76622E05">
                      <wp:simplePos x="0" y="0"/>
                      <wp:positionH relativeFrom="column">
                        <wp:posOffset>225279</wp:posOffset>
                      </wp:positionH>
                      <wp:positionV relativeFrom="paragraph">
                        <wp:posOffset>75282</wp:posOffset>
                      </wp:positionV>
                      <wp:extent cx="237090" cy="237080"/>
                      <wp:effectExtent l="0" t="0" r="10795" b="10795"/>
                      <wp:wrapNone/>
                      <wp:docPr id="1862" name="Rectangle 18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DC241C" id="Rectangle 1862" o:spid="_x0000_s1471" style="position:absolute;margin-left:17.75pt;margin-top:5.95pt;width:18.65pt;height:18.65pt;z-index:25339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>0.5          0.54</w:t>
            </w:r>
          </w:p>
          <w:p w:rsidR="00F37D86" w:rsidRPr="00B138C9" w:rsidRDefault="00F37D86" w:rsidP="00E21D6C">
            <w:pPr>
              <w:pStyle w:val="NoSpacing"/>
              <w:rPr>
                <w:sz w:val="14"/>
                <w:szCs w:val="14"/>
              </w:rPr>
            </w:pPr>
          </w:p>
        </w:tc>
        <w:tc>
          <w:tcPr>
            <w:tcW w:w="2254" w:type="dxa"/>
          </w:tcPr>
          <w:p w:rsidR="00F37D86" w:rsidRPr="00B138C9" w:rsidRDefault="00F37D86" w:rsidP="00E21D6C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92896" behindDoc="0" locked="0" layoutInCell="1" allowOverlap="1" wp14:anchorId="2F8C6CBB" wp14:editId="3933FF9A">
                      <wp:simplePos x="0" y="0"/>
                      <wp:positionH relativeFrom="column">
                        <wp:posOffset>221890</wp:posOffset>
                      </wp:positionH>
                      <wp:positionV relativeFrom="paragraph">
                        <wp:posOffset>76888</wp:posOffset>
                      </wp:positionV>
                      <wp:extent cx="237090" cy="237080"/>
                      <wp:effectExtent l="0" t="0" r="10795" b="10795"/>
                      <wp:wrapNone/>
                      <wp:docPr id="1863" name="Rectangle 18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8C6CBB" id="Rectangle 1863" o:spid="_x0000_s1472" style="position:absolute;margin-left:17.45pt;margin-top:6.05pt;width:18.65pt;height:18.65pt;z-index:25339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>0.7          0.56</w:t>
            </w:r>
          </w:p>
        </w:tc>
        <w:tc>
          <w:tcPr>
            <w:tcW w:w="2254" w:type="dxa"/>
          </w:tcPr>
          <w:p w:rsidR="00F37D86" w:rsidRPr="00B138C9" w:rsidRDefault="00F37D86" w:rsidP="00E21D6C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93920" behindDoc="0" locked="0" layoutInCell="1" allowOverlap="1" wp14:anchorId="1AE17D3B" wp14:editId="578E0272">
                      <wp:simplePos x="0" y="0"/>
                      <wp:positionH relativeFrom="column">
                        <wp:posOffset>246352</wp:posOffset>
                      </wp:positionH>
                      <wp:positionV relativeFrom="paragraph">
                        <wp:posOffset>76588</wp:posOffset>
                      </wp:positionV>
                      <wp:extent cx="237090" cy="237080"/>
                      <wp:effectExtent l="0" t="0" r="10795" b="10795"/>
                      <wp:wrapNone/>
                      <wp:docPr id="1864" name="Rectangle 18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E17D3B" id="Rectangle 1864" o:spid="_x0000_s1473" style="position:absolute;margin-left:19.4pt;margin-top:6.05pt;width:18.65pt;height:18.65pt;z-index:25339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>0.8           0.91</w:t>
            </w:r>
          </w:p>
        </w:tc>
        <w:tc>
          <w:tcPr>
            <w:tcW w:w="2254" w:type="dxa"/>
          </w:tcPr>
          <w:p w:rsidR="00F37D86" w:rsidRPr="00B138C9" w:rsidRDefault="00F37D86" w:rsidP="00E21D6C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94944" behindDoc="0" locked="0" layoutInCell="1" allowOverlap="1" wp14:anchorId="7E00AA39" wp14:editId="7A8F529A">
                      <wp:simplePos x="0" y="0"/>
                      <wp:positionH relativeFrom="column">
                        <wp:posOffset>288286</wp:posOffset>
                      </wp:positionH>
                      <wp:positionV relativeFrom="paragraph">
                        <wp:posOffset>82748</wp:posOffset>
                      </wp:positionV>
                      <wp:extent cx="237090" cy="237080"/>
                      <wp:effectExtent l="0" t="0" r="10795" b="10795"/>
                      <wp:wrapNone/>
                      <wp:docPr id="1865" name="Rectangle 18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00AA39" id="Rectangle 1865" o:spid="_x0000_s1474" style="position:absolute;margin-left:22.7pt;margin-top:6.5pt;width:18.65pt;height:18.65pt;z-index:25339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>0.75          0.6</w:t>
            </w:r>
          </w:p>
        </w:tc>
      </w:tr>
      <w:tr w:rsidR="00F37D86" w:rsidTr="00E21D6C">
        <w:tc>
          <w:tcPr>
            <w:tcW w:w="2254" w:type="dxa"/>
          </w:tcPr>
          <w:p w:rsidR="00F37D86" w:rsidRPr="00B138C9" w:rsidRDefault="00F37D86" w:rsidP="00E21D6C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95968" behindDoc="0" locked="0" layoutInCell="1" allowOverlap="1" wp14:anchorId="6760CE8F" wp14:editId="07E14474">
                      <wp:simplePos x="0" y="0"/>
                      <wp:positionH relativeFrom="column">
                        <wp:posOffset>276334</wp:posOffset>
                      </wp:positionH>
                      <wp:positionV relativeFrom="paragraph">
                        <wp:posOffset>74930</wp:posOffset>
                      </wp:positionV>
                      <wp:extent cx="237090" cy="237080"/>
                      <wp:effectExtent l="0" t="0" r="10795" b="10795"/>
                      <wp:wrapNone/>
                      <wp:docPr id="1866" name="Rectangle 18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60CE8F" id="Rectangle 1866" o:spid="_x0000_s1475" style="position:absolute;margin-left:21.75pt;margin-top:5.9pt;width:18.65pt;height:18.65pt;z-index:25339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>7.05          7.44</w:t>
            </w:r>
          </w:p>
          <w:p w:rsidR="00F37D86" w:rsidRPr="00B138C9" w:rsidRDefault="00F37D86" w:rsidP="00E21D6C">
            <w:pPr>
              <w:pStyle w:val="NoSpacing"/>
              <w:rPr>
                <w:sz w:val="14"/>
                <w:szCs w:val="14"/>
              </w:rPr>
            </w:pPr>
          </w:p>
        </w:tc>
        <w:tc>
          <w:tcPr>
            <w:tcW w:w="2254" w:type="dxa"/>
          </w:tcPr>
          <w:p w:rsidR="00F37D86" w:rsidRPr="00B138C9" w:rsidRDefault="00F37D86" w:rsidP="00E21D6C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96992" behindDoc="0" locked="0" layoutInCell="1" allowOverlap="1" wp14:anchorId="680BDD52" wp14:editId="2A36820F">
                      <wp:simplePos x="0" y="0"/>
                      <wp:positionH relativeFrom="column">
                        <wp:posOffset>273159</wp:posOffset>
                      </wp:positionH>
                      <wp:positionV relativeFrom="paragraph">
                        <wp:posOffset>76835</wp:posOffset>
                      </wp:positionV>
                      <wp:extent cx="237090" cy="237080"/>
                      <wp:effectExtent l="0" t="0" r="10795" b="10795"/>
                      <wp:wrapNone/>
                      <wp:docPr id="1867" name="Rectangle 18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0BDD52" id="Rectangle 1867" o:spid="_x0000_s1476" style="position:absolute;margin-left:21.5pt;margin-top:6.05pt;width:18.65pt;height:18.65pt;z-index:25339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>5.72          4.73</w:t>
            </w:r>
          </w:p>
        </w:tc>
        <w:tc>
          <w:tcPr>
            <w:tcW w:w="2254" w:type="dxa"/>
          </w:tcPr>
          <w:p w:rsidR="00F37D86" w:rsidRPr="00B138C9" w:rsidRDefault="00F37D86" w:rsidP="00E21D6C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98016" behindDoc="0" locked="0" layoutInCell="1" allowOverlap="1" wp14:anchorId="0828492D" wp14:editId="0C8C0104">
                      <wp:simplePos x="0" y="0"/>
                      <wp:positionH relativeFrom="column">
                        <wp:posOffset>233571</wp:posOffset>
                      </wp:positionH>
                      <wp:positionV relativeFrom="paragraph">
                        <wp:posOffset>76200</wp:posOffset>
                      </wp:positionV>
                      <wp:extent cx="237090" cy="237080"/>
                      <wp:effectExtent l="0" t="0" r="10795" b="10795"/>
                      <wp:wrapNone/>
                      <wp:docPr id="1868" name="Rectangle 18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28492D" id="Rectangle 1868" o:spid="_x0000_s1477" style="position:absolute;margin-left:18.4pt;margin-top:6pt;width:18.65pt;height:18.65pt;z-index:25339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>6.1           6.09</w:t>
            </w:r>
          </w:p>
        </w:tc>
        <w:tc>
          <w:tcPr>
            <w:tcW w:w="2254" w:type="dxa"/>
          </w:tcPr>
          <w:p w:rsidR="00F37D86" w:rsidRPr="00B138C9" w:rsidRDefault="00F37D86" w:rsidP="00E21D6C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99040" behindDoc="0" locked="0" layoutInCell="1" allowOverlap="1" wp14:anchorId="720FBCBC" wp14:editId="60C860AC">
                      <wp:simplePos x="0" y="0"/>
                      <wp:positionH relativeFrom="column">
                        <wp:posOffset>288286</wp:posOffset>
                      </wp:positionH>
                      <wp:positionV relativeFrom="paragraph">
                        <wp:posOffset>82748</wp:posOffset>
                      </wp:positionV>
                      <wp:extent cx="237090" cy="237080"/>
                      <wp:effectExtent l="0" t="0" r="10795" b="10795"/>
                      <wp:wrapNone/>
                      <wp:docPr id="1869" name="Rectangle 18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6353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0FBCBC" id="Rectangle 1869" o:spid="_x0000_s1478" style="position:absolute;margin-left:22.7pt;margin-top:6.5pt;width:18.65pt;height:18.65pt;z-index:25339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" fillcolor="window" strokecolor="windowText" strokeweight="1pt">
                      <v:textbox>
                        <w:txbxContent>
                          <w:p w:rsidR="00F37D86" w:rsidRPr="0066353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>5.79          5.9</w:t>
            </w:r>
          </w:p>
        </w:tc>
      </w:tr>
    </w:tbl>
    <w:p w:rsidR="00F37D86" w:rsidRPr="008303DE" w:rsidRDefault="00F37D86" w:rsidP="00F37D86">
      <w:pPr>
        <w:pStyle w:val="NoSpacing"/>
        <w:rPr>
          <w:sz w:val="18"/>
          <w:szCs w:val="18"/>
        </w:rPr>
      </w:pPr>
    </w:p>
    <w:p w:rsidR="00F37D86" w:rsidRPr="00366932" w:rsidRDefault="00F37D86" w:rsidP="00F37D86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11 Add numbers with one or two decimal places</w:t>
      </w:r>
    </w:p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37D86" w:rsidTr="00E21D6C"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6.1 + 2.35 = </w:t>
            </w:r>
          </w:p>
          <w:p w:rsidR="00F37D86" w:rsidRDefault="00F37D86" w:rsidP="00E21D6C">
            <w:pPr>
              <w:pStyle w:val="NoSpacing"/>
            </w:pPr>
          </w:p>
        </w:tc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5.3 + 1.95 = </w:t>
            </w:r>
          </w:p>
        </w:tc>
        <w:tc>
          <w:tcPr>
            <w:tcW w:w="3006" w:type="dxa"/>
          </w:tcPr>
          <w:p w:rsidR="00F37D86" w:rsidRDefault="00F37D86" w:rsidP="00E21D6C">
            <w:pPr>
              <w:pStyle w:val="NoSpacing"/>
            </w:pPr>
            <w:r>
              <w:t xml:space="preserve">56.38 + 24.7 = </w:t>
            </w:r>
          </w:p>
        </w:tc>
      </w:tr>
    </w:tbl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37D86" w:rsidTr="00E21D6C"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6.9 + 6.15 = </w:t>
            </w:r>
          </w:p>
          <w:p w:rsidR="00F37D86" w:rsidRDefault="00F37D86" w:rsidP="00E21D6C">
            <w:pPr>
              <w:pStyle w:val="NoSpacing"/>
            </w:pPr>
          </w:p>
        </w:tc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16.3 + 1.87 = </w:t>
            </w:r>
          </w:p>
        </w:tc>
        <w:tc>
          <w:tcPr>
            <w:tcW w:w="3006" w:type="dxa"/>
          </w:tcPr>
          <w:p w:rsidR="00F37D86" w:rsidRDefault="00F37D86" w:rsidP="00E21D6C">
            <w:pPr>
              <w:pStyle w:val="NoSpacing"/>
            </w:pPr>
            <w:r>
              <w:t xml:space="preserve">48.26 + 12.8 = </w:t>
            </w:r>
          </w:p>
        </w:tc>
      </w:tr>
    </w:tbl>
    <w:p w:rsidR="00F37D86" w:rsidRPr="008303DE" w:rsidRDefault="00F37D86" w:rsidP="00F37D86">
      <w:pPr>
        <w:pStyle w:val="NoSpacing"/>
        <w:rPr>
          <w:sz w:val="18"/>
          <w:szCs w:val="18"/>
        </w:rPr>
      </w:pPr>
    </w:p>
    <w:p w:rsidR="00F37D86" w:rsidRPr="00366932" w:rsidRDefault="00F37D86" w:rsidP="00F37D86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12 Subtract numbers with one or two decimal places</w:t>
      </w:r>
    </w:p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37D86" w:rsidTr="00E21D6C"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31.8 – 6.45 = </w:t>
            </w:r>
          </w:p>
          <w:p w:rsidR="00F37D86" w:rsidRDefault="00F37D86" w:rsidP="00E21D6C">
            <w:pPr>
              <w:pStyle w:val="NoSpacing"/>
            </w:pPr>
          </w:p>
        </w:tc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26.8 – 6.12 = </w:t>
            </w:r>
          </w:p>
        </w:tc>
        <w:tc>
          <w:tcPr>
            <w:tcW w:w="3006" w:type="dxa"/>
          </w:tcPr>
          <w:p w:rsidR="00F37D86" w:rsidRDefault="00F37D86" w:rsidP="00E21D6C">
            <w:pPr>
              <w:pStyle w:val="NoSpacing"/>
            </w:pPr>
            <w:r>
              <w:t xml:space="preserve">125.48 – 72.3 = </w:t>
            </w:r>
          </w:p>
        </w:tc>
      </w:tr>
    </w:tbl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37D86" w:rsidTr="00E21D6C"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52.4 – 6.67 = </w:t>
            </w:r>
          </w:p>
          <w:p w:rsidR="00F37D86" w:rsidRDefault="00F37D86" w:rsidP="00E21D6C">
            <w:pPr>
              <w:pStyle w:val="NoSpacing"/>
            </w:pPr>
          </w:p>
        </w:tc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39.1 – 6.09 = </w:t>
            </w:r>
          </w:p>
        </w:tc>
        <w:tc>
          <w:tcPr>
            <w:tcW w:w="3006" w:type="dxa"/>
          </w:tcPr>
          <w:p w:rsidR="00F37D86" w:rsidRDefault="00F37D86" w:rsidP="00E21D6C">
            <w:pPr>
              <w:pStyle w:val="NoSpacing"/>
            </w:pPr>
            <w:r>
              <w:t xml:space="preserve">118.72 – 91.3 = </w:t>
            </w:r>
          </w:p>
        </w:tc>
      </w:tr>
    </w:tbl>
    <w:p w:rsidR="00F37D86" w:rsidRPr="008303DE" w:rsidRDefault="00F37D86" w:rsidP="00F37D86">
      <w:pPr>
        <w:pStyle w:val="NoSpacing"/>
        <w:rPr>
          <w:sz w:val="18"/>
          <w:szCs w:val="18"/>
        </w:rPr>
      </w:pPr>
    </w:p>
    <w:p w:rsidR="00F37D86" w:rsidRPr="00366932" w:rsidRDefault="00F37D86" w:rsidP="00F37D86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13 Subtract numbers with one or two decimal places from whole numbers</w:t>
      </w:r>
    </w:p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37D86" w:rsidTr="00E21D6C"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5 – 1.35 = </w:t>
            </w:r>
          </w:p>
          <w:p w:rsidR="00F37D86" w:rsidRDefault="00F37D86" w:rsidP="00E21D6C">
            <w:pPr>
              <w:pStyle w:val="NoSpacing"/>
            </w:pPr>
          </w:p>
        </w:tc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8 – 4.65 = </w:t>
            </w:r>
          </w:p>
        </w:tc>
        <w:tc>
          <w:tcPr>
            <w:tcW w:w="3006" w:type="dxa"/>
          </w:tcPr>
          <w:p w:rsidR="00F37D86" w:rsidRDefault="00F37D86" w:rsidP="00E21D6C">
            <w:pPr>
              <w:pStyle w:val="NoSpacing"/>
            </w:pPr>
            <w:r>
              <w:t xml:space="preserve">11 – 4.01 = </w:t>
            </w:r>
          </w:p>
        </w:tc>
      </w:tr>
    </w:tbl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37D86" w:rsidTr="00E21D6C"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4 – 1.15 = </w:t>
            </w:r>
          </w:p>
          <w:p w:rsidR="00F37D86" w:rsidRDefault="00F37D86" w:rsidP="00E21D6C">
            <w:pPr>
              <w:pStyle w:val="NoSpacing"/>
            </w:pPr>
          </w:p>
        </w:tc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7 – 2.25 = </w:t>
            </w:r>
          </w:p>
        </w:tc>
        <w:tc>
          <w:tcPr>
            <w:tcW w:w="3006" w:type="dxa"/>
          </w:tcPr>
          <w:p w:rsidR="00F37D86" w:rsidRDefault="00F37D86" w:rsidP="00E21D6C">
            <w:pPr>
              <w:pStyle w:val="NoSpacing"/>
            </w:pPr>
            <w:r>
              <w:t xml:space="preserve">12 – 6.01 = </w:t>
            </w:r>
          </w:p>
        </w:tc>
      </w:tr>
    </w:tbl>
    <w:p w:rsidR="00F37D86" w:rsidRPr="008303DE" w:rsidRDefault="00F37D86" w:rsidP="00F37D86">
      <w:pPr>
        <w:pStyle w:val="NoSpacing"/>
        <w:rPr>
          <w:sz w:val="18"/>
          <w:szCs w:val="18"/>
        </w:rPr>
      </w:pPr>
    </w:p>
    <w:p w:rsidR="00F37D86" w:rsidRPr="00366932" w:rsidRDefault="00F37D86" w:rsidP="00F37D86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14 Multiply numbers with hundredths by 10</w:t>
      </w:r>
    </w:p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37D86" w:rsidTr="00E21D6C"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5 x 10 = </w:t>
            </w:r>
          </w:p>
          <w:p w:rsidR="00F37D86" w:rsidRDefault="00F37D86" w:rsidP="00E21D6C">
            <w:pPr>
              <w:pStyle w:val="NoSpacing"/>
            </w:pPr>
          </w:p>
        </w:tc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0.5 x 10 = </w:t>
            </w:r>
          </w:p>
        </w:tc>
        <w:tc>
          <w:tcPr>
            <w:tcW w:w="3006" w:type="dxa"/>
          </w:tcPr>
          <w:p w:rsidR="00F37D86" w:rsidRDefault="00F37D86" w:rsidP="00E21D6C">
            <w:pPr>
              <w:pStyle w:val="NoSpacing"/>
            </w:pPr>
            <w:r>
              <w:t xml:space="preserve">0.05 x 10 = </w:t>
            </w:r>
          </w:p>
        </w:tc>
      </w:tr>
      <w:tr w:rsidR="00F37D86" w:rsidTr="00E21D6C"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0.09 x 10 = </w:t>
            </w:r>
          </w:p>
          <w:p w:rsidR="00F37D86" w:rsidRDefault="00F37D86" w:rsidP="00E21D6C">
            <w:pPr>
              <w:pStyle w:val="NoSpacing"/>
            </w:pPr>
          </w:p>
        </w:tc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0.43 x 10 = </w:t>
            </w:r>
          </w:p>
        </w:tc>
        <w:tc>
          <w:tcPr>
            <w:tcW w:w="3006" w:type="dxa"/>
          </w:tcPr>
          <w:p w:rsidR="00F37D86" w:rsidRDefault="00F37D86" w:rsidP="00E21D6C">
            <w:pPr>
              <w:pStyle w:val="NoSpacing"/>
            </w:pPr>
            <w:r>
              <w:t xml:space="preserve">4.03 x 10 = </w:t>
            </w:r>
          </w:p>
        </w:tc>
      </w:tr>
    </w:tbl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37D86" w:rsidTr="00E21D6C"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6 x 10 = </w:t>
            </w:r>
          </w:p>
          <w:p w:rsidR="00F37D86" w:rsidRDefault="00F37D86" w:rsidP="00E21D6C">
            <w:pPr>
              <w:pStyle w:val="NoSpacing"/>
            </w:pPr>
          </w:p>
        </w:tc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0.6 x 10 = </w:t>
            </w:r>
          </w:p>
        </w:tc>
        <w:tc>
          <w:tcPr>
            <w:tcW w:w="3006" w:type="dxa"/>
          </w:tcPr>
          <w:p w:rsidR="00F37D86" w:rsidRDefault="00F37D86" w:rsidP="00E21D6C">
            <w:pPr>
              <w:pStyle w:val="NoSpacing"/>
            </w:pPr>
            <w:r>
              <w:t xml:space="preserve">0.06 x 10 = </w:t>
            </w:r>
          </w:p>
        </w:tc>
      </w:tr>
      <w:tr w:rsidR="00F37D86" w:rsidTr="00E21D6C"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0.07 x 10 = </w:t>
            </w:r>
          </w:p>
          <w:p w:rsidR="00F37D86" w:rsidRDefault="00F37D86" w:rsidP="00E21D6C">
            <w:pPr>
              <w:pStyle w:val="NoSpacing"/>
            </w:pPr>
          </w:p>
        </w:tc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0.67 x 10 = </w:t>
            </w:r>
          </w:p>
        </w:tc>
        <w:tc>
          <w:tcPr>
            <w:tcW w:w="3006" w:type="dxa"/>
          </w:tcPr>
          <w:p w:rsidR="00F37D86" w:rsidRDefault="00F37D86" w:rsidP="00E21D6C">
            <w:pPr>
              <w:pStyle w:val="NoSpacing"/>
            </w:pPr>
            <w:r>
              <w:t xml:space="preserve">6.07 x 10 = </w:t>
            </w:r>
          </w:p>
        </w:tc>
      </w:tr>
    </w:tbl>
    <w:p w:rsidR="00F37D86" w:rsidRDefault="00F37D86" w:rsidP="00F37D86">
      <w:pPr>
        <w:pStyle w:val="NoSpacing"/>
        <w:rPr>
          <w:sz w:val="18"/>
          <w:szCs w:val="18"/>
        </w:rPr>
      </w:pPr>
    </w:p>
    <w:p w:rsidR="00F37D86" w:rsidRPr="00366932" w:rsidRDefault="00F37D86" w:rsidP="00F37D86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15 Divide one-, two- or three-digit numbers by 100</w:t>
      </w:r>
    </w:p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37D86" w:rsidTr="00E21D6C"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4 </w:t>
            </w:r>
            <w:r w:rsidRPr="00F42B0D">
              <w:t>÷</w:t>
            </w:r>
            <w:r>
              <w:t xml:space="preserve"> 100 = </w:t>
            </w:r>
          </w:p>
          <w:p w:rsidR="00F37D86" w:rsidRDefault="00F37D86" w:rsidP="00E21D6C">
            <w:pPr>
              <w:pStyle w:val="NoSpacing"/>
            </w:pPr>
          </w:p>
        </w:tc>
        <w:tc>
          <w:tcPr>
            <w:tcW w:w="3005" w:type="dxa"/>
          </w:tcPr>
          <w:p w:rsidR="00F37D86" w:rsidRPr="007F4D01" w:rsidRDefault="00F37D86" w:rsidP="00E21D6C">
            <w:pPr>
              <w:pStyle w:val="NoSpacing"/>
              <w:rPr>
                <w:b/>
                <w:bCs/>
              </w:rPr>
            </w:pPr>
            <w:r>
              <w:t xml:space="preserve">40 </w:t>
            </w:r>
            <w:r w:rsidRPr="00F42B0D">
              <w:t>÷</w:t>
            </w:r>
            <w:r>
              <w:t xml:space="preserve"> 100 = </w:t>
            </w:r>
          </w:p>
        </w:tc>
        <w:tc>
          <w:tcPr>
            <w:tcW w:w="3006" w:type="dxa"/>
          </w:tcPr>
          <w:p w:rsidR="00F37D86" w:rsidRDefault="00F37D86" w:rsidP="00E21D6C">
            <w:pPr>
              <w:pStyle w:val="NoSpacing"/>
            </w:pPr>
            <w:r>
              <w:t xml:space="preserve">67 </w:t>
            </w:r>
            <w:r w:rsidRPr="00F42B0D">
              <w:t>÷</w:t>
            </w:r>
            <w:r>
              <w:t xml:space="preserve"> 100 =</w:t>
            </w:r>
          </w:p>
        </w:tc>
      </w:tr>
      <w:tr w:rsidR="00F37D86" w:rsidTr="00E21D6C">
        <w:tc>
          <w:tcPr>
            <w:tcW w:w="3005" w:type="dxa"/>
          </w:tcPr>
          <w:p w:rsidR="00F37D86" w:rsidRPr="007F4D01" w:rsidRDefault="00F37D86" w:rsidP="00E21D6C">
            <w:pPr>
              <w:pStyle w:val="NoSpacing"/>
              <w:rPr>
                <w:b/>
                <w:bCs/>
              </w:rPr>
            </w:pPr>
            <w:r>
              <w:t xml:space="preserve">400 </w:t>
            </w:r>
            <w:r w:rsidRPr="00F42B0D">
              <w:t>÷</w:t>
            </w:r>
            <w:r>
              <w:t xml:space="preserve"> 100 = </w:t>
            </w:r>
          </w:p>
          <w:p w:rsidR="00F37D86" w:rsidRDefault="00F37D86" w:rsidP="00E21D6C">
            <w:pPr>
              <w:pStyle w:val="NoSpacing"/>
            </w:pPr>
          </w:p>
        </w:tc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399 </w:t>
            </w:r>
            <w:r w:rsidRPr="00F42B0D">
              <w:t>÷</w:t>
            </w:r>
            <w:r>
              <w:t xml:space="preserve"> 100 = </w:t>
            </w:r>
          </w:p>
        </w:tc>
        <w:tc>
          <w:tcPr>
            <w:tcW w:w="3006" w:type="dxa"/>
          </w:tcPr>
          <w:p w:rsidR="00F37D86" w:rsidRPr="007F4D01" w:rsidRDefault="00F37D86" w:rsidP="00E21D6C">
            <w:pPr>
              <w:pStyle w:val="NoSpacing"/>
              <w:rPr>
                <w:b/>
                <w:bCs/>
              </w:rPr>
            </w:pPr>
            <w:r>
              <w:t xml:space="preserve">401 </w:t>
            </w:r>
            <w:r w:rsidRPr="00F42B0D">
              <w:t>÷</w:t>
            </w:r>
            <w:r>
              <w:t xml:space="preserve"> 100 = </w:t>
            </w:r>
          </w:p>
        </w:tc>
      </w:tr>
    </w:tbl>
    <w:p w:rsidR="00F37D86" w:rsidRDefault="00F37D86" w:rsidP="00F37D86">
      <w:pPr>
        <w:pStyle w:val="NoSpacing"/>
        <w:rPr>
          <w:i/>
          <w:iCs/>
          <w:sz w:val="18"/>
          <w:szCs w:val="18"/>
        </w:rPr>
      </w:pPr>
    </w:p>
    <w:p w:rsidR="00F37D86" w:rsidRDefault="00F37D86" w:rsidP="00F37D86">
      <w:pPr>
        <w:pStyle w:val="NoSpacing"/>
        <w:rPr>
          <w:i/>
          <w:iCs/>
          <w:sz w:val="18"/>
          <w:szCs w:val="18"/>
        </w:rPr>
      </w:pPr>
    </w:p>
    <w:p w:rsidR="00F37D86" w:rsidRDefault="00F37D86" w:rsidP="00F37D86">
      <w:pPr>
        <w:pStyle w:val="NoSpacing"/>
        <w:rPr>
          <w:i/>
          <w:iCs/>
          <w:sz w:val="18"/>
          <w:szCs w:val="18"/>
        </w:rPr>
      </w:pPr>
    </w:p>
    <w:p w:rsidR="00F37D86" w:rsidRDefault="00F37D86" w:rsidP="00F37D86">
      <w:pPr>
        <w:pStyle w:val="NoSpacing"/>
        <w:rPr>
          <w:i/>
          <w:iCs/>
          <w:sz w:val="18"/>
          <w:szCs w:val="18"/>
        </w:rPr>
      </w:pPr>
    </w:p>
    <w:p w:rsidR="00F37D86" w:rsidRDefault="00F37D86" w:rsidP="00F37D86">
      <w:pPr>
        <w:pStyle w:val="NoSpacing"/>
        <w:rPr>
          <w:i/>
          <w:iCs/>
          <w:sz w:val="18"/>
          <w:szCs w:val="18"/>
        </w:rPr>
      </w:pPr>
    </w:p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37D86" w:rsidRPr="000634CE" w:rsidTr="00E21D6C">
        <w:tc>
          <w:tcPr>
            <w:tcW w:w="3005" w:type="dxa"/>
          </w:tcPr>
          <w:p w:rsidR="00F37D86" w:rsidRPr="000634CE" w:rsidRDefault="00F37D86" w:rsidP="00E21D6C">
            <w:pPr>
              <w:pStyle w:val="NoSpacing"/>
            </w:pPr>
            <w:r>
              <w:t>2</w:t>
            </w:r>
            <w:r w:rsidRPr="000634CE">
              <w:t xml:space="preserve"> ÷ 100 = </w:t>
            </w:r>
          </w:p>
          <w:p w:rsidR="00F37D86" w:rsidRPr="000634CE" w:rsidRDefault="00F37D86" w:rsidP="00E21D6C">
            <w:pPr>
              <w:pStyle w:val="NoSpacing"/>
            </w:pPr>
          </w:p>
        </w:tc>
        <w:tc>
          <w:tcPr>
            <w:tcW w:w="3005" w:type="dxa"/>
          </w:tcPr>
          <w:p w:rsidR="00F37D86" w:rsidRPr="000634CE" w:rsidRDefault="00F37D86" w:rsidP="00E21D6C">
            <w:pPr>
              <w:pStyle w:val="NoSpacing"/>
              <w:rPr>
                <w:b/>
                <w:bCs/>
              </w:rPr>
            </w:pPr>
            <w:r>
              <w:t>3</w:t>
            </w:r>
            <w:r w:rsidRPr="000634CE">
              <w:t xml:space="preserve">0 ÷ 100 = </w:t>
            </w:r>
          </w:p>
        </w:tc>
        <w:tc>
          <w:tcPr>
            <w:tcW w:w="3006" w:type="dxa"/>
          </w:tcPr>
          <w:p w:rsidR="00F37D86" w:rsidRPr="000634CE" w:rsidRDefault="00F37D86" w:rsidP="00E21D6C">
            <w:pPr>
              <w:pStyle w:val="NoSpacing"/>
            </w:pPr>
            <w:r>
              <w:t>32</w:t>
            </w:r>
            <w:r w:rsidRPr="000634CE">
              <w:t xml:space="preserve"> ÷ 100 =</w:t>
            </w:r>
          </w:p>
        </w:tc>
      </w:tr>
      <w:tr w:rsidR="00F37D86" w:rsidRPr="000634CE" w:rsidTr="00E21D6C">
        <w:tc>
          <w:tcPr>
            <w:tcW w:w="3005" w:type="dxa"/>
          </w:tcPr>
          <w:p w:rsidR="00F37D86" w:rsidRPr="000634CE" w:rsidRDefault="00F37D86" w:rsidP="00E21D6C">
            <w:pPr>
              <w:pStyle w:val="NoSpacing"/>
              <w:rPr>
                <w:b/>
                <w:bCs/>
              </w:rPr>
            </w:pPr>
            <w:r>
              <w:t>3</w:t>
            </w:r>
            <w:r w:rsidRPr="000634CE">
              <w:t xml:space="preserve">00 ÷ 100 = </w:t>
            </w:r>
          </w:p>
          <w:p w:rsidR="00F37D86" w:rsidRPr="000634CE" w:rsidRDefault="00F37D86" w:rsidP="00E21D6C">
            <w:pPr>
              <w:pStyle w:val="NoSpacing"/>
            </w:pPr>
          </w:p>
        </w:tc>
        <w:tc>
          <w:tcPr>
            <w:tcW w:w="3005" w:type="dxa"/>
          </w:tcPr>
          <w:p w:rsidR="00F37D86" w:rsidRPr="000634CE" w:rsidRDefault="00F37D86" w:rsidP="00E21D6C">
            <w:pPr>
              <w:pStyle w:val="NoSpacing"/>
            </w:pPr>
            <w:r w:rsidRPr="000634CE">
              <w:t>3</w:t>
            </w:r>
            <w:r>
              <w:t>02</w:t>
            </w:r>
            <w:r w:rsidRPr="000634CE">
              <w:t xml:space="preserve"> ÷ 100 = </w:t>
            </w:r>
          </w:p>
        </w:tc>
        <w:tc>
          <w:tcPr>
            <w:tcW w:w="3006" w:type="dxa"/>
          </w:tcPr>
          <w:p w:rsidR="00F37D86" w:rsidRPr="000634CE" w:rsidRDefault="00F37D86" w:rsidP="00E21D6C">
            <w:pPr>
              <w:pStyle w:val="NoSpacing"/>
              <w:rPr>
                <w:b/>
                <w:bCs/>
              </w:rPr>
            </w:pPr>
            <w:r>
              <w:t>332</w:t>
            </w:r>
            <w:r w:rsidRPr="000634CE">
              <w:t xml:space="preserve"> ÷ 100 = </w:t>
            </w:r>
          </w:p>
        </w:tc>
      </w:tr>
    </w:tbl>
    <w:p w:rsidR="00F37D86" w:rsidRPr="008303DE" w:rsidRDefault="00F37D86" w:rsidP="00F37D86">
      <w:pPr>
        <w:pStyle w:val="NoSpacing"/>
        <w:rPr>
          <w:sz w:val="18"/>
          <w:szCs w:val="18"/>
        </w:rPr>
      </w:pPr>
    </w:p>
    <w:p w:rsidR="00F37D86" w:rsidRPr="00366932" w:rsidRDefault="00F37D86" w:rsidP="00F37D86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16 Multiply decimals by 100</w:t>
      </w:r>
    </w:p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37D86" w:rsidTr="00E21D6C"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0.5 x 100 = </w:t>
            </w:r>
          </w:p>
          <w:p w:rsidR="00F37D86" w:rsidRDefault="00F37D86" w:rsidP="00E21D6C">
            <w:pPr>
              <w:pStyle w:val="NoSpacing"/>
            </w:pPr>
          </w:p>
        </w:tc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0.04 x 100 = </w:t>
            </w:r>
          </w:p>
        </w:tc>
        <w:tc>
          <w:tcPr>
            <w:tcW w:w="3006" w:type="dxa"/>
          </w:tcPr>
          <w:p w:rsidR="00F37D86" w:rsidRDefault="00F37D86" w:rsidP="00E21D6C">
            <w:pPr>
              <w:pStyle w:val="NoSpacing"/>
            </w:pPr>
            <w:r>
              <w:t xml:space="preserve">0.54 x 100 = </w:t>
            </w:r>
          </w:p>
        </w:tc>
      </w:tr>
      <w:tr w:rsidR="00F37D86" w:rsidTr="00E21D6C"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5.4 x 100 = </w:t>
            </w:r>
          </w:p>
          <w:p w:rsidR="00F37D86" w:rsidRDefault="00F37D86" w:rsidP="00E21D6C">
            <w:pPr>
              <w:pStyle w:val="NoSpacing"/>
            </w:pPr>
          </w:p>
        </w:tc>
        <w:tc>
          <w:tcPr>
            <w:tcW w:w="3005" w:type="dxa"/>
          </w:tcPr>
          <w:p w:rsidR="00F37D86" w:rsidRDefault="00F37D86" w:rsidP="00E21D6C">
            <w:pPr>
              <w:pStyle w:val="NoSpacing"/>
            </w:pPr>
            <w:r>
              <w:t xml:space="preserve">5.04 x 100 = </w:t>
            </w:r>
          </w:p>
        </w:tc>
        <w:tc>
          <w:tcPr>
            <w:tcW w:w="3006" w:type="dxa"/>
          </w:tcPr>
          <w:p w:rsidR="00F37D86" w:rsidRDefault="00F37D86" w:rsidP="00E21D6C">
            <w:pPr>
              <w:pStyle w:val="NoSpacing"/>
            </w:pPr>
            <w:r>
              <w:t xml:space="preserve">50.4 x 100 = </w:t>
            </w:r>
          </w:p>
        </w:tc>
      </w:tr>
    </w:tbl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37D86" w:rsidRPr="000634CE" w:rsidTr="00E21D6C">
        <w:tc>
          <w:tcPr>
            <w:tcW w:w="3005" w:type="dxa"/>
          </w:tcPr>
          <w:p w:rsidR="00F37D86" w:rsidRPr="000634CE" w:rsidRDefault="00F37D86" w:rsidP="00E21D6C">
            <w:pPr>
              <w:pStyle w:val="NoSpacing"/>
            </w:pPr>
            <w:r w:rsidRPr="000634CE">
              <w:t>0.</w:t>
            </w:r>
            <w:r>
              <w:t>8</w:t>
            </w:r>
            <w:r w:rsidRPr="000634CE">
              <w:t xml:space="preserve"> x 100 = </w:t>
            </w:r>
          </w:p>
          <w:p w:rsidR="00F37D86" w:rsidRPr="000634CE" w:rsidRDefault="00F37D86" w:rsidP="00E21D6C">
            <w:pPr>
              <w:pStyle w:val="NoSpacing"/>
            </w:pPr>
          </w:p>
        </w:tc>
        <w:tc>
          <w:tcPr>
            <w:tcW w:w="3005" w:type="dxa"/>
          </w:tcPr>
          <w:p w:rsidR="00F37D86" w:rsidRPr="000634CE" w:rsidRDefault="00F37D86" w:rsidP="00E21D6C">
            <w:pPr>
              <w:pStyle w:val="NoSpacing"/>
            </w:pPr>
            <w:r w:rsidRPr="000634CE">
              <w:t>0.0</w:t>
            </w:r>
            <w:r>
              <w:t>6</w:t>
            </w:r>
            <w:r w:rsidRPr="000634CE">
              <w:t xml:space="preserve"> x 100 = </w:t>
            </w:r>
          </w:p>
        </w:tc>
        <w:tc>
          <w:tcPr>
            <w:tcW w:w="3006" w:type="dxa"/>
          </w:tcPr>
          <w:p w:rsidR="00F37D86" w:rsidRPr="000634CE" w:rsidRDefault="00F37D86" w:rsidP="00E21D6C">
            <w:pPr>
              <w:pStyle w:val="NoSpacing"/>
            </w:pPr>
            <w:r w:rsidRPr="000634CE">
              <w:t>0.</w:t>
            </w:r>
            <w:r>
              <w:t>86</w:t>
            </w:r>
            <w:r w:rsidRPr="000634CE">
              <w:t xml:space="preserve"> x 100 = </w:t>
            </w:r>
          </w:p>
        </w:tc>
      </w:tr>
      <w:tr w:rsidR="00F37D86" w:rsidRPr="000634CE" w:rsidTr="00E21D6C">
        <w:tc>
          <w:tcPr>
            <w:tcW w:w="3005" w:type="dxa"/>
          </w:tcPr>
          <w:p w:rsidR="00F37D86" w:rsidRPr="000634CE" w:rsidRDefault="00F37D86" w:rsidP="00E21D6C">
            <w:pPr>
              <w:pStyle w:val="NoSpacing"/>
            </w:pPr>
            <w:r>
              <w:t>6.8</w:t>
            </w:r>
            <w:r w:rsidRPr="000634CE">
              <w:t xml:space="preserve"> x 100 = </w:t>
            </w:r>
          </w:p>
          <w:p w:rsidR="00F37D86" w:rsidRPr="000634CE" w:rsidRDefault="00F37D86" w:rsidP="00E21D6C">
            <w:pPr>
              <w:pStyle w:val="NoSpacing"/>
            </w:pPr>
          </w:p>
        </w:tc>
        <w:tc>
          <w:tcPr>
            <w:tcW w:w="3005" w:type="dxa"/>
          </w:tcPr>
          <w:p w:rsidR="00F37D86" w:rsidRPr="000634CE" w:rsidRDefault="00F37D86" w:rsidP="00E21D6C">
            <w:pPr>
              <w:pStyle w:val="NoSpacing"/>
            </w:pPr>
            <w:r>
              <w:t>8</w:t>
            </w:r>
            <w:r w:rsidRPr="000634CE">
              <w:t>.0</w:t>
            </w:r>
            <w:r>
              <w:t>6</w:t>
            </w:r>
            <w:r w:rsidRPr="000634CE">
              <w:t xml:space="preserve"> x 100 = </w:t>
            </w:r>
          </w:p>
        </w:tc>
        <w:tc>
          <w:tcPr>
            <w:tcW w:w="3006" w:type="dxa"/>
          </w:tcPr>
          <w:p w:rsidR="00F37D86" w:rsidRPr="000634CE" w:rsidRDefault="00F37D86" w:rsidP="00E21D6C">
            <w:pPr>
              <w:pStyle w:val="NoSpacing"/>
            </w:pPr>
            <w:r>
              <w:t>8</w:t>
            </w:r>
            <w:r w:rsidRPr="000634CE">
              <w:t>0.</w:t>
            </w:r>
            <w:r>
              <w:t>6</w:t>
            </w:r>
            <w:r w:rsidRPr="000634CE">
              <w:t xml:space="preserve"> x 100 = </w:t>
            </w:r>
          </w:p>
        </w:tc>
      </w:tr>
    </w:tbl>
    <w:p w:rsidR="00F37D86" w:rsidRPr="008303DE" w:rsidRDefault="00F37D86" w:rsidP="00F37D86">
      <w:pPr>
        <w:pStyle w:val="NoSpacing"/>
        <w:rPr>
          <w:sz w:val="18"/>
          <w:szCs w:val="18"/>
        </w:rPr>
      </w:pPr>
    </w:p>
    <w:p w:rsidR="00F37D86" w:rsidRPr="00366932" w:rsidRDefault="00F37D86" w:rsidP="00F37D86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17 Solve missing number problems for multiplication and division of decimals by 10 or 100</w:t>
      </w:r>
    </w:p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37D86" w:rsidTr="00E21D6C">
        <w:tc>
          <w:tcPr>
            <w:tcW w:w="3005" w:type="dxa"/>
          </w:tcPr>
          <w:p w:rsidR="00F37D86" w:rsidRPr="00B10D61" w:rsidRDefault="00F37D86" w:rsidP="00E21D6C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00064" behindDoc="1" locked="0" layoutInCell="1" allowOverlap="1" wp14:anchorId="02318160" wp14:editId="403D0004">
                      <wp:simplePos x="0" y="0"/>
                      <wp:positionH relativeFrom="column">
                        <wp:posOffset>337319</wp:posOffset>
                      </wp:positionH>
                      <wp:positionV relativeFrom="page">
                        <wp:posOffset>54978</wp:posOffset>
                      </wp:positionV>
                      <wp:extent cx="524042" cy="339090"/>
                      <wp:effectExtent l="0" t="0" r="28575" b="22860"/>
                      <wp:wrapNone/>
                      <wp:docPr id="814" name="Rectangle 8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318160" id="Rectangle 814" o:spid="_x0000_s1479" style="position:absolute;margin-left:26.55pt;margin-top:4.35pt;width:41.25pt;height:26.7pt;z-index:-24991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 xml:space="preserve">8.3 x                    = 830              </w:t>
            </w:r>
          </w:p>
          <w:p w:rsidR="00F37D86" w:rsidRPr="000634CE" w:rsidRDefault="00F37D86" w:rsidP="00E21D6C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5" w:type="dxa"/>
          </w:tcPr>
          <w:p w:rsidR="00F37D86" w:rsidRPr="00B10D61" w:rsidRDefault="00F37D86" w:rsidP="00E21D6C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01088" behindDoc="1" locked="0" layoutInCell="1" allowOverlap="1" wp14:anchorId="7F365F83" wp14:editId="63FB0F10">
                      <wp:simplePos x="0" y="0"/>
                      <wp:positionH relativeFrom="column">
                        <wp:posOffset>394538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815" name="Rectangle 8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365F83" id="Rectangle 815" o:spid="_x0000_s1480" style="position:absolute;margin-left:31.05pt;margin-top:4.3pt;width:41.25pt;height:26.7pt;z-index:-24991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 xml:space="preserve">0.08 x                    = 0.8             </w:t>
            </w:r>
          </w:p>
          <w:p w:rsidR="00F37D86" w:rsidRPr="000634CE" w:rsidRDefault="00F37D86" w:rsidP="00E21D6C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6" w:type="dxa"/>
          </w:tcPr>
          <w:p w:rsidR="00F37D86" w:rsidRPr="00B10D61" w:rsidRDefault="00F37D86" w:rsidP="00E21D6C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02112" behindDoc="1" locked="0" layoutInCell="1" allowOverlap="1" wp14:anchorId="317DB700" wp14:editId="3EE23AD7">
                      <wp:simplePos x="0" y="0"/>
                      <wp:positionH relativeFrom="column">
                        <wp:posOffset>394538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747" name="Rectangle 17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7DB700" id="Rectangle 1747" o:spid="_x0000_s1481" style="position:absolute;margin-left:31.05pt;margin-top:4.3pt;width:41.25pt;height:26.7pt;z-index:-24991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 xml:space="preserve">0.83 x                    = 83             </w:t>
            </w:r>
          </w:p>
          <w:p w:rsidR="00F37D86" w:rsidRPr="000634CE" w:rsidRDefault="00F37D86" w:rsidP="00E21D6C">
            <w:pPr>
              <w:pStyle w:val="NoSpacing"/>
              <w:rPr>
                <w:sz w:val="18"/>
                <w:szCs w:val="18"/>
              </w:rPr>
            </w:pPr>
          </w:p>
        </w:tc>
      </w:tr>
      <w:tr w:rsidR="00F37D86" w:rsidTr="00E21D6C">
        <w:tc>
          <w:tcPr>
            <w:tcW w:w="3005" w:type="dxa"/>
          </w:tcPr>
          <w:p w:rsidR="00F37D86" w:rsidRPr="00B10D61" w:rsidRDefault="00F37D86" w:rsidP="00E21D6C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03136" behindDoc="1" locked="0" layoutInCell="1" allowOverlap="1" wp14:anchorId="07F81AA8" wp14:editId="54235C9F">
                      <wp:simplePos x="0" y="0"/>
                      <wp:positionH relativeFrom="column">
                        <wp:posOffset>337319</wp:posOffset>
                      </wp:positionH>
                      <wp:positionV relativeFrom="page">
                        <wp:posOffset>54978</wp:posOffset>
                      </wp:positionV>
                      <wp:extent cx="524042" cy="339090"/>
                      <wp:effectExtent l="0" t="0" r="28575" b="22860"/>
                      <wp:wrapNone/>
                      <wp:docPr id="1789" name="Rectangle 17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F81AA8" id="Rectangle 1789" o:spid="_x0000_s1482" style="position:absolute;margin-left:26.55pt;margin-top:4.35pt;width:41.25pt;height:26.7pt;z-index:-24991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 xml:space="preserve">8.3 </w:t>
            </w:r>
            <w:r w:rsidRPr="00F42B0D">
              <w:t>÷</w:t>
            </w:r>
            <w:r>
              <w:t xml:space="preserve">                    = 0.83              </w:t>
            </w:r>
          </w:p>
          <w:p w:rsidR="00F37D86" w:rsidRPr="000634CE" w:rsidRDefault="00F37D86" w:rsidP="00E21D6C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5" w:type="dxa"/>
          </w:tcPr>
          <w:p w:rsidR="00F37D86" w:rsidRPr="00B10D61" w:rsidRDefault="00F37D86" w:rsidP="00E21D6C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04160" behindDoc="1" locked="0" layoutInCell="1" allowOverlap="1" wp14:anchorId="6BA52570" wp14:editId="399A262F">
                      <wp:simplePos x="0" y="0"/>
                      <wp:positionH relativeFrom="column">
                        <wp:posOffset>286817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790" name="Rectangle 17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A52570" id="Rectangle 1790" o:spid="_x0000_s1483" style="position:absolute;margin-left:22.6pt;margin-top:4.3pt;width:41.25pt;height:26.7pt;z-index:-24991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 xml:space="preserve">83 </w:t>
            </w:r>
            <w:r w:rsidRPr="00F42B0D">
              <w:t>÷</w:t>
            </w:r>
            <w:r>
              <w:t xml:space="preserve">                    = 8.3              </w:t>
            </w:r>
          </w:p>
          <w:p w:rsidR="00F37D86" w:rsidRPr="000634CE" w:rsidRDefault="00F37D86" w:rsidP="00E21D6C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6" w:type="dxa"/>
          </w:tcPr>
          <w:p w:rsidR="00F37D86" w:rsidRPr="00B10D61" w:rsidRDefault="00F37D86" w:rsidP="00E21D6C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05184" behindDoc="1" locked="0" layoutInCell="1" allowOverlap="1" wp14:anchorId="69B7B383" wp14:editId="476E8BA5">
                      <wp:simplePos x="0" y="0"/>
                      <wp:positionH relativeFrom="column">
                        <wp:posOffset>286817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791" name="Rectangle 17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B7B383" id="Rectangle 1791" o:spid="_x0000_s1484" style="position:absolute;margin-left:22.6pt;margin-top:4.3pt;width:41.25pt;height:26.7pt;z-index:-24991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Default="00F37D86" w:rsidP="00E21D6C">
            <w:pPr>
              <w:pStyle w:val="NoSpacing"/>
            </w:pPr>
            <w:r>
              <w:t xml:space="preserve">83 </w:t>
            </w:r>
            <w:r w:rsidRPr="00F42B0D">
              <w:t>÷</w:t>
            </w:r>
            <w:r>
              <w:t xml:space="preserve">                    = 0.83              </w:t>
            </w:r>
          </w:p>
          <w:p w:rsidR="00F37D86" w:rsidRPr="000634CE" w:rsidRDefault="00F37D86" w:rsidP="00E21D6C">
            <w:pPr>
              <w:pStyle w:val="NoSpacing"/>
              <w:rPr>
                <w:sz w:val="18"/>
                <w:szCs w:val="18"/>
              </w:rPr>
            </w:pPr>
          </w:p>
        </w:tc>
      </w:tr>
    </w:tbl>
    <w:p w:rsidR="00F37D86" w:rsidRPr="008303DE" w:rsidRDefault="00F37D86" w:rsidP="00F37D86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37D86" w:rsidRPr="000634CE" w:rsidTr="00E21D6C">
        <w:tc>
          <w:tcPr>
            <w:tcW w:w="3005" w:type="dxa"/>
          </w:tcPr>
          <w:p w:rsidR="00F37D86" w:rsidRPr="000634CE" w:rsidRDefault="00F37D86" w:rsidP="00E21D6C">
            <w:pPr>
              <w:pStyle w:val="NoSpacing"/>
              <w:rPr>
                <w:sz w:val="18"/>
                <w:szCs w:val="18"/>
              </w:rPr>
            </w:pPr>
            <w:r w:rsidRPr="000634CE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06208" behindDoc="1" locked="0" layoutInCell="1" allowOverlap="1" wp14:anchorId="76F017B9" wp14:editId="73CB0BCA">
                      <wp:simplePos x="0" y="0"/>
                      <wp:positionH relativeFrom="column">
                        <wp:posOffset>337319</wp:posOffset>
                      </wp:positionH>
                      <wp:positionV relativeFrom="page">
                        <wp:posOffset>54978</wp:posOffset>
                      </wp:positionV>
                      <wp:extent cx="524042" cy="339090"/>
                      <wp:effectExtent l="0" t="0" r="28575" b="22860"/>
                      <wp:wrapNone/>
                      <wp:docPr id="816" name="Rectangle 8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F017B9" id="Rectangle 816" o:spid="_x0000_s1485" style="position:absolute;margin-left:26.55pt;margin-top:4.35pt;width:41.25pt;height:26.7pt;z-index:-24991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Pr="000634CE" w:rsidRDefault="00F37D86" w:rsidP="00E21D6C">
            <w:pPr>
              <w:pStyle w:val="NoSpacing"/>
            </w:pPr>
            <w:r>
              <w:t>6.5</w:t>
            </w:r>
            <w:r w:rsidRPr="000634CE">
              <w:t xml:space="preserve"> x                    = </w:t>
            </w:r>
            <w:r>
              <w:t>65</w:t>
            </w:r>
            <w:r w:rsidRPr="000634CE">
              <w:t xml:space="preserve">            </w:t>
            </w:r>
          </w:p>
          <w:p w:rsidR="00F37D86" w:rsidRPr="000634CE" w:rsidRDefault="00F37D86" w:rsidP="00E21D6C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5" w:type="dxa"/>
          </w:tcPr>
          <w:p w:rsidR="00F37D86" w:rsidRPr="000634CE" w:rsidRDefault="00F37D86" w:rsidP="00E21D6C">
            <w:pPr>
              <w:pStyle w:val="NoSpacing"/>
              <w:rPr>
                <w:sz w:val="18"/>
                <w:szCs w:val="18"/>
              </w:rPr>
            </w:pPr>
            <w:r w:rsidRPr="000634CE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07232" behindDoc="1" locked="0" layoutInCell="1" allowOverlap="1" wp14:anchorId="4F9040B0" wp14:editId="6C0E86F6">
                      <wp:simplePos x="0" y="0"/>
                      <wp:positionH relativeFrom="column">
                        <wp:posOffset>394538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817" name="Rectangle 8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9040B0" id="Rectangle 817" o:spid="_x0000_s1486" style="position:absolute;margin-left:31.05pt;margin-top:4.3pt;width:41.25pt;height:26.7pt;z-index:-24990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Pr="000634CE" w:rsidRDefault="00F37D86" w:rsidP="00E21D6C">
            <w:pPr>
              <w:pStyle w:val="NoSpacing"/>
            </w:pPr>
            <w:r w:rsidRPr="000634CE">
              <w:t>0.</w:t>
            </w:r>
            <w:r>
              <w:t>65</w:t>
            </w:r>
            <w:r w:rsidRPr="000634CE">
              <w:t xml:space="preserve"> x                    = </w:t>
            </w:r>
            <w:r>
              <w:t>6.5</w:t>
            </w:r>
            <w:r w:rsidRPr="000634CE">
              <w:t xml:space="preserve">             </w:t>
            </w:r>
          </w:p>
          <w:p w:rsidR="00F37D86" w:rsidRPr="000634CE" w:rsidRDefault="00F37D86" w:rsidP="00E21D6C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6" w:type="dxa"/>
          </w:tcPr>
          <w:p w:rsidR="00F37D86" w:rsidRPr="000634CE" w:rsidRDefault="00F37D86" w:rsidP="00E21D6C">
            <w:pPr>
              <w:pStyle w:val="NoSpacing"/>
              <w:rPr>
                <w:sz w:val="18"/>
                <w:szCs w:val="18"/>
              </w:rPr>
            </w:pPr>
            <w:r w:rsidRPr="000634CE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08256" behindDoc="1" locked="0" layoutInCell="1" allowOverlap="1" wp14:anchorId="045C8235" wp14:editId="6BFBE206">
                      <wp:simplePos x="0" y="0"/>
                      <wp:positionH relativeFrom="column">
                        <wp:posOffset>318555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798" name="Rectangle 17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5C8235" id="Rectangle 1798" o:spid="_x0000_s1487" style="position:absolute;margin-left:25.1pt;margin-top:4.3pt;width:41.25pt;height:26.7pt;z-index:-24990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Pr="000634CE" w:rsidRDefault="00F37D86" w:rsidP="00E21D6C">
            <w:pPr>
              <w:pStyle w:val="NoSpacing"/>
            </w:pPr>
            <w:r w:rsidRPr="000634CE">
              <w:t>0.</w:t>
            </w:r>
            <w:r>
              <w:t>6</w:t>
            </w:r>
            <w:r w:rsidRPr="000634CE">
              <w:t xml:space="preserve"> x                    = </w:t>
            </w:r>
            <w:r>
              <w:t>60</w:t>
            </w:r>
            <w:r w:rsidRPr="000634CE">
              <w:t xml:space="preserve">             </w:t>
            </w:r>
          </w:p>
          <w:p w:rsidR="00F37D86" w:rsidRPr="000634CE" w:rsidRDefault="00F37D86" w:rsidP="00E21D6C">
            <w:pPr>
              <w:pStyle w:val="NoSpacing"/>
              <w:rPr>
                <w:sz w:val="18"/>
                <w:szCs w:val="18"/>
              </w:rPr>
            </w:pPr>
          </w:p>
        </w:tc>
      </w:tr>
      <w:tr w:rsidR="00F37D86" w:rsidRPr="000634CE" w:rsidTr="00E21D6C">
        <w:tc>
          <w:tcPr>
            <w:tcW w:w="3005" w:type="dxa"/>
          </w:tcPr>
          <w:p w:rsidR="00F37D86" w:rsidRPr="000634CE" w:rsidRDefault="00F37D86" w:rsidP="00E21D6C">
            <w:pPr>
              <w:pStyle w:val="NoSpacing"/>
              <w:rPr>
                <w:sz w:val="18"/>
                <w:szCs w:val="18"/>
              </w:rPr>
            </w:pPr>
            <w:r w:rsidRPr="000634CE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09280" behindDoc="1" locked="0" layoutInCell="1" allowOverlap="1" wp14:anchorId="391AF7EA" wp14:editId="5AA5B009">
                      <wp:simplePos x="0" y="0"/>
                      <wp:positionH relativeFrom="column">
                        <wp:posOffset>223305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799" name="Rectangle 17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1AF7EA" id="Rectangle 1799" o:spid="_x0000_s1488" style="position:absolute;margin-left:17.6pt;margin-top:4.3pt;width:41.25pt;height:26.7pt;z-index:-24990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Pr="000634CE" w:rsidRDefault="00F37D86" w:rsidP="00E21D6C">
            <w:pPr>
              <w:pStyle w:val="NoSpacing"/>
            </w:pPr>
            <w:r>
              <w:t>6</w:t>
            </w:r>
            <w:r w:rsidRPr="000634CE">
              <w:t xml:space="preserve"> ÷                    = 0.</w:t>
            </w:r>
            <w:r>
              <w:t>06</w:t>
            </w:r>
            <w:r w:rsidRPr="000634CE">
              <w:t xml:space="preserve">              </w:t>
            </w:r>
          </w:p>
          <w:p w:rsidR="00F37D86" w:rsidRPr="000634CE" w:rsidRDefault="00F37D86" w:rsidP="00E21D6C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5" w:type="dxa"/>
          </w:tcPr>
          <w:p w:rsidR="00F37D86" w:rsidRPr="000634CE" w:rsidRDefault="00F37D86" w:rsidP="00E21D6C">
            <w:pPr>
              <w:pStyle w:val="NoSpacing"/>
              <w:rPr>
                <w:sz w:val="18"/>
                <w:szCs w:val="18"/>
              </w:rPr>
            </w:pPr>
            <w:r w:rsidRPr="000634CE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10304" behindDoc="1" locked="0" layoutInCell="1" allowOverlap="1" wp14:anchorId="215F35EB" wp14:editId="5CA43A62">
                      <wp:simplePos x="0" y="0"/>
                      <wp:positionH relativeFrom="column">
                        <wp:posOffset>286817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800" name="Rectangle 18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5F35EB" id="Rectangle 1800" o:spid="_x0000_s1489" style="position:absolute;margin-left:22.6pt;margin-top:4.3pt;width:41.25pt;height:26.7pt;z-index:-24990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Pr="000634CE" w:rsidRDefault="00F37D86" w:rsidP="00E21D6C">
            <w:pPr>
              <w:pStyle w:val="NoSpacing"/>
            </w:pPr>
            <w:r>
              <w:t>65</w:t>
            </w:r>
            <w:r w:rsidRPr="000634CE">
              <w:t xml:space="preserve"> ÷                    = </w:t>
            </w:r>
            <w:r>
              <w:t>0.65</w:t>
            </w:r>
            <w:r w:rsidRPr="000634CE">
              <w:t xml:space="preserve">              </w:t>
            </w:r>
          </w:p>
          <w:p w:rsidR="00F37D86" w:rsidRPr="000634CE" w:rsidRDefault="00F37D86" w:rsidP="00E21D6C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6" w:type="dxa"/>
          </w:tcPr>
          <w:p w:rsidR="00F37D86" w:rsidRPr="000634CE" w:rsidRDefault="00F37D86" w:rsidP="00E21D6C">
            <w:pPr>
              <w:pStyle w:val="NoSpacing"/>
              <w:rPr>
                <w:sz w:val="18"/>
                <w:szCs w:val="18"/>
              </w:rPr>
            </w:pPr>
            <w:r w:rsidRPr="000634CE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11328" behindDoc="1" locked="0" layoutInCell="1" allowOverlap="1" wp14:anchorId="23609C6B" wp14:editId="4C5D6E0A">
                      <wp:simplePos x="0" y="0"/>
                      <wp:positionH relativeFrom="column">
                        <wp:posOffset>402375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801" name="Rectangle 18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7D86" w:rsidRPr="006A1478" w:rsidRDefault="00F37D86" w:rsidP="00F37D8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609C6B" id="Rectangle 1801" o:spid="_x0000_s1490" style="position:absolute;margin-left:31.7pt;margin-top:4.3pt;width:41.25pt;height:26.7pt;z-index:-24990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" fillcolor="window" strokecolor="windowText" strokeweight="1pt">
                      <v:textbox>
                        <w:txbxContent>
                          <w:p w:rsidR="00F37D86" w:rsidRPr="006A1478" w:rsidRDefault="00F37D86" w:rsidP="00F37D8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F37D86" w:rsidRPr="000634CE" w:rsidRDefault="00F37D86" w:rsidP="00E21D6C">
            <w:pPr>
              <w:pStyle w:val="NoSpacing"/>
            </w:pPr>
            <w:r>
              <w:t>60.5</w:t>
            </w:r>
            <w:r w:rsidRPr="000634CE">
              <w:t xml:space="preserve"> ÷                    = </w:t>
            </w:r>
            <w:r>
              <w:t>6.05</w:t>
            </w:r>
            <w:r w:rsidRPr="000634CE">
              <w:t xml:space="preserve">              </w:t>
            </w:r>
          </w:p>
          <w:p w:rsidR="00F37D86" w:rsidRPr="000634CE" w:rsidRDefault="00F37D86" w:rsidP="00E21D6C">
            <w:pPr>
              <w:pStyle w:val="NoSpacing"/>
              <w:rPr>
                <w:sz w:val="18"/>
                <w:szCs w:val="18"/>
              </w:rPr>
            </w:pPr>
          </w:p>
        </w:tc>
      </w:tr>
    </w:tbl>
    <w:p w:rsidR="00F37D86" w:rsidRPr="008303DE" w:rsidRDefault="00F37D86" w:rsidP="00F37D86">
      <w:pPr>
        <w:pStyle w:val="NoSpacing"/>
        <w:rPr>
          <w:sz w:val="18"/>
          <w:szCs w:val="18"/>
        </w:rPr>
      </w:pPr>
    </w:p>
    <w:p w:rsidR="00F37D86" w:rsidRPr="008303DE" w:rsidRDefault="00F37D86" w:rsidP="00F37D86">
      <w:pPr>
        <w:pStyle w:val="NoSpacing"/>
        <w:rPr>
          <w:sz w:val="18"/>
          <w:szCs w:val="18"/>
        </w:rPr>
      </w:pPr>
    </w:p>
    <w:p w:rsidR="00B4478A" w:rsidRPr="00B4478A" w:rsidRDefault="00B4478A" w:rsidP="00B4478A">
      <w:pPr>
        <w:pStyle w:val="NoSpacing"/>
        <w:rPr>
          <w:rFonts w:eastAsia="Times New Roman"/>
          <w:sz w:val="18"/>
          <w:lang w:val="en-US"/>
        </w:rPr>
      </w:pPr>
      <w:bookmarkStart w:id="1" w:name="_GoBack"/>
      <w:bookmarkEnd w:id="1"/>
    </w:p>
    <w:sectPr w:rsidR="00B4478A" w:rsidRPr="00B4478A" w:rsidSect="006B0246">
      <w:headerReference w:type="default" r:id="rId86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4908" w:rsidRDefault="006D4908" w:rsidP="006B0246">
      <w:pPr>
        <w:spacing w:after="0" w:line="240" w:lineRule="auto"/>
      </w:pPr>
      <w:r>
        <w:separator/>
      </w:r>
    </w:p>
  </w:endnote>
  <w:endnote w:type="continuationSeparator" w:id="0">
    <w:p w:rsidR="006D4908" w:rsidRDefault="006D4908" w:rsidP="006B0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4908" w:rsidRDefault="006D4908" w:rsidP="006B0246">
      <w:pPr>
        <w:spacing w:after="0" w:line="240" w:lineRule="auto"/>
      </w:pPr>
      <w:r>
        <w:separator/>
      </w:r>
    </w:p>
  </w:footnote>
  <w:footnote w:type="continuationSeparator" w:id="0">
    <w:p w:rsidR="006D4908" w:rsidRDefault="006D4908" w:rsidP="006B0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78A" w:rsidRDefault="00B4478A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708416" behindDoc="0" locked="0" layoutInCell="1" allowOverlap="0" wp14:anchorId="00BD36B0" wp14:editId="75E7A220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4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478A" w:rsidRPr="004C299F" w:rsidRDefault="00B4478A" w:rsidP="00B4478A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Pr="003F02F1">
                            <w:rPr>
                              <w:b/>
                            </w:rPr>
                            <w:t xml:space="preserve"> </w:t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>Arithmetic</w:t>
                          </w:r>
                          <w:r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ab/>
                            <w:t>Year 4</w:t>
                          </w:r>
                        </w:p>
                        <w:p w:rsidR="00B4478A" w:rsidRPr="00872914" w:rsidRDefault="00B4478A" w:rsidP="00B4478A"/>
                        <w:p w:rsidR="00B4478A" w:rsidRPr="003F02F1" w:rsidRDefault="00B4478A" w:rsidP="00B4478A">
                          <w:pPr>
                            <w:rPr>
                              <w:u w:val="single"/>
                            </w:rPr>
                          </w:pPr>
                        </w:p>
                        <w:p w:rsidR="00B4478A" w:rsidRPr="00517A5A" w:rsidRDefault="00B4478A" w:rsidP="00B4478A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B4478A" w:rsidRDefault="00B4478A" w:rsidP="00B4478A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B4478A" w:rsidRDefault="00B4478A" w:rsidP="00B4478A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BD36B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491" type="#_x0000_t202" style="position:absolute;margin-left:19.2pt;margin-top:28.8pt;width:31.7pt;height:784.2pt;flip:x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AgEKTfJgIAAFE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B4478A" w:rsidRPr="004C299F" w:rsidRDefault="00B4478A" w:rsidP="00B4478A">
                    <w:pPr>
                      <w:rPr>
                        <w:b/>
                      </w:rPr>
                    </w:pPr>
                    <w:hyperlink r:id="rId2" w:history="1">
                      <w:r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Pr="003F02F1">
                      <w:rPr>
                        <w:b/>
                      </w:rPr>
                      <w:t xml:space="preserve"> </w:t>
                    </w:r>
                    <w:r w:rsidRPr="003F02F1">
                      <w:rPr>
                        <w:b/>
                      </w:rPr>
                      <w:tab/>
                    </w:r>
                    <w:r w:rsidRPr="003F02F1"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>Arithmetic</w:t>
                    </w:r>
                    <w:r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ab/>
                      <w:t>Year 4</w:t>
                    </w:r>
                  </w:p>
                  <w:p w:rsidR="00B4478A" w:rsidRPr="00872914" w:rsidRDefault="00B4478A" w:rsidP="00B4478A"/>
                  <w:p w:rsidR="00B4478A" w:rsidRPr="003F02F1" w:rsidRDefault="00B4478A" w:rsidP="00B4478A">
                    <w:pPr>
                      <w:rPr>
                        <w:u w:val="single"/>
                      </w:rPr>
                    </w:pPr>
                  </w:p>
                  <w:p w:rsidR="00B4478A" w:rsidRPr="00517A5A" w:rsidRDefault="00B4478A" w:rsidP="00B4478A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B4478A" w:rsidRDefault="00B4478A" w:rsidP="00B4478A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B4478A" w:rsidRDefault="00B4478A" w:rsidP="00B4478A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932457626"/>
        <w:docPartObj>
          <w:docPartGallery w:val="Page Numbers (Margins)"/>
          <w:docPartUnique/>
        </w:docPartObj>
      </w:sdtPr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9B17B3"/>
    <w:multiLevelType w:val="hybridMultilevel"/>
    <w:tmpl w:val="36468098"/>
    <w:lvl w:ilvl="0" w:tplc="C938001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C026E4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093FFD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913098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246"/>
    <w:rsid w:val="00026625"/>
    <w:rsid w:val="000853AC"/>
    <w:rsid w:val="00102654"/>
    <w:rsid w:val="0011476C"/>
    <w:rsid w:val="001B7756"/>
    <w:rsid w:val="00311BFA"/>
    <w:rsid w:val="00333BF9"/>
    <w:rsid w:val="0033565C"/>
    <w:rsid w:val="0033791A"/>
    <w:rsid w:val="0042238F"/>
    <w:rsid w:val="00433CCD"/>
    <w:rsid w:val="004B295F"/>
    <w:rsid w:val="0058065C"/>
    <w:rsid w:val="005D0A36"/>
    <w:rsid w:val="0069575E"/>
    <w:rsid w:val="006B0246"/>
    <w:rsid w:val="006D4908"/>
    <w:rsid w:val="00872E47"/>
    <w:rsid w:val="00884F8F"/>
    <w:rsid w:val="008B28BD"/>
    <w:rsid w:val="00AC6D58"/>
    <w:rsid w:val="00B4478A"/>
    <w:rsid w:val="00B74320"/>
    <w:rsid w:val="00B755C7"/>
    <w:rsid w:val="00C330CE"/>
    <w:rsid w:val="00C43078"/>
    <w:rsid w:val="00C73C8D"/>
    <w:rsid w:val="00D83891"/>
    <w:rsid w:val="00E04BCD"/>
    <w:rsid w:val="00E609F8"/>
    <w:rsid w:val="00ED7CC5"/>
    <w:rsid w:val="00F3198E"/>
    <w:rsid w:val="00F37D86"/>
    <w:rsid w:val="00F45666"/>
    <w:rsid w:val="00FD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36EB05"/>
  <w15:chartTrackingRefBased/>
  <w15:docId w15:val="{F01F5801-2315-40A8-9B63-FC9B87BA9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7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B0246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246"/>
  </w:style>
  <w:style w:type="paragraph" w:styleId="Footer">
    <w:name w:val="footer"/>
    <w:basedOn w:val="Normal"/>
    <w:link w:val="Foot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246"/>
  </w:style>
  <w:style w:type="character" w:styleId="Hyperlink">
    <w:name w:val="Hyperlink"/>
    <w:basedOn w:val="DefaultParagraphFont"/>
    <w:uiPriority w:val="99"/>
    <w:unhideWhenUsed/>
    <w:rsid w:val="006B024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024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D17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3565C"/>
    <w:pPr>
      <w:spacing w:after="0" w:line="240" w:lineRule="auto"/>
    </w:pPr>
  </w:style>
  <w:style w:type="paragraph" w:customStyle="1" w:styleId="NoSpacing1">
    <w:name w:val="No Spacing1"/>
    <w:next w:val="NoSpacing"/>
    <w:link w:val="NoSpacingChar"/>
    <w:uiPriority w:val="1"/>
    <w:qFormat/>
    <w:rsid w:val="00B4478A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B4478A"/>
    <w:rPr>
      <w:rFonts w:eastAsia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11.png"/><Relationship Id="rId21" Type="http://schemas.openxmlformats.org/officeDocument/2006/relationships/image" Target="media/image7.png"/><Relationship Id="rId34" Type="http://schemas.openxmlformats.org/officeDocument/2006/relationships/hyperlink" Target="https://keystage2maths.com/y4/multiplication/" TargetMode="External"/><Relationship Id="rId42" Type="http://schemas.openxmlformats.org/officeDocument/2006/relationships/oleObject" Target="embeddings/oleObject12.bin"/><Relationship Id="rId47" Type="http://schemas.openxmlformats.org/officeDocument/2006/relationships/image" Target="media/image15.png"/><Relationship Id="rId50" Type="http://schemas.openxmlformats.org/officeDocument/2006/relationships/oleObject" Target="embeddings/oleObject16.bin"/><Relationship Id="rId55" Type="http://schemas.openxmlformats.org/officeDocument/2006/relationships/image" Target="media/image19.png"/><Relationship Id="rId63" Type="http://schemas.openxmlformats.org/officeDocument/2006/relationships/hyperlink" Target="https://keystage2maths.com/y4/decimals/" TargetMode="External"/><Relationship Id="rId68" Type="http://schemas.openxmlformats.org/officeDocument/2006/relationships/oleObject" Target="embeddings/oleObject24.bin"/><Relationship Id="rId76" Type="http://schemas.openxmlformats.org/officeDocument/2006/relationships/image" Target="media/image28.png"/><Relationship Id="rId84" Type="http://schemas.openxmlformats.org/officeDocument/2006/relationships/image" Target="media/image32.png"/><Relationship Id="rId7" Type="http://schemas.openxmlformats.org/officeDocument/2006/relationships/hyperlink" Target="https://keystage2maths.com/y4/placevalue/" TargetMode="External"/><Relationship Id="rId71" Type="http://schemas.openxmlformats.org/officeDocument/2006/relationships/image" Target="media/image26.png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9" Type="http://schemas.openxmlformats.org/officeDocument/2006/relationships/hyperlink" Target="https://keystage2maths.com/y4/addition/" TargetMode="External"/><Relationship Id="rId11" Type="http://schemas.openxmlformats.org/officeDocument/2006/relationships/image" Target="media/image2.png"/><Relationship Id="rId24" Type="http://schemas.openxmlformats.org/officeDocument/2006/relationships/oleObject" Target="embeddings/oleObject8.bin"/><Relationship Id="rId32" Type="http://schemas.openxmlformats.org/officeDocument/2006/relationships/hyperlink" Target="https://keystage2maths.com/y4/subtraction/" TargetMode="External"/><Relationship Id="rId37" Type="http://schemas.openxmlformats.org/officeDocument/2006/relationships/hyperlink" Target="https://keystage2maths.com/y4/fractions/" TargetMode="External"/><Relationship Id="rId40" Type="http://schemas.openxmlformats.org/officeDocument/2006/relationships/oleObject" Target="embeddings/oleObject11.bin"/><Relationship Id="rId45" Type="http://schemas.openxmlformats.org/officeDocument/2006/relationships/image" Target="media/image14.png"/><Relationship Id="rId53" Type="http://schemas.openxmlformats.org/officeDocument/2006/relationships/image" Target="media/image18.png"/><Relationship Id="rId58" Type="http://schemas.openxmlformats.org/officeDocument/2006/relationships/oleObject" Target="embeddings/oleObject20.bin"/><Relationship Id="rId66" Type="http://schemas.openxmlformats.org/officeDocument/2006/relationships/oleObject" Target="embeddings/oleObject23.bin"/><Relationship Id="rId74" Type="http://schemas.openxmlformats.org/officeDocument/2006/relationships/oleObject" Target="embeddings/oleObject27.bin"/><Relationship Id="rId79" Type="http://schemas.openxmlformats.org/officeDocument/2006/relationships/oleObject" Target="embeddings/oleObject29.bin"/><Relationship Id="rId87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image" Target="media/image22.png"/><Relationship Id="rId82" Type="http://schemas.openxmlformats.org/officeDocument/2006/relationships/image" Target="media/image31.png"/><Relationship Id="rId19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png"/><Relationship Id="rId30" Type="http://schemas.openxmlformats.org/officeDocument/2006/relationships/hyperlink" Target="https://keystage2maths.com/y4/addition/" TargetMode="External"/><Relationship Id="rId35" Type="http://schemas.openxmlformats.org/officeDocument/2006/relationships/hyperlink" Target="https://keystage2maths.com/y4/division/" TargetMode="External"/><Relationship Id="rId43" Type="http://schemas.openxmlformats.org/officeDocument/2006/relationships/image" Target="media/image13.png"/><Relationship Id="rId48" Type="http://schemas.openxmlformats.org/officeDocument/2006/relationships/oleObject" Target="embeddings/oleObject15.bin"/><Relationship Id="rId56" Type="http://schemas.openxmlformats.org/officeDocument/2006/relationships/oleObject" Target="embeddings/oleObject19.bin"/><Relationship Id="rId64" Type="http://schemas.openxmlformats.org/officeDocument/2006/relationships/hyperlink" Target="https://keystage2maths.com/y4/decimals/" TargetMode="External"/><Relationship Id="rId69" Type="http://schemas.openxmlformats.org/officeDocument/2006/relationships/image" Target="media/image25.png"/><Relationship Id="rId77" Type="http://schemas.openxmlformats.org/officeDocument/2006/relationships/oleObject" Target="embeddings/oleObject28.bin"/><Relationship Id="rId8" Type="http://schemas.openxmlformats.org/officeDocument/2006/relationships/hyperlink" Target="https://keystage2maths.com/y4/placevalue/" TargetMode="External"/><Relationship Id="rId51" Type="http://schemas.openxmlformats.org/officeDocument/2006/relationships/image" Target="media/image17.png"/><Relationship Id="rId72" Type="http://schemas.openxmlformats.org/officeDocument/2006/relationships/oleObject" Target="embeddings/oleObject26.bin"/><Relationship Id="rId80" Type="http://schemas.openxmlformats.org/officeDocument/2006/relationships/image" Target="media/image30.png"/><Relationship Id="rId85" Type="http://schemas.openxmlformats.org/officeDocument/2006/relationships/oleObject" Target="embeddings/oleObject32.bin"/><Relationship Id="rId3" Type="http://schemas.openxmlformats.org/officeDocument/2006/relationships/settings" Target="setting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png"/><Relationship Id="rId25" Type="http://schemas.openxmlformats.org/officeDocument/2006/relationships/image" Target="media/image9.png"/><Relationship Id="rId33" Type="http://schemas.openxmlformats.org/officeDocument/2006/relationships/hyperlink" Target="https://keystage2maths.com/y4/multiplication/" TargetMode="External"/><Relationship Id="rId38" Type="http://schemas.openxmlformats.org/officeDocument/2006/relationships/hyperlink" Target="https://keystage2maths.com/y4/fractions/" TargetMode="External"/><Relationship Id="rId46" Type="http://schemas.openxmlformats.org/officeDocument/2006/relationships/oleObject" Target="embeddings/oleObject14.bin"/><Relationship Id="rId59" Type="http://schemas.openxmlformats.org/officeDocument/2006/relationships/image" Target="media/image21.png"/><Relationship Id="rId67" Type="http://schemas.openxmlformats.org/officeDocument/2006/relationships/image" Target="media/image24.png"/><Relationship Id="rId20" Type="http://schemas.openxmlformats.org/officeDocument/2006/relationships/oleObject" Target="embeddings/oleObject6.bin"/><Relationship Id="rId41" Type="http://schemas.openxmlformats.org/officeDocument/2006/relationships/image" Target="media/image12.png"/><Relationship Id="rId54" Type="http://schemas.openxmlformats.org/officeDocument/2006/relationships/oleObject" Target="embeddings/oleObject18.bin"/><Relationship Id="rId62" Type="http://schemas.openxmlformats.org/officeDocument/2006/relationships/oleObject" Target="embeddings/oleObject22.bin"/><Relationship Id="rId70" Type="http://schemas.openxmlformats.org/officeDocument/2006/relationships/oleObject" Target="embeddings/oleObject25.bin"/><Relationship Id="rId75" Type="http://schemas.openxmlformats.org/officeDocument/2006/relationships/hyperlink" Target="https://www.youtube.com/watch?v=3K9cz3CtP1E" TargetMode="External"/><Relationship Id="rId83" Type="http://schemas.openxmlformats.org/officeDocument/2006/relationships/oleObject" Target="embeddings/oleObject31.bin"/><Relationship Id="rId88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4.png"/><Relationship Id="rId23" Type="http://schemas.openxmlformats.org/officeDocument/2006/relationships/image" Target="media/image8.png"/><Relationship Id="rId28" Type="http://schemas.openxmlformats.org/officeDocument/2006/relationships/oleObject" Target="embeddings/oleObject10.bin"/><Relationship Id="rId36" Type="http://schemas.openxmlformats.org/officeDocument/2006/relationships/hyperlink" Target="https://keystage2maths.com/y4/division/" TargetMode="External"/><Relationship Id="rId49" Type="http://schemas.openxmlformats.org/officeDocument/2006/relationships/image" Target="media/image16.png"/><Relationship Id="rId57" Type="http://schemas.openxmlformats.org/officeDocument/2006/relationships/image" Target="media/image20.png"/><Relationship Id="rId10" Type="http://schemas.openxmlformats.org/officeDocument/2006/relationships/oleObject" Target="embeddings/oleObject1.bin"/><Relationship Id="rId31" Type="http://schemas.openxmlformats.org/officeDocument/2006/relationships/hyperlink" Target="https://keystage2maths.com/y4/subtraction/" TargetMode="External"/><Relationship Id="rId44" Type="http://schemas.openxmlformats.org/officeDocument/2006/relationships/oleObject" Target="embeddings/oleObject13.bin"/><Relationship Id="rId52" Type="http://schemas.openxmlformats.org/officeDocument/2006/relationships/oleObject" Target="embeddings/oleObject17.bin"/><Relationship Id="rId60" Type="http://schemas.openxmlformats.org/officeDocument/2006/relationships/oleObject" Target="embeddings/oleObject21.bin"/><Relationship Id="rId65" Type="http://schemas.openxmlformats.org/officeDocument/2006/relationships/image" Target="media/image23.png"/><Relationship Id="rId73" Type="http://schemas.openxmlformats.org/officeDocument/2006/relationships/image" Target="media/image27.png"/><Relationship Id="rId78" Type="http://schemas.openxmlformats.org/officeDocument/2006/relationships/image" Target="media/image29.png"/><Relationship Id="rId81" Type="http://schemas.openxmlformats.org/officeDocument/2006/relationships/oleObject" Target="embeddings/oleObject30.bin"/><Relationship Id="rId86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342A6DF8</Template>
  <TotalTime>142</TotalTime>
  <Pages>19</Pages>
  <Words>3974</Words>
  <Characters>22655</Characters>
  <Application>Microsoft Office Word</Application>
  <DocSecurity>0</DocSecurity>
  <Lines>188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Mr S. Rigelsford</cp:lastModifiedBy>
  <cp:revision>24</cp:revision>
  <dcterms:created xsi:type="dcterms:W3CDTF">2019-08-21T04:01:00Z</dcterms:created>
  <dcterms:modified xsi:type="dcterms:W3CDTF">2020-06-23T10:35:00Z</dcterms:modified>
</cp:coreProperties>
</file>