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4840" w:rsidRPr="00814840" w:rsidRDefault="0012381A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28"/>
          <w:szCs w:val="18"/>
          <w:u w:val="single"/>
          <w:lang w:val="en-US"/>
        </w:rPr>
      </w:pPr>
      <w:hyperlink r:id="rId7" w:history="1">
        <w:r w:rsidR="00814840" w:rsidRPr="00814840">
          <w:rPr>
            <w:rStyle w:val="Hyperlink"/>
            <w:rFonts w:ascii="Calibri" w:eastAsia="Times New Roman" w:hAnsi="Calibri" w:cs="Times New Roman"/>
            <w:b/>
            <w:bCs/>
            <w:sz w:val="28"/>
            <w:szCs w:val="18"/>
            <w:lang w:val="en-US"/>
          </w:rPr>
          <w:t>Place Value</w:t>
        </w:r>
      </w:hyperlink>
    </w:p>
    <w:p w:rsidR="00814840" w:rsidRDefault="00814840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Go to </w:t>
      </w:r>
      <w:hyperlink r:id="rId8" w:history="1">
        <w:r w:rsidRPr="00A143F1">
          <w:rPr>
            <w:rStyle w:val="Hyperlink"/>
            <w:rFonts w:ascii="Calibri" w:eastAsia="Times New Roman" w:hAnsi="Calibri" w:cs="Times New Roman"/>
            <w:b/>
            <w:bCs/>
            <w:sz w:val="18"/>
            <w:szCs w:val="18"/>
            <w:lang w:val="en-US"/>
          </w:rPr>
          <w:t>https://keystage2maths.com/y6/placevalue/</w:t>
        </w:r>
      </w:hyperlink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for help. </w:t>
      </w:r>
    </w:p>
    <w:p w:rsidR="00814840" w:rsidRDefault="00814840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716AE0" w:rsidRPr="0072095B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72095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 Write numbers up to 10 million in digits</w:t>
      </w:r>
    </w:p>
    <w:p w:rsidR="00716AE0" w:rsidRPr="0072095B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72095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16AE0" w:rsidRPr="00353E86" w:rsidTr="00C277BA">
        <w:tc>
          <w:tcPr>
            <w:tcW w:w="9016" w:type="dxa"/>
            <w:gridSpan w:val="2"/>
          </w:tcPr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Write the numbers below in digits. </w:t>
            </w:r>
          </w:p>
        </w:tc>
      </w:tr>
      <w:tr w:rsidR="00716AE0" w:rsidRPr="00353E86" w:rsidTr="00C277BA">
        <w:tc>
          <w:tcPr>
            <w:tcW w:w="4508" w:type="dxa"/>
          </w:tcPr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07584" behindDoc="0" locked="0" layoutInCell="1" allowOverlap="1" wp14:anchorId="16E7167E" wp14:editId="3A568E9B">
                      <wp:simplePos x="0" y="0"/>
                      <wp:positionH relativeFrom="margin">
                        <wp:posOffset>1249045</wp:posOffset>
                      </wp:positionH>
                      <wp:positionV relativeFrom="paragraph">
                        <wp:posOffset>201295</wp:posOffset>
                      </wp:positionV>
                      <wp:extent cx="1515110" cy="281305"/>
                      <wp:effectExtent l="0" t="0" r="27940" b="23495"/>
                      <wp:wrapNone/>
                      <wp:docPr id="2316" name="Rectangle 23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15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B7675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B7675C">
                                    <w:rPr>
                                      <w:b/>
                                      <w:bCs/>
                                    </w:rPr>
                                    <w:t>7 203 027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6E7167E" id="Rectangle 2316" o:spid="_x0000_s1026" style="position:absolute;margin-left:98.35pt;margin-top:15.85pt;width:119.3pt;height:22.15pt;z-index:2535075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" fillcolor="window" strokecolor="windowText" strokeweight="1pt">
                      <v:textbox>
                        <w:txbxContent>
                          <w:p w:rsidR="00716AE0" w:rsidRPr="00B7675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B7675C">
                              <w:rPr>
                                <w:b/>
                                <w:bCs/>
                              </w:rPr>
                              <w:t>7 203 027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</w:rPr>
              <w:t>Seven million, two hundred and three thousand and twenty-seven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4508" w:type="dxa"/>
          </w:tcPr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09632" behindDoc="0" locked="0" layoutInCell="1" allowOverlap="1" wp14:anchorId="25A9AEF2" wp14:editId="79A93D32">
                      <wp:simplePos x="0" y="0"/>
                      <wp:positionH relativeFrom="margin">
                        <wp:posOffset>1250315</wp:posOffset>
                      </wp:positionH>
                      <wp:positionV relativeFrom="paragraph">
                        <wp:posOffset>201295</wp:posOffset>
                      </wp:positionV>
                      <wp:extent cx="1515110" cy="281305"/>
                      <wp:effectExtent l="0" t="0" r="27940" b="23495"/>
                      <wp:wrapNone/>
                      <wp:docPr id="2317" name="Rectangle 23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15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B7675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B7675C">
                                    <w:rPr>
                                      <w:b/>
                                      <w:bCs/>
                                    </w:rPr>
                                    <w:t>8 200 300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A9AEF2" id="Rectangle 2317" o:spid="_x0000_s1027" style="position:absolute;margin-left:98.45pt;margin-top:15.85pt;width:119.3pt;height:22.15pt;z-index:2535096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" fillcolor="window" strokecolor="windowText" strokeweight="1pt">
                      <v:textbox>
                        <w:txbxContent>
                          <w:p w:rsidR="00716AE0" w:rsidRPr="00B7675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B7675C">
                              <w:rPr>
                                <w:b/>
                                <w:bCs/>
                              </w:rPr>
                              <w:t>8 200 300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</w:rPr>
              <w:t>Eight million, two hundred thousand, three hundred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</w:p>
        </w:tc>
      </w:tr>
      <w:tr w:rsidR="00716AE0" w:rsidRPr="00353E86" w:rsidTr="00C277BA">
        <w:tc>
          <w:tcPr>
            <w:tcW w:w="4508" w:type="dxa"/>
          </w:tcPr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08608" behindDoc="0" locked="0" layoutInCell="1" allowOverlap="1" wp14:anchorId="6C9DABB6" wp14:editId="77D14B64">
                      <wp:simplePos x="0" y="0"/>
                      <wp:positionH relativeFrom="margin">
                        <wp:posOffset>1242695</wp:posOffset>
                      </wp:positionH>
                      <wp:positionV relativeFrom="paragraph">
                        <wp:posOffset>203835</wp:posOffset>
                      </wp:positionV>
                      <wp:extent cx="1515110" cy="281305"/>
                      <wp:effectExtent l="0" t="0" r="27940" b="23495"/>
                      <wp:wrapNone/>
                      <wp:docPr id="2318" name="Rectangle 23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15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B7675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B7675C">
                                    <w:rPr>
                                      <w:b/>
                                      <w:bCs/>
                                    </w:rPr>
                                    <w:t>5 002 500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9DABB6" id="Rectangle 2318" o:spid="_x0000_s1028" style="position:absolute;margin-left:97.85pt;margin-top:16.05pt;width:119.3pt;height:22.15pt;z-index:253508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" fillcolor="window" strokecolor="windowText" strokeweight="1pt">
                      <v:textbox>
                        <w:txbxContent>
                          <w:p w:rsidR="00716AE0" w:rsidRPr="00B7675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B7675C">
                              <w:rPr>
                                <w:b/>
                                <w:bCs/>
                              </w:rPr>
                              <w:t>5 002 500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</w:rPr>
              <w:t>Five million, two thousand, five hundred</w:t>
            </w:r>
          </w:p>
        </w:tc>
        <w:tc>
          <w:tcPr>
            <w:tcW w:w="4508" w:type="dxa"/>
          </w:tcPr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10656" behindDoc="0" locked="0" layoutInCell="1" allowOverlap="1" wp14:anchorId="33463949" wp14:editId="28106609">
                      <wp:simplePos x="0" y="0"/>
                      <wp:positionH relativeFrom="margin">
                        <wp:posOffset>1243965</wp:posOffset>
                      </wp:positionH>
                      <wp:positionV relativeFrom="paragraph">
                        <wp:posOffset>197485</wp:posOffset>
                      </wp:positionV>
                      <wp:extent cx="1515110" cy="281305"/>
                      <wp:effectExtent l="0" t="0" r="27940" b="23495"/>
                      <wp:wrapNone/>
                      <wp:docPr id="2319" name="Rectangle 23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15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B7675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B7675C">
                                    <w:rPr>
                                      <w:b/>
                                      <w:bCs/>
                                    </w:rPr>
                                    <w:t>2 202 002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463949" id="Rectangle 2319" o:spid="_x0000_s1029" style="position:absolute;margin-left:97.95pt;margin-top:15.55pt;width:119.3pt;height:22.15pt;z-index:2535106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" fillcolor="window" strokecolor="windowText" strokeweight="1pt">
                      <v:textbox>
                        <w:txbxContent>
                          <w:p w:rsidR="00716AE0" w:rsidRPr="00B7675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B7675C">
                              <w:rPr>
                                <w:b/>
                                <w:bCs/>
                              </w:rPr>
                              <w:t>2 202 002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</w:rPr>
              <w:t>Two million, two hundred and two thousand and two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</w:p>
        </w:tc>
      </w:tr>
    </w:tbl>
    <w:p w:rsidR="00716AE0" w:rsidRPr="0072095B" w:rsidRDefault="00716AE0" w:rsidP="00716AE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72095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16AE0" w:rsidRPr="00B80369" w:rsidTr="00C277BA">
        <w:tc>
          <w:tcPr>
            <w:tcW w:w="9016" w:type="dxa"/>
            <w:gridSpan w:val="2"/>
          </w:tcPr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Write the numbers below in digits. </w:t>
            </w:r>
          </w:p>
        </w:tc>
      </w:tr>
      <w:tr w:rsidR="00716AE0" w:rsidRPr="00B80369" w:rsidTr="00C277BA">
        <w:tc>
          <w:tcPr>
            <w:tcW w:w="4508" w:type="dxa"/>
          </w:tcPr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97696" behindDoc="0" locked="0" layoutInCell="1" allowOverlap="1" wp14:anchorId="182729CF" wp14:editId="317BA911">
                      <wp:simplePos x="0" y="0"/>
                      <wp:positionH relativeFrom="margin">
                        <wp:posOffset>1249045</wp:posOffset>
                      </wp:positionH>
                      <wp:positionV relativeFrom="paragraph">
                        <wp:posOffset>201295</wp:posOffset>
                      </wp:positionV>
                      <wp:extent cx="1515110" cy="281305"/>
                      <wp:effectExtent l="0" t="0" r="27940" b="23495"/>
                      <wp:wrapNone/>
                      <wp:docPr id="1789" name="Rectangle 17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15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B7675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4 720 020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2729CF" id="Rectangle 1789" o:spid="_x0000_s1030" style="position:absolute;margin-left:98.35pt;margin-top:15.85pt;width:119.3pt;height:22.15pt;z-index:25359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" fillcolor="window" strokecolor="windowText" strokeweight="1pt">
                      <v:textbox>
                        <w:txbxContent>
                          <w:p w:rsidR="00716AE0" w:rsidRPr="00B7675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4 720 020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bCs/>
                <w:noProof/>
              </w:rPr>
              <w:t>Four</w:t>
            </w:r>
            <w:r w:rsidRPr="00B80369">
              <w:rPr>
                <w:rFonts w:ascii="Calibri" w:eastAsia="Calibri" w:hAnsi="Calibri" w:cs="Times New Roman"/>
              </w:rPr>
              <w:t xml:space="preserve"> million, </w:t>
            </w:r>
            <w:r>
              <w:rPr>
                <w:rFonts w:ascii="Calibri" w:eastAsia="Calibri" w:hAnsi="Calibri" w:cs="Times New Roman"/>
              </w:rPr>
              <w:t>seven</w:t>
            </w:r>
            <w:r w:rsidRPr="00B80369">
              <w:rPr>
                <w:rFonts w:ascii="Calibri" w:eastAsia="Calibri" w:hAnsi="Calibri" w:cs="Times New Roman"/>
              </w:rPr>
              <w:t xml:space="preserve"> hundred and </w:t>
            </w:r>
            <w:r>
              <w:rPr>
                <w:rFonts w:ascii="Calibri" w:eastAsia="Calibri" w:hAnsi="Calibri" w:cs="Times New Roman"/>
              </w:rPr>
              <w:t>twenty</w:t>
            </w:r>
            <w:r w:rsidRPr="00B80369">
              <w:rPr>
                <w:rFonts w:ascii="Calibri" w:eastAsia="Calibri" w:hAnsi="Calibri" w:cs="Times New Roman"/>
              </w:rPr>
              <w:t xml:space="preserve"> thousand and twenty</w:t>
            </w:r>
          </w:p>
        </w:tc>
        <w:tc>
          <w:tcPr>
            <w:tcW w:w="4508" w:type="dxa"/>
          </w:tcPr>
          <w:p w:rsidR="00716AE0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99744" behindDoc="0" locked="0" layoutInCell="1" allowOverlap="1" wp14:anchorId="7011B3DC" wp14:editId="722DF215">
                      <wp:simplePos x="0" y="0"/>
                      <wp:positionH relativeFrom="margin">
                        <wp:posOffset>1250315</wp:posOffset>
                      </wp:positionH>
                      <wp:positionV relativeFrom="paragraph">
                        <wp:posOffset>201295</wp:posOffset>
                      </wp:positionV>
                      <wp:extent cx="1515110" cy="281305"/>
                      <wp:effectExtent l="0" t="0" r="27940" b="23495"/>
                      <wp:wrapNone/>
                      <wp:docPr id="1790" name="Rectangle 17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15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B7675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4 050 080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11B3DC" id="Rectangle 1790" o:spid="_x0000_s1031" style="position:absolute;margin-left:98.45pt;margin-top:15.85pt;width:119.3pt;height:22.15pt;z-index:25359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" fillcolor="window" strokecolor="windowText" strokeweight="1pt">
                      <v:textbox>
                        <w:txbxContent>
                          <w:p w:rsidR="00716AE0" w:rsidRPr="00B7675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4 050 080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bCs/>
                <w:noProof/>
              </w:rPr>
              <w:t>Four</w:t>
            </w:r>
            <w:r w:rsidRPr="00B80369">
              <w:rPr>
                <w:rFonts w:ascii="Calibri" w:eastAsia="Calibri" w:hAnsi="Calibri" w:cs="Times New Roman"/>
              </w:rPr>
              <w:t xml:space="preserve"> million, </w:t>
            </w:r>
            <w:r>
              <w:rPr>
                <w:rFonts w:ascii="Calibri" w:eastAsia="Calibri" w:hAnsi="Calibri" w:cs="Times New Roman"/>
              </w:rPr>
              <w:t>fifty thousand and eighty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</w:p>
        </w:tc>
      </w:tr>
      <w:tr w:rsidR="00716AE0" w:rsidRPr="00B80369" w:rsidTr="00C277BA">
        <w:tc>
          <w:tcPr>
            <w:tcW w:w="4508" w:type="dxa"/>
          </w:tcPr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98720" behindDoc="0" locked="0" layoutInCell="1" allowOverlap="1" wp14:anchorId="67AD16DF" wp14:editId="765363F7">
                      <wp:simplePos x="0" y="0"/>
                      <wp:positionH relativeFrom="margin">
                        <wp:posOffset>1242695</wp:posOffset>
                      </wp:positionH>
                      <wp:positionV relativeFrom="paragraph">
                        <wp:posOffset>203835</wp:posOffset>
                      </wp:positionV>
                      <wp:extent cx="1515110" cy="281305"/>
                      <wp:effectExtent l="0" t="0" r="27940" b="23495"/>
                      <wp:wrapNone/>
                      <wp:docPr id="1791" name="Rectangle 17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15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B7675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B7675C">
                                    <w:rPr>
                                      <w:b/>
                                      <w:bCs/>
                                    </w:rPr>
                                    <w:t>5 00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  <w:r w:rsidRPr="00B7675C">
                                    <w:rPr>
                                      <w:b/>
                                      <w:bCs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005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AD16DF" id="Rectangle 1791" o:spid="_x0000_s1032" style="position:absolute;margin-left:97.85pt;margin-top:16.05pt;width:119.3pt;height:22.15pt;z-index:25359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" fillcolor="window" strokecolor="windowText" strokeweight="1pt">
                      <v:textbox>
                        <w:txbxContent>
                          <w:p w:rsidR="00716AE0" w:rsidRPr="00B7675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B7675C">
                              <w:rPr>
                                <w:b/>
                                <w:bCs/>
                              </w:rPr>
                              <w:t>5 00</w:t>
                            </w: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  <w:r w:rsidRPr="00B7675C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</w:rPr>
                              <w:t>005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</w:rPr>
              <w:t xml:space="preserve">Five million, </w:t>
            </w:r>
            <w:r>
              <w:rPr>
                <w:rFonts w:ascii="Calibri" w:eastAsia="Calibri" w:hAnsi="Calibri" w:cs="Times New Roman"/>
              </w:rPr>
              <w:t>three</w:t>
            </w:r>
            <w:r w:rsidRPr="00B80369">
              <w:rPr>
                <w:rFonts w:ascii="Calibri" w:eastAsia="Calibri" w:hAnsi="Calibri" w:cs="Times New Roman"/>
              </w:rPr>
              <w:t xml:space="preserve"> thousand</w:t>
            </w:r>
            <w:r>
              <w:rPr>
                <w:rFonts w:ascii="Calibri" w:eastAsia="Calibri" w:hAnsi="Calibri" w:cs="Times New Roman"/>
              </w:rPr>
              <w:t xml:space="preserve"> and</w:t>
            </w:r>
            <w:r w:rsidRPr="00B80369">
              <w:rPr>
                <w:rFonts w:ascii="Calibri" w:eastAsia="Calibri" w:hAnsi="Calibri" w:cs="Times New Roman"/>
              </w:rPr>
              <w:t xml:space="preserve"> five</w:t>
            </w:r>
          </w:p>
        </w:tc>
        <w:tc>
          <w:tcPr>
            <w:tcW w:w="4508" w:type="dxa"/>
          </w:tcPr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00768" behindDoc="0" locked="0" layoutInCell="1" allowOverlap="1" wp14:anchorId="782EFDB4" wp14:editId="3DC7CFB6">
                      <wp:simplePos x="0" y="0"/>
                      <wp:positionH relativeFrom="margin">
                        <wp:posOffset>1243965</wp:posOffset>
                      </wp:positionH>
                      <wp:positionV relativeFrom="paragraph">
                        <wp:posOffset>197485</wp:posOffset>
                      </wp:positionV>
                      <wp:extent cx="1515110" cy="281305"/>
                      <wp:effectExtent l="0" t="0" r="27940" b="23495"/>
                      <wp:wrapNone/>
                      <wp:docPr id="1792" name="Rectangle 17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15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B7675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B7675C">
                                    <w:rPr>
                                      <w:b/>
                                      <w:bCs/>
                                    </w:rPr>
                                    <w:t>2 20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0</w:t>
                                  </w:r>
                                  <w:r w:rsidRPr="00B7675C">
                                    <w:rPr>
                                      <w:b/>
                                      <w:bCs/>
                                    </w:rPr>
                                    <w:t xml:space="preserve"> 0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  <w:r w:rsidRPr="00B7675C"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2EFDB4" id="Rectangle 1792" o:spid="_x0000_s1033" style="position:absolute;margin-left:97.95pt;margin-top:15.55pt;width:119.3pt;height:22.15pt;z-index:25360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" fillcolor="window" strokecolor="windowText" strokeweight="1pt">
                      <v:textbox>
                        <w:txbxContent>
                          <w:p w:rsidR="00716AE0" w:rsidRPr="00B7675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B7675C">
                              <w:rPr>
                                <w:b/>
                                <w:bCs/>
                              </w:rPr>
                              <w:t>2 20</w:t>
                            </w:r>
                            <w:r>
                              <w:rPr>
                                <w:b/>
                                <w:bCs/>
                              </w:rPr>
                              <w:t>0</w:t>
                            </w:r>
                            <w:r w:rsidRPr="00B7675C">
                              <w:rPr>
                                <w:b/>
                                <w:bCs/>
                              </w:rPr>
                              <w:t xml:space="preserve"> 0</w:t>
                            </w:r>
                            <w:r>
                              <w:rPr>
                                <w:b/>
                                <w:bCs/>
                              </w:rPr>
                              <w:t>1</w:t>
                            </w:r>
                            <w:r w:rsidRPr="00B7675C"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bCs/>
                <w:noProof/>
              </w:rPr>
              <w:t>Three</w:t>
            </w:r>
            <w:r w:rsidRPr="00B80369">
              <w:rPr>
                <w:rFonts w:ascii="Calibri" w:eastAsia="Calibri" w:hAnsi="Calibri" w:cs="Times New Roman"/>
              </w:rPr>
              <w:t xml:space="preserve"> million, two hundred thousand and </w:t>
            </w:r>
            <w:r>
              <w:rPr>
                <w:rFonts w:ascii="Calibri" w:eastAsia="Calibri" w:hAnsi="Calibri" w:cs="Times New Roman"/>
              </w:rPr>
              <w:t>twelve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</w:p>
        </w:tc>
      </w:tr>
    </w:tbl>
    <w:p w:rsidR="00716AE0" w:rsidRPr="0072095B" w:rsidRDefault="00716AE0" w:rsidP="00716AE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16AE0" w:rsidRPr="0072095B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2</w:t>
      </w:r>
      <w:r w:rsidRPr="0072095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Write numbers up to 10 million in words</w:t>
      </w:r>
    </w:p>
    <w:p w:rsidR="00716AE0" w:rsidRPr="0072095B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72095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16AE0" w:rsidRPr="00353E86" w:rsidTr="00C277BA">
        <w:tc>
          <w:tcPr>
            <w:tcW w:w="9016" w:type="dxa"/>
          </w:tcPr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Write the numbers below in words. </w:t>
            </w:r>
          </w:p>
        </w:tc>
      </w:tr>
      <w:tr w:rsidR="00716AE0" w:rsidRPr="00353E86" w:rsidTr="00C277BA">
        <w:tc>
          <w:tcPr>
            <w:tcW w:w="9016" w:type="dxa"/>
          </w:tcPr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9,291,536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Nine million, two hundred and ninety-one thousand, five hundred and thirty-six</w:t>
            </w:r>
          </w:p>
          <w:p w:rsidR="00716AE0" w:rsidRDefault="00716AE0" w:rsidP="00C277BA">
            <w:pPr>
              <w:rPr>
                <w:rFonts w:ascii="Calibri" w:eastAsia="Calibri" w:hAnsi="Calibri" w:cs="Times New Roman"/>
              </w:rPr>
            </w:pP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</w:p>
        </w:tc>
      </w:tr>
      <w:tr w:rsidR="00716AE0" w:rsidRPr="00353E86" w:rsidTr="00C277BA">
        <w:tc>
          <w:tcPr>
            <w:tcW w:w="9016" w:type="dxa"/>
          </w:tcPr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4,590,000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Four million, five hundred and ninety thousand</w:t>
            </w:r>
          </w:p>
          <w:p w:rsidR="00716AE0" w:rsidRDefault="00716AE0" w:rsidP="00C277BA">
            <w:pPr>
              <w:rPr>
                <w:rFonts w:ascii="Calibri" w:eastAsia="Calibri" w:hAnsi="Calibri" w:cs="Times New Roman"/>
              </w:rPr>
            </w:pP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</w:p>
        </w:tc>
      </w:tr>
      <w:tr w:rsidR="00716AE0" w:rsidRPr="00353E86" w:rsidTr="00C277BA">
        <w:tc>
          <w:tcPr>
            <w:tcW w:w="9016" w:type="dxa"/>
          </w:tcPr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6,070,040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Six million, seventy thousand and forty</w:t>
            </w:r>
          </w:p>
          <w:p w:rsidR="00716AE0" w:rsidRDefault="00716AE0" w:rsidP="00C277BA">
            <w:pPr>
              <w:rPr>
                <w:rFonts w:ascii="Calibri" w:eastAsia="Calibri" w:hAnsi="Calibri" w:cs="Times New Roman"/>
              </w:rPr>
            </w:pP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</w:p>
        </w:tc>
      </w:tr>
      <w:tr w:rsidR="00716AE0" w:rsidRPr="00353E86" w:rsidTr="00C277BA">
        <w:tc>
          <w:tcPr>
            <w:tcW w:w="9016" w:type="dxa"/>
          </w:tcPr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4,000,800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Four million, eight hundred</w:t>
            </w:r>
          </w:p>
          <w:p w:rsidR="00716AE0" w:rsidRDefault="00716AE0" w:rsidP="00C277BA">
            <w:pPr>
              <w:rPr>
                <w:rFonts w:ascii="Calibri" w:eastAsia="Calibri" w:hAnsi="Calibri" w:cs="Times New Roman"/>
              </w:rPr>
            </w:pP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</w:p>
        </w:tc>
      </w:tr>
    </w:tbl>
    <w:p w:rsidR="00716AE0" w:rsidRPr="0072095B" w:rsidRDefault="00716AE0" w:rsidP="00716AE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72095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16AE0" w:rsidRPr="00B80369" w:rsidTr="00C277BA">
        <w:tc>
          <w:tcPr>
            <w:tcW w:w="9016" w:type="dxa"/>
          </w:tcPr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Write the numbers below in words. </w:t>
            </w:r>
          </w:p>
        </w:tc>
      </w:tr>
      <w:tr w:rsidR="00716AE0" w:rsidRPr="00B80369" w:rsidTr="00C277BA">
        <w:tc>
          <w:tcPr>
            <w:tcW w:w="9016" w:type="dxa"/>
          </w:tcPr>
          <w:p w:rsidR="00716AE0" w:rsidRPr="00242BF6" w:rsidRDefault="00716AE0" w:rsidP="00C277BA">
            <w:pPr>
              <w:rPr>
                <w:rFonts w:ascii="Calibri" w:eastAsia="Calibri" w:hAnsi="Calibri" w:cs="Times New Roman"/>
              </w:rPr>
            </w:pPr>
            <w:r w:rsidRPr="00242BF6">
              <w:rPr>
                <w:rFonts w:ascii="Calibri" w:eastAsia="Calibri" w:hAnsi="Calibri" w:cs="Times New Roman"/>
              </w:rPr>
              <w:t xml:space="preserve">3,203,567 </w:t>
            </w:r>
            <w:r w:rsidRPr="00242BF6">
              <w:rPr>
                <w:rFonts w:ascii="Calibri" w:eastAsia="Calibri" w:hAnsi="Calibri" w:cs="Times New Roman"/>
                <w:b/>
                <w:bCs/>
              </w:rPr>
              <w:t>Three million, two hundred and three thousand, five hundred and sixty-seven</w:t>
            </w:r>
          </w:p>
          <w:p w:rsidR="00716AE0" w:rsidRDefault="00716AE0" w:rsidP="00C277BA">
            <w:pPr>
              <w:rPr>
                <w:rFonts w:ascii="Calibri" w:eastAsia="Calibri" w:hAnsi="Calibri" w:cs="Times New Roman"/>
              </w:rPr>
            </w:pPr>
          </w:p>
          <w:p w:rsidR="00716AE0" w:rsidRPr="00242BF6" w:rsidRDefault="00716AE0" w:rsidP="00C277BA">
            <w:pPr>
              <w:rPr>
                <w:rFonts w:ascii="Calibri" w:eastAsia="Calibri" w:hAnsi="Calibri" w:cs="Times New Roman"/>
              </w:rPr>
            </w:pPr>
          </w:p>
        </w:tc>
      </w:tr>
      <w:tr w:rsidR="00716AE0" w:rsidRPr="00B80369" w:rsidTr="00C277BA">
        <w:tc>
          <w:tcPr>
            <w:tcW w:w="9016" w:type="dxa"/>
          </w:tcPr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6,21</w:t>
            </w:r>
            <w:r w:rsidRPr="00B80369">
              <w:rPr>
                <w:rFonts w:ascii="Calibri" w:eastAsia="Calibri" w:hAnsi="Calibri" w:cs="Times New Roman"/>
              </w:rPr>
              <w:t xml:space="preserve">0,000 </w:t>
            </w:r>
            <w:r>
              <w:rPr>
                <w:rFonts w:ascii="Calibri" w:eastAsia="Calibri" w:hAnsi="Calibri" w:cs="Times New Roman"/>
                <w:b/>
                <w:bCs/>
              </w:rPr>
              <w:t>Six</w:t>
            </w:r>
            <w:r w:rsidRPr="00B80369">
              <w:rPr>
                <w:rFonts w:ascii="Calibri" w:eastAsia="Calibri" w:hAnsi="Calibri" w:cs="Times New Roman"/>
                <w:b/>
                <w:bCs/>
              </w:rPr>
              <w:t xml:space="preserve"> million, </w:t>
            </w:r>
            <w:r>
              <w:rPr>
                <w:rFonts w:ascii="Calibri" w:eastAsia="Calibri" w:hAnsi="Calibri" w:cs="Times New Roman"/>
                <w:b/>
                <w:bCs/>
              </w:rPr>
              <w:t>two hundred and ten</w:t>
            </w:r>
            <w:r w:rsidRPr="00B80369">
              <w:rPr>
                <w:rFonts w:ascii="Calibri" w:eastAsia="Calibri" w:hAnsi="Calibri" w:cs="Times New Roman"/>
                <w:b/>
                <w:bCs/>
              </w:rPr>
              <w:t xml:space="preserve"> thousand</w:t>
            </w:r>
          </w:p>
          <w:p w:rsidR="00716AE0" w:rsidRDefault="00716AE0" w:rsidP="00C277BA">
            <w:pPr>
              <w:rPr>
                <w:rFonts w:ascii="Calibri" w:eastAsia="Calibri" w:hAnsi="Calibri" w:cs="Times New Roman"/>
              </w:rPr>
            </w:pP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</w:p>
        </w:tc>
      </w:tr>
      <w:tr w:rsidR="00716AE0" w:rsidRPr="00B80369" w:rsidTr="00C277BA">
        <w:tc>
          <w:tcPr>
            <w:tcW w:w="9016" w:type="dxa"/>
          </w:tcPr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>,0</w:t>
            </w: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>0,0</w:t>
            </w: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 xml:space="preserve">0 </w:t>
            </w:r>
            <w:r>
              <w:rPr>
                <w:rFonts w:ascii="Calibri" w:eastAsia="Calibri" w:hAnsi="Calibri" w:cs="Times New Roman"/>
                <w:b/>
                <w:bCs/>
              </w:rPr>
              <w:t>Five</w:t>
            </w:r>
            <w:r w:rsidRPr="00B80369">
              <w:rPr>
                <w:rFonts w:ascii="Calibri" w:eastAsia="Calibri" w:hAnsi="Calibri" w:cs="Times New Roman"/>
                <w:b/>
                <w:bCs/>
              </w:rPr>
              <w:t xml:space="preserve"> million, </w:t>
            </w:r>
            <w:r>
              <w:rPr>
                <w:rFonts w:ascii="Calibri" w:eastAsia="Calibri" w:hAnsi="Calibri" w:cs="Times New Roman"/>
                <w:b/>
                <w:bCs/>
              </w:rPr>
              <w:t>fifty</w:t>
            </w:r>
            <w:r w:rsidRPr="00B80369">
              <w:rPr>
                <w:rFonts w:ascii="Calibri" w:eastAsia="Calibri" w:hAnsi="Calibri" w:cs="Times New Roman"/>
                <w:b/>
                <w:bCs/>
              </w:rPr>
              <w:t xml:space="preserve"> thousand and </w:t>
            </w:r>
            <w:r>
              <w:rPr>
                <w:rFonts w:ascii="Calibri" w:eastAsia="Calibri" w:hAnsi="Calibri" w:cs="Times New Roman"/>
                <w:b/>
                <w:bCs/>
              </w:rPr>
              <w:t>fifty</w:t>
            </w:r>
          </w:p>
          <w:p w:rsidR="00716AE0" w:rsidRDefault="00716AE0" w:rsidP="00C277BA">
            <w:pPr>
              <w:rPr>
                <w:rFonts w:ascii="Calibri" w:eastAsia="Calibri" w:hAnsi="Calibri" w:cs="Times New Roman"/>
              </w:rPr>
            </w:pP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</w:p>
        </w:tc>
      </w:tr>
      <w:tr w:rsidR="00716AE0" w:rsidRPr="00B80369" w:rsidTr="00C277BA">
        <w:tc>
          <w:tcPr>
            <w:tcW w:w="9016" w:type="dxa"/>
          </w:tcPr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</w:t>
            </w:r>
            <w:r w:rsidRPr="00B80369">
              <w:rPr>
                <w:rFonts w:ascii="Calibri" w:eastAsia="Calibri" w:hAnsi="Calibri" w:cs="Times New Roman"/>
              </w:rPr>
              <w:t>,000,0</w:t>
            </w:r>
            <w:r>
              <w:rPr>
                <w:rFonts w:ascii="Calibri" w:eastAsia="Calibri" w:hAnsi="Calibri" w:cs="Times New Roman"/>
              </w:rPr>
              <w:t>8</w:t>
            </w:r>
            <w:r w:rsidRPr="00B80369">
              <w:rPr>
                <w:rFonts w:ascii="Calibri" w:eastAsia="Calibri" w:hAnsi="Calibri" w:cs="Times New Roman"/>
              </w:rPr>
              <w:t xml:space="preserve">0 </w:t>
            </w:r>
            <w:r>
              <w:rPr>
                <w:rFonts w:ascii="Calibri" w:eastAsia="Calibri" w:hAnsi="Calibri" w:cs="Times New Roman"/>
                <w:b/>
                <w:bCs/>
              </w:rPr>
              <w:t>Three</w:t>
            </w:r>
            <w:r w:rsidRPr="00B80369">
              <w:rPr>
                <w:rFonts w:ascii="Calibri" w:eastAsia="Calibri" w:hAnsi="Calibri" w:cs="Times New Roman"/>
                <w:b/>
                <w:bCs/>
              </w:rPr>
              <w:t xml:space="preserve"> million</w:t>
            </w:r>
            <w:r>
              <w:rPr>
                <w:rFonts w:ascii="Calibri" w:eastAsia="Calibri" w:hAnsi="Calibri" w:cs="Times New Roman"/>
                <w:b/>
                <w:bCs/>
              </w:rPr>
              <w:t xml:space="preserve"> and</w:t>
            </w:r>
            <w:r w:rsidRPr="00B80369">
              <w:rPr>
                <w:rFonts w:ascii="Calibri" w:eastAsia="Calibri" w:hAnsi="Calibri" w:cs="Times New Roman"/>
                <w:b/>
                <w:bCs/>
              </w:rPr>
              <w:t xml:space="preserve"> eight</w:t>
            </w:r>
            <w:r>
              <w:rPr>
                <w:rFonts w:ascii="Calibri" w:eastAsia="Calibri" w:hAnsi="Calibri" w:cs="Times New Roman"/>
                <w:b/>
                <w:bCs/>
              </w:rPr>
              <w:t>y</w:t>
            </w:r>
          </w:p>
          <w:p w:rsidR="00716AE0" w:rsidRDefault="00716AE0" w:rsidP="00C277BA">
            <w:pPr>
              <w:rPr>
                <w:rFonts w:ascii="Calibri" w:eastAsia="Calibri" w:hAnsi="Calibri" w:cs="Times New Roman"/>
              </w:rPr>
            </w:pP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</w:p>
        </w:tc>
      </w:tr>
    </w:tbl>
    <w:p w:rsidR="00716AE0" w:rsidRDefault="00716AE0" w:rsidP="00716AE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16AE0" w:rsidRDefault="00716AE0" w:rsidP="00716AE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16AE0" w:rsidRDefault="00716AE0" w:rsidP="00716AE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16AE0" w:rsidRDefault="00716AE0" w:rsidP="00716AE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16AE0" w:rsidRDefault="00716AE0" w:rsidP="00716AE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16AE0" w:rsidRDefault="00716AE0" w:rsidP="00716AE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16AE0" w:rsidRDefault="00716AE0" w:rsidP="00716AE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16AE0" w:rsidRDefault="00716AE0" w:rsidP="00716AE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16AE0" w:rsidRDefault="00716AE0" w:rsidP="00716AE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16AE0" w:rsidRDefault="00716AE0" w:rsidP="00716AE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16AE0" w:rsidRPr="0072095B" w:rsidRDefault="00716AE0" w:rsidP="00716AE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16AE0" w:rsidRPr="0072095B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3</w:t>
      </w:r>
      <w:r w:rsidRPr="0072095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Identify the digit in each place value for seven-digit numbers</w:t>
      </w:r>
    </w:p>
    <w:p w:rsidR="00716AE0" w:rsidRPr="0072095B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72095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16AE0" w:rsidRPr="00353E86" w:rsidTr="00C277BA">
        <w:tc>
          <w:tcPr>
            <w:tcW w:w="9016" w:type="dxa"/>
            <w:gridSpan w:val="3"/>
          </w:tcPr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For the questions below, write the digit of each place value. </w:t>
            </w:r>
          </w:p>
        </w:tc>
      </w:tr>
      <w:tr w:rsidR="00716AE0" w:rsidRPr="00353E86" w:rsidTr="00C277BA">
        <w:tc>
          <w:tcPr>
            <w:tcW w:w="3005" w:type="dxa"/>
          </w:tcPr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7,451,194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22944" behindDoc="0" locked="0" layoutInCell="1" allowOverlap="1" wp14:anchorId="3578538E" wp14:editId="642A51A4">
                      <wp:simplePos x="0" y="0"/>
                      <wp:positionH relativeFrom="column">
                        <wp:posOffset>1213485</wp:posOffset>
                      </wp:positionH>
                      <wp:positionV relativeFrom="paragraph">
                        <wp:posOffset>797560</wp:posOffset>
                      </wp:positionV>
                      <wp:extent cx="533400" cy="281305"/>
                      <wp:effectExtent l="0" t="0" r="19050" b="23495"/>
                      <wp:wrapNone/>
                      <wp:docPr id="2320" name="Rectangle 23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78538E" id="Rectangle 2320" o:spid="_x0000_s1034" style="position:absolute;margin-left:95.55pt;margin-top:62.8pt;width:42pt;height:22.15pt;z-index:253522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21920" behindDoc="0" locked="0" layoutInCell="1" allowOverlap="1" wp14:anchorId="468ADF5D" wp14:editId="58A7C402">
                      <wp:simplePos x="0" y="0"/>
                      <wp:positionH relativeFrom="column">
                        <wp:posOffset>1209040</wp:posOffset>
                      </wp:positionH>
                      <wp:positionV relativeFrom="paragraph">
                        <wp:posOffset>1134745</wp:posOffset>
                      </wp:positionV>
                      <wp:extent cx="533400" cy="281305"/>
                      <wp:effectExtent l="0" t="0" r="19050" b="23495"/>
                      <wp:wrapNone/>
                      <wp:docPr id="2321" name="Rectangle 23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8ADF5D" id="Rectangle 2321" o:spid="_x0000_s1035" style="position:absolute;margin-left:95.2pt;margin-top:89.35pt;width:42pt;height:22.15pt;z-index:253521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20896" behindDoc="0" locked="0" layoutInCell="1" allowOverlap="1" wp14:anchorId="371756AC" wp14:editId="1564C513">
                      <wp:simplePos x="0" y="0"/>
                      <wp:positionH relativeFrom="column">
                        <wp:posOffset>1210310</wp:posOffset>
                      </wp:positionH>
                      <wp:positionV relativeFrom="paragraph">
                        <wp:posOffset>1477010</wp:posOffset>
                      </wp:positionV>
                      <wp:extent cx="533400" cy="281305"/>
                      <wp:effectExtent l="0" t="0" r="19050" b="23495"/>
                      <wp:wrapNone/>
                      <wp:docPr id="2322" name="Rectangle 23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1756AC" id="Rectangle 2322" o:spid="_x0000_s1036" style="position:absolute;margin-left:95.3pt;margin-top:116.3pt;width:42pt;height:22.15pt;z-index:253520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19872" behindDoc="0" locked="0" layoutInCell="1" allowOverlap="1" wp14:anchorId="55E93368" wp14:editId="6E65FDE3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113665</wp:posOffset>
                      </wp:positionV>
                      <wp:extent cx="533400" cy="281305"/>
                      <wp:effectExtent l="0" t="0" r="19050" b="23495"/>
                      <wp:wrapNone/>
                      <wp:docPr id="2323" name="Rectangle 23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E93368" id="Rectangle 2323" o:spid="_x0000_s1037" style="position:absolute;margin-left:96pt;margin-top:8.95pt;width:42pt;height:22.15pt;z-index:253519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Millions: 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23968" behindDoc="0" locked="0" layoutInCell="1" allowOverlap="1" wp14:anchorId="59C9D6E3" wp14:editId="2F45B22F">
                      <wp:simplePos x="0" y="0"/>
                      <wp:positionH relativeFrom="column">
                        <wp:posOffset>1217447</wp:posOffset>
                      </wp:positionH>
                      <wp:positionV relativeFrom="paragraph">
                        <wp:posOffset>114300</wp:posOffset>
                      </wp:positionV>
                      <wp:extent cx="533400" cy="281305"/>
                      <wp:effectExtent l="0" t="0" r="19050" b="23495"/>
                      <wp:wrapNone/>
                      <wp:docPr id="2324" name="Rectangle 23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9C9D6E3" id="Rectangle 2324" o:spid="_x0000_s1038" style="position:absolute;margin-left:95.85pt;margin-top:9pt;width:42pt;height:22.15pt;z-index:253523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Hundred thousands: 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Ten thousands: 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Thousands: 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Hundreds: 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18848" behindDoc="0" locked="0" layoutInCell="1" allowOverlap="1" wp14:anchorId="1FD1883F" wp14:editId="4464A431">
                      <wp:simplePos x="0" y="0"/>
                      <wp:positionH relativeFrom="column">
                        <wp:posOffset>1211580</wp:posOffset>
                      </wp:positionH>
                      <wp:positionV relativeFrom="paragraph">
                        <wp:posOffset>113665</wp:posOffset>
                      </wp:positionV>
                      <wp:extent cx="533400" cy="281305"/>
                      <wp:effectExtent l="0" t="0" r="19050" b="23495"/>
                      <wp:wrapNone/>
                      <wp:docPr id="2325" name="Rectangle 23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D1883F" id="Rectangle 2325" o:spid="_x0000_s1039" style="position:absolute;margin-left:95.4pt;margin-top:8.95pt;width:42pt;height:22.15pt;z-index:253518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Tens: 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24992" behindDoc="0" locked="0" layoutInCell="1" allowOverlap="1" wp14:anchorId="63FBB454" wp14:editId="4A41F420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115811</wp:posOffset>
                      </wp:positionV>
                      <wp:extent cx="533400" cy="281305"/>
                      <wp:effectExtent l="0" t="0" r="19050" b="23495"/>
                      <wp:wrapNone/>
                      <wp:docPr id="31" name="Rectangle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FBB454" id="Rectangle 31" o:spid="_x0000_s1040" style="position:absolute;margin-left:95.35pt;margin-top:9.1pt;width:42pt;height:22.15pt;z-index:253524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Ones: 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005" w:type="dxa"/>
          </w:tcPr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5,709,846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15776" behindDoc="0" locked="0" layoutInCell="1" allowOverlap="1" wp14:anchorId="5F3F41E5" wp14:editId="18CFD8F8">
                      <wp:simplePos x="0" y="0"/>
                      <wp:positionH relativeFrom="column">
                        <wp:posOffset>1213485</wp:posOffset>
                      </wp:positionH>
                      <wp:positionV relativeFrom="paragraph">
                        <wp:posOffset>797560</wp:posOffset>
                      </wp:positionV>
                      <wp:extent cx="533400" cy="281305"/>
                      <wp:effectExtent l="0" t="0" r="19050" b="23495"/>
                      <wp:wrapNone/>
                      <wp:docPr id="1760" name="Rectangle 17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3F41E5" id="Rectangle 1760" o:spid="_x0000_s1041" style="position:absolute;margin-left:95.55pt;margin-top:62.8pt;width:42pt;height:22.15pt;z-index:253515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14752" behindDoc="0" locked="0" layoutInCell="1" allowOverlap="1" wp14:anchorId="78C34F59" wp14:editId="77C7FE71">
                      <wp:simplePos x="0" y="0"/>
                      <wp:positionH relativeFrom="column">
                        <wp:posOffset>1209040</wp:posOffset>
                      </wp:positionH>
                      <wp:positionV relativeFrom="paragraph">
                        <wp:posOffset>1134745</wp:posOffset>
                      </wp:positionV>
                      <wp:extent cx="533400" cy="281305"/>
                      <wp:effectExtent l="0" t="0" r="19050" b="23495"/>
                      <wp:wrapNone/>
                      <wp:docPr id="1761" name="Rectangle 17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C34F59" id="Rectangle 1761" o:spid="_x0000_s1042" style="position:absolute;margin-left:95.2pt;margin-top:89.35pt;width:42pt;height:22.15pt;z-index:253514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13728" behindDoc="0" locked="0" layoutInCell="1" allowOverlap="1" wp14:anchorId="4E7931A8" wp14:editId="1A72D692">
                      <wp:simplePos x="0" y="0"/>
                      <wp:positionH relativeFrom="column">
                        <wp:posOffset>1210310</wp:posOffset>
                      </wp:positionH>
                      <wp:positionV relativeFrom="paragraph">
                        <wp:posOffset>1477010</wp:posOffset>
                      </wp:positionV>
                      <wp:extent cx="533400" cy="281305"/>
                      <wp:effectExtent l="0" t="0" r="19050" b="23495"/>
                      <wp:wrapNone/>
                      <wp:docPr id="1762" name="Rectangle 17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077426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77426">
                                    <w:rPr>
                                      <w:b/>
                                      <w:bCs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7931A8" id="Rectangle 1762" o:spid="_x0000_s1043" style="position:absolute;margin-left:95.3pt;margin-top:116.3pt;width:42pt;height:22.15pt;z-index:253513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" fillcolor="window" strokecolor="windowText" strokeweight="1pt">
                      <v:textbox>
                        <w:txbxContent>
                          <w:p w:rsidR="00716AE0" w:rsidRPr="00077426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77426">
                              <w:rPr>
                                <w:b/>
                                <w:bCs/>
                              </w:rPr>
                              <w:t>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12704" behindDoc="0" locked="0" layoutInCell="1" allowOverlap="1" wp14:anchorId="429E5F07" wp14:editId="50B06E07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113665</wp:posOffset>
                      </wp:positionV>
                      <wp:extent cx="533400" cy="281305"/>
                      <wp:effectExtent l="0" t="0" r="19050" b="23495"/>
                      <wp:wrapNone/>
                      <wp:docPr id="1763" name="Rectangle 17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9E5F07" id="Rectangle 1763" o:spid="_x0000_s1044" style="position:absolute;margin-left:96pt;margin-top:8.95pt;width:42pt;height:22.15pt;z-index:253512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Hundred thousands: 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16800" behindDoc="0" locked="0" layoutInCell="1" allowOverlap="1" wp14:anchorId="1B79DE42" wp14:editId="2D504A0B">
                      <wp:simplePos x="0" y="0"/>
                      <wp:positionH relativeFrom="column">
                        <wp:posOffset>1217447</wp:posOffset>
                      </wp:positionH>
                      <wp:positionV relativeFrom="paragraph">
                        <wp:posOffset>114300</wp:posOffset>
                      </wp:positionV>
                      <wp:extent cx="533400" cy="281305"/>
                      <wp:effectExtent l="0" t="0" r="19050" b="23495"/>
                      <wp:wrapNone/>
                      <wp:docPr id="1764" name="Rectangle 17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79DE42" id="Rectangle 1764" o:spid="_x0000_s1045" style="position:absolute;margin-left:95.85pt;margin-top:9pt;width:42pt;height:22.15pt;z-index:253516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Tens: 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Millions: 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Thousands: 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Ones: 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11680" behindDoc="0" locked="0" layoutInCell="1" allowOverlap="1" wp14:anchorId="7C354715" wp14:editId="22F4EE96">
                      <wp:simplePos x="0" y="0"/>
                      <wp:positionH relativeFrom="column">
                        <wp:posOffset>1211580</wp:posOffset>
                      </wp:positionH>
                      <wp:positionV relativeFrom="paragraph">
                        <wp:posOffset>113665</wp:posOffset>
                      </wp:positionV>
                      <wp:extent cx="533400" cy="281305"/>
                      <wp:effectExtent l="0" t="0" r="19050" b="23495"/>
                      <wp:wrapNone/>
                      <wp:docPr id="1765" name="Rectangle 17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354715" id="Rectangle 1765" o:spid="_x0000_s1046" style="position:absolute;margin-left:95.4pt;margin-top:8.95pt;width:42pt;height:22.15pt;z-index:253511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Ten thousands: 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17824" behindDoc="0" locked="0" layoutInCell="1" allowOverlap="1" wp14:anchorId="2971B102" wp14:editId="09A05C44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115811</wp:posOffset>
                      </wp:positionV>
                      <wp:extent cx="533400" cy="281305"/>
                      <wp:effectExtent l="0" t="0" r="19050" b="23495"/>
                      <wp:wrapNone/>
                      <wp:docPr id="1766" name="Rectangle 17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71B102" id="Rectangle 1766" o:spid="_x0000_s1047" style="position:absolute;margin-left:95.35pt;margin-top:9.1pt;width:42pt;height:22.15pt;z-index:253517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Hundreds: 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006" w:type="dxa"/>
          </w:tcPr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2,043,198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30112" behindDoc="0" locked="0" layoutInCell="1" allowOverlap="1" wp14:anchorId="68005B91" wp14:editId="70C5B2B9">
                      <wp:simplePos x="0" y="0"/>
                      <wp:positionH relativeFrom="column">
                        <wp:posOffset>1213485</wp:posOffset>
                      </wp:positionH>
                      <wp:positionV relativeFrom="paragraph">
                        <wp:posOffset>797560</wp:posOffset>
                      </wp:positionV>
                      <wp:extent cx="533400" cy="281305"/>
                      <wp:effectExtent l="0" t="0" r="19050" b="23495"/>
                      <wp:wrapNone/>
                      <wp:docPr id="1767" name="Rectangle 17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005B91" id="Rectangle 1767" o:spid="_x0000_s1048" style="position:absolute;margin-left:95.55pt;margin-top:62.8pt;width:42pt;height:22.15pt;z-index:25353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29088" behindDoc="0" locked="0" layoutInCell="1" allowOverlap="1" wp14:anchorId="6B66565F" wp14:editId="500C5B65">
                      <wp:simplePos x="0" y="0"/>
                      <wp:positionH relativeFrom="column">
                        <wp:posOffset>1209040</wp:posOffset>
                      </wp:positionH>
                      <wp:positionV relativeFrom="paragraph">
                        <wp:posOffset>1134745</wp:posOffset>
                      </wp:positionV>
                      <wp:extent cx="533400" cy="281305"/>
                      <wp:effectExtent l="0" t="0" r="19050" b="23495"/>
                      <wp:wrapNone/>
                      <wp:docPr id="1768" name="Rectangle 17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66565F" id="Rectangle 1768" o:spid="_x0000_s1049" style="position:absolute;margin-left:95.2pt;margin-top:89.35pt;width:42pt;height:22.15pt;z-index:253529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28064" behindDoc="0" locked="0" layoutInCell="1" allowOverlap="1" wp14:anchorId="051B064A" wp14:editId="78CCFB21">
                      <wp:simplePos x="0" y="0"/>
                      <wp:positionH relativeFrom="column">
                        <wp:posOffset>1210310</wp:posOffset>
                      </wp:positionH>
                      <wp:positionV relativeFrom="paragraph">
                        <wp:posOffset>1477010</wp:posOffset>
                      </wp:positionV>
                      <wp:extent cx="533400" cy="281305"/>
                      <wp:effectExtent l="0" t="0" r="19050" b="23495"/>
                      <wp:wrapNone/>
                      <wp:docPr id="2336" name="Rectangle 23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1B064A" id="Rectangle 2336" o:spid="_x0000_s1050" style="position:absolute;margin-left:95.3pt;margin-top:116.3pt;width:42pt;height:22.15pt;z-index:253528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vwwhgIAAC0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27040" behindDoc="0" locked="0" layoutInCell="1" allowOverlap="1" wp14:anchorId="6ACB0E4E" wp14:editId="0AF0C724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113665</wp:posOffset>
                      </wp:positionV>
                      <wp:extent cx="533400" cy="281305"/>
                      <wp:effectExtent l="0" t="0" r="19050" b="23495"/>
                      <wp:wrapNone/>
                      <wp:docPr id="2337" name="Rectangle 23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CB0E4E" id="Rectangle 2337" o:spid="_x0000_s1051" style="position:absolute;margin-left:96pt;margin-top:8.95pt;width:42pt;height:22.15pt;z-index:253527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Ones: 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31136" behindDoc="0" locked="0" layoutInCell="1" allowOverlap="1" wp14:anchorId="52146CD8" wp14:editId="74A08038">
                      <wp:simplePos x="0" y="0"/>
                      <wp:positionH relativeFrom="column">
                        <wp:posOffset>1217447</wp:posOffset>
                      </wp:positionH>
                      <wp:positionV relativeFrom="paragraph">
                        <wp:posOffset>114300</wp:posOffset>
                      </wp:positionV>
                      <wp:extent cx="533400" cy="281305"/>
                      <wp:effectExtent l="0" t="0" r="19050" b="23495"/>
                      <wp:wrapNone/>
                      <wp:docPr id="2338" name="Rectangle 23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146CD8" id="Rectangle 2338" o:spid="_x0000_s1052" style="position:absolute;margin-left:95.85pt;margin-top:9pt;width:42pt;height:22.15pt;z-index:253531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6GuYhgIAAC0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Hundreds: 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Hundred thousands: 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Thousands: 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Ten thousands: 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26016" behindDoc="0" locked="0" layoutInCell="1" allowOverlap="1" wp14:anchorId="4C63D7CF" wp14:editId="2D5AF698">
                      <wp:simplePos x="0" y="0"/>
                      <wp:positionH relativeFrom="column">
                        <wp:posOffset>1211580</wp:posOffset>
                      </wp:positionH>
                      <wp:positionV relativeFrom="paragraph">
                        <wp:posOffset>113665</wp:posOffset>
                      </wp:positionV>
                      <wp:extent cx="533400" cy="281305"/>
                      <wp:effectExtent l="0" t="0" r="19050" b="23495"/>
                      <wp:wrapNone/>
                      <wp:docPr id="2339" name="Rectangle 23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C63D7CF" id="Rectangle 2339" o:spid="_x0000_s1053" style="position:absolute;margin-left:95.4pt;margin-top:8.95pt;width:42pt;height:22.15pt;z-index:25352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di3hgIAAC0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Millions: 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32160" behindDoc="0" locked="0" layoutInCell="1" allowOverlap="1" wp14:anchorId="15B2E942" wp14:editId="0BAB39C2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115811</wp:posOffset>
                      </wp:positionV>
                      <wp:extent cx="533400" cy="281305"/>
                      <wp:effectExtent l="0" t="0" r="19050" b="23495"/>
                      <wp:wrapNone/>
                      <wp:docPr id="2340" name="Rectangle 23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B2E942" id="Rectangle 2340" o:spid="_x0000_s1054" style="position:absolute;margin-left:95.35pt;margin-top:9.1pt;width:42pt;height:22.15pt;z-index:25353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Tens: 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</w:p>
        </w:tc>
      </w:tr>
    </w:tbl>
    <w:p w:rsidR="00716AE0" w:rsidRPr="0072095B" w:rsidRDefault="00716AE0" w:rsidP="00716AE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72095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16AE0" w:rsidRPr="00B80369" w:rsidTr="00C277BA">
        <w:tc>
          <w:tcPr>
            <w:tcW w:w="9016" w:type="dxa"/>
            <w:gridSpan w:val="3"/>
          </w:tcPr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For the questions below, write the digit of each place value. </w:t>
            </w:r>
          </w:p>
        </w:tc>
      </w:tr>
      <w:tr w:rsidR="00716AE0" w:rsidRPr="00B80369" w:rsidTr="00C277BA">
        <w:tc>
          <w:tcPr>
            <w:tcW w:w="3005" w:type="dxa"/>
          </w:tcPr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2,447,891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13056" behindDoc="0" locked="0" layoutInCell="1" allowOverlap="1" wp14:anchorId="42D38478" wp14:editId="478DC3E3">
                      <wp:simplePos x="0" y="0"/>
                      <wp:positionH relativeFrom="column">
                        <wp:posOffset>1213485</wp:posOffset>
                      </wp:positionH>
                      <wp:positionV relativeFrom="paragraph">
                        <wp:posOffset>797560</wp:posOffset>
                      </wp:positionV>
                      <wp:extent cx="533400" cy="281305"/>
                      <wp:effectExtent l="0" t="0" r="19050" b="23495"/>
                      <wp:wrapNone/>
                      <wp:docPr id="1793" name="Rectangle 17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D38478" id="Rectangle 1793" o:spid="_x0000_s1055" style="position:absolute;margin-left:95.55pt;margin-top:62.8pt;width:42pt;height:22.15pt;z-index:25361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Eh3hgIAAC0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12032" behindDoc="0" locked="0" layoutInCell="1" allowOverlap="1" wp14:anchorId="24A0C291" wp14:editId="46550C1E">
                      <wp:simplePos x="0" y="0"/>
                      <wp:positionH relativeFrom="column">
                        <wp:posOffset>1209040</wp:posOffset>
                      </wp:positionH>
                      <wp:positionV relativeFrom="paragraph">
                        <wp:posOffset>1134745</wp:posOffset>
                      </wp:positionV>
                      <wp:extent cx="533400" cy="281305"/>
                      <wp:effectExtent l="0" t="0" r="19050" b="23495"/>
                      <wp:wrapNone/>
                      <wp:docPr id="1794" name="Rectangle 17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A0C291" id="Rectangle 1794" o:spid="_x0000_s1056" style="position:absolute;margin-left:95.2pt;margin-top:89.35pt;width:42pt;height:22.15pt;z-index:25361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J1v5hgIAAC0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11008" behindDoc="0" locked="0" layoutInCell="1" allowOverlap="1" wp14:anchorId="47BEB3C3" wp14:editId="7A032A03">
                      <wp:simplePos x="0" y="0"/>
                      <wp:positionH relativeFrom="column">
                        <wp:posOffset>1210310</wp:posOffset>
                      </wp:positionH>
                      <wp:positionV relativeFrom="paragraph">
                        <wp:posOffset>1477010</wp:posOffset>
                      </wp:positionV>
                      <wp:extent cx="533400" cy="281305"/>
                      <wp:effectExtent l="0" t="0" r="19050" b="23495"/>
                      <wp:wrapNone/>
                      <wp:docPr id="1795" name="Rectangle 17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BEB3C3" id="Rectangle 1795" o:spid="_x0000_s1057" style="position:absolute;margin-left:95.3pt;margin-top:116.3pt;width:42pt;height:22.15pt;z-index:25361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09984" behindDoc="0" locked="0" layoutInCell="1" allowOverlap="1" wp14:anchorId="666F9DB0" wp14:editId="630158A7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113665</wp:posOffset>
                      </wp:positionV>
                      <wp:extent cx="533400" cy="281305"/>
                      <wp:effectExtent l="0" t="0" r="19050" b="23495"/>
                      <wp:wrapNone/>
                      <wp:docPr id="1796" name="Rectangle 17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6F9DB0" id="Rectangle 1796" o:spid="_x0000_s1058" style="position:absolute;margin-left:96pt;margin-top:8.95pt;width:42pt;height:22.15pt;z-index:25360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Millions: 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14080" behindDoc="0" locked="0" layoutInCell="1" allowOverlap="1" wp14:anchorId="45B2F834" wp14:editId="7DE8AE31">
                      <wp:simplePos x="0" y="0"/>
                      <wp:positionH relativeFrom="column">
                        <wp:posOffset>1217447</wp:posOffset>
                      </wp:positionH>
                      <wp:positionV relativeFrom="paragraph">
                        <wp:posOffset>114300</wp:posOffset>
                      </wp:positionV>
                      <wp:extent cx="533400" cy="281305"/>
                      <wp:effectExtent l="0" t="0" r="19050" b="23495"/>
                      <wp:wrapNone/>
                      <wp:docPr id="1797" name="Rectangle 17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B2F834" id="Rectangle 1797" o:spid="_x0000_s1059" style="position:absolute;margin-left:95.85pt;margin-top:9pt;width:42pt;height:22.15pt;z-index:25361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Hundred thousands: 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 thousands: 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Thousands: 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Hundreds: 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08960" behindDoc="0" locked="0" layoutInCell="1" allowOverlap="1" wp14:anchorId="626F7CB1" wp14:editId="6A0F8BE8">
                      <wp:simplePos x="0" y="0"/>
                      <wp:positionH relativeFrom="column">
                        <wp:posOffset>1211580</wp:posOffset>
                      </wp:positionH>
                      <wp:positionV relativeFrom="paragraph">
                        <wp:posOffset>113665</wp:posOffset>
                      </wp:positionV>
                      <wp:extent cx="533400" cy="281305"/>
                      <wp:effectExtent l="0" t="0" r="19050" b="23495"/>
                      <wp:wrapNone/>
                      <wp:docPr id="1798" name="Rectangle 17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6F7CB1" id="Rectangle 1798" o:spid="_x0000_s1060" style="position:absolute;margin-left:95.4pt;margin-top:8.95pt;width:42pt;height:22.15pt;z-index:25360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Tens: 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15104" behindDoc="0" locked="0" layoutInCell="1" allowOverlap="1" wp14:anchorId="71773BEA" wp14:editId="06426AC9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115811</wp:posOffset>
                      </wp:positionV>
                      <wp:extent cx="533400" cy="281305"/>
                      <wp:effectExtent l="0" t="0" r="19050" b="23495"/>
                      <wp:wrapNone/>
                      <wp:docPr id="1799" name="Rectangle 17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773BEA" id="Rectangle 1799" o:spid="_x0000_s1061" style="position:absolute;margin-left:95.35pt;margin-top:9.1pt;width:42pt;height:22.15pt;z-index:25361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Nqt7hgIAAC0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Ones: 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005" w:type="dxa"/>
          </w:tcPr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2,896,051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05888" behindDoc="0" locked="0" layoutInCell="1" allowOverlap="1" wp14:anchorId="3D074E5A" wp14:editId="5C55A869">
                      <wp:simplePos x="0" y="0"/>
                      <wp:positionH relativeFrom="column">
                        <wp:posOffset>1213485</wp:posOffset>
                      </wp:positionH>
                      <wp:positionV relativeFrom="paragraph">
                        <wp:posOffset>797560</wp:posOffset>
                      </wp:positionV>
                      <wp:extent cx="533400" cy="281305"/>
                      <wp:effectExtent l="0" t="0" r="19050" b="23495"/>
                      <wp:wrapNone/>
                      <wp:docPr id="1800" name="Rectangle 18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074E5A" id="Rectangle 1800" o:spid="_x0000_s1062" style="position:absolute;margin-left:95.55pt;margin-top:62.8pt;width:42pt;height:22.15pt;z-index:25360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04864" behindDoc="0" locked="0" layoutInCell="1" allowOverlap="1" wp14:anchorId="5D2ABC8E" wp14:editId="4B906974">
                      <wp:simplePos x="0" y="0"/>
                      <wp:positionH relativeFrom="column">
                        <wp:posOffset>1209040</wp:posOffset>
                      </wp:positionH>
                      <wp:positionV relativeFrom="paragraph">
                        <wp:posOffset>1134745</wp:posOffset>
                      </wp:positionV>
                      <wp:extent cx="533400" cy="281305"/>
                      <wp:effectExtent l="0" t="0" r="19050" b="23495"/>
                      <wp:wrapNone/>
                      <wp:docPr id="1801" name="Rectangle 18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2ABC8E" id="Rectangle 1801" o:spid="_x0000_s1063" style="position:absolute;margin-left:95.2pt;margin-top:89.35pt;width:42pt;height:22.15pt;z-index:25360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03840" behindDoc="0" locked="0" layoutInCell="1" allowOverlap="1" wp14:anchorId="7E2A671F" wp14:editId="3BC30440">
                      <wp:simplePos x="0" y="0"/>
                      <wp:positionH relativeFrom="column">
                        <wp:posOffset>1210310</wp:posOffset>
                      </wp:positionH>
                      <wp:positionV relativeFrom="paragraph">
                        <wp:posOffset>1477010</wp:posOffset>
                      </wp:positionV>
                      <wp:extent cx="533400" cy="281305"/>
                      <wp:effectExtent l="0" t="0" r="19050" b="23495"/>
                      <wp:wrapNone/>
                      <wp:docPr id="1802" name="Rectangle 18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A0720B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A0720B"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2A671F" id="Rectangle 1802" o:spid="_x0000_s1064" style="position:absolute;margin-left:95.3pt;margin-top:116.3pt;width:42pt;height:22.15pt;z-index:25360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" fillcolor="window" strokecolor="windowText" strokeweight="1pt">
                      <v:textbox>
                        <w:txbxContent>
                          <w:p w:rsidR="00716AE0" w:rsidRPr="00A0720B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A0720B"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02816" behindDoc="0" locked="0" layoutInCell="1" allowOverlap="1" wp14:anchorId="4386EBFC" wp14:editId="2A17E922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113665</wp:posOffset>
                      </wp:positionV>
                      <wp:extent cx="533400" cy="281305"/>
                      <wp:effectExtent l="0" t="0" r="19050" b="23495"/>
                      <wp:wrapNone/>
                      <wp:docPr id="1803" name="Rectangle 18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86EBFC" id="Rectangle 1803" o:spid="_x0000_s1065" style="position:absolute;margin-left:96pt;margin-top:8.95pt;width:42pt;height:22.15pt;z-index:25360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Hundred thousands: 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06912" behindDoc="0" locked="0" layoutInCell="1" allowOverlap="1" wp14:anchorId="725774DF" wp14:editId="202B7FB5">
                      <wp:simplePos x="0" y="0"/>
                      <wp:positionH relativeFrom="column">
                        <wp:posOffset>1217447</wp:posOffset>
                      </wp:positionH>
                      <wp:positionV relativeFrom="paragraph">
                        <wp:posOffset>114300</wp:posOffset>
                      </wp:positionV>
                      <wp:extent cx="533400" cy="281305"/>
                      <wp:effectExtent l="0" t="0" r="19050" b="23495"/>
                      <wp:wrapNone/>
                      <wp:docPr id="1804" name="Rectangle 18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5774DF" id="Rectangle 1804" o:spid="_x0000_s1066" style="position:absolute;margin-left:95.85pt;margin-top:9pt;width:42pt;height:22.15pt;z-index:25360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Tens: 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Millions: 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Thousands: 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Ones: 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01792" behindDoc="0" locked="0" layoutInCell="1" allowOverlap="1" wp14:anchorId="3FCEFD6C" wp14:editId="02DCFAB2">
                      <wp:simplePos x="0" y="0"/>
                      <wp:positionH relativeFrom="column">
                        <wp:posOffset>1211580</wp:posOffset>
                      </wp:positionH>
                      <wp:positionV relativeFrom="paragraph">
                        <wp:posOffset>113665</wp:posOffset>
                      </wp:positionV>
                      <wp:extent cx="533400" cy="281305"/>
                      <wp:effectExtent l="0" t="0" r="19050" b="23495"/>
                      <wp:wrapNone/>
                      <wp:docPr id="1805" name="Rectangle 18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CEFD6C" id="Rectangle 1805" o:spid="_x0000_s1067" style="position:absolute;margin-left:95.4pt;margin-top:8.95pt;width:42pt;height:22.15pt;z-index:25360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 thousands: 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07936" behindDoc="0" locked="0" layoutInCell="1" allowOverlap="1" wp14:anchorId="728A25B3" wp14:editId="38D53639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115811</wp:posOffset>
                      </wp:positionV>
                      <wp:extent cx="533400" cy="281305"/>
                      <wp:effectExtent l="0" t="0" r="19050" b="23495"/>
                      <wp:wrapNone/>
                      <wp:docPr id="1806" name="Rectangle 18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8A25B3" id="Rectangle 1806" o:spid="_x0000_s1068" style="position:absolute;margin-left:95.35pt;margin-top:9.1pt;width:42pt;height:22.15pt;z-index:25360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Hundreds: 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006" w:type="dxa"/>
          </w:tcPr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1,471,380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20224" behindDoc="0" locked="0" layoutInCell="1" allowOverlap="1" wp14:anchorId="668DEC5E" wp14:editId="6DB1ACCF">
                      <wp:simplePos x="0" y="0"/>
                      <wp:positionH relativeFrom="column">
                        <wp:posOffset>1213485</wp:posOffset>
                      </wp:positionH>
                      <wp:positionV relativeFrom="paragraph">
                        <wp:posOffset>797560</wp:posOffset>
                      </wp:positionV>
                      <wp:extent cx="533400" cy="281305"/>
                      <wp:effectExtent l="0" t="0" r="19050" b="23495"/>
                      <wp:wrapNone/>
                      <wp:docPr id="1807" name="Rectangle 18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8DEC5E" id="Rectangle 1807" o:spid="_x0000_s1069" style="position:absolute;margin-left:95.55pt;margin-top:62.8pt;width:42pt;height:22.15pt;z-index:25362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19200" behindDoc="0" locked="0" layoutInCell="1" allowOverlap="1" wp14:anchorId="543F7929" wp14:editId="2217EC65">
                      <wp:simplePos x="0" y="0"/>
                      <wp:positionH relativeFrom="column">
                        <wp:posOffset>1209040</wp:posOffset>
                      </wp:positionH>
                      <wp:positionV relativeFrom="paragraph">
                        <wp:posOffset>1134745</wp:posOffset>
                      </wp:positionV>
                      <wp:extent cx="533400" cy="281305"/>
                      <wp:effectExtent l="0" t="0" r="19050" b="23495"/>
                      <wp:wrapNone/>
                      <wp:docPr id="1808" name="Rectangle 18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43F7929" id="Rectangle 1808" o:spid="_x0000_s1070" style="position:absolute;margin-left:95.2pt;margin-top:89.35pt;width:42pt;height:22.15pt;z-index:25361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18176" behindDoc="0" locked="0" layoutInCell="1" allowOverlap="1" wp14:anchorId="0AD491A5" wp14:editId="17E42E33">
                      <wp:simplePos x="0" y="0"/>
                      <wp:positionH relativeFrom="column">
                        <wp:posOffset>1210310</wp:posOffset>
                      </wp:positionH>
                      <wp:positionV relativeFrom="paragraph">
                        <wp:posOffset>1477010</wp:posOffset>
                      </wp:positionV>
                      <wp:extent cx="533400" cy="281305"/>
                      <wp:effectExtent l="0" t="0" r="19050" b="23495"/>
                      <wp:wrapNone/>
                      <wp:docPr id="1809" name="Rectangle 18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D491A5" id="Rectangle 1809" o:spid="_x0000_s1071" style="position:absolute;margin-left:95.3pt;margin-top:116.3pt;width:42pt;height:22.15pt;z-index:25361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17152" behindDoc="0" locked="0" layoutInCell="1" allowOverlap="1" wp14:anchorId="27CD2A67" wp14:editId="04E07D06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113665</wp:posOffset>
                      </wp:positionV>
                      <wp:extent cx="533400" cy="281305"/>
                      <wp:effectExtent l="0" t="0" r="19050" b="23495"/>
                      <wp:wrapNone/>
                      <wp:docPr id="1810" name="Rectangle 18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CD2A67" id="Rectangle 1810" o:spid="_x0000_s1072" style="position:absolute;margin-left:96pt;margin-top:8.95pt;width:42pt;height:22.15pt;z-index:25361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Ones: 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21248" behindDoc="0" locked="0" layoutInCell="1" allowOverlap="1" wp14:anchorId="33290D39" wp14:editId="48ED0678">
                      <wp:simplePos x="0" y="0"/>
                      <wp:positionH relativeFrom="column">
                        <wp:posOffset>1217447</wp:posOffset>
                      </wp:positionH>
                      <wp:positionV relativeFrom="paragraph">
                        <wp:posOffset>114300</wp:posOffset>
                      </wp:positionV>
                      <wp:extent cx="533400" cy="281305"/>
                      <wp:effectExtent l="0" t="0" r="19050" b="23495"/>
                      <wp:wrapNone/>
                      <wp:docPr id="1811" name="Rectangle 18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290D39" id="Rectangle 1811" o:spid="_x0000_s1073" style="position:absolute;margin-left:95.85pt;margin-top:9pt;width:42pt;height:22.15pt;z-index:25362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Hundreds: 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Hundred thousands: 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Thousands: 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 thousands: 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16128" behindDoc="0" locked="0" layoutInCell="1" allowOverlap="1" wp14:anchorId="481DFD5D" wp14:editId="418DB579">
                      <wp:simplePos x="0" y="0"/>
                      <wp:positionH relativeFrom="column">
                        <wp:posOffset>1211580</wp:posOffset>
                      </wp:positionH>
                      <wp:positionV relativeFrom="paragraph">
                        <wp:posOffset>113665</wp:posOffset>
                      </wp:positionV>
                      <wp:extent cx="533400" cy="281305"/>
                      <wp:effectExtent l="0" t="0" r="19050" b="23495"/>
                      <wp:wrapNone/>
                      <wp:docPr id="1812" name="Rectangle 18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1DFD5D" id="Rectangle 1812" o:spid="_x0000_s1074" style="position:absolute;margin-left:95.4pt;margin-top:8.95pt;width:42pt;height:22.15pt;z-index:25361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Millions: 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22272" behindDoc="0" locked="0" layoutInCell="1" allowOverlap="1" wp14:anchorId="7477B0E1" wp14:editId="2EC9A458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115811</wp:posOffset>
                      </wp:positionV>
                      <wp:extent cx="533400" cy="281305"/>
                      <wp:effectExtent l="0" t="0" r="19050" b="23495"/>
                      <wp:wrapNone/>
                      <wp:docPr id="1813" name="Rectangle 18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77B0E1" id="Rectangle 1813" o:spid="_x0000_s1075" style="position:absolute;margin-left:95.35pt;margin-top:9.1pt;width:42pt;height:22.15pt;z-index:25362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Tens: 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</w:p>
        </w:tc>
      </w:tr>
    </w:tbl>
    <w:p w:rsidR="00716AE0" w:rsidRDefault="00716AE0" w:rsidP="00716AE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16AE0" w:rsidRPr="0072095B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4</w:t>
      </w:r>
      <w:r w:rsidRPr="0072095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Identify the value of each digit in seven-digit numbers</w:t>
      </w:r>
    </w:p>
    <w:p w:rsidR="00716AE0" w:rsidRPr="0072095B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72095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16AE0" w:rsidRPr="00353E86" w:rsidTr="00C277BA">
        <w:tc>
          <w:tcPr>
            <w:tcW w:w="9016" w:type="dxa"/>
            <w:gridSpan w:val="3"/>
          </w:tcPr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For the questions below, write the value of each digit. </w:t>
            </w:r>
          </w:p>
        </w:tc>
      </w:tr>
      <w:tr w:rsidR="00716AE0" w:rsidRPr="00353E86" w:rsidTr="00C277BA">
        <w:tc>
          <w:tcPr>
            <w:tcW w:w="3005" w:type="dxa"/>
          </w:tcPr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4,052,160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33184" behindDoc="0" locked="0" layoutInCell="1" allowOverlap="1" wp14:anchorId="08B2A082" wp14:editId="47C45B37">
                      <wp:simplePos x="0" y="0"/>
                      <wp:positionH relativeFrom="column">
                        <wp:posOffset>823595</wp:posOffset>
                      </wp:positionH>
                      <wp:positionV relativeFrom="paragraph">
                        <wp:posOffset>128270</wp:posOffset>
                      </wp:positionV>
                      <wp:extent cx="946150" cy="281305"/>
                      <wp:effectExtent l="0" t="0" r="25400" b="23495"/>
                      <wp:wrapNone/>
                      <wp:docPr id="2341" name="Rectangle 23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4 000 000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B2A082" id="Rectangle 2341" o:spid="_x0000_s1076" style="position:absolute;margin-left:64.85pt;margin-top:10.1pt;width:74.5pt;height:22.15pt;z-index:25353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4 000 000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38304" behindDoc="0" locked="0" layoutInCell="1" allowOverlap="1" wp14:anchorId="52EC2B77" wp14:editId="494C4FF1">
                      <wp:simplePos x="0" y="0"/>
                      <wp:positionH relativeFrom="column">
                        <wp:posOffset>823595</wp:posOffset>
                      </wp:positionH>
                      <wp:positionV relativeFrom="paragraph">
                        <wp:posOffset>300990</wp:posOffset>
                      </wp:positionV>
                      <wp:extent cx="946150" cy="281305"/>
                      <wp:effectExtent l="0" t="0" r="25400" b="23495"/>
                      <wp:wrapNone/>
                      <wp:docPr id="2342" name="Rectangle 23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50 000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EC2B77" id="Rectangle 2342" o:spid="_x0000_s1077" style="position:absolute;margin-left:64.85pt;margin-top:23.7pt;width:74.5pt;height:22.15pt;z-index:25353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50 000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</w:rPr>
              <w:t xml:space="preserve">4 represents: </w:t>
            </w:r>
            <w:r w:rsidRPr="00353E86">
              <w:rPr>
                <w:rFonts w:ascii="Calibri" w:eastAsia="Calibri" w:hAnsi="Calibri" w:cs="Times New Roman"/>
              </w:rPr>
              <w:br/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5 represents: 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37280" behindDoc="0" locked="0" layoutInCell="1" allowOverlap="1" wp14:anchorId="0FA3B6FB" wp14:editId="16AF7A47">
                      <wp:simplePos x="0" y="0"/>
                      <wp:positionH relativeFrom="column">
                        <wp:posOffset>823595</wp:posOffset>
                      </wp:positionH>
                      <wp:positionV relativeFrom="paragraph">
                        <wp:posOffset>132080</wp:posOffset>
                      </wp:positionV>
                      <wp:extent cx="946150" cy="281305"/>
                      <wp:effectExtent l="0" t="0" r="25400" b="23495"/>
                      <wp:wrapNone/>
                      <wp:docPr id="2343" name="Rectangle 23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2 000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A3B6FB" id="Rectangle 2343" o:spid="_x0000_s1078" style="position:absolute;margin-left:64.85pt;margin-top:10.4pt;width:74.5pt;height:22.15pt;z-index:25353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2 000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2 represents: 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36256" behindDoc="0" locked="0" layoutInCell="1" allowOverlap="1" wp14:anchorId="64F2A705" wp14:editId="4BFE519E">
                      <wp:simplePos x="0" y="0"/>
                      <wp:positionH relativeFrom="column">
                        <wp:posOffset>817245</wp:posOffset>
                      </wp:positionH>
                      <wp:positionV relativeFrom="paragraph">
                        <wp:posOffset>127635</wp:posOffset>
                      </wp:positionV>
                      <wp:extent cx="946150" cy="281305"/>
                      <wp:effectExtent l="0" t="0" r="25400" b="23495"/>
                      <wp:wrapNone/>
                      <wp:docPr id="2344" name="Rectangle 23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100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F2A705" id="Rectangle 2344" o:spid="_x0000_s1079" style="position:absolute;margin-left:64.35pt;margin-top:10.05pt;width:74.5pt;height:22.15pt;z-index:253536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100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1 represents: 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35232" behindDoc="0" locked="0" layoutInCell="1" allowOverlap="1" wp14:anchorId="768DFC54" wp14:editId="40160BDD">
                      <wp:simplePos x="0" y="0"/>
                      <wp:positionH relativeFrom="column">
                        <wp:posOffset>817245</wp:posOffset>
                      </wp:positionH>
                      <wp:positionV relativeFrom="paragraph">
                        <wp:posOffset>129540</wp:posOffset>
                      </wp:positionV>
                      <wp:extent cx="946150" cy="281305"/>
                      <wp:effectExtent l="0" t="0" r="25400" b="23495"/>
                      <wp:wrapNone/>
                      <wp:docPr id="2345" name="Rectangle 23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60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8DFC54" id="Rectangle 2345" o:spid="_x0000_s1080" style="position:absolute;margin-left:64.35pt;margin-top:10.2pt;width:74.5pt;height:22.15pt;z-index:25353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60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6 represents: 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3005" w:type="dxa"/>
          </w:tcPr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8,504,297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39328" behindDoc="0" locked="0" layoutInCell="1" allowOverlap="1" wp14:anchorId="28D2061D" wp14:editId="1C413E6F">
                      <wp:simplePos x="0" y="0"/>
                      <wp:positionH relativeFrom="column">
                        <wp:posOffset>826770</wp:posOffset>
                      </wp:positionH>
                      <wp:positionV relativeFrom="paragraph">
                        <wp:posOffset>128270</wp:posOffset>
                      </wp:positionV>
                      <wp:extent cx="946150" cy="281305"/>
                      <wp:effectExtent l="0" t="0" r="25400" b="23495"/>
                      <wp:wrapNone/>
                      <wp:docPr id="1769" name="Rectangle 17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200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D2061D" id="Rectangle 1769" o:spid="_x0000_s1081" style="position:absolute;margin-left:65.1pt;margin-top:10.1pt;width:74.5pt;height:22.15pt;z-index:25353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200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43424" behindDoc="0" locked="0" layoutInCell="1" allowOverlap="1" wp14:anchorId="0E04EF23" wp14:editId="6E56B7C7">
                      <wp:simplePos x="0" y="0"/>
                      <wp:positionH relativeFrom="column">
                        <wp:posOffset>826770</wp:posOffset>
                      </wp:positionH>
                      <wp:positionV relativeFrom="paragraph">
                        <wp:posOffset>300990</wp:posOffset>
                      </wp:positionV>
                      <wp:extent cx="946150" cy="281305"/>
                      <wp:effectExtent l="0" t="0" r="25400" b="23495"/>
                      <wp:wrapNone/>
                      <wp:docPr id="1770" name="Rectangle 17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4 000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04EF23" id="Rectangle 1770" o:spid="_x0000_s1082" style="position:absolute;margin-left:65.1pt;margin-top:23.7pt;width:74.5pt;height:22.15pt;z-index:25354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4 000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</w:rPr>
              <w:t xml:space="preserve">2 represents: </w:t>
            </w:r>
            <w:r w:rsidRPr="00353E86">
              <w:rPr>
                <w:rFonts w:ascii="Calibri" w:eastAsia="Calibri" w:hAnsi="Calibri" w:cs="Times New Roman"/>
              </w:rPr>
              <w:br/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4 represents: 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42400" behindDoc="0" locked="0" layoutInCell="1" allowOverlap="1" wp14:anchorId="0FD531A0" wp14:editId="00DD82FF">
                      <wp:simplePos x="0" y="0"/>
                      <wp:positionH relativeFrom="column">
                        <wp:posOffset>820420</wp:posOffset>
                      </wp:positionH>
                      <wp:positionV relativeFrom="paragraph">
                        <wp:posOffset>132080</wp:posOffset>
                      </wp:positionV>
                      <wp:extent cx="946150" cy="281305"/>
                      <wp:effectExtent l="0" t="0" r="25400" b="23495"/>
                      <wp:wrapNone/>
                      <wp:docPr id="2348" name="Rectangle 23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D531A0" id="Rectangle 2348" o:spid="_x0000_s1083" style="position:absolute;margin-left:64.6pt;margin-top:10.4pt;width:74.5pt;height:22.15pt;z-index:25354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7 represents: 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41376" behindDoc="0" locked="0" layoutInCell="1" allowOverlap="1" wp14:anchorId="4CF72922" wp14:editId="40F1D58B">
                      <wp:simplePos x="0" y="0"/>
                      <wp:positionH relativeFrom="column">
                        <wp:posOffset>820420</wp:posOffset>
                      </wp:positionH>
                      <wp:positionV relativeFrom="paragraph">
                        <wp:posOffset>127635</wp:posOffset>
                      </wp:positionV>
                      <wp:extent cx="946150" cy="281305"/>
                      <wp:effectExtent l="0" t="0" r="25400" b="23495"/>
                      <wp:wrapNone/>
                      <wp:docPr id="2349" name="Rectangle 23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8 000 000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CF72922" id="Rectangle 2349" o:spid="_x0000_s1084" style="position:absolute;margin-left:64.6pt;margin-top:10.05pt;width:74.5pt;height:22.15pt;z-index:25354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8 000 000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8 represents: 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40352" behindDoc="0" locked="0" layoutInCell="1" allowOverlap="1" wp14:anchorId="189A12C9" wp14:editId="69CF61F6">
                      <wp:simplePos x="0" y="0"/>
                      <wp:positionH relativeFrom="column">
                        <wp:posOffset>820420</wp:posOffset>
                      </wp:positionH>
                      <wp:positionV relativeFrom="paragraph">
                        <wp:posOffset>129540</wp:posOffset>
                      </wp:positionV>
                      <wp:extent cx="946150" cy="281305"/>
                      <wp:effectExtent l="0" t="0" r="25400" b="23495"/>
                      <wp:wrapNone/>
                      <wp:docPr id="1771" name="Rectangle 17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90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9A12C9" id="Rectangle 1771" o:spid="_x0000_s1085" style="position:absolute;margin-left:64.6pt;margin-top:10.2pt;width:74.5pt;height:22.15pt;z-index:253540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90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9 represents: 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34208" behindDoc="0" locked="0" layoutInCell="1" allowOverlap="1" wp14:anchorId="53EE1C5E" wp14:editId="70C3219B">
                      <wp:simplePos x="0" y="0"/>
                      <wp:positionH relativeFrom="column">
                        <wp:posOffset>820420</wp:posOffset>
                      </wp:positionH>
                      <wp:positionV relativeFrom="paragraph">
                        <wp:posOffset>131445</wp:posOffset>
                      </wp:positionV>
                      <wp:extent cx="946150" cy="281305"/>
                      <wp:effectExtent l="0" t="0" r="25400" b="23495"/>
                      <wp:wrapNone/>
                      <wp:docPr id="1772" name="Rectangle 17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EE1C5E" id="Rectangle 1772" o:spid="_x0000_s1086" style="position:absolute;margin-left:64.6pt;margin-top:10.35pt;width:74.5pt;height:22.15pt;z-index:25353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5</w:t>
                            </w:r>
                            <w:r>
                              <w:rPr>
                                <w:b/>
                                <w:bCs/>
                              </w:rPr>
                              <w:t>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5 represents: 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006" w:type="dxa"/>
          </w:tcPr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2,638,041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45472" behindDoc="0" locked="0" layoutInCell="1" allowOverlap="1" wp14:anchorId="08ED20E3" wp14:editId="0C135566">
                      <wp:simplePos x="0" y="0"/>
                      <wp:positionH relativeFrom="column">
                        <wp:posOffset>823595</wp:posOffset>
                      </wp:positionH>
                      <wp:positionV relativeFrom="paragraph">
                        <wp:posOffset>128270</wp:posOffset>
                      </wp:positionV>
                      <wp:extent cx="946150" cy="281305"/>
                      <wp:effectExtent l="0" t="0" r="25400" b="23495"/>
                      <wp:wrapNone/>
                      <wp:docPr id="2352" name="Rectangle 23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600 000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ED20E3" id="Rectangle 2352" o:spid="_x0000_s1087" style="position:absolute;margin-left:64.85pt;margin-top:10.1pt;width:74.5pt;height:22.15pt;z-index:25354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600 000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49568" behindDoc="0" locked="0" layoutInCell="1" allowOverlap="1" wp14:anchorId="5CBFCE9E" wp14:editId="456675D0">
                      <wp:simplePos x="0" y="0"/>
                      <wp:positionH relativeFrom="column">
                        <wp:posOffset>823595</wp:posOffset>
                      </wp:positionH>
                      <wp:positionV relativeFrom="paragraph">
                        <wp:posOffset>300990</wp:posOffset>
                      </wp:positionV>
                      <wp:extent cx="946150" cy="281305"/>
                      <wp:effectExtent l="0" t="0" r="25400" b="23495"/>
                      <wp:wrapNone/>
                      <wp:docPr id="2353" name="Rectangle 23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8 000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BFCE9E" id="Rectangle 2353" o:spid="_x0000_s1088" style="position:absolute;margin-left:64.85pt;margin-top:23.7pt;width:74.5pt;height:22.15pt;z-index:25354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8 000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</w:rPr>
              <w:t xml:space="preserve">6 represents: </w:t>
            </w:r>
            <w:r w:rsidRPr="00353E86">
              <w:rPr>
                <w:rFonts w:ascii="Calibri" w:eastAsia="Calibri" w:hAnsi="Calibri" w:cs="Times New Roman"/>
              </w:rPr>
              <w:br/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8 represents: 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48544" behindDoc="0" locked="0" layoutInCell="1" allowOverlap="1" wp14:anchorId="06C2946B" wp14:editId="71C476E7">
                      <wp:simplePos x="0" y="0"/>
                      <wp:positionH relativeFrom="column">
                        <wp:posOffset>823595</wp:posOffset>
                      </wp:positionH>
                      <wp:positionV relativeFrom="paragraph">
                        <wp:posOffset>132080</wp:posOffset>
                      </wp:positionV>
                      <wp:extent cx="946150" cy="281305"/>
                      <wp:effectExtent l="0" t="0" r="25400" b="23495"/>
                      <wp:wrapNone/>
                      <wp:docPr id="1773" name="Rectangle 17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2 000 000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C2946B" id="Rectangle 1773" o:spid="_x0000_s1089" style="position:absolute;margin-left:64.85pt;margin-top:10.4pt;width:74.5pt;height:22.15pt;z-index:25354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2 000 000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2 represents: 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47520" behindDoc="0" locked="0" layoutInCell="1" allowOverlap="1" wp14:anchorId="1912784D" wp14:editId="749DE987">
                      <wp:simplePos x="0" y="0"/>
                      <wp:positionH relativeFrom="column">
                        <wp:posOffset>817245</wp:posOffset>
                      </wp:positionH>
                      <wp:positionV relativeFrom="paragraph">
                        <wp:posOffset>127635</wp:posOffset>
                      </wp:positionV>
                      <wp:extent cx="946150" cy="281305"/>
                      <wp:effectExtent l="0" t="0" r="25400" b="23495"/>
                      <wp:wrapNone/>
                      <wp:docPr id="1774" name="Rectangle 17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12784D" id="Rectangle 1774" o:spid="_x0000_s1090" style="position:absolute;margin-left:64.35pt;margin-top:10.05pt;width:74.5pt;height:22.15pt;z-index:25354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1 represents: 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46496" behindDoc="0" locked="0" layoutInCell="1" allowOverlap="1" wp14:anchorId="6914CBCA" wp14:editId="5DDAE603">
                      <wp:simplePos x="0" y="0"/>
                      <wp:positionH relativeFrom="column">
                        <wp:posOffset>817245</wp:posOffset>
                      </wp:positionH>
                      <wp:positionV relativeFrom="paragraph">
                        <wp:posOffset>129540</wp:posOffset>
                      </wp:positionV>
                      <wp:extent cx="946150" cy="281305"/>
                      <wp:effectExtent l="0" t="0" r="25400" b="23495"/>
                      <wp:wrapNone/>
                      <wp:docPr id="1775" name="Rectangle 17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40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14CBCA" id="Rectangle 1775" o:spid="_x0000_s1091" style="position:absolute;margin-left:64.35pt;margin-top:10.2pt;width:74.5pt;height:22.15pt;z-index:25354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40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4 represents: 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44448" behindDoc="0" locked="0" layoutInCell="1" allowOverlap="1" wp14:anchorId="31B6F4EE" wp14:editId="52DF2142">
                      <wp:simplePos x="0" y="0"/>
                      <wp:positionH relativeFrom="column">
                        <wp:posOffset>817245</wp:posOffset>
                      </wp:positionH>
                      <wp:positionV relativeFrom="paragraph">
                        <wp:posOffset>131445</wp:posOffset>
                      </wp:positionV>
                      <wp:extent cx="946150" cy="281305"/>
                      <wp:effectExtent l="0" t="0" r="25400" b="23495"/>
                      <wp:wrapNone/>
                      <wp:docPr id="1776" name="Rectangle 17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30 000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B6F4EE" id="Rectangle 1776" o:spid="_x0000_s1092" style="position:absolute;margin-left:64.35pt;margin-top:10.35pt;width:74.5pt;height:22.15pt;z-index:25354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30 000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3 represents: 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</w:p>
        </w:tc>
      </w:tr>
    </w:tbl>
    <w:p w:rsidR="00716AE0" w:rsidRDefault="00716AE0" w:rsidP="00716AE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</w:p>
    <w:p w:rsidR="00716AE0" w:rsidRDefault="00716AE0" w:rsidP="00716AE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</w:p>
    <w:p w:rsidR="00716AE0" w:rsidRDefault="00716AE0" w:rsidP="00716AE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</w:p>
    <w:p w:rsidR="00716AE0" w:rsidRDefault="00716AE0" w:rsidP="00716AE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</w:p>
    <w:p w:rsidR="00716AE0" w:rsidRDefault="00716AE0" w:rsidP="00716AE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</w:p>
    <w:p w:rsidR="00716AE0" w:rsidRPr="0072095B" w:rsidRDefault="00716AE0" w:rsidP="00716AE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72095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lastRenderedPageBreak/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16AE0" w:rsidRPr="00B80369" w:rsidTr="00C277BA">
        <w:tc>
          <w:tcPr>
            <w:tcW w:w="9016" w:type="dxa"/>
            <w:gridSpan w:val="3"/>
          </w:tcPr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For the questions below, write the value of each digit. </w:t>
            </w:r>
          </w:p>
        </w:tc>
      </w:tr>
      <w:tr w:rsidR="00716AE0" w:rsidRPr="00B80369" w:rsidTr="00C277BA">
        <w:tc>
          <w:tcPr>
            <w:tcW w:w="3005" w:type="dxa"/>
          </w:tcPr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7</w:t>
            </w:r>
            <w:r w:rsidRPr="00B80369">
              <w:rPr>
                <w:rFonts w:ascii="Calibri" w:eastAsia="Calibri" w:hAnsi="Calibri" w:cs="Times New Roman"/>
              </w:rPr>
              <w:t>,0</w:t>
            </w:r>
            <w:r>
              <w:rPr>
                <w:rFonts w:ascii="Calibri" w:eastAsia="Calibri" w:hAnsi="Calibri" w:cs="Times New Roman"/>
              </w:rPr>
              <w:t>3</w:t>
            </w:r>
            <w:r w:rsidRPr="00B80369">
              <w:rPr>
                <w:rFonts w:ascii="Calibri" w:eastAsia="Calibri" w:hAnsi="Calibri" w:cs="Times New Roman"/>
              </w:rPr>
              <w:t>5,</w:t>
            </w:r>
            <w:r>
              <w:rPr>
                <w:rFonts w:ascii="Calibri" w:eastAsia="Calibri" w:hAnsi="Calibri" w:cs="Times New Roman"/>
              </w:rPr>
              <w:t>69</w:t>
            </w:r>
            <w:r w:rsidRPr="00B80369">
              <w:rPr>
                <w:rFonts w:ascii="Calibri" w:eastAsia="Calibri" w:hAnsi="Calibri" w:cs="Times New Roman"/>
              </w:rPr>
              <w:t>0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23296" behindDoc="0" locked="0" layoutInCell="1" allowOverlap="1" wp14:anchorId="550BAFCD" wp14:editId="3C64289C">
                      <wp:simplePos x="0" y="0"/>
                      <wp:positionH relativeFrom="column">
                        <wp:posOffset>823595</wp:posOffset>
                      </wp:positionH>
                      <wp:positionV relativeFrom="paragraph">
                        <wp:posOffset>128270</wp:posOffset>
                      </wp:positionV>
                      <wp:extent cx="946150" cy="281305"/>
                      <wp:effectExtent l="0" t="0" r="25400" b="23495"/>
                      <wp:wrapNone/>
                      <wp:docPr id="1814" name="Rectangle 18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</w:t>
                                  </w: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 xml:space="preserve"> 000 000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0BAFCD" id="Rectangle 1814" o:spid="_x0000_s1093" style="position:absolute;margin-left:64.85pt;margin-top:10.1pt;width:74.5pt;height:22.15pt;z-index:25362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</w:t>
                            </w:r>
                            <w:r w:rsidRPr="00EF229C">
                              <w:rPr>
                                <w:b/>
                                <w:bCs/>
                              </w:rPr>
                              <w:t xml:space="preserve"> 000 000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28416" behindDoc="0" locked="0" layoutInCell="1" allowOverlap="1" wp14:anchorId="6976BA0B" wp14:editId="0ACC1BE1">
                      <wp:simplePos x="0" y="0"/>
                      <wp:positionH relativeFrom="column">
                        <wp:posOffset>823595</wp:posOffset>
                      </wp:positionH>
                      <wp:positionV relativeFrom="paragraph">
                        <wp:posOffset>300990</wp:posOffset>
                      </wp:positionV>
                      <wp:extent cx="946150" cy="281305"/>
                      <wp:effectExtent l="0" t="0" r="25400" b="23495"/>
                      <wp:wrapNone/>
                      <wp:docPr id="1815" name="Rectangle 18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76BA0B" id="Rectangle 1815" o:spid="_x0000_s1094" style="position:absolute;margin-left:64.85pt;margin-top:23.7pt;width:74.5pt;height:22.15pt;z-index:25362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  <w:r w:rsidRPr="00EF229C">
                              <w:rPr>
                                <w:b/>
                                <w:bCs/>
                              </w:rPr>
                              <w:t>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7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  <w:r w:rsidRPr="00B80369">
              <w:rPr>
                <w:rFonts w:ascii="Calibri" w:eastAsia="Calibri" w:hAnsi="Calibri" w:cs="Times New Roman"/>
              </w:rPr>
              <w:br/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27392" behindDoc="0" locked="0" layoutInCell="1" allowOverlap="1" wp14:anchorId="53563F15" wp14:editId="2EBEF93F">
                      <wp:simplePos x="0" y="0"/>
                      <wp:positionH relativeFrom="column">
                        <wp:posOffset>823595</wp:posOffset>
                      </wp:positionH>
                      <wp:positionV relativeFrom="paragraph">
                        <wp:posOffset>132080</wp:posOffset>
                      </wp:positionV>
                      <wp:extent cx="946150" cy="281305"/>
                      <wp:effectExtent l="0" t="0" r="25400" b="23495"/>
                      <wp:wrapNone/>
                      <wp:docPr id="1816" name="Rectangle 18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 xml:space="preserve">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563F15" id="Rectangle 1816" o:spid="_x0000_s1095" style="position:absolute;margin-left:64.85pt;margin-top:10.4pt;width:74.5pt;height:22.15pt;z-index:25362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  <w:r w:rsidRPr="00EF229C">
                              <w:rPr>
                                <w:b/>
                                <w:bCs/>
                              </w:rPr>
                              <w:t xml:space="preserve">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26368" behindDoc="0" locked="0" layoutInCell="1" allowOverlap="1" wp14:anchorId="6F6CBFF3" wp14:editId="3A0CB3DB">
                      <wp:simplePos x="0" y="0"/>
                      <wp:positionH relativeFrom="column">
                        <wp:posOffset>817245</wp:posOffset>
                      </wp:positionH>
                      <wp:positionV relativeFrom="paragraph">
                        <wp:posOffset>127635</wp:posOffset>
                      </wp:positionV>
                      <wp:extent cx="946150" cy="281305"/>
                      <wp:effectExtent l="0" t="0" r="25400" b="23495"/>
                      <wp:wrapNone/>
                      <wp:docPr id="1817" name="Rectangle 18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</w:t>
                                  </w: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6CBFF3" id="Rectangle 1817" o:spid="_x0000_s1096" style="position:absolute;margin-left:64.35pt;margin-top:10.05pt;width:74.5pt;height:22.15pt;z-index:25362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</w:t>
                            </w:r>
                            <w:r w:rsidRPr="00EF229C">
                              <w:rPr>
                                <w:b/>
                                <w:bCs/>
                              </w:rPr>
                              <w:t>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25344" behindDoc="0" locked="0" layoutInCell="1" allowOverlap="1" wp14:anchorId="145CA5AA" wp14:editId="414C1AB6">
                      <wp:simplePos x="0" y="0"/>
                      <wp:positionH relativeFrom="column">
                        <wp:posOffset>817245</wp:posOffset>
                      </wp:positionH>
                      <wp:positionV relativeFrom="paragraph">
                        <wp:posOffset>129540</wp:posOffset>
                      </wp:positionV>
                      <wp:extent cx="946150" cy="281305"/>
                      <wp:effectExtent l="0" t="0" r="25400" b="23495"/>
                      <wp:wrapNone/>
                      <wp:docPr id="1818" name="Rectangle 18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5CA5AA" id="Rectangle 1818" o:spid="_x0000_s1097" style="position:absolute;margin-left:64.35pt;margin-top:10.2pt;width:74.5pt;height:22.15pt;z-index:25362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</w:t>
                            </w:r>
                            <w:r w:rsidRPr="00EF229C">
                              <w:rPr>
                                <w:b/>
                                <w:bCs/>
                              </w:rPr>
                              <w:t>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3005" w:type="dxa"/>
          </w:tcPr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  <w:r w:rsidRPr="00B80369">
              <w:rPr>
                <w:rFonts w:ascii="Calibri" w:eastAsia="Calibri" w:hAnsi="Calibri" w:cs="Times New Roman"/>
              </w:rPr>
              <w:t>,</w:t>
            </w:r>
            <w:r>
              <w:rPr>
                <w:rFonts w:ascii="Calibri" w:eastAsia="Calibri" w:hAnsi="Calibri" w:cs="Times New Roman"/>
              </w:rPr>
              <w:t>8</w:t>
            </w:r>
            <w:r w:rsidRPr="00B80369">
              <w:rPr>
                <w:rFonts w:ascii="Calibri" w:eastAsia="Calibri" w:hAnsi="Calibri" w:cs="Times New Roman"/>
              </w:rPr>
              <w:t>0</w:t>
            </w:r>
            <w:r>
              <w:rPr>
                <w:rFonts w:ascii="Calibri" w:eastAsia="Calibri" w:hAnsi="Calibri" w:cs="Times New Roman"/>
              </w:rPr>
              <w:t>2</w:t>
            </w:r>
            <w:r w:rsidRPr="00B80369">
              <w:rPr>
                <w:rFonts w:ascii="Calibri" w:eastAsia="Calibri" w:hAnsi="Calibri" w:cs="Times New Roman"/>
              </w:rPr>
              <w:t>,</w:t>
            </w:r>
            <w:r>
              <w:rPr>
                <w:rFonts w:ascii="Calibri" w:eastAsia="Calibri" w:hAnsi="Calibri" w:cs="Times New Roman"/>
              </w:rPr>
              <w:t>695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29440" behindDoc="0" locked="0" layoutInCell="1" allowOverlap="1" wp14:anchorId="1FA99B8D" wp14:editId="48C1251F">
                      <wp:simplePos x="0" y="0"/>
                      <wp:positionH relativeFrom="column">
                        <wp:posOffset>826770</wp:posOffset>
                      </wp:positionH>
                      <wp:positionV relativeFrom="paragraph">
                        <wp:posOffset>128270</wp:posOffset>
                      </wp:positionV>
                      <wp:extent cx="946150" cy="281305"/>
                      <wp:effectExtent l="0" t="0" r="25400" b="23495"/>
                      <wp:wrapNone/>
                      <wp:docPr id="1819" name="Rectangle 18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</w:t>
                                  </w: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A99B8D" id="Rectangle 1819" o:spid="_x0000_s1098" style="position:absolute;margin-left:65.1pt;margin-top:10.1pt;width:74.5pt;height:22.15pt;z-index:25362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</w:t>
                            </w:r>
                            <w:r w:rsidRPr="00EF229C">
                              <w:rPr>
                                <w:b/>
                                <w:bCs/>
                              </w:rPr>
                              <w:t>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33536" behindDoc="0" locked="0" layoutInCell="1" allowOverlap="1" wp14:anchorId="34B9F93E" wp14:editId="5D9B9757">
                      <wp:simplePos x="0" y="0"/>
                      <wp:positionH relativeFrom="column">
                        <wp:posOffset>826770</wp:posOffset>
                      </wp:positionH>
                      <wp:positionV relativeFrom="paragraph">
                        <wp:posOffset>300990</wp:posOffset>
                      </wp:positionV>
                      <wp:extent cx="946150" cy="281305"/>
                      <wp:effectExtent l="0" t="0" r="25400" b="23495"/>
                      <wp:wrapNone/>
                      <wp:docPr id="1820" name="Rectangle 18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 xml:space="preserve">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B9F93E" id="Rectangle 1820" o:spid="_x0000_s1099" style="position:absolute;margin-left:65.1pt;margin-top:23.7pt;width:74.5pt;height:22.15pt;z-index:25363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  <w:r w:rsidRPr="00EF229C">
                              <w:rPr>
                                <w:b/>
                                <w:bCs/>
                              </w:rPr>
                              <w:t xml:space="preserve">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6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  <w:r w:rsidRPr="00B80369">
              <w:rPr>
                <w:rFonts w:ascii="Calibri" w:eastAsia="Calibri" w:hAnsi="Calibri" w:cs="Times New Roman"/>
              </w:rPr>
              <w:br/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32512" behindDoc="0" locked="0" layoutInCell="1" allowOverlap="1" wp14:anchorId="3509B9F3" wp14:editId="512F74D8">
                      <wp:simplePos x="0" y="0"/>
                      <wp:positionH relativeFrom="column">
                        <wp:posOffset>820420</wp:posOffset>
                      </wp:positionH>
                      <wp:positionV relativeFrom="paragraph">
                        <wp:posOffset>132080</wp:posOffset>
                      </wp:positionV>
                      <wp:extent cx="946150" cy="281305"/>
                      <wp:effectExtent l="0" t="0" r="25400" b="23495"/>
                      <wp:wrapNone/>
                      <wp:docPr id="1821" name="Rectangle 18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09B9F3" id="Rectangle 1821" o:spid="_x0000_s1100" style="position:absolute;margin-left:64.6pt;margin-top:10.4pt;width:74.5pt;height:22.15pt;z-index:25363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31488" behindDoc="0" locked="0" layoutInCell="1" allowOverlap="1" wp14:anchorId="24A26CF2" wp14:editId="063A37AA">
                      <wp:simplePos x="0" y="0"/>
                      <wp:positionH relativeFrom="column">
                        <wp:posOffset>820420</wp:posOffset>
                      </wp:positionH>
                      <wp:positionV relativeFrom="paragraph">
                        <wp:posOffset>127635</wp:posOffset>
                      </wp:positionV>
                      <wp:extent cx="946150" cy="281305"/>
                      <wp:effectExtent l="0" t="0" r="25400" b="23495"/>
                      <wp:wrapNone/>
                      <wp:docPr id="1822" name="Rectangle 18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 xml:space="preserve"> 000 000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A26CF2" id="Rectangle 1822" o:spid="_x0000_s1101" style="position:absolute;margin-left:64.6pt;margin-top:10.05pt;width:74.5pt;height:22.15pt;z-index:25363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  <w:r w:rsidRPr="00EF229C">
                              <w:rPr>
                                <w:b/>
                                <w:bCs/>
                              </w:rPr>
                              <w:t xml:space="preserve"> 000 000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30464" behindDoc="0" locked="0" layoutInCell="1" allowOverlap="1" wp14:anchorId="02762DA2" wp14:editId="0AC14E29">
                      <wp:simplePos x="0" y="0"/>
                      <wp:positionH relativeFrom="column">
                        <wp:posOffset>820420</wp:posOffset>
                      </wp:positionH>
                      <wp:positionV relativeFrom="paragraph">
                        <wp:posOffset>129540</wp:posOffset>
                      </wp:positionV>
                      <wp:extent cx="946150" cy="281305"/>
                      <wp:effectExtent l="0" t="0" r="25400" b="23495"/>
                      <wp:wrapNone/>
                      <wp:docPr id="1823" name="Rectangle 18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90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762DA2" id="Rectangle 1823" o:spid="_x0000_s1102" style="position:absolute;margin-left:64.6pt;margin-top:10.2pt;width:74.5pt;height:22.15pt;z-index:25363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90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9 represents: 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24320" behindDoc="0" locked="0" layoutInCell="1" allowOverlap="1" wp14:anchorId="34E0381D" wp14:editId="18D58A5E">
                      <wp:simplePos x="0" y="0"/>
                      <wp:positionH relativeFrom="column">
                        <wp:posOffset>820420</wp:posOffset>
                      </wp:positionH>
                      <wp:positionV relativeFrom="paragraph">
                        <wp:posOffset>131445</wp:posOffset>
                      </wp:positionV>
                      <wp:extent cx="946150" cy="281305"/>
                      <wp:effectExtent l="0" t="0" r="25400" b="23495"/>
                      <wp:wrapNone/>
                      <wp:docPr id="1824" name="Rectangle 18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42BF6">
                                    <w:rPr>
                                      <w:b/>
                                      <w:bCs/>
                                    </w:rPr>
                                    <w:t>800 000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E0381D" id="Rectangle 1824" o:spid="_x0000_s1103" style="position:absolute;margin-left:64.6pt;margin-top:10.35pt;width:74.5pt;height:22.15pt;z-index:25362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42BF6">
                              <w:rPr>
                                <w:b/>
                                <w:bCs/>
                              </w:rPr>
                              <w:t>800 000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8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006" w:type="dxa"/>
          </w:tcPr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  <w:r w:rsidRPr="00B80369">
              <w:rPr>
                <w:rFonts w:ascii="Calibri" w:eastAsia="Calibri" w:hAnsi="Calibri" w:cs="Times New Roman"/>
              </w:rPr>
              <w:t>,</w:t>
            </w:r>
            <w:r>
              <w:rPr>
                <w:rFonts w:ascii="Calibri" w:eastAsia="Calibri" w:hAnsi="Calibri" w:cs="Times New Roman"/>
              </w:rPr>
              <w:t>279</w:t>
            </w:r>
            <w:r w:rsidRPr="00B80369">
              <w:rPr>
                <w:rFonts w:ascii="Calibri" w:eastAsia="Calibri" w:hAnsi="Calibri" w:cs="Times New Roman"/>
              </w:rPr>
              <w:t>,0</w:t>
            </w:r>
            <w:r>
              <w:rPr>
                <w:rFonts w:ascii="Calibri" w:eastAsia="Calibri" w:hAnsi="Calibri" w:cs="Times New Roman"/>
              </w:rPr>
              <w:t>68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35584" behindDoc="0" locked="0" layoutInCell="1" allowOverlap="1" wp14:anchorId="5329FA92" wp14:editId="0C7EA100">
                      <wp:simplePos x="0" y="0"/>
                      <wp:positionH relativeFrom="column">
                        <wp:posOffset>823595</wp:posOffset>
                      </wp:positionH>
                      <wp:positionV relativeFrom="paragraph">
                        <wp:posOffset>128270</wp:posOffset>
                      </wp:positionV>
                      <wp:extent cx="946150" cy="281305"/>
                      <wp:effectExtent l="0" t="0" r="25400" b="23495"/>
                      <wp:wrapNone/>
                      <wp:docPr id="1825" name="Rectangle 18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29FA92" id="Rectangle 1825" o:spid="_x0000_s1104" style="position:absolute;margin-left:64.85pt;margin-top:10.1pt;width:74.5pt;height:22.15pt;z-index:25363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  <w:r w:rsidRPr="00EF229C">
                              <w:rPr>
                                <w:b/>
                                <w:bCs/>
                              </w:rPr>
                              <w:t>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39680" behindDoc="0" locked="0" layoutInCell="1" allowOverlap="1" wp14:anchorId="70F332A5" wp14:editId="3CEAE63E">
                      <wp:simplePos x="0" y="0"/>
                      <wp:positionH relativeFrom="column">
                        <wp:posOffset>823595</wp:posOffset>
                      </wp:positionH>
                      <wp:positionV relativeFrom="paragraph">
                        <wp:posOffset>300990</wp:posOffset>
                      </wp:positionV>
                      <wp:extent cx="946150" cy="281305"/>
                      <wp:effectExtent l="0" t="0" r="25400" b="23495"/>
                      <wp:wrapNone/>
                      <wp:docPr id="1826" name="Rectangle 18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 xml:space="preserve">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F332A5" id="Rectangle 1826" o:spid="_x0000_s1105" style="position:absolute;margin-left:64.85pt;margin-top:23.7pt;width:74.5pt;height:22.15pt;z-index:25363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</w:t>
                            </w:r>
                            <w:r w:rsidRPr="00EF229C">
                              <w:rPr>
                                <w:b/>
                                <w:bCs/>
                              </w:rPr>
                              <w:t xml:space="preserve">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2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  <w:r w:rsidRPr="00B80369">
              <w:rPr>
                <w:rFonts w:ascii="Calibri" w:eastAsia="Calibri" w:hAnsi="Calibri" w:cs="Times New Roman"/>
              </w:rPr>
              <w:br/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38656" behindDoc="0" locked="0" layoutInCell="1" allowOverlap="1" wp14:anchorId="1A8FAD92" wp14:editId="150273BD">
                      <wp:simplePos x="0" y="0"/>
                      <wp:positionH relativeFrom="column">
                        <wp:posOffset>823595</wp:posOffset>
                      </wp:positionH>
                      <wp:positionV relativeFrom="paragraph">
                        <wp:posOffset>132080</wp:posOffset>
                      </wp:positionV>
                      <wp:extent cx="946150" cy="281305"/>
                      <wp:effectExtent l="0" t="0" r="25400" b="23495"/>
                      <wp:wrapNone/>
                      <wp:docPr id="1827" name="Rectangle 18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 xml:space="preserve"> 000 000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8FAD92" id="Rectangle 1827" o:spid="_x0000_s1106" style="position:absolute;margin-left:64.85pt;margin-top:10.4pt;width:74.5pt;height:22.15pt;z-index:25363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</w:t>
                            </w:r>
                            <w:r w:rsidRPr="00EF229C">
                              <w:rPr>
                                <w:b/>
                                <w:bCs/>
                              </w:rPr>
                              <w:t xml:space="preserve"> 000 000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37632" behindDoc="0" locked="0" layoutInCell="1" allowOverlap="1" wp14:anchorId="1A1EC7E5" wp14:editId="29E75271">
                      <wp:simplePos x="0" y="0"/>
                      <wp:positionH relativeFrom="column">
                        <wp:posOffset>817245</wp:posOffset>
                      </wp:positionH>
                      <wp:positionV relativeFrom="paragraph">
                        <wp:posOffset>127635</wp:posOffset>
                      </wp:positionV>
                      <wp:extent cx="946150" cy="281305"/>
                      <wp:effectExtent l="0" t="0" r="25400" b="23495"/>
                      <wp:wrapNone/>
                      <wp:docPr id="1828" name="Rectangle 18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1EC7E5" id="Rectangle 1828" o:spid="_x0000_s1107" style="position:absolute;margin-left:64.35pt;margin-top:10.05pt;width:74.5pt;height:22.15pt;z-index:25363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8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36608" behindDoc="0" locked="0" layoutInCell="1" allowOverlap="1" wp14:anchorId="2A528002" wp14:editId="3A05A717">
                      <wp:simplePos x="0" y="0"/>
                      <wp:positionH relativeFrom="column">
                        <wp:posOffset>817245</wp:posOffset>
                      </wp:positionH>
                      <wp:positionV relativeFrom="paragraph">
                        <wp:posOffset>129540</wp:posOffset>
                      </wp:positionV>
                      <wp:extent cx="946150" cy="281305"/>
                      <wp:effectExtent l="0" t="0" r="25400" b="23495"/>
                      <wp:wrapNone/>
                      <wp:docPr id="1829" name="Rectangle 18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</w:t>
                                  </w: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528002" id="Rectangle 1829" o:spid="_x0000_s1108" style="position:absolute;margin-left:64.35pt;margin-top:10.2pt;width:74.5pt;height:22.15pt;z-index:25363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</w:t>
                            </w:r>
                            <w:r w:rsidRPr="00EF229C">
                              <w:rPr>
                                <w:b/>
                                <w:bCs/>
                              </w:rPr>
                              <w:t>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34560" behindDoc="0" locked="0" layoutInCell="1" allowOverlap="1" wp14:anchorId="05E7F972" wp14:editId="2F5946F5">
                      <wp:simplePos x="0" y="0"/>
                      <wp:positionH relativeFrom="column">
                        <wp:posOffset>817245</wp:posOffset>
                      </wp:positionH>
                      <wp:positionV relativeFrom="paragraph">
                        <wp:posOffset>131445</wp:posOffset>
                      </wp:positionV>
                      <wp:extent cx="946150" cy="281305"/>
                      <wp:effectExtent l="0" t="0" r="25400" b="23495"/>
                      <wp:wrapNone/>
                      <wp:docPr id="1830" name="Rectangle 18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EF229C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</w:t>
                                  </w: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E7F972" id="Rectangle 1830" o:spid="_x0000_s1109" style="position:absolute;margin-left:64.35pt;margin-top:10.35pt;width:74.5pt;height:22.15pt;z-index:25363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" fillcolor="window" strokecolor="windowText" strokeweight="1pt">
                      <v:textbox>
                        <w:txbxContent>
                          <w:p w:rsidR="00716AE0" w:rsidRPr="00EF229C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</w:t>
                            </w:r>
                            <w:r w:rsidRPr="00EF229C">
                              <w:rPr>
                                <w:b/>
                                <w:bCs/>
                              </w:rPr>
                              <w:t>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7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</w:p>
        </w:tc>
      </w:tr>
    </w:tbl>
    <w:p w:rsidR="00716AE0" w:rsidRPr="0072095B" w:rsidRDefault="00716AE0" w:rsidP="00716AE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16AE0" w:rsidRPr="0072095B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5</w:t>
      </w:r>
      <w:r w:rsidRPr="0072095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Partition seven-digit numbers</w:t>
      </w:r>
    </w:p>
    <w:p w:rsidR="00716AE0" w:rsidRPr="0072095B" w:rsidRDefault="00716AE0" w:rsidP="00716AE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72095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16AE0" w:rsidRPr="00353E86" w:rsidTr="00C277BA">
        <w:tc>
          <w:tcPr>
            <w:tcW w:w="9016" w:type="dxa"/>
          </w:tcPr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Partition the numbers below. </w:t>
            </w:r>
          </w:p>
        </w:tc>
      </w:tr>
      <w:tr w:rsidR="00716AE0" w:rsidRPr="00353E86" w:rsidTr="00C277BA">
        <w:tc>
          <w:tcPr>
            <w:tcW w:w="9016" w:type="dxa"/>
          </w:tcPr>
          <w:p w:rsidR="00716AE0" w:rsidRPr="00353E86" w:rsidRDefault="00716AE0" w:rsidP="00C277BA">
            <w:pPr>
              <w:rPr>
                <w:rFonts w:ascii="Calibri" w:eastAsia="Calibri" w:hAnsi="Calibri" w:cs="Times New Roman"/>
                <w:sz w:val="14"/>
                <w:szCs w:val="14"/>
              </w:rPr>
            </w:pPr>
            <w:r w:rsidRPr="00353E86">
              <w:rPr>
                <w:rFonts w:ascii="Calibri" w:eastAsia="Calibri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50592" behindDoc="0" locked="0" layoutInCell="1" allowOverlap="1" wp14:anchorId="0F03F5DB" wp14:editId="25FB85A9">
                      <wp:simplePos x="0" y="0"/>
                      <wp:positionH relativeFrom="column">
                        <wp:posOffset>720090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358" name="Rectangle 23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09362B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4</w:t>
                                  </w:r>
                                  <w:r w:rsidRPr="0009362B"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 xml:space="preserve"> 000 000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03F5DB" id="Rectangle 2358" o:spid="_x0000_s1110" style="position:absolute;margin-left:56.7pt;margin-top:4.95pt;width:53.55pt;height:22.15pt;z-index:25355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" fillcolor="window" strokecolor="windowText" strokeweight="1pt">
                      <v:textbox>
                        <w:txbxContent>
                          <w:p w:rsidR="00716AE0" w:rsidRPr="0009362B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4</w:t>
                            </w:r>
                            <w:r w:rsidRPr="0009362B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000 000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51616" behindDoc="0" locked="0" layoutInCell="1" allowOverlap="1" wp14:anchorId="3D437997" wp14:editId="609C5D7C">
                      <wp:simplePos x="0" y="0"/>
                      <wp:positionH relativeFrom="column">
                        <wp:posOffset>1517015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359" name="Rectangle 23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09362B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9362B">
                                    <w:rPr>
                                      <w:b/>
                                      <w:bCs/>
                                    </w:rPr>
                                    <w:t>300 000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437997" id="Rectangle 2359" o:spid="_x0000_s1111" style="position:absolute;margin-left:119.45pt;margin-top:4.95pt;width:53.55pt;height:22.15pt;z-index:25355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" fillcolor="window" strokecolor="windowText" strokeweight="1pt">
                      <v:textbox>
                        <w:txbxContent>
                          <w:p w:rsidR="00716AE0" w:rsidRPr="0009362B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9362B">
                              <w:rPr>
                                <w:b/>
                                <w:bCs/>
                              </w:rPr>
                              <w:t>300 000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52640" behindDoc="0" locked="0" layoutInCell="1" allowOverlap="1" wp14:anchorId="69BB50C3" wp14:editId="52162633">
                      <wp:simplePos x="0" y="0"/>
                      <wp:positionH relativeFrom="column">
                        <wp:posOffset>2315845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360" name="Rectangle 23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09362B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9362B">
                                    <w:rPr>
                                      <w:b/>
                                      <w:bCs/>
                                    </w:rPr>
                                    <w:t>7 000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BB50C3" id="Rectangle 2360" o:spid="_x0000_s1112" style="position:absolute;margin-left:182.35pt;margin-top:4.95pt;width:53.55pt;height:22.15pt;z-index:25355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" fillcolor="window" strokecolor="windowText" strokeweight="1pt">
                      <v:textbox>
                        <w:txbxContent>
                          <w:p w:rsidR="00716AE0" w:rsidRPr="0009362B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9362B">
                              <w:rPr>
                                <w:b/>
                                <w:bCs/>
                              </w:rPr>
                              <w:t>7 000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53664" behindDoc="0" locked="0" layoutInCell="1" allowOverlap="1" wp14:anchorId="36C458CE" wp14:editId="258FAE5B">
                      <wp:simplePos x="0" y="0"/>
                      <wp:positionH relativeFrom="column">
                        <wp:posOffset>3106420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361" name="Rectangle 23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09362B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9362B">
                                    <w:rPr>
                                      <w:b/>
                                      <w:bCs/>
                                    </w:rPr>
                                    <w:t>40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C458CE" id="Rectangle 2361" o:spid="_x0000_s1113" style="position:absolute;margin-left:244.6pt;margin-top:4.95pt;width:53.55pt;height:22.15pt;z-index:25355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" fillcolor="window" strokecolor="windowText" strokeweight="1pt">
                      <v:textbox>
                        <w:txbxContent>
                          <w:p w:rsidR="00716AE0" w:rsidRPr="0009362B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9362B">
                              <w:rPr>
                                <w:b/>
                                <w:bCs/>
                              </w:rPr>
                              <w:t>40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54688" behindDoc="0" locked="0" layoutInCell="1" allowOverlap="1" wp14:anchorId="14209288" wp14:editId="40A22B18">
                      <wp:simplePos x="0" y="0"/>
                      <wp:positionH relativeFrom="column">
                        <wp:posOffset>3909695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777" name="Rectangle 17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09362B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9362B"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209288" id="Rectangle 1777" o:spid="_x0000_s1114" style="position:absolute;margin-left:307.85pt;margin-top:4.95pt;width:53.55pt;height:22.15pt;z-index:25355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" fillcolor="window" strokecolor="windowText" strokeweight="1pt">
                      <v:textbox>
                        <w:txbxContent>
                          <w:p w:rsidR="00716AE0" w:rsidRPr="0009362B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9362B"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4,307,042 =                        +                       +                       +                       +                       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  <w:sz w:val="14"/>
                <w:szCs w:val="14"/>
              </w:rPr>
            </w:pPr>
          </w:p>
        </w:tc>
      </w:tr>
      <w:tr w:rsidR="00716AE0" w:rsidRPr="00353E86" w:rsidTr="00C277BA">
        <w:tc>
          <w:tcPr>
            <w:tcW w:w="9016" w:type="dxa"/>
          </w:tcPr>
          <w:p w:rsidR="00716AE0" w:rsidRPr="00353E86" w:rsidRDefault="00716AE0" w:rsidP="00C277BA">
            <w:pPr>
              <w:rPr>
                <w:rFonts w:ascii="Calibri" w:eastAsia="Calibri" w:hAnsi="Calibri" w:cs="Times New Roman"/>
                <w:sz w:val="14"/>
                <w:szCs w:val="14"/>
              </w:rPr>
            </w:pPr>
            <w:r w:rsidRPr="00353E86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60832" behindDoc="0" locked="0" layoutInCell="1" allowOverlap="1" wp14:anchorId="285C20B2" wp14:editId="715F127F">
                      <wp:simplePos x="0" y="0"/>
                      <wp:positionH relativeFrom="column">
                        <wp:posOffset>4485958</wp:posOffset>
                      </wp:positionH>
                      <wp:positionV relativeFrom="paragraph">
                        <wp:posOffset>61595</wp:posOffset>
                      </wp:positionV>
                      <wp:extent cx="476250" cy="281305"/>
                      <wp:effectExtent l="0" t="0" r="19050" b="23495"/>
                      <wp:wrapNone/>
                      <wp:docPr id="1778" name="Rectangle 17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62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09362B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9362B">
                                    <w:rPr>
                                      <w:b/>
                                      <w:bCs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5C20B2" id="Rectangle 1778" o:spid="_x0000_s1115" style="position:absolute;margin-left:353.25pt;margin-top:4.85pt;width:37.5pt;height:22.15pt;z-index:25356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" fillcolor="window" strokecolor="windowText" strokeweight="1pt">
                      <v:textbox>
                        <w:txbxContent>
                          <w:p w:rsidR="00716AE0" w:rsidRPr="0009362B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9362B">
                              <w:rPr>
                                <w:b/>
                                <w:bCs/>
                              </w:rPr>
                              <w:t>10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68000" behindDoc="0" locked="0" layoutInCell="1" allowOverlap="1" wp14:anchorId="67557710" wp14:editId="54C5946D">
                      <wp:simplePos x="0" y="0"/>
                      <wp:positionH relativeFrom="column">
                        <wp:posOffset>5076508</wp:posOffset>
                      </wp:positionH>
                      <wp:positionV relativeFrom="paragraph">
                        <wp:posOffset>56833</wp:posOffset>
                      </wp:positionV>
                      <wp:extent cx="476250" cy="281305"/>
                      <wp:effectExtent l="0" t="0" r="19050" b="23495"/>
                      <wp:wrapNone/>
                      <wp:docPr id="1779" name="Rectangle 17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62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09362B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9362B"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557710" id="Rectangle 1779" o:spid="_x0000_s1116" style="position:absolute;margin-left:399.75pt;margin-top:4.5pt;width:37.5pt;height:22.15pt;z-index:25356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" fillcolor="window" strokecolor="windowText" strokeweight="1pt">
                      <v:textbox>
                        <w:txbxContent>
                          <w:p w:rsidR="00716AE0" w:rsidRPr="0009362B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9362B"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59808" behindDoc="0" locked="0" layoutInCell="1" allowOverlap="1" wp14:anchorId="3ADBFDDA" wp14:editId="24A66F63">
                      <wp:simplePos x="0" y="0"/>
                      <wp:positionH relativeFrom="column">
                        <wp:posOffset>3754755</wp:posOffset>
                      </wp:positionH>
                      <wp:positionV relativeFrom="paragraph">
                        <wp:posOffset>61595</wp:posOffset>
                      </wp:positionV>
                      <wp:extent cx="615950" cy="281305"/>
                      <wp:effectExtent l="0" t="0" r="12700" b="23495"/>
                      <wp:wrapNone/>
                      <wp:docPr id="1780" name="Rectangle 17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159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09362B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9362B">
                                    <w:rPr>
                                      <w:b/>
                                      <w:bCs/>
                                    </w:rPr>
                                    <w:t>400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DBFDDA" id="Rectangle 1780" o:spid="_x0000_s1117" style="position:absolute;margin-left:295.65pt;margin-top:4.85pt;width:48.5pt;height:22.15pt;z-index:25355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" fillcolor="window" strokecolor="windowText" strokeweight="1pt">
                      <v:textbox>
                        <w:txbxContent>
                          <w:p w:rsidR="00716AE0" w:rsidRPr="0009362B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9362B">
                              <w:rPr>
                                <w:b/>
                                <w:bCs/>
                              </w:rPr>
                              <w:t>400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58784" behindDoc="0" locked="0" layoutInCell="1" allowOverlap="1" wp14:anchorId="200BDE9E" wp14:editId="026808FA">
                      <wp:simplePos x="0" y="0"/>
                      <wp:positionH relativeFrom="column">
                        <wp:posOffset>3025775</wp:posOffset>
                      </wp:positionH>
                      <wp:positionV relativeFrom="paragraph">
                        <wp:posOffset>61595</wp:posOffset>
                      </wp:positionV>
                      <wp:extent cx="615950" cy="281305"/>
                      <wp:effectExtent l="0" t="0" r="12700" b="23495"/>
                      <wp:wrapNone/>
                      <wp:docPr id="2366" name="Rectangle 23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159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09362B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9362B">
                                    <w:rPr>
                                      <w:b/>
                                      <w:bCs/>
                                    </w:rPr>
                                    <w:t>3 000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0BDE9E" id="Rectangle 2366" o:spid="_x0000_s1118" style="position:absolute;margin-left:238.25pt;margin-top:4.85pt;width:48.5pt;height:22.15pt;z-index:25355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" fillcolor="window" strokecolor="windowText" strokeweight="1pt">
                      <v:textbox>
                        <w:txbxContent>
                          <w:p w:rsidR="00716AE0" w:rsidRPr="0009362B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9362B">
                              <w:rPr>
                                <w:b/>
                                <w:bCs/>
                              </w:rPr>
                              <w:t>3 000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57760" behindDoc="0" locked="0" layoutInCell="1" allowOverlap="1" wp14:anchorId="6C2D0D6C" wp14:editId="1768E7B1">
                      <wp:simplePos x="0" y="0"/>
                      <wp:positionH relativeFrom="column">
                        <wp:posOffset>2277745</wp:posOffset>
                      </wp:positionH>
                      <wp:positionV relativeFrom="paragraph">
                        <wp:posOffset>61595</wp:posOffset>
                      </wp:positionV>
                      <wp:extent cx="615950" cy="281305"/>
                      <wp:effectExtent l="0" t="0" r="12700" b="23495"/>
                      <wp:wrapNone/>
                      <wp:docPr id="2367" name="Rectangle 23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159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09362B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9362B">
                                    <w:rPr>
                                      <w:b/>
                                      <w:bCs/>
                                    </w:rPr>
                                    <w:t>90 000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2D0D6C" id="Rectangle 2367" o:spid="_x0000_s1119" style="position:absolute;margin-left:179.35pt;margin-top:4.85pt;width:48.5pt;height:22.15pt;z-index:25355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" fillcolor="window" strokecolor="windowText" strokeweight="1pt">
                      <v:textbox>
                        <w:txbxContent>
                          <w:p w:rsidR="00716AE0" w:rsidRPr="0009362B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9362B">
                              <w:rPr>
                                <w:b/>
                                <w:bCs/>
                              </w:rPr>
                              <w:t>90 000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55712" behindDoc="0" locked="0" layoutInCell="1" allowOverlap="1" wp14:anchorId="2E8D3AA8" wp14:editId="7B101233">
                      <wp:simplePos x="0" y="0"/>
                      <wp:positionH relativeFrom="column">
                        <wp:posOffset>721996</wp:posOffset>
                      </wp:positionH>
                      <wp:positionV relativeFrom="paragraph">
                        <wp:posOffset>61595</wp:posOffset>
                      </wp:positionV>
                      <wp:extent cx="615950" cy="281305"/>
                      <wp:effectExtent l="0" t="0" r="12700" b="23495"/>
                      <wp:wrapNone/>
                      <wp:docPr id="2368" name="Rectangle 23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159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09362B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09362B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6 000 000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8D3AA8" id="Rectangle 2368" o:spid="_x0000_s1120" style="position:absolute;margin-left:56.85pt;margin-top:4.85pt;width:48.5pt;height:22.15pt;z-index:25355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" fillcolor="window" strokecolor="windowText" strokeweight="1pt">
                      <v:textbox>
                        <w:txbxContent>
                          <w:p w:rsidR="00716AE0" w:rsidRPr="0009362B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09362B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6 000 000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56736" behindDoc="0" locked="0" layoutInCell="1" allowOverlap="1" wp14:anchorId="32972032" wp14:editId="6ABAE6C4">
                      <wp:simplePos x="0" y="0"/>
                      <wp:positionH relativeFrom="column">
                        <wp:posOffset>1515746</wp:posOffset>
                      </wp:positionH>
                      <wp:positionV relativeFrom="paragraph">
                        <wp:posOffset>61595</wp:posOffset>
                      </wp:positionV>
                      <wp:extent cx="615950" cy="281305"/>
                      <wp:effectExtent l="0" t="0" r="12700" b="23495"/>
                      <wp:wrapNone/>
                      <wp:docPr id="2369" name="Rectangle 23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159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09362B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9362B"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100 000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972032" id="Rectangle 2369" o:spid="_x0000_s1121" style="position:absolute;margin-left:119.35pt;margin-top:4.85pt;width:48.5pt;height:22.15pt;z-index:25355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" fillcolor="window" strokecolor="windowText" strokeweight="1pt">
                      <v:textbox>
                        <w:txbxContent>
                          <w:p w:rsidR="00716AE0" w:rsidRPr="0009362B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9362B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100 000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6,193,413 =                       +                      </w:t>
            </w:r>
            <w:r w:rsidRPr="00353E86">
              <w:rPr>
                <w:rFonts w:ascii="Calibri" w:eastAsia="Calibri" w:hAnsi="Calibri" w:cs="Times New Roman"/>
                <w:sz w:val="16"/>
                <w:szCs w:val="16"/>
              </w:rPr>
              <w:t xml:space="preserve"> </w:t>
            </w:r>
            <w:r w:rsidRPr="00353E86">
              <w:rPr>
                <w:rFonts w:ascii="Calibri" w:eastAsia="Calibri" w:hAnsi="Calibri" w:cs="Times New Roman"/>
              </w:rPr>
              <w:t xml:space="preserve">+                     </w:t>
            </w:r>
            <w:r w:rsidRPr="00353E86">
              <w:rPr>
                <w:rFonts w:ascii="Calibri" w:eastAsia="Calibri" w:hAnsi="Calibri" w:cs="Times New Roman"/>
                <w:sz w:val="14"/>
                <w:szCs w:val="14"/>
              </w:rPr>
              <w:t xml:space="preserve"> </w:t>
            </w:r>
            <w:r w:rsidRPr="00353E86">
              <w:rPr>
                <w:rFonts w:ascii="Calibri" w:eastAsia="Calibri" w:hAnsi="Calibri" w:cs="Times New Roman"/>
              </w:rPr>
              <w:t xml:space="preserve">+                     +                     +              </w:t>
            </w:r>
            <w:r w:rsidRPr="00353E86">
              <w:rPr>
                <w:rFonts w:ascii="Calibri" w:eastAsia="Calibri" w:hAnsi="Calibri" w:cs="Times New Roman"/>
                <w:sz w:val="16"/>
                <w:szCs w:val="16"/>
              </w:rPr>
              <w:t xml:space="preserve">  </w:t>
            </w:r>
            <w:r w:rsidRPr="00353E86">
              <w:rPr>
                <w:rFonts w:ascii="Calibri" w:eastAsia="Calibri" w:hAnsi="Calibri" w:cs="Times New Roman"/>
              </w:rPr>
              <w:t xml:space="preserve"> +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  <w:sz w:val="14"/>
                <w:szCs w:val="14"/>
              </w:rPr>
            </w:pPr>
          </w:p>
        </w:tc>
      </w:tr>
      <w:tr w:rsidR="00716AE0" w:rsidRPr="00353E86" w:rsidTr="00C277BA">
        <w:tc>
          <w:tcPr>
            <w:tcW w:w="9016" w:type="dxa"/>
          </w:tcPr>
          <w:p w:rsidR="00716AE0" w:rsidRPr="00353E86" w:rsidRDefault="00716AE0" w:rsidP="00C277BA">
            <w:pPr>
              <w:rPr>
                <w:rFonts w:ascii="Calibri" w:eastAsia="Calibri" w:hAnsi="Calibri" w:cs="Times New Roman"/>
                <w:sz w:val="14"/>
                <w:szCs w:val="14"/>
              </w:rPr>
            </w:pPr>
            <w:r w:rsidRPr="00353E86">
              <w:rPr>
                <w:rFonts w:ascii="Calibri" w:eastAsia="Calibri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61856" behindDoc="0" locked="0" layoutInCell="1" allowOverlap="1" wp14:anchorId="1F33EDC8" wp14:editId="2635DFCF">
                      <wp:simplePos x="0" y="0"/>
                      <wp:positionH relativeFrom="column">
                        <wp:posOffset>720090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370" name="Rectangle 23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09362B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7</w:t>
                                  </w:r>
                                  <w:r w:rsidRPr="0009362B"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 xml:space="preserve"> 000 000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33EDC8" id="Rectangle 2370" o:spid="_x0000_s1122" style="position:absolute;margin-left:56.7pt;margin-top:4.95pt;width:53.55pt;height:22.15pt;z-index:25356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" fillcolor="window" strokecolor="windowText" strokeweight="1pt">
                      <v:textbox>
                        <w:txbxContent>
                          <w:p w:rsidR="00716AE0" w:rsidRPr="0009362B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7</w:t>
                            </w:r>
                            <w:r w:rsidRPr="0009362B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000 000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62880" behindDoc="0" locked="0" layoutInCell="1" allowOverlap="1" wp14:anchorId="7BD7CCFB" wp14:editId="20DFAFA6">
                      <wp:simplePos x="0" y="0"/>
                      <wp:positionH relativeFrom="column">
                        <wp:posOffset>1517015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371" name="Rectangle 23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09362B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9362B">
                                    <w:rPr>
                                      <w:b/>
                                      <w:bCs/>
                                    </w:rPr>
                                    <w:t>400 000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D7CCFB" id="Rectangle 2371" o:spid="_x0000_s1123" style="position:absolute;margin-left:119.45pt;margin-top:4.95pt;width:53.55pt;height:22.15pt;z-index:25356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" fillcolor="window" strokecolor="windowText" strokeweight="1pt">
                      <v:textbox>
                        <w:txbxContent>
                          <w:p w:rsidR="00716AE0" w:rsidRPr="0009362B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9362B">
                              <w:rPr>
                                <w:b/>
                                <w:bCs/>
                              </w:rPr>
                              <w:t>400 000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63904" behindDoc="0" locked="0" layoutInCell="1" allowOverlap="1" wp14:anchorId="40622D86" wp14:editId="11794CB1">
                      <wp:simplePos x="0" y="0"/>
                      <wp:positionH relativeFrom="column">
                        <wp:posOffset>2315845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372" name="Rectangle 23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09362B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9362B">
                                    <w:rPr>
                                      <w:b/>
                                      <w:bCs/>
                                    </w:rPr>
                                    <w:t>60 000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622D86" id="Rectangle 2372" o:spid="_x0000_s1124" style="position:absolute;margin-left:182.35pt;margin-top:4.95pt;width:53.55pt;height:22.15pt;z-index:25356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" fillcolor="window" strokecolor="windowText" strokeweight="1pt">
                      <v:textbox>
                        <w:txbxContent>
                          <w:p w:rsidR="00716AE0" w:rsidRPr="0009362B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9362B">
                              <w:rPr>
                                <w:b/>
                                <w:bCs/>
                              </w:rPr>
                              <w:t>60 000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64928" behindDoc="0" locked="0" layoutInCell="1" allowOverlap="1" wp14:anchorId="757FE210" wp14:editId="46106FC1">
                      <wp:simplePos x="0" y="0"/>
                      <wp:positionH relativeFrom="column">
                        <wp:posOffset>3106420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373" name="Rectangle 23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09362B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9362B">
                                    <w:rPr>
                                      <w:b/>
                                      <w:bCs/>
                                    </w:rPr>
                                    <w:t>200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7FE210" id="Rectangle 2373" o:spid="_x0000_s1125" style="position:absolute;margin-left:244.6pt;margin-top:4.95pt;width:53.55pt;height:22.15pt;z-index:25356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" fillcolor="window" strokecolor="windowText" strokeweight="1pt">
                      <v:textbox>
                        <w:txbxContent>
                          <w:p w:rsidR="00716AE0" w:rsidRPr="0009362B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9362B">
                              <w:rPr>
                                <w:b/>
                                <w:bCs/>
                              </w:rPr>
                              <w:t>200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65952" behindDoc="0" locked="0" layoutInCell="1" allowOverlap="1" wp14:anchorId="7F9C2756" wp14:editId="249E017C">
                      <wp:simplePos x="0" y="0"/>
                      <wp:positionH relativeFrom="column">
                        <wp:posOffset>3909695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374" name="Rectangle 23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09362B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9362B">
                                    <w:rPr>
                                      <w:b/>
                                      <w:bCs/>
                                    </w:rPr>
                                    <w:t>50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9C2756" id="Rectangle 2374" o:spid="_x0000_s1126" style="position:absolute;margin-left:307.85pt;margin-top:4.95pt;width:53.55pt;height:22.15pt;z-index:25356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" fillcolor="window" strokecolor="windowText" strokeweight="1pt">
                      <v:textbox>
                        <w:txbxContent>
                          <w:p w:rsidR="00716AE0" w:rsidRPr="0009362B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9362B">
                              <w:rPr>
                                <w:b/>
                                <w:bCs/>
                              </w:rPr>
                              <w:t>50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66976" behindDoc="0" locked="0" layoutInCell="1" allowOverlap="1" wp14:anchorId="5CABB39C" wp14:editId="42163F0A">
                      <wp:simplePos x="0" y="0"/>
                      <wp:positionH relativeFrom="column">
                        <wp:posOffset>4703661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375" name="Rectangle 23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09362B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9362B"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ABB39C" id="Rectangle 2375" o:spid="_x0000_s1127" style="position:absolute;margin-left:370.35pt;margin-top:4.95pt;width:53.55pt;height:22.15pt;z-index:25356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" fillcolor="window" strokecolor="windowText" strokeweight="1pt">
                      <v:textbox>
                        <w:txbxContent>
                          <w:p w:rsidR="00716AE0" w:rsidRPr="0009362B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9362B"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7,460,253 =                        +                       +                       +                       +                       +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  <w:sz w:val="14"/>
                <w:szCs w:val="14"/>
              </w:rPr>
            </w:pPr>
          </w:p>
        </w:tc>
      </w:tr>
    </w:tbl>
    <w:p w:rsidR="00716AE0" w:rsidRPr="0072095B" w:rsidRDefault="00716AE0" w:rsidP="00716AE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72095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16AE0" w:rsidRPr="00B80369" w:rsidTr="00C277BA">
        <w:tc>
          <w:tcPr>
            <w:tcW w:w="9016" w:type="dxa"/>
          </w:tcPr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Partition the numbers below. </w:t>
            </w:r>
          </w:p>
        </w:tc>
      </w:tr>
      <w:tr w:rsidR="00716AE0" w:rsidRPr="00B80369" w:rsidTr="00C277BA">
        <w:tc>
          <w:tcPr>
            <w:tcW w:w="9016" w:type="dxa"/>
          </w:tcPr>
          <w:p w:rsidR="00716AE0" w:rsidRPr="00B80369" w:rsidRDefault="00716AE0" w:rsidP="00C277BA">
            <w:pPr>
              <w:rPr>
                <w:rFonts w:ascii="Calibri" w:eastAsia="Calibri" w:hAnsi="Calibri" w:cs="Times New Roman"/>
                <w:sz w:val="14"/>
                <w:szCs w:val="14"/>
              </w:rPr>
            </w:pPr>
            <w:r w:rsidRPr="00B80369">
              <w:rPr>
                <w:rFonts w:ascii="Calibri" w:eastAsia="Calibri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40704" behindDoc="0" locked="0" layoutInCell="1" allowOverlap="1" wp14:anchorId="6A7D3487" wp14:editId="60550D56">
                      <wp:simplePos x="0" y="0"/>
                      <wp:positionH relativeFrom="column">
                        <wp:posOffset>720090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52" name="Rectangle 18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09362B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6</w:t>
                                  </w:r>
                                  <w:r w:rsidRPr="0009362B"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 xml:space="preserve"> 000 000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7D3487" id="Rectangle 1852" o:spid="_x0000_s1128" style="position:absolute;margin-left:56.7pt;margin-top:4.95pt;width:53.55pt;height:22.15pt;z-index:25364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" fillcolor="window" strokecolor="windowText" strokeweight="1pt">
                      <v:textbox>
                        <w:txbxContent>
                          <w:p w:rsidR="00716AE0" w:rsidRPr="0009362B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6</w:t>
                            </w:r>
                            <w:r w:rsidRPr="0009362B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000 000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41728" behindDoc="0" locked="0" layoutInCell="1" allowOverlap="1" wp14:anchorId="39ED8478" wp14:editId="67FFBC78">
                      <wp:simplePos x="0" y="0"/>
                      <wp:positionH relativeFrom="column">
                        <wp:posOffset>1517015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53" name="Rectangle 18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09362B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</w:t>
                                  </w:r>
                                  <w:r w:rsidRPr="0009362B">
                                    <w:rPr>
                                      <w:b/>
                                      <w:bCs/>
                                    </w:rPr>
                                    <w:t>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ED8478" id="Rectangle 1853" o:spid="_x0000_s1129" style="position:absolute;margin-left:119.45pt;margin-top:4.95pt;width:53.55pt;height:22.15pt;z-index:25364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" fillcolor="window" strokecolor="windowText" strokeweight="1pt">
                      <v:textbox>
                        <w:txbxContent>
                          <w:p w:rsidR="00716AE0" w:rsidRPr="0009362B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</w:t>
                            </w:r>
                            <w:r w:rsidRPr="0009362B">
                              <w:rPr>
                                <w:b/>
                                <w:bCs/>
                              </w:rPr>
                              <w:t>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42752" behindDoc="0" locked="0" layoutInCell="1" allowOverlap="1" wp14:anchorId="58EE2F5E" wp14:editId="449C18F1">
                      <wp:simplePos x="0" y="0"/>
                      <wp:positionH relativeFrom="column">
                        <wp:posOffset>2315845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54" name="Rectangle 18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09362B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  <w:r w:rsidRPr="0009362B">
                                    <w:rPr>
                                      <w:b/>
                                      <w:bCs/>
                                    </w:rPr>
                                    <w:t xml:space="preserve">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EE2F5E" id="Rectangle 1854" o:spid="_x0000_s1130" style="position:absolute;margin-left:182.35pt;margin-top:4.95pt;width:53.55pt;height:22.15pt;z-index:25364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" fillcolor="window" strokecolor="windowText" strokeweight="1pt">
                      <v:textbox>
                        <w:txbxContent>
                          <w:p w:rsidR="00716AE0" w:rsidRPr="0009362B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</w:t>
                            </w:r>
                            <w:r w:rsidRPr="0009362B">
                              <w:rPr>
                                <w:b/>
                                <w:bCs/>
                              </w:rPr>
                              <w:t xml:space="preserve">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43776" behindDoc="0" locked="0" layoutInCell="1" allowOverlap="1" wp14:anchorId="3375AFB1" wp14:editId="44E1E07C">
                      <wp:simplePos x="0" y="0"/>
                      <wp:positionH relativeFrom="column">
                        <wp:posOffset>3106420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55" name="Rectangle 18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09362B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  <w:r w:rsidRPr="0009362B">
                                    <w:rPr>
                                      <w:b/>
                                      <w:bCs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75AFB1" id="Rectangle 1855" o:spid="_x0000_s1131" style="position:absolute;margin-left:244.6pt;margin-top:4.95pt;width:53.55pt;height:22.15pt;z-index:25364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92z0hwIAAC4FAAAOAAAAZHJzL2Uyb0RvYy54bWysVE1v2zAMvQ/YfxB0X+1kT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" fillcolor="window" strokecolor="windowText" strokeweight="1pt">
                      <v:textbox>
                        <w:txbxContent>
                          <w:p w:rsidR="00716AE0" w:rsidRPr="0009362B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</w:t>
                            </w:r>
                            <w:r w:rsidRPr="0009362B">
                              <w:rPr>
                                <w:b/>
                                <w:bCs/>
                              </w:rPr>
                              <w:t>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44800" behindDoc="0" locked="0" layoutInCell="1" allowOverlap="1" wp14:anchorId="286DBDF4" wp14:editId="151D095E">
                      <wp:simplePos x="0" y="0"/>
                      <wp:positionH relativeFrom="column">
                        <wp:posOffset>3909695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56" name="Rectangle 18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09362B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9362B"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6DBDF4" id="Rectangle 1856" o:spid="_x0000_s1132" style="position:absolute;margin-left:307.85pt;margin-top:4.95pt;width:53.55pt;height:22.15pt;z-index:25364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" fillcolor="window" strokecolor="windowText" strokeweight="1pt">
                      <v:textbox>
                        <w:txbxContent>
                          <w:p w:rsidR="00716AE0" w:rsidRPr="0009362B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9362B"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</w:t>
            </w:r>
            <w:r w:rsidRPr="00B80369">
              <w:rPr>
                <w:rFonts w:ascii="Calibri" w:eastAsia="Calibri" w:hAnsi="Calibri" w:cs="Times New Roman"/>
              </w:rPr>
              <w:t>,</w:t>
            </w:r>
            <w:r>
              <w:rPr>
                <w:rFonts w:ascii="Calibri" w:eastAsia="Calibri" w:hAnsi="Calibri" w:cs="Times New Roman"/>
              </w:rPr>
              <w:t>6</w:t>
            </w:r>
            <w:r w:rsidRPr="00B80369">
              <w:rPr>
                <w:rFonts w:ascii="Calibri" w:eastAsia="Calibri" w:hAnsi="Calibri" w:cs="Times New Roman"/>
              </w:rPr>
              <w:t>0</w:t>
            </w:r>
            <w:r>
              <w:rPr>
                <w:rFonts w:ascii="Calibri" w:eastAsia="Calibri" w:hAnsi="Calibri" w:cs="Times New Roman"/>
              </w:rPr>
              <w:t>9</w:t>
            </w:r>
            <w:r w:rsidRPr="00B80369">
              <w:rPr>
                <w:rFonts w:ascii="Calibri" w:eastAsia="Calibri" w:hAnsi="Calibri" w:cs="Times New Roman"/>
              </w:rPr>
              <w:t>,0</w:t>
            </w:r>
            <w:r>
              <w:rPr>
                <w:rFonts w:ascii="Calibri" w:eastAsia="Calibri" w:hAnsi="Calibri" w:cs="Times New Roman"/>
              </w:rPr>
              <w:t>1</w:t>
            </w:r>
            <w:r w:rsidRPr="00B80369">
              <w:rPr>
                <w:rFonts w:ascii="Calibri" w:eastAsia="Calibri" w:hAnsi="Calibri" w:cs="Times New Roman"/>
              </w:rPr>
              <w:t xml:space="preserve">2 =                        +                       +                       +                       +                       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  <w:sz w:val="14"/>
                <w:szCs w:val="14"/>
              </w:rPr>
            </w:pPr>
          </w:p>
        </w:tc>
      </w:tr>
      <w:tr w:rsidR="00716AE0" w:rsidRPr="00B80369" w:rsidTr="00C277BA">
        <w:tc>
          <w:tcPr>
            <w:tcW w:w="9016" w:type="dxa"/>
          </w:tcPr>
          <w:p w:rsidR="00716AE0" w:rsidRPr="00B80369" w:rsidRDefault="00716AE0" w:rsidP="00C277BA">
            <w:pPr>
              <w:rPr>
                <w:rFonts w:ascii="Calibri" w:eastAsia="Calibri" w:hAnsi="Calibri" w:cs="Times New Roman"/>
                <w:sz w:val="14"/>
                <w:szCs w:val="14"/>
              </w:rPr>
            </w:pP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50944" behindDoc="0" locked="0" layoutInCell="1" allowOverlap="1" wp14:anchorId="15FD18D1" wp14:editId="29ADD036">
                      <wp:simplePos x="0" y="0"/>
                      <wp:positionH relativeFrom="column">
                        <wp:posOffset>4485958</wp:posOffset>
                      </wp:positionH>
                      <wp:positionV relativeFrom="paragraph">
                        <wp:posOffset>61595</wp:posOffset>
                      </wp:positionV>
                      <wp:extent cx="476250" cy="281305"/>
                      <wp:effectExtent l="0" t="0" r="19050" b="23495"/>
                      <wp:wrapNone/>
                      <wp:docPr id="1851" name="Rectangle 18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62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09362B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</w:t>
                                  </w:r>
                                  <w:r w:rsidRPr="0009362B">
                                    <w:rPr>
                                      <w:b/>
                                      <w:bCs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FD18D1" id="Rectangle 1851" o:spid="_x0000_s1133" style="position:absolute;margin-left:353.25pt;margin-top:4.85pt;width:37.5pt;height:22.15pt;z-index:25365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" fillcolor="window" strokecolor="windowText" strokeweight="1pt">
                      <v:textbox>
                        <w:txbxContent>
                          <w:p w:rsidR="00716AE0" w:rsidRPr="0009362B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</w:t>
                            </w:r>
                            <w:r w:rsidRPr="0009362B">
                              <w:rPr>
                                <w:b/>
                                <w:bCs/>
                              </w:rPr>
                              <w:t>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58112" behindDoc="0" locked="0" layoutInCell="1" allowOverlap="1" wp14:anchorId="0C1969A2" wp14:editId="45F6204D">
                      <wp:simplePos x="0" y="0"/>
                      <wp:positionH relativeFrom="column">
                        <wp:posOffset>5076508</wp:posOffset>
                      </wp:positionH>
                      <wp:positionV relativeFrom="paragraph">
                        <wp:posOffset>56833</wp:posOffset>
                      </wp:positionV>
                      <wp:extent cx="476250" cy="281305"/>
                      <wp:effectExtent l="0" t="0" r="19050" b="23495"/>
                      <wp:wrapNone/>
                      <wp:docPr id="1868" name="Rectangle 18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62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09362B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9362B"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1969A2" id="Rectangle 1868" o:spid="_x0000_s1134" style="position:absolute;margin-left:399.75pt;margin-top:4.5pt;width:37.5pt;height:22.15pt;z-index:25365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KLjhwIAAC4FAAAOAAAAZHJzL2Uyb0RvYy54bWysVE1v2zAMvQ/YfxB0X+1ka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" fillcolor="window" strokecolor="windowText" strokeweight="1pt">
                      <v:textbox>
                        <w:txbxContent>
                          <w:p w:rsidR="00716AE0" w:rsidRPr="0009362B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9362B"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49920" behindDoc="0" locked="0" layoutInCell="1" allowOverlap="1" wp14:anchorId="0E420982" wp14:editId="16738A69">
                      <wp:simplePos x="0" y="0"/>
                      <wp:positionH relativeFrom="column">
                        <wp:posOffset>3754755</wp:posOffset>
                      </wp:positionH>
                      <wp:positionV relativeFrom="paragraph">
                        <wp:posOffset>61595</wp:posOffset>
                      </wp:positionV>
                      <wp:extent cx="615950" cy="281305"/>
                      <wp:effectExtent l="0" t="0" r="12700" b="23495"/>
                      <wp:wrapNone/>
                      <wp:docPr id="1850" name="Rectangle 18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159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09362B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  <w:r w:rsidRPr="0009362B">
                                    <w:rPr>
                                      <w:b/>
                                      <w:bCs/>
                                    </w:rPr>
                                    <w:t>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420982" id="Rectangle 1850" o:spid="_x0000_s1135" style="position:absolute;margin-left:295.65pt;margin-top:4.85pt;width:48.5pt;height:22.15pt;z-index:25364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" fillcolor="window" strokecolor="windowText" strokeweight="1pt">
                      <v:textbox>
                        <w:txbxContent>
                          <w:p w:rsidR="00716AE0" w:rsidRPr="0009362B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  <w:r w:rsidRPr="0009362B">
                              <w:rPr>
                                <w:b/>
                                <w:bCs/>
                              </w:rPr>
                              <w:t>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48896" behindDoc="0" locked="0" layoutInCell="1" allowOverlap="1" wp14:anchorId="69918AE0" wp14:editId="0F899E13">
                      <wp:simplePos x="0" y="0"/>
                      <wp:positionH relativeFrom="column">
                        <wp:posOffset>3025775</wp:posOffset>
                      </wp:positionH>
                      <wp:positionV relativeFrom="paragraph">
                        <wp:posOffset>61595</wp:posOffset>
                      </wp:positionV>
                      <wp:extent cx="615950" cy="281305"/>
                      <wp:effectExtent l="0" t="0" r="12700" b="23495"/>
                      <wp:wrapNone/>
                      <wp:docPr id="1849" name="Rectangle 18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159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09362B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  <w:r w:rsidRPr="0009362B">
                                    <w:rPr>
                                      <w:b/>
                                      <w:bCs/>
                                    </w:rPr>
                                    <w:t xml:space="preserve">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918AE0" id="Rectangle 1849" o:spid="_x0000_s1136" style="position:absolute;margin-left:238.25pt;margin-top:4.85pt;width:48.5pt;height:22.15pt;z-index:25364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" fillcolor="window" strokecolor="windowText" strokeweight="1pt">
                      <v:textbox>
                        <w:txbxContent>
                          <w:p w:rsidR="00716AE0" w:rsidRPr="0009362B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  <w:r w:rsidRPr="0009362B">
                              <w:rPr>
                                <w:b/>
                                <w:bCs/>
                              </w:rPr>
                              <w:t xml:space="preserve">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47872" behindDoc="0" locked="0" layoutInCell="1" allowOverlap="1" wp14:anchorId="2D820B8E" wp14:editId="71021974">
                      <wp:simplePos x="0" y="0"/>
                      <wp:positionH relativeFrom="column">
                        <wp:posOffset>2277745</wp:posOffset>
                      </wp:positionH>
                      <wp:positionV relativeFrom="paragraph">
                        <wp:posOffset>61595</wp:posOffset>
                      </wp:positionV>
                      <wp:extent cx="615950" cy="281305"/>
                      <wp:effectExtent l="0" t="0" r="12700" b="23495"/>
                      <wp:wrapNone/>
                      <wp:docPr id="1848" name="Rectangle 18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159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09362B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</w:t>
                                  </w:r>
                                  <w:r w:rsidRPr="0009362B">
                                    <w:rPr>
                                      <w:b/>
                                      <w:bCs/>
                                    </w:rPr>
                                    <w:t>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D820B8E" id="Rectangle 1848" o:spid="_x0000_s1137" style="position:absolute;margin-left:179.35pt;margin-top:4.85pt;width:48.5pt;height:22.15pt;z-index:25364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" fillcolor="window" strokecolor="windowText" strokeweight="1pt">
                      <v:textbox>
                        <w:txbxContent>
                          <w:p w:rsidR="00716AE0" w:rsidRPr="0009362B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</w:t>
                            </w:r>
                            <w:r w:rsidRPr="0009362B">
                              <w:rPr>
                                <w:b/>
                                <w:bCs/>
                              </w:rPr>
                              <w:t>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45824" behindDoc="0" locked="0" layoutInCell="1" allowOverlap="1" wp14:anchorId="7897734B" wp14:editId="652F03B2">
                      <wp:simplePos x="0" y="0"/>
                      <wp:positionH relativeFrom="column">
                        <wp:posOffset>721996</wp:posOffset>
                      </wp:positionH>
                      <wp:positionV relativeFrom="paragraph">
                        <wp:posOffset>61595</wp:posOffset>
                      </wp:positionV>
                      <wp:extent cx="615950" cy="281305"/>
                      <wp:effectExtent l="0" t="0" r="12700" b="23495"/>
                      <wp:wrapNone/>
                      <wp:docPr id="1846" name="Rectangle 18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159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09362B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5</w:t>
                                  </w:r>
                                  <w:r w:rsidRPr="0009362B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 xml:space="preserve"> 000 000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97734B" id="Rectangle 1846" o:spid="_x0000_s1138" style="position:absolute;margin-left:56.85pt;margin-top:4.85pt;width:48.5pt;height:22.15pt;z-index:25364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" fillcolor="window" strokecolor="windowText" strokeweight="1pt">
                      <v:textbox>
                        <w:txbxContent>
                          <w:p w:rsidR="00716AE0" w:rsidRPr="0009362B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5</w:t>
                            </w:r>
                            <w:r w:rsidRPr="0009362B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000 000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46848" behindDoc="0" locked="0" layoutInCell="1" allowOverlap="1" wp14:anchorId="57ADC2D1" wp14:editId="4017AF22">
                      <wp:simplePos x="0" y="0"/>
                      <wp:positionH relativeFrom="column">
                        <wp:posOffset>1515746</wp:posOffset>
                      </wp:positionH>
                      <wp:positionV relativeFrom="paragraph">
                        <wp:posOffset>61595</wp:posOffset>
                      </wp:positionV>
                      <wp:extent cx="615950" cy="281305"/>
                      <wp:effectExtent l="0" t="0" r="12700" b="23495"/>
                      <wp:wrapNone/>
                      <wp:docPr id="1847" name="Rectangle 18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159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09362B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  <w:r w:rsidRPr="0009362B"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ADC2D1" id="Rectangle 1847" o:spid="_x0000_s1139" style="position:absolute;margin-left:119.35pt;margin-top:4.85pt;width:48.5pt;height:22.15pt;z-index:25364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" fillcolor="window" strokecolor="windowText" strokeweight="1pt">
                      <v:textbox>
                        <w:txbxContent>
                          <w:p w:rsidR="00716AE0" w:rsidRPr="0009362B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2</w:t>
                            </w:r>
                            <w:r w:rsidRPr="0009362B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>,</w:t>
            </w:r>
            <w:r>
              <w:rPr>
                <w:rFonts w:ascii="Calibri" w:eastAsia="Calibri" w:hAnsi="Calibri" w:cs="Times New Roman"/>
              </w:rPr>
              <w:t>265</w:t>
            </w:r>
            <w:r w:rsidRPr="00B80369">
              <w:rPr>
                <w:rFonts w:ascii="Calibri" w:eastAsia="Calibri" w:hAnsi="Calibri" w:cs="Times New Roman"/>
              </w:rPr>
              <w:t>,</w:t>
            </w:r>
            <w:r>
              <w:rPr>
                <w:rFonts w:ascii="Calibri" w:eastAsia="Calibri" w:hAnsi="Calibri" w:cs="Times New Roman"/>
              </w:rPr>
              <w:t>26</w:t>
            </w:r>
            <w:r w:rsidRPr="00B80369">
              <w:rPr>
                <w:rFonts w:ascii="Calibri" w:eastAsia="Calibri" w:hAnsi="Calibri" w:cs="Times New Roman"/>
              </w:rPr>
              <w:t xml:space="preserve">3 =                       +                      </w:t>
            </w:r>
            <w:r w:rsidRPr="00B80369">
              <w:rPr>
                <w:rFonts w:ascii="Calibri" w:eastAsia="Calibri" w:hAnsi="Calibri" w:cs="Times New Roman"/>
                <w:sz w:val="16"/>
                <w:szCs w:val="16"/>
              </w:rPr>
              <w:t xml:space="preserve"> </w:t>
            </w:r>
            <w:r w:rsidRPr="00B80369">
              <w:rPr>
                <w:rFonts w:ascii="Calibri" w:eastAsia="Calibri" w:hAnsi="Calibri" w:cs="Times New Roman"/>
              </w:rPr>
              <w:t xml:space="preserve">+                     </w:t>
            </w:r>
            <w:r w:rsidRPr="00B80369">
              <w:rPr>
                <w:rFonts w:ascii="Calibri" w:eastAsia="Calibri" w:hAnsi="Calibri" w:cs="Times New Roman"/>
                <w:sz w:val="14"/>
                <w:szCs w:val="14"/>
              </w:rPr>
              <w:t xml:space="preserve"> </w:t>
            </w:r>
            <w:r w:rsidRPr="00B80369">
              <w:rPr>
                <w:rFonts w:ascii="Calibri" w:eastAsia="Calibri" w:hAnsi="Calibri" w:cs="Times New Roman"/>
              </w:rPr>
              <w:t xml:space="preserve">+                     +                     +              </w:t>
            </w:r>
            <w:r w:rsidRPr="00B80369">
              <w:rPr>
                <w:rFonts w:ascii="Calibri" w:eastAsia="Calibri" w:hAnsi="Calibri" w:cs="Times New Roman"/>
                <w:sz w:val="16"/>
                <w:szCs w:val="16"/>
              </w:rPr>
              <w:t xml:space="preserve">  </w:t>
            </w:r>
            <w:r w:rsidRPr="00B80369">
              <w:rPr>
                <w:rFonts w:ascii="Calibri" w:eastAsia="Calibri" w:hAnsi="Calibri" w:cs="Times New Roman"/>
              </w:rPr>
              <w:t xml:space="preserve"> +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  <w:sz w:val="14"/>
                <w:szCs w:val="14"/>
              </w:rPr>
            </w:pPr>
          </w:p>
        </w:tc>
      </w:tr>
      <w:tr w:rsidR="00716AE0" w:rsidRPr="00B80369" w:rsidTr="00C277BA">
        <w:tc>
          <w:tcPr>
            <w:tcW w:w="9016" w:type="dxa"/>
          </w:tcPr>
          <w:p w:rsidR="00716AE0" w:rsidRPr="00242BF6" w:rsidRDefault="00716AE0" w:rsidP="00C277BA">
            <w:pPr>
              <w:rPr>
                <w:rFonts w:ascii="Calibri" w:eastAsia="Calibri" w:hAnsi="Calibri" w:cs="Times New Roman"/>
                <w:sz w:val="14"/>
                <w:szCs w:val="14"/>
              </w:rPr>
            </w:pPr>
            <w:r w:rsidRPr="00242BF6">
              <w:rPr>
                <w:rFonts w:ascii="Calibri" w:eastAsia="Calibri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51968" behindDoc="0" locked="0" layoutInCell="1" allowOverlap="1" wp14:anchorId="67A671B5" wp14:editId="77651C18">
                      <wp:simplePos x="0" y="0"/>
                      <wp:positionH relativeFrom="column">
                        <wp:posOffset>720090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62" name="Rectangle 18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09362B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7</w:t>
                                  </w:r>
                                  <w:r w:rsidRPr="0009362B"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 xml:space="preserve"> 000 000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A671B5" id="Rectangle 1862" o:spid="_x0000_s1140" style="position:absolute;margin-left:56.7pt;margin-top:4.95pt;width:53.55pt;height:22.15pt;z-index:25365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7PUyigIAAC4FAAAOAAAAZHJzL2Uyb0RvYy54bWysVE1v2zAMvQ/YfxB0X+1ka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" fillcolor="window" strokecolor="windowText" strokeweight="1pt">
                      <v:textbox>
                        <w:txbxContent>
                          <w:p w:rsidR="00716AE0" w:rsidRPr="0009362B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7</w:t>
                            </w:r>
                            <w:r w:rsidRPr="0009362B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000 000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242BF6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52992" behindDoc="0" locked="0" layoutInCell="1" allowOverlap="1" wp14:anchorId="7CF3C1C5" wp14:editId="2E5DA8EA">
                      <wp:simplePos x="0" y="0"/>
                      <wp:positionH relativeFrom="column">
                        <wp:posOffset>1517015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63" name="Rectangle 18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09362B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  <w:r w:rsidRPr="0009362B">
                                    <w:rPr>
                                      <w:b/>
                                      <w:bCs/>
                                    </w:rPr>
                                    <w:t>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F3C1C5" id="Rectangle 1863" o:spid="_x0000_s1141" style="position:absolute;margin-left:119.45pt;margin-top:4.95pt;width:53.55pt;height:22.15pt;z-index:25365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" fillcolor="window" strokecolor="windowText" strokeweight="1pt">
                      <v:textbox>
                        <w:txbxContent>
                          <w:p w:rsidR="00716AE0" w:rsidRPr="0009362B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  <w:r w:rsidRPr="0009362B">
                              <w:rPr>
                                <w:b/>
                                <w:bCs/>
                              </w:rPr>
                              <w:t>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242BF6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54016" behindDoc="0" locked="0" layoutInCell="1" allowOverlap="1" wp14:anchorId="5A25E6B5" wp14:editId="7B109574">
                      <wp:simplePos x="0" y="0"/>
                      <wp:positionH relativeFrom="column">
                        <wp:posOffset>2315845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64" name="Rectangle 18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09362B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8</w:t>
                                  </w:r>
                                  <w:r w:rsidRPr="0009362B">
                                    <w:rPr>
                                      <w:b/>
                                      <w:bCs/>
                                    </w:rPr>
                                    <w:t>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25E6B5" id="Rectangle 1864" o:spid="_x0000_s1142" style="position:absolute;margin-left:182.35pt;margin-top:4.95pt;width:53.55pt;height:22.15pt;z-index:25365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" fillcolor="window" strokecolor="windowText" strokeweight="1pt">
                      <v:textbox>
                        <w:txbxContent>
                          <w:p w:rsidR="00716AE0" w:rsidRPr="0009362B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8</w:t>
                            </w:r>
                            <w:r w:rsidRPr="0009362B">
                              <w:rPr>
                                <w:b/>
                                <w:bCs/>
                              </w:rPr>
                              <w:t>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242BF6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55040" behindDoc="0" locked="0" layoutInCell="1" allowOverlap="1" wp14:anchorId="46426BF7" wp14:editId="7D34C110">
                      <wp:simplePos x="0" y="0"/>
                      <wp:positionH relativeFrom="column">
                        <wp:posOffset>3106420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65" name="Rectangle 18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09362B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  <w:r w:rsidRPr="0009362B">
                                    <w:rPr>
                                      <w:b/>
                                      <w:bCs/>
                                    </w:rPr>
                                    <w:t>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426BF7" id="Rectangle 1865" o:spid="_x0000_s1143" style="position:absolute;margin-left:244.6pt;margin-top:4.95pt;width:53.55pt;height:22.15pt;z-index:25365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" fillcolor="window" strokecolor="windowText" strokeweight="1pt">
                      <v:textbox>
                        <w:txbxContent>
                          <w:p w:rsidR="00716AE0" w:rsidRPr="0009362B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</w:t>
                            </w:r>
                            <w:r w:rsidRPr="0009362B">
                              <w:rPr>
                                <w:b/>
                                <w:bCs/>
                              </w:rPr>
                              <w:t>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242BF6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56064" behindDoc="0" locked="0" layoutInCell="1" allowOverlap="1" wp14:anchorId="6BDF76F3" wp14:editId="76E33718">
                      <wp:simplePos x="0" y="0"/>
                      <wp:positionH relativeFrom="column">
                        <wp:posOffset>3909695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66" name="Rectangle 18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09362B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8</w:t>
                                  </w:r>
                                  <w:r w:rsidRPr="0009362B">
                                    <w:rPr>
                                      <w:b/>
                                      <w:bCs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DF76F3" id="Rectangle 1866" o:spid="_x0000_s1144" style="position:absolute;margin-left:307.85pt;margin-top:4.95pt;width:53.55pt;height:22.15pt;z-index:25365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" fillcolor="window" strokecolor="windowText" strokeweight="1pt">
                      <v:textbox>
                        <w:txbxContent>
                          <w:p w:rsidR="00716AE0" w:rsidRPr="0009362B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8</w:t>
                            </w:r>
                            <w:r w:rsidRPr="0009362B">
                              <w:rPr>
                                <w:b/>
                                <w:bCs/>
                              </w:rPr>
                              <w:t>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242BF6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57088" behindDoc="0" locked="0" layoutInCell="1" allowOverlap="1" wp14:anchorId="05C58670" wp14:editId="05C32DC4">
                      <wp:simplePos x="0" y="0"/>
                      <wp:positionH relativeFrom="column">
                        <wp:posOffset>4703661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67" name="Rectangle 18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09362B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C58670" id="Rectangle 1867" o:spid="_x0000_s1145" style="position:absolute;margin-left:370.35pt;margin-top:4.95pt;width:53.55pt;height:22.15pt;z-index:25365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" fillcolor="window" strokecolor="windowText" strokeweight="1pt">
                      <v:textbox>
                        <w:txbxContent>
                          <w:p w:rsidR="00716AE0" w:rsidRPr="0009362B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242BF6">
              <w:rPr>
                <w:rFonts w:ascii="Calibri" w:eastAsia="Calibri" w:hAnsi="Calibri" w:cs="Times New Roman"/>
              </w:rPr>
              <w:t>7,280,989 =                        +                       +                       +                       +                       +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  <w:sz w:val="14"/>
                <w:szCs w:val="14"/>
              </w:rPr>
            </w:pPr>
          </w:p>
        </w:tc>
      </w:tr>
    </w:tbl>
    <w:p w:rsidR="00716AE0" w:rsidRPr="0072095B" w:rsidRDefault="00716AE0" w:rsidP="00716AE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16AE0" w:rsidRPr="0072095B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6</w:t>
      </w:r>
      <w:r w:rsidRPr="0072095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Order numbers with up to seven digits</w:t>
      </w:r>
    </w:p>
    <w:p w:rsidR="00716AE0" w:rsidRPr="0072095B" w:rsidRDefault="00716AE0" w:rsidP="00716AE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72095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16AE0" w:rsidRPr="00353E86" w:rsidTr="00C277BA">
        <w:tc>
          <w:tcPr>
            <w:tcW w:w="9016" w:type="dxa"/>
          </w:tcPr>
          <w:p w:rsidR="00716AE0" w:rsidRPr="00353E86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Order each set of numbers from smallest to largest. </w:t>
            </w:r>
          </w:p>
        </w:tc>
      </w:tr>
      <w:tr w:rsidR="00716AE0" w:rsidRPr="00353E86" w:rsidTr="00C277BA">
        <w:tc>
          <w:tcPr>
            <w:tcW w:w="9016" w:type="dxa"/>
          </w:tcPr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9 600 000,      696 000,      90 000,      6 990 000,      9 660 000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73120" behindDoc="0" locked="0" layoutInCell="1" allowOverlap="1" wp14:anchorId="2BBF58B9" wp14:editId="66BB849A">
                      <wp:simplePos x="0" y="0"/>
                      <wp:positionH relativeFrom="column">
                        <wp:posOffset>4130712</wp:posOffset>
                      </wp:positionH>
                      <wp:positionV relativeFrom="paragraph">
                        <wp:posOffset>29845</wp:posOffset>
                      </wp:positionV>
                      <wp:extent cx="963930" cy="281305"/>
                      <wp:effectExtent l="0" t="0" r="26670" b="23495"/>
                      <wp:wrapNone/>
                      <wp:docPr id="2376" name="Rectangle 23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7602D2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602D2">
                                    <w:rPr>
                                      <w:b/>
                                      <w:bCs/>
                                    </w:rPr>
                                    <w:t>9 660 000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BF58B9" id="Rectangle 2376" o:spid="_x0000_s1146" style="position:absolute;margin-left:325.25pt;margin-top:2.35pt;width:75.9pt;height:22.15pt;z-index:25357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" fillcolor="window" strokecolor="windowText" strokeweight="1pt">
                      <v:textbox>
                        <w:txbxContent>
                          <w:p w:rsidR="00716AE0" w:rsidRPr="007602D2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602D2">
                              <w:rPr>
                                <w:b/>
                                <w:bCs/>
                              </w:rPr>
                              <w:t>9 660 000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72096" behindDoc="0" locked="0" layoutInCell="1" allowOverlap="1" wp14:anchorId="42DAE827" wp14:editId="630902B2">
                      <wp:simplePos x="0" y="0"/>
                      <wp:positionH relativeFrom="column">
                        <wp:posOffset>3105785</wp:posOffset>
                      </wp:positionH>
                      <wp:positionV relativeFrom="paragraph">
                        <wp:posOffset>26670</wp:posOffset>
                      </wp:positionV>
                      <wp:extent cx="963930" cy="281305"/>
                      <wp:effectExtent l="0" t="0" r="26670" b="23495"/>
                      <wp:wrapNone/>
                      <wp:docPr id="2377" name="Rectangle 23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7602D2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602D2">
                                    <w:rPr>
                                      <w:b/>
                                      <w:bCs/>
                                    </w:rPr>
                                    <w:t>9 600 000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DAE827" id="Rectangle 2377" o:spid="_x0000_s1147" style="position:absolute;margin-left:244.55pt;margin-top:2.1pt;width:75.9pt;height:22.15pt;z-index:25357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" fillcolor="window" strokecolor="windowText" strokeweight="1pt">
                      <v:textbox>
                        <w:txbxContent>
                          <w:p w:rsidR="00716AE0" w:rsidRPr="007602D2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602D2">
                              <w:rPr>
                                <w:b/>
                                <w:bCs/>
                              </w:rPr>
                              <w:t>9 600 000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71072" behindDoc="0" locked="0" layoutInCell="1" allowOverlap="1" wp14:anchorId="6BB96165" wp14:editId="41DA4DC3">
                      <wp:simplePos x="0" y="0"/>
                      <wp:positionH relativeFrom="column">
                        <wp:posOffset>2077720</wp:posOffset>
                      </wp:positionH>
                      <wp:positionV relativeFrom="paragraph">
                        <wp:posOffset>26670</wp:posOffset>
                      </wp:positionV>
                      <wp:extent cx="963930" cy="281305"/>
                      <wp:effectExtent l="0" t="0" r="26670" b="23495"/>
                      <wp:wrapNone/>
                      <wp:docPr id="2378" name="Rectangle 23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7602D2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602D2">
                                    <w:rPr>
                                      <w:b/>
                                      <w:bCs/>
                                    </w:rPr>
                                    <w:t>6 990 000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B96165" id="Rectangle 2378" o:spid="_x0000_s1148" style="position:absolute;margin-left:163.6pt;margin-top:2.1pt;width:75.9pt;height:22.15pt;z-index:25357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" fillcolor="window" strokecolor="windowText" strokeweight="1pt">
                      <v:textbox>
                        <w:txbxContent>
                          <w:p w:rsidR="00716AE0" w:rsidRPr="007602D2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602D2">
                              <w:rPr>
                                <w:b/>
                                <w:bCs/>
                              </w:rPr>
                              <w:t>6 990 000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70048" behindDoc="0" locked="0" layoutInCell="1" allowOverlap="1" wp14:anchorId="6EE6053C" wp14:editId="0963AF02">
                      <wp:simplePos x="0" y="0"/>
                      <wp:positionH relativeFrom="column">
                        <wp:posOffset>1052867</wp:posOffset>
                      </wp:positionH>
                      <wp:positionV relativeFrom="paragraph">
                        <wp:posOffset>27305</wp:posOffset>
                      </wp:positionV>
                      <wp:extent cx="963930" cy="281305"/>
                      <wp:effectExtent l="0" t="0" r="26670" b="23495"/>
                      <wp:wrapNone/>
                      <wp:docPr id="2379" name="Rectangle 23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7602D2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602D2">
                                    <w:rPr>
                                      <w:b/>
                                      <w:bCs/>
                                    </w:rPr>
                                    <w:t>696 000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E6053C" id="Rectangle 2379" o:spid="_x0000_s1149" style="position:absolute;margin-left:82.9pt;margin-top:2.15pt;width:75.9pt;height:22.15pt;z-index:25357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" fillcolor="window" strokecolor="windowText" strokeweight="1pt">
                      <v:textbox>
                        <w:txbxContent>
                          <w:p w:rsidR="00716AE0" w:rsidRPr="007602D2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602D2">
                              <w:rPr>
                                <w:b/>
                                <w:bCs/>
                              </w:rPr>
                              <w:t>696 000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69024" behindDoc="0" locked="0" layoutInCell="1" allowOverlap="1" wp14:anchorId="503D9BE5" wp14:editId="6692748F">
                      <wp:simplePos x="0" y="0"/>
                      <wp:positionH relativeFrom="column">
                        <wp:posOffset>24130</wp:posOffset>
                      </wp:positionH>
                      <wp:positionV relativeFrom="paragraph">
                        <wp:posOffset>28575</wp:posOffset>
                      </wp:positionV>
                      <wp:extent cx="963930" cy="281305"/>
                      <wp:effectExtent l="0" t="0" r="26670" b="23495"/>
                      <wp:wrapNone/>
                      <wp:docPr id="2380" name="Rectangle 23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7602D2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602D2">
                                    <w:rPr>
                                      <w:b/>
                                      <w:bCs/>
                                    </w:rPr>
                                    <w:t>90 000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3D9BE5" id="Rectangle 2380" o:spid="_x0000_s1150" style="position:absolute;margin-left:1.9pt;margin-top:2.25pt;width:75.9pt;height:22.15pt;z-index:25356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" fillcolor="window" strokecolor="windowText" strokeweight="1pt">
                      <v:textbox>
                        <w:txbxContent>
                          <w:p w:rsidR="00716AE0" w:rsidRPr="007602D2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602D2">
                              <w:rPr>
                                <w:b/>
                                <w:bCs/>
                              </w:rPr>
                              <w:t>90 000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</w:p>
        </w:tc>
      </w:tr>
      <w:tr w:rsidR="00716AE0" w:rsidRPr="00353E86" w:rsidTr="00C277BA">
        <w:tc>
          <w:tcPr>
            <w:tcW w:w="9016" w:type="dxa"/>
          </w:tcPr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77 666,      6 677 666,      7 777,      7 676 666,      7 767 777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78240" behindDoc="0" locked="0" layoutInCell="1" allowOverlap="1" wp14:anchorId="1B8E8005" wp14:editId="44D21323">
                      <wp:simplePos x="0" y="0"/>
                      <wp:positionH relativeFrom="column">
                        <wp:posOffset>4130712</wp:posOffset>
                      </wp:positionH>
                      <wp:positionV relativeFrom="paragraph">
                        <wp:posOffset>29845</wp:posOffset>
                      </wp:positionV>
                      <wp:extent cx="963930" cy="281305"/>
                      <wp:effectExtent l="0" t="0" r="26670" b="23495"/>
                      <wp:wrapNone/>
                      <wp:docPr id="2381" name="Rectangle 23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7602D2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602D2">
                                    <w:rPr>
                                      <w:b/>
                                      <w:bCs/>
                                    </w:rPr>
                                    <w:t>7 767 777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8E8005" id="Rectangle 2381" o:spid="_x0000_s1151" style="position:absolute;margin-left:325.25pt;margin-top:2.35pt;width:75.9pt;height:22.15pt;z-index:25357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" fillcolor="window" strokecolor="windowText" strokeweight="1pt">
                      <v:textbox>
                        <w:txbxContent>
                          <w:p w:rsidR="00716AE0" w:rsidRPr="007602D2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602D2">
                              <w:rPr>
                                <w:b/>
                                <w:bCs/>
                              </w:rPr>
                              <w:t>7 767 777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77216" behindDoc="0" locked="0" layoutInCell="1" allowOverlap="1" wp14:anchorId="4A34FEF4" wp14:editId="6E25BD4A">
                      <wp:simplePos x="0" y="0"/>
                      <wp:positionH relativeFrom="column">
                        <wp:posOffset>3105785</wp:posOffset>
                      </wp:positionH>
                      <wp:positionV relativeFrom="paragraph">
                        <wp:posOffset>26670</wp:posOffset>
                      </wp:positionV>
                      <wp:extent cx="963930" cy="281305"/>
                      <wp:effectExtent l="0" t="0" r="26670" b="23495"/>
                      <wp:wrapNone/>
                      <wp:docPr id="2382" name="Rectangle 23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7602D2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602D2">
                                    <w:rPr>
                                      <w:b/>
                                      <w:bCs/>
                                    </w:rPr>
                                    <w:t>7 676 666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34FEF4" id="Rectangle 2382" o:spid="_x0000_s1152" style="position:absolute;margin-left:244.55pt;margin-top:2.1pt;width:75.9pt;height:22.15pt;z-index:25357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" fillcolor="window" strokecolor="windowText" strokeweight="1pt">
                      <v:textbox>
                        <w:txbxContent>
                          <w:p w:rsidR="00716AE0" w:rsidRPr="007602D2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602D2">
                              <w:rPr>
                                <w:b/>
                                <w:bCs/>
                              </w:rPr>
                              <w:t>7 676 666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76192" behindDoc="0" locked="0" layoutInCell="1" allowOverlap="1" wp14:anchorId="38DBBA3E" wp14:editId="6084A7D3">
                      <wp:simplePos x="0" y="0"/>
                      <wp:positionH relativeFrom="column">
                        <wp:posOffset>2077720</wp:posOffset>
                      </wp:positionH>
                      <wp:positionV relativeFrom="paragraph">
                        <wp:posOffset>26670</wp:posOffset>
                      </wp:positionV>
                      <wp:extent cx="963930" cy="281305"/>
                      <wp:effectExtent l="0" t="0" r="26670" b="23495"/>
                      <wp:wrapNone/>
                      <wp:docPr id="2383" name="Rectangle 23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7602D2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602D2">
                                    <w:rPr>
                                      <w:b/>
                                      <w:bCs/>
                                    </w:rPr>
                                    <w:t>6 677 666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DBBA3E" id="Rectangle 2383" o:spid="_x0000_s1153" style="position:absolute;margin-left:163.6pt;margin-top:2.1pt;width:75.9pt;height:22.15pt;z-index:25357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" fillcolor="window" strokecolor="windowText" strokeweight="1pt">
                      <v:textbox>
                        <w:txbxContent>
                          <w:p w:rsidR="00716AE0" w:rsidRPr="007602D2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602D2">
                              <w:rPr>
                                <w:b/>
                                <w:bCs/>
                              </w:rPr>
                              <w:t>6 677 666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75168" behindDoc="0" locked="0" layoutInCell="1" allowOverlap="1" wp14:anchorId="5C27388B" wp14:editId="67B1261A">
                      <wp:simplePos x="0" y="0"/>
                      <wp:positionH relativeFrom="column">
                        <wp:posOffset>1052867</wp:posOffset>
                      </wp:positionH>
                      <wp:positionV relativeFrom="paragraph">
                        <wp:posOffset>27305</wp:posOffset>
                      </wp:positionV>
                      <wp:extent cx="963930" cy="281305"/>
                      <wp:effectExtent l="0" t="0" r="26670" b="23495"/>
                      <wp:wrapNone/>
                      <wp:docPr id="2384" name="Rectangle 23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7602D2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602D2">
                                    <w:rPr>
                                      <w:b/>
                                      <w:bCs/>
                                    </w:rPr>
                                    <w:t>77 666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27388B" id="Rectangle 2384" o:spid="_x0000_s1154" style="position:absolute;margin-left:82.9pt;margin-top:2.15pt;width:75.9pt;height:22.15pt;z-index:25357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" fillcolor="window" strokecolor="windowText" strokeweight="1pt">
                      <v:textbox>
                        <w:txbxContent>
                          <w:p w:rsidR="00716AE0" w:rsidRPr="007602D2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602D2">
                              <w:rPr>
                                <w:b/>
                                <w:bCs/>
                              </w:rPr>
                              <w:t>77 666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74144" behindDoc="0" locked="0" layoutInCell="1" allowOverlap="1" wp14:anchorId="120FAC15" wp14:editId="7E496609">
                      <wp:simplePos x="0" y="0"/>
                      <wp:positionH relativeFrom="column">
                        <wp:posOffset>24130</wp:posOffset>
                      </wp:positionH>
                      <wp:positionV relativeFrom="paragraph">
                        <wp:posOffset>28575</wp:posOffset>
                      </wp:positionV>
                      <wp:extent cx="963930" cy="281305"/>
                      <wp:effectExtent l="0" t="0" r="26670" b="23495"/>
                      <wp:wrapNone/>
                      <wp:docPr id="2385" name="Rectangle 23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7602D2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602D2">
                                    <w:rPr>
                                      <w:b/>
                                      <w:bCs/>
                                    </w:rPr>
                                    <w:t>7 777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0FAC15" id="Rectangle 2385" o:spid="_x0000_s1155" style="position:absolute;margin-left:1.9pt;margin-top:2.25pt;width:75.9pt;height:22.15pt;z-index:25357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" fillcolor="window" strokecolor="windowText" strokeweight="1pt">
                      <v:textbox>
                        <w:txbxContent>
                          <w:p w:rsidR="00716AE0" w:rsidRPr="007602D2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602D2">
                              <w:rPr>
                                <w:b/>
                                <w:bCs/>
                              </w:rPr>
                              <w:t>7 777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</w:p>
        </w:tc>
      </w:tr>
    </w:tbl>
    <w:p w:rsidR="00716AE0" w:rsidRPr="0072095B" w:rsidRDefault="00716AE0" w:rsidP="00716AE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72095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16AE0" w:rsidRPr="00B80369" w:rsidTr="00C277BA">
        <w:tc>
          <w:tcPr>
            <w:tcW w:w="9016" w:type="dxa"/>
          </w:tcPr>
          <w:p w:rsidR="00716AE0" w:rsidRPr="00B8036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Order each set of numbers from smallest to largest. </w:t>
            </w:r>
          </w:p>
        </w:tc>
      </w:tr>
      <w:tr w:rsidR="00716AE0" w:rsidRPr="00B80369" w:rsidTr="00C277BA">
        <w:tc>
          <w:tcPr>
            <w:tcW w:w="9016" w:type="dxa"/>
          </w:tcPr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 xml:space="preserve">00 000,      </w:t>
            </w:r>
            <w:r>
              <w:rPr>
                <w:rFonts w:ascii="Calibri" w:eastAsia="Calibri" w:hAnsi="Calibri" w:cs="Times New Roman"/>
              </w:rPr>
              <w:t>54</w:t>
            </w:r>
            <w:r w:rsidRPr="00B80369">
              <w:rPr>
                <w:rFonts w:ascii="Calibri" w:eastAsia="Calibri" w:hAnsi="Calibri" w:cs="Times New Roman"/>
              </w:rPr>
              <w:t xml:space="preserve"> 000,      </w:t>
            </w:r>
            <w:r>
              <w:rPr>
                <w:rFonts w:ascii="Calibri" w:eastAsia="Calibri" w:hAnsi="Calibri" w:cs="Times New Roman"/>
              </w:rPr>
              <w:t>4 055</w:t>
            </w:r>
            <w:r w:rsidRPr="00B80369">
              <w:rPr>
                <w:rFonts w:ascii="Calibri" w:eastAsia="Calibri" w:hAnsi="Calibri" w:cs="Times New Roman"/>
              </w:rPr>
              <w:t xml:space="preserve"> 000,      </w:t>
            </w:r>
            <w:r>
              <w:rPr>
                <w:rFonts w:ascii="Calibri" w:eastAsia="Calibri" w:hAnsi="Calibri" w:cs="Times New Roman"/>
              </w:rPr>
              <w:t>4</w:t>
            </w:r>
            <w:r w:rsidRPr="00B80369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50</w:t>
            </w:r>
            <w:r w:rsidRPr="00B80369">
              <w:rPr>
                <w:rFonts w:ascii="Calibri" w:eastAsia="Calibri" w:hAnsi="Calibri" w:cs="Times New Roman"/>
              </w:rPr>
              <w:t xml:space="preserve">0 000,      </w:t>
            </w:r>
            <w:r>
              <w:rPr>
                <w:rFonts w:ascii="Calibri" w:eastAsia="Calibri" w:hAnsi="Calibri" w:cs="Times New Roman"/>
              </w:rPr>
              <w:t>4</w:t>
            </w:r>
            <w:r w:rsidRPr="00B80369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>0</w:t>
            </w:r>
            <w:r>
              <w:rPr>
                <w:rFonts w:ascii="Calibri" w:eastAsia="Calibri" w:hAnsi="Calibri" w:cs="Times New Roman"/>
              </w:rPr>
              <w:t>4</w:t>
            </w:r>
            <w:r w:rsidRPr="00B80369">
              <w:rPr>
                <w:rFonts w:ascii="Calibri" w:eastAsia="Calibri" w:hAnsi="Calibri" w:cs="Times New Roman"/>
              </w:rPr>
              <w:t xml:space="preserve"> 000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63232" behindDoc="0" locked="0" layoutInCell="1" allowOverlap="1" wp14:anchorId="60DC6140" wp14:editId="018BC95E">
                      <wp:simplePos x="0" y="0"/>
                      <wp:positionH relativeFrom="column">
                        <wp:posOffset>4130712</wp:posOffset>
                      </wp:positionH>
                      <wp:positionV relativeFrom="paragraph">
                        <wp:posOffset>29845</wp:posOffset>
                      </wp:positionV>
                      <wp:extent cx="963930" cy="281305"/>
                      <wp:effectExtent l="0" t="0" r="26670" b="23495"/>
                      <wp:wrapNone/>
                      <wp:docPr id="1887" name="Rectangle 18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7602D2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  <w:r w:rsidRPr="007602D2">
                                    <w:rPr>
                                      <w:b/>
                                      <w:bCs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  <w:r w:rsidRPr="007602D2">
                                    <w:rPr>
                                      <w:b/>
                                      <w:bCs/>
                                    </w:rPr>
                                    <w:t>0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  <w:r w:rsidRPr="007602D2">
                                    <w:rPr>
                                      <w:b/>
                                      <w:bCs/>
                                    </w:rPr>
                                    <w:t xml:space="preserve">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0DC6140" id="Rectangle 1887" o:spid="_x0000_s1156" style="position:absolute;margin-left:325.25pt;margin-top:2.35pt;width:75.9pt;height:22.15pt;z-index:25366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" fillcolor="window" strokecolor="windowText" strokeweight="1pt">
                      <v:textbox>
                        <w:txbxContent>
                          <w:p w:rsidR="00716AE0" w:rsidRPr="007602D2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  <w:r w:rsidRPr="007602D2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  <w:r w:rsidRPr="007602D2">
                              <w:rPr>
                                <w:b/>
                                <w:bCs/>
                              </w:rPr>
                              <w:t>0</w:t>
                            </w: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  <w:r w:rsidRPr="007602D2">
                              <w:rPr>
                                <w:b/>
                                <w:bCs/>
                              </w:rPr>
                              <w:t xml:space="preserve">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62208" behindDoc="0" locked="0" layoutInCell="1" allowOverlap="1" wp14:anchorId="6AB8CAF3" wp14:editId="4E4EC822">
                      <wp:simplePos x="0" y="0"/>
                      <wp:positionH relativeFrom="column">
                        <wp:posOffset>3105785</wp:posOffset>
                      </wp:positionH>
                      <wp:positionV relativeFrom="paragraph">
                        <wp:posOffset>26670</wp:posOffset>
                      </wp:positionV>
                      <wp:extent cx="963930" cy="281305"/>
                      <wp:effectExtent l="0" t="0" r="26670" b="23495"/>
                      <wp:wrapNone/>
                      <wp:docPr id="1888" name="Rectangle 18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7602D2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  <w:r w:rsidRPr="007602D2">
                                    <w:rPr>
                                      <w:b/>
                                      <w:bCs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  <w:r w:rsidRPr="007602D2">
                                    <w:rPr>
                                      <w:b/>
                                      <w:bCs/>
                                    </w:rPr>
                                    <w:t>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B8CAF3" id="Rectangle 1888" o:spid="_x0000_s1157" style="position:absolute;margin-left:244.55pt;margin-top:2.1pt;width:75.9pt;height:22.15pt;z-index:25366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" fillcolor="window" strokecolor="windowText" strokeweight="1pt">
                      <v:textbox>
                        <w:txbxContent>
                          <w:p w:rsidR="00716AE0" w:rsidRPr="007602D2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  <w:r w:rsidRPr="007602D2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  <w:r w:rsidRPr="007602D2">
                              <w:rPr>
                                <w:b/>
                                <w:bCs/>
                              </w:rPr>
                              <w:t>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61184" behindDoc="0" locked="0" layoutInCell="1" allowOverlap="1" wp14:anchorId="3F60AF52" wp14:editId="7B32B700">
                      <wp:simplePos x="0" y="0"/>
                      <wp:positionH relativeFrom="column">
                        <wp:posOffset>2077720</wp:posOffset>
                      </wp:positionH>
                      <wp:positionV relativeFrom="paragraph">
                        <wp:posOffset>26670</wp:posOffset>
                      </wp:positionV>
                      <wp:extent cx="963930" cy="281305"/>
                      <wp:effectExtent l="0" t="0" r="26670" b="23495"/>
                      <wp:wrapNone/>
                      <wp:docPr id="1889" name="Rectangle 18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7602D2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  <w:r w:rsidRPr="007602D2">
                                    <w:rPr>
                                      <w:b/>
                                      <w:bCs/>
                                    </w:rPr>
                                    <w:t xml:space="preserve"> 0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55</w:t>
                                  </w:r>
                                  <w:r w:rsidRPr="007602D2">
                                    <w:rPr>
                                      <w:b/>
                                      <w:bCs/>
                                    </w:rPr>
                                    <w:t xml:space="preserve">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60AF52" id="Rectangle 1889" o:spid="_x0000_s1158" style="position:absolute;margin-left:163.6pt;margin-top:2.1pt;width:75.9pt;height:22.15pt;z-index:25366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" fillcolor="window" strokecolor="windowText" strokeweight="1pt">
                      <v:textbox>
                        <w:txbxContent>
                          <w:p w:rsidR="00716AE0" w:rsidRPr="007602D2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  <w:r w:rsidRPr="007602D2">
                              <w:rPr>
                                <w:b/>
                                <w:bCs/>
                              </w:rPr>
                              <w:t xml:space="preserve"> 0</w:t>
                            </w:r>
                            <w:r>
                              <w:rPr>
                                <w:b/>
                                <w:bCs/>
                              </w:rPr>
                              <w:t>55</w:t>
                            </w:r>
                            <w:r w:rsidRPr="007602D2">
                              <w:rPr>
                                <w:b/>
                                <w:bCs/>
                              </w:rPr>
                              <w:t xml:space="preserve">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60160" behindDoc="0" locked="0" layoutInCell="1" allowOverlap="1" wp14:anchorId="63A36F83" wp14:editId="0FF9DFD1">
                      <wp:simplePos x="0" y="0"/>
                      <wp:positionH relativeFrom="column">
                        <wp:posOffset>1052867</wp:posOffset>
                      </wp:positionH>
                      <wp:positionV relativeFrom="paragraph">
                        <wp:posOffset>27305</wp:posOffset>
                      </wp:positionV>
                      <wp:extent cx="963930" cy="281305"/>
                      <wp:effectExtent l="0" t="0" r="26670" b="23495"/>
                      <wp:wrapNone/>
                      <wp:docPr id="1890" name="Rectangle 18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7602D2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500</w:t>
                                  </w:r>
                                  <w:r w:rsidRPr="007602D2">
                                    <w:rPr>
                                      <w:b/>
                                      <w:bCs/>
                                    </w:rPr>
                                    <w:t xml:space="preserve">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A36F83" id="Rectangle 1890" o:spid="_x0000_s1159" style="position:absolute;margin-left:82.9pt;margin-top:2.15pt;width:75.9pt;height:22.15pt;z-index:25366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" fillcolor="window" strokecolor="windowText" strokeweight="1pt">
                      <v:textbox>
                        <w:txbxContent>
                          <w:p w:rsidR="00716AE0" w:rsidRPr="007602D2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500</w:t>
                            </w:r>
                            <w:r w:rsidRPr="007602D2">
                              <w:rPr>
                                <w:b/>
                                <w:bCs/>
                              </w:rPr>
                              <w:t xml:space="preserve">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59136" behindDoc="0" locked="0" layoutInCell="1" allowOverlap="1" wp14:anchorId="000C05A2" wp14:editId="6840CDDF">
                      <wp:simplePos x="0" y="0"/>
                      <wp:positionH relativeFrom="column">
                        <wp:posOffset>24130</wp:posOffset>
                      </wp:positionH>
                      <wp:positionV relativeFrom="paragraph">
                        <wp:posOffset>28575</wp:posOffset>
                      </wp:positionV>
                      <wp:extent cx="963930" cy="281305"/>
                      <wp:effectExtent l="0" t="0" r="26670" b="23495"/>
                      <wp:wrapNone/>
                      <wp:docPr id="1891" name="Rectangle 18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7602D2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54</w:t>
                                  </w:r>
                                  <w:r w:rsidRPr="007602D2">
                                    <w:rPr>
                                      <w:b/>
                                      <w:bCs/>
                                    </w:rPr>
                                    <w:t xml:space="preserve">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0C05A2" id="Rectangle 1891" o:spid="_x0000_s1160" style="position:absolute;margin-left:1.9pt;margin-top:2.25pt;width:75.9pt;height:22.15pt;z-index:25365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" fillcolor="window" strokecolor="windowText" strokeweight="1pt">
                      <v:textbox>
                        <w:txbxContent>
                          <w:p w:rsidR="00716AE0" w:rsidRPr="007602D2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54</w:t>
                            </w:r>
                            <w:r w:rsidRPr="007602D2">
                              <w:rPr>
                                <w:b/>
                                <w:bCs/>
                              </w:rPr>
                              <w:t xml:space="preserve">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</w:p>
        </w:tc>
      </w:tr>
      <w:tr w:rsidR="00716AE0" w:rsidRPr="00B80369" w:rsidTr="00C277BA">
        <w:tc>
          <w:tcPr>
            <w:tcW w:w="9016" w:type="dxa"/>
          </w:tcPr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9 090</w:t>
            </w:r>
            <w:r w:rsidRPr="00B80369">
              <w:rPr>
                <w:rFonts w:ascii="Calibri" w:eastAsia="Calibri" w:hAnsi="Calibri" w:cs="Times New Roman"/>
              </w:rPr>
              <w:t xml:space="preserve">,     </w:t>
            </w:r>
            <w:r>
              <w:rPr>
                <w:rFonts w:ascii="Calibri" w:eastAsia="Calibri" w:hAnsi="Calibri" w:cs="Times New Roman"/>
              </w:rPr>
              <w:t xml:space="preserve"> 8 090 000</w:t>
            </w:r>
            <w:r w:rsidRPr="00B80369">
              <w:rPr>
                <w:rFonts w:ascii="Calibri" w:eastAsia="Calibri" w:hAnsi="Calibri" w:cs="Times New Roman"/>
              </w:rPr>
              <w:t xml:space="preserve">,      </w:t>
            </w:r>
            <w:r>
              <w:rPr>
                <w:rFonts w:ascii="Calibri" w:eastAsia="Calibri" w:hAnsi="Calibri" w:cs="Times New Roman"/>
              </w:rPr>
              <w:t>9 800 000</w:t>
            </w:r>
            <w:r w:rsidRPr="00B80369">
              <w:rPr>
                <w:rFonts w:ascii="Calibri" w:eastAsia="Calibri" w:hAnsi="Calibri" w:cs="Times New Roman"/>
              </w:rPr>
              <w:t xml:space="preserve">,      </w:t>
            </w:r>
            <w:r>
              <w:rPr>
                <w:rFonts w:ascii="Calibri" w:eastAsia="Calibri" w:hAnsi="Calibri" w:cs="Times New Roman"/>
              </w:rPr>
              <w:t>900 000</w:t>
            </w:r>
            <w:r w:rsidRPr="00B80369">
              <w:rPr>
                <w:rFonts w:ascii="Calibri" w:eastAsia="Calibri" w:hAnsi="Calibri" w:cs="Times New Roman"/>
              </w:rPr>
              <w:t xml:space="preserve">,      </w:t>
            </w:r>
            <w:r>
              <w:rPr>
                <w:rFonts w:ascii="Calibri" w:eastAsia="Calibri" w:hAnsi="Calibri" w:cs="Times New Roman"/>
              </w:rPr>
              <w:t>8 800 000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68352" behindDoc="0" locked="0" layoutInCell="1" allowOverlap="1" wp14:anchorId="1926E2CB" wp14:editId="03D753C0">
                      <wp:simplePos x="0" y="0"/>
                      <wp:positionH relativeFrom="column">
                        <wp:posOffset>4130712</wp:posOffset>
                      </wp:positionH>
                      <wp:positionV relativeFrom="paragraph">
                        <wp:posOffset>29845</wp:posOffset>
                      </wp:positionV>
                      <wp:extent cx="963930" cy="281305"/>
                      <wp:effectExtent l="0" t="0" r="26670" b="23495"/>
                      <wp:wrapNone/>
                      <wp:docPr id="1892" name="Rectangle 18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7602D2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9 800 000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26E2CB" id="Rectangle 1892" o:spid="_x0000_s1161" style="position:absolute;margin-left:325.25pt;margin-top:2.35pt;width:75.9pt;height:22.15pt;z-index:25366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" fillcolor="window" strokecolor="windowText" strokeweight="1pt">
                      <v:textbox>
                        <w:txbxContent>
                          <w:p w:rsidR="00716AE0" w:rsidRPr="007602D2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9 800 000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67328" behindDoc="0" locked="0" layoutInCell="1" allowOverlap="1" wp14:anchorId="76B4A398" wp14:editId="0AF4FCED">
                      <wp:simplePos x="0" y="0"/>
                      <wp:positionH relativeFrom="column">
                        <wp:posOffset>3105785</wp:posOffset>
                      </wp:positionH>
                      <wp:positionV relativeFrom="paragraph">
                        <wp:posOffset>26670</wp:posOffset>
                      </wp:positionV>
                      <wp:extent cx="963930" cy="281305"/>
                      <wp:effectExtent l="0" t="0" r="26670" b="23495"/>
                      <wp:wrapNone/>
                      <wp:docPr id="1893" name="Rectangle 18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7602D2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8 800 000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B4A398" id="Rectangle 1893" o:spid="_x0000_s1162" style="position:absolute;margin-left:244.55pt;margin-top:2.1pt;width:75.9pt;height:22.15pt;z-index:25366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" fillcolor="window" strokecolor="windowText" strokeweight="1pt">
                      <v:textbox>
                        <w:txbxContent>
                          <w:p w:rsidR="00716AE0" w:rsidRPr="007602D2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8 800 000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66304" behindDoc="0" locked="0" layoutInCell="1" allowOverlap="1" wp14:anchorId="7397C991" wp14:editId="211CA5BB">
                      <wp:simplePos x="0" y="0"/>
                      <wp:positionH relativeFrom="column">
                        <wp:posOffset>2077720</wp:posOffset>
                      </wp:positionH>
                      <wp:positionV relativeFrom="paragraph">
                        <wp:posOffset>26670</wp:posOffset>
                      </wp:positionV>
                      <wp:extent cx="963930" cy="281305"/>
                      <wp:effectExtent l="0" t="0" r="26670" b="23495"/>
                      <wp:wrapNone/>
                      <wp:docPr id="1894" name="Rectangle 18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7602D2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8 090 000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97C991" id="Rectangle 1894" o:spid="_x0000_s1163" style="position:absolute;margin-left:163.6pt;margin-top:2.1pt;width:75.9pt;height:22.15pt;z-index:25366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" fillcolor="window" strokecolor="windowText" strokeweight="1pt">
                      <v:textbox>
                        <w:txbxContent>
                          <w:p w:rsidR="00716AE0" w:rsidRPr="007602D2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8 090 000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65280" behindDoc="0" locked="0" layoutInCell="1" allowOverlap="1" wp14:anchorId="630EB9B1" wp14:editId="46F6B56F">
                      <wp:simplePos x="0" y="0"/>
                      <wp:positionH relativeFrom="column">
                        <wp:posOffset>1052867</wp:posOffset>
                      </wp:positionH>
                      <wp:positionV relativeFrom="paragraph">
                        <wp:posOffset>27305</wp:posOffset>
                      </wp:positionV>
                      <wp:extent cx="963930" cy="281305"/>
                      <wp:effectExtent l="0" t="0" r="26670" b="23495"/>
                      <wp:wrapNone/>
                      <wp:docPr id="1895" name="Rectangle 18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7602D2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0EB9B1" id="Rectangle 1895" o:spid="_x0000_s1164" style="position:absolute;margin-left:82.9pt;margin-top:2.15pt;width:75.9pt;height:22.15pt;z-index:25366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" fillcolor="window" strokecolor="windowText" strokeweight="1pt">
                      <v:textbox>
                        <w:txbxContent>
                          <w:p w:rsidR="00716AE0" w:rsidRPr="007602D2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64256" behindDoc="0" locked="0" layoutInCell="1" allowOverlap="1" wp14:anchorId="019B4004" wp14:editId="3BF38104">
                      <wp:simplePos x="0" y="0"/>
                      <wp:positionH relativeFrom="column">
                        <wp:posOffset>24130</wp:posOffset>
                      </wp:positionH>
                      <wp:positionV relativeFrom="paragraph">
                        <wp:posOffset>28575</wp:posOffset>
                      </wp:positionV>
                      <wp:extent cx="963930" cy="281305"/>
                      <wp:effectExtent l="0" t="0" r="26670" b="23495"/>
                      <wp:wrapNone/>
                      <wp:docPr id="1896" name="Rectangle 18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7602D2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9 090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9B4004" id="Rectangle 1896" o:spid="_x0000_s1165" style="position:absolute;margin-left:1.9pt;margin-top:2.25pt;width:75.9pt;height:22.15pt;z-index:25366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" fillcolor="window" strokecolor="windowText" strokeweight="1pt">
                      <v:textbox>
                        <w:txbxContent>
                          <w:p w:rsidR="00716AE0" w:rsidRPr="007602D2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9 090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</w:p>
        </w:tc>
      </w:tr>
    </w:tbl>
    <w:p w:rsidR="00716AE0" w:rsidRDefault="00716AE0" w:rsidP="00716AE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16AE0" w:rsidRDefault="00716AE0" w:rsidP="00716AE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16AE0" w:rsidRDefault="00716AE0" w:rsidP="00716AE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16AE0" w:rsidRDefault="00716AE0" w:rsidP="00716AE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16AE0" w:rsidRDefault="00716AE0" w:rsidP="00716AE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16AE0" w:rsidRPr="0072095B" w:rsidRDefault="00716AE0" w:rsidP="00716AE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16AE0" w:rsidRPr="0072095B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72095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7 Round to the nearest 10, 100, 1000, 10 000, 100 000 and 1 000 000</w:t>
      </w:r>
    </w:p>
    <w:p w:rsidR="00716AE0" w:rsidRPr="0072095B" w:rsidRDefault="00716AE0" w:rsidP="00716AE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72095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16AE0" w:rsidRPr="00353E86" w:rsidTr="00C277BA">
        <w:tc>
          <w:tcPr>
            <w:tcW w:w="9016" w:type="dxa"/>
            <w:gridSpan w:val="3"/>
          </w:tcPr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For the questions below, round each number to the specified degree of accuracy. </w:t>
            </w:r>
          </w:p>
        </w:tc>
      </w:tr>
      <w:tr w:rsidR="00716AE0" w:rsidRPr="00B80369" w:rsidTr="00C277BA">
        <w:tc>
          <w:tcPr>
            <w:tcW w:w="3005" w:type="dxa"/>
          </w:tcPr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7,451,194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Round to the nearest…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84384" behindDoc="0" locked="0" layoutInCell="1" allowOverlap="1" wp14:anchorId="07A94CB3" wp14:editId="04F03098">
                      <wp:simplePos x="0" y="0"/>
                      <wp:positionH relativeFrom="column">
                        <wp:posOffset>1123950</wp:posOffset>
                      </wp:positionH>
                      <wp:positionV relativeFrom="paragraph">
                        <wp:posOffset>129376</wp:posOffset>
                      </wp:positionV>
                      <wp:extent cx="680580" cy="281305"/>
                      <wp:effectExtent l="0" t="0" r="24765" b="23495"/>
                      <wp:wrapNone/>
                      <wp:docPr id="2386" name="Rectangle 23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4C06F9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4C06F9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7000000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A94CB3" id="Rectangle 2386" o:spid="_x0000_s1166" style="position:absolute;margin-left:88.5pt;margin-top:10.2pt;width:53.6pt;height:22.15pt;z-index:25358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" fillcolor="window" strokecolor="windowText" strokeweight="1pt">
                      <v:textbox>
                        <w:txbxContent>
                          <w:p w:rsidR="00716AE0" w:rsidRPr="004C06F9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4C06F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7000000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Million: 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79264" behindDoc="0" locked="0" layoutInCell="1" allowOverlap="1" wp14:anchorId="0D84E83A" wp14:editId="3ECDA49B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2387" name="Rectangle 23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4C06F9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4C06F9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7500000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84E83A" id="Rectangle 2387" o:spid="_x0000_s1167" style="position:absolute;margin-left:88.45pt;margin-top:10.25pt;width:53.6pt;height:22.15pt;z-index:25357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" fillcolor="window" strokecolor="windowText" strokeweight="1pt">
                      <v:textbox>
                        <w:txbxContent>
                          <w:p w:rsidR="00716AE0" w:rsidRPr="004C06F9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C06F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7500000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83360" behindDoc="0" locked="0" layoutInCell="1" allowOverlap="1" wp14:anchorId="7230963D" wp14:editId="4D008A63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302895</wp:posOffset>
                      </wp:positionV>
                      <wp:extent cx="680580" cy="281305"/>
                      <wp:effectExtent l="0" t="0" r="24765" b="23495"/>
                      <wp:wrapNone/>
                      <wp:docPr id="2388" name="Rectangle 23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4C06F9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4C06F9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7450000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30963D" id="Rectangle 2388" o:spid="_x0000_s1168" style="position:absolute;margin-left:88.45pt;margin-top:23.85pt;width:53.6pt;height:22.15pt;z-index:25358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" fillcolor="window" strokecolor="windowText" strokeweight="1pt">
                      <v:textbox>
                        <w:txbxContent>
                          <w:p w:rsidR="00716AE0" w:rsidRPr="004C06F9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C06F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7450000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</w:rPr>
              <w:t xml:space="preserve">Hundred thousand: </w:t>
            </w:r>
            <w:r w:rsidRPr="00353E86">
              <w:rPr>
                <w:rFonts w:ascii="Calibri" w:eastAsia="Calibri" w:hAnsi="Calibri" w:cs="Times New Roman"/>
              </w:rPr>
              <w:br/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Ten thousand: 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82336" behindDoc="0" locked="0" layoutInCell="1" allowOverlap="1" wp14:anchorId="28C9C4EB" wp14:editId="5F9433C0">
                      <wp:simplePos x="0" y="0"/>
                      <wp:positionH relativeFrom="column">
                        <wp:posOffset>1119542</wp:posOffset>
                      </wp:positionH>
                      <wp:positionV relativeFrom="paragraph">
                        <wp:posOffset>132715</wp:posOffset>
                      </wp:positionV>
                      <wp:extent cx="680580" cy="281305"/>
                      <wp:effectExtent l="0" t="0" r="24765" b="23495"/>
                      <wp:wrapNone/>
                      <wp:docPr id="2389" name="Rectangle 23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4C06F9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4C06F9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7451000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C9C4EB" id="Rectangle 2389" o:spid="_x0000_s1169" style="position:absolute;margin-left:88.15pt;margin-top:10.45pt;width:53.6pt;height:22.15pt;z-index:25358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" fillcolor="window" strokecolor="windowText" strokeweight="1pt">
                      <v:textbox>
                        <w:txbxContent>
                          <w:p w:rsidR="00716AE0" w:rsidRPr="004C06F9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C06F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7451000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Thousand: 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81312" behindDoc="0" locked="0" layoutInCell="1" allowOverlap="1" wp14:anchorId="5392386C" wp14:editId="2B8B61C0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2390" name="Rectangle 23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4C06F9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4C06F9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7451200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92386C" id="Rectangle 2390" o:spid="_x0000_s1170" style="position:absolute;margin-left:87.8pt;margin-top:10.25pt;width:53.6pt;height:22.15pt;z-index:25358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" fillcolor="window" strokecolor="windowText" strokeweight="1pt">
                      <v:textbox>
                        <w:txbxContent>
                          <w:p w:rsidR="00716AE0" w:rsidRPr="004C06F9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C06F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7451200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Hundred: 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80288" behindDoc="0" locked="0" layoutInCell="1" allowOverlap="1" wp14:anchorId="1D31C66A" wp14:editId="199584CF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132080</wp:posOffset>
                      </wp:positionV>
                      <wp:extent cx="680580" cy="281305"/>
                      <wp:effectExtent l="0" t="0" r="24765" b="23495"/>
                      <wp:wrapNone/>
                      <wp:docPr id="2391" name="Rectangle 23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4C06F9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353E86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7451190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31C66A" id="Rectangle 2391" o:spid="_x0000_s1171" style="position:absolute;margin-left:87.8pt;margin-top:10.4pt;width:53.6pt;height:22.15pt;z-index:25358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" fillcolor="window" strokecolor="windowText" strokeweight="1pt">
                      <v:textbox>
                        <w:txbxContent>
                          <w:p w:rsidR="00716AE0" w:rsidRPr="004C06F9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353E86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7451190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Ten: 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3005" w:type="dxa"/>
          </w:tcPr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3,409,846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Round to the nearest…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90528" behindDoc="0" locked="0" layoutInCell="1" allowOverlap="1" wp14:anchorId="1814CACD" wp14:editId="70B4C687">
                      <wp:simplePos x="0" y="0"/>
                      <wp:positionH relativeFrom="column">
                        <wp:posOffset>1123950</wp:posOffset>
                      </wp:positionH>
                      <wp:positionV relativeFrom="paragraph">
                        <wp:posOffset>129376</wp:posOffset>
                      </wp:positionV>
                      <wp:extent cx="680580" cy="281305"/>
                      <wp:effectExtent l="0" t="0" r="24765" b="23495"/>
                      <wp:wrapNone/>
                      <wp:docPr id="2392" name="Rectangle 23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4C06F9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4C06F9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3000000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14CACD" id="Rectangle 2392" o:spid="_x0000_s1172" style="position:absolute;margin-left:88.5pt;margin-top:10.2pt;width:53.6pt;height:22.15pt;z-index:25359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" fillcolor="window" strokecolor="windowText" strokeweight="1pt">
                      <v:textbox>
                        <w:txbxContent>
                          <w:p w:rsidR="00716AE0" w:rsidRPr="004C06F9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C06F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3000000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Million: 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85408" behindDoc="0" locked="0" layoutInCell="1" allowOverlap="1" wp14:anchorId="623121C0" wp14:editId="11E8B492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2393" name="Rectangle 23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4C06F9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4C06F9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3400000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3121C0" id="Rectangle 2393" o:spid="_x0000_s1173" style="position:absolute;margin-left:88.45pt;margin-top:10.25pt;width:53.6pt;height:22.15pt;z-index:25358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" fillcolor="window" strokecolor="windowText" strokeweight="1pt">
                      <v:textbox>
                        <w:txbxContent>
                          <w:p w:rsidR="00716AE0" w:rsidRPr="004C06F9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C06F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3400000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89504" behindDoc="0" locked="0" layoutInCell="1" allowOverlap="1" wp14:anchorId="2763F525" wp14:editId="40C05772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302895</wp:posOffset>
                      </wp:positionV>
                      <wp:extent cx="680580" cy="281305"/>
                      <wp:effectExtent l="0" t="0" r="24765" b="23495"/>
                      <wp:wrapNone/>
                      <wp:docPr id="2394" name="Rectangle 23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4C06F9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4C06F9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3410000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63F525" id="Rectangle 2394" o:spid="_x0000_s1174" style="position:absolute;margin-left:88.45pt;margin-top:23.85pt;width:53.6pt;height:22.15pt;z-index:25358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" fillcolor="window" strokecolor="windowText" strokeweight="1pt">
                      <v:textbox>
                        <w:txbxContent>
                          <w:p w:rsidR="00716AE0" w:rsidRPr="004C06F9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C06F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3410000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</w:rPr>
              <w:t xml:space="preserve">Hundred thousand: </w:t>
            </w:r>
            <w:r w:rsidRPr="00353E86">
              <w:rPr>
                <w:rFonts w:ascii="Calibri" w:eastAsia="Calibri" w:hAnsi="Calibri" w:cs="Times New Roman"/>
              </w:rPr>
              <w:br/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Ten thousand: 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88480" behindDoc="0" locked="0" layoutInCell="1" allowOverlap="1" wp14:anchorId="2DE78370" wp14:editId="25AA1D0E">
                      <wp:simplePos x="0" y="0"/>
                      <wp:positionH relativeFrom="column">
                        <wp:posOffset>1119542</wp:posOffset>
                      </wp:positionH>
                      <wp:positionV relativeFrom="paragraph">
                        <wp:posOffset>132715</wp:posOffset>
                      </wp:positionV>
                      <wp:extent cx="680580" cy="281305"/>
                      <wp:effectExtent l="0" t="0" r="24765" b="23495"/>
                      <wp:wrapNone/>
                      <wp:docPr id="2395" name="Rectangle 23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4C06F9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4C06F9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3410000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DE78370" id="Rectangle 2395" o:spid="_x0000_s1175" style="position:absolute;margin-left:88.15pt;margin-top:10.45pt;width:53.6pt;height:22.15pt;z-index:25358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" fillcolor="window" strokecolor="windowText" strokeweight="1pt">
                      <v:textbox>
                        <w:txbxContent>
                          <w:p w:rsidR="00716AE0" w:rsidRPr="004C06F9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C06F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3410000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Thousand: 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87456" behindDoc="0" locked="0" layoutInCell="1" allowOverlap="1" wp14:anchorId="0A2972DD" wp14:editId="7328346A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2396" name="Rectangle 23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4C06F9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4C06F9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3409800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2972DD" id="Rectangle 2396" o:spid="_x0000_s1176" style="position:absolute;margin-left:87.8pt;margin-top:10.25pt;width:53.6pt;height:22.15pt;z-index:25358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" fillcolor="window" strokecolor="windowText" strokeweight="1pt">
                      <v:textbox>
                        <w:txbxContent>
                          <w:p w:rsidR="00716AE0" w:rsidRPr="004C06F9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C06F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3409800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Hundred: 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86432" behindDoc="0" locked="0" layoutInCell="1" allowOverlap="1" wp14:anchorId="686FC62F" wp14:editId="2312E6B2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132080</wp:posOffset>
                      </wp:positionV>
                      <wp:extent cx="680580" cy="281305"/>
                      <wp:effectExtent l="0" t="0" r="24765" b="23495"/>
                      <wp:wrapNone/>
                      <wp:docPr id="2397" name="Rectangle 23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4C06F9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4C06F9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3409850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6FC62F" id="Rectangle 2397" o:spid="_x0000_s1177" style="position:absolute;margin-left:87.8pt;margin-top:10.4pt;width:53.6pt;height:22.15pt;z-index:25358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" fillcolor="window" strokecolor="windowText" strokeweight="1pt">
                      <v:textbox>
                        <w:txbxContent>
                          <w:p w:rsidR="00716AE0" w:rsidRPr="004C06F9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C06F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3409850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Ten: 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3006" w:type="dxa"/>
          </w:tcPr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2,042,242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Round to the nearest…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96672" behindDoc="0" locked="0" layoutInCell="1" allowOverlap="1" wp14:anchorId="27290A8A" wp14:editId="6C861BBC">
                      <wp:simplePos x="0" y="0"/>
                      <wp:positionH relativeFrom="column">
                        <wp:posOffset>1123950</wp:posOffset>
                      </wp:positionH>
                      <wp:positionV relativeFrom="paragraph">
                        <wp:posOffset>129376</wp:posOffset>
                      </wp:positionV>
                      <wp:extent cx="680580" cy="281305"/>
                      <wp:effectExtent l="0" t="0" r="24765" b="23495"/>
                      <wp:wrapNone/>
                      <wp:docPr id="2398" name="Rectangle 23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4C06F9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4C06F9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2000000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290A8A" id="Rectangle 2398" o:spid="_x0000_s1178" style="position:absolute;margin-left:88.5pt;margin-top:10.2pt;width:53.6pt;height:22.15pt;z-index:25359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" fillcolor="window" strokecolor="windowText" strokeweight="1pt">
                      <v:textbox>
                        <w:txbxContent>
                          <w:p w:rsidR="00716AE0" w:rsidRPr="004C06F9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C06F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2000000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Million: 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91552" behindDoc="0" locked="0" layoutInCell="1" allowOverlap="1" wp14:anchorId="6FE2DFB3" wp14:editId="6DACBF26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2399" name="Rectangle 23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4C06F9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4C06F9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2000000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E2DFB3" id="Rectangle 2399" o:spid="_x0000_s1179" style="position:absolute;margin-left:88.45pt;margin-top:10.25pt;width:53.6pt;height:22.15pt;z-index:25359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" fillcolor="window" strokecolor="windowText" strokeweight="1pt">
                      <v:textbox>
                        <w:txbxContent>
                          <w:p w:rsidR="00716AE0" w:rsidRPr="004C06F9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C06F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2000000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95648" behindDoc="0" locked="0" layoutInCell="1" allowOverlap="1" wp14:anchorId="172E0F04" wp14:editId="5D02C9D1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302895</wp:posOffset>
                      </wp:positionV>
                      <wp:extent cx="680580" cy="281305"/>
                      <wp:effectExtent l="0" t="0" r="24765" b="23495"/>
                      <wp:wrapNone/>
                      <wp:docPr id="2400" name="Rectangle 24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4C06F9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4C06F9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2040000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2E0F04" id="Rectangle 2400" o:spid="_x0000_s1180" style="position:absolute;margin-left:88.45pt;margin-top:23.85pt;width:53.6pt;height:22.15pt;z-index:25359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" fillcolor="window" strokecolor="windowText" strokeweight="1pt">
                      <v:textbox>
                        <w:txbxContent>
                          <w:p w:rsidR="00716AE0" w:rsidRPr="004C06F9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C06F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2040000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</w:rPr>
              <w:t xml:space="preserve">Hundred thousand: </w:t>
            </w:r>
            <w:r w:rsidRPr="00353E86">
              <w:rPr>
                <w:rFonts w:ascii="Calibri" w:eastAsia="Calibri" w:hAnsi="Calibri" w:cs="Times New Roman"/>
              </w:rPr>
              <w:br/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Ten thousand: 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94624" behindDoc="0" locked="0" layoutInCell="1" allowOverlap="1" wp14:anchorId="4F054E10" wp14:editId="19908E50">
                      <wp:simplePos x="0" y="0"/>
                      <wp:positionH relativeFrom="column">
                        <wp:posOffset>1119542</wp:posOffset>
                      </wp:positionH>
                      <wp:positionV relativeFrom="paragraph">
                        <wp:posOffset>132715</wp:posOffset>
                      </wp:positionV>
                      <wp:extent cx="680580" cy="281305"/>
                      <wp:effectExtent l="0" t="0" r="24765" b="23495"/>
                      <wp:wrapNone/>
                      <wp:docPr id="2401" name="Rectangle 24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4C06F9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4C06F9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2042000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F054E10" id="Rectangle 2401" o:spid="_x0000_s1181" style="position:absolute;margin-left:88.15pt;margin-top:10.45pt;width:53.6pt;height:22.15pt;z-index:25359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" fillcolor="window" strokecolor="windowText" strokeweight="1pt">
                      <v:textbox>
                        <w:txbxContent>
                          <w:p w:rsidR="00716AE0" w:rsidRPr="004C06F9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C06F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2042000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Thousand: 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93600" behindDoc="0" locked="0" layoutInCell="1" allowOverlap="1" wp14:anchorId="59B04603" wp14:editId="5A7ACEB5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2402" name="Rectangle 24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4C06F9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4C06F9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2042200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9B04603" id="Rectangle 2402" o:spid="_x0000_s1182" style="position:absolute;margin-left:87.8pt;margin-top:10.25pt;width:53.6pt;height:22.15pt;z-index:25359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" fillcolor="window" strokecolor="windowText" strokeweight="1pt">
                      <v:textbox>
                        <w:txbxContent>
                          <w:p w:rsidR="00716AE0" w:rsidRPr="004C06F9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C06F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2042200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Hundred: </w:t>
            </w:r>
          </w:p>
          <w:p w:rsidR="00716AE0" w:rsidRPr="00353E86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92576" behindDoc="0" locked="0" layoutInCell="1" allowOverlap="1" wp14:anchorId="3458EBFE" wp14:editId="52623AE0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132080</wp:posOffset>
                      </wp:positionV>
                      <wp:extent cx="680580" cy="281305"/>
                      <wp:effectExtent l="0" t="0" r="24765" b="23495"/>
                      <wp:wrapNone/>
                      <wp:docPr id="2403" name="Rectangle 24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4C06F9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4C06F9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2042240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58EBFE" id="Rectangle 2403" o:spid="_x0000_s1183" style="position:absolute;margin-left:87.8pt;margin-top:10.4pt;width:53.6pt;height:22.15pt;z-index:25359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" fillcolor="window" strokecolor="windowText" strokeweight="1pt">
                      <v:textbox>
                        <w:txbxContent>
                          <w:p w:rsidR="00716AE0" w:rsidRPr="004C06F9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C06F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2042240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Ten:</w:t>
            </w:r>
            <w:r w:rsidRPr="00B80369">
              <w:rPr>
                <w:rFonts w:ascii="Calibri" w:eastAsia="Calibri" w:hAnsi="Calibri" w:cs="Times New Roman"/>
              </w:rPr>
              <w:t xml:space="preserve"> 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 </w:t>
            </w:r>
          </w:p>
        </w:tc>
      </w:tr>
    </w:tbl>
    <w:p w:rsidR="00716AE0" w:rsidRPr="0072095B" w:rsidRDefault="00716AE0" w:rsidP="00716AE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72095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16AE0" w:rsidRPr="00B80369" w:rsidTr="00C277BA">
        <w:tc>
          <w:tcPr>
            <w:tcW w:w="9016" w:type="dxa"/>
            <w:gridSpan w:val="3"/>
          </w:tcPr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For the questions below, round each number to the specified degree of accuracy. </w:t>
            </w:r>
          </w:p>
        </w:tc>
      </w:tr>
      <w:tr w:rsidR="00716AE0" w:rsidRPr="00B80369" w:rsidTr="00C277BA">
        <w:tc>
          <w:tcPr>
            <w:tcW w:w="3005" w:type="dxa"/>
          </w:tcPr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</w:t>
            </w:r>
            <w:r w:rsidRPr="00B80369">
              <w:rPr>
                <w:rFonts w:ascii="Calibri" w:eastAsia="Calibri" w:hAnsi="Calibri" w:cs="Times New Roman"/>
              </w:rPr>
              <w:t>,</w:t>
            </w:r>
            <w:r>
              <w:rPr>
                <w:rFonts w:ascii="Calibri" w:eastAsia="Calibri" w:hAnsi="Calibri" w:cs="Times New Roman"/>
              </w:rPr>
              <w:t>901</w:t>
            </w:r>
            <w:r w:rsidRPr="00B80369">
              <w:rPr>
                <w:rFonts w:ascii="Calibri" w:eastAsia="Calibri" w:hAnsi="Calibri" w:cs="Times New Roman"/>
              </w:rPr>
              <w:t>,</w:t>
            </w:r>
            <w:r>
              <w:rPr>
                <w:rFonts w:ascii="Calibri" w:eastAsia="Calibri" w:hAnsi="Calibri" w:cs="Times New Roman"/>
              </w:rPr>
              <w:t>0</w:t>
            </w:r>
            <w:r w:rsidRPr="00B80369">
              <w:rPr>
                <w:rFonts w:ascii="Calibri" w:eastAsia="Calibri" w:hAnsi="Calibri" w:cs="Times New Roman"/>
              </w:rPr>
              <w:t>9</w:t>
            </w:r>
            <w:r>
              <w:rPr>
                <w:rFonts w:ascii="Calibri" w:eastAsia="Calibri" w:hAnsi="Calibri" w:cs="Times New Roman"/>
              </w:rPr>
              <w:t>8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Round to the nearest…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74496" behindDoc="0" locked="0" layoutInCell="1" allowOverlap="1" wp14:anchorId="1D7987C8" wp14:editId="5A5AC66B">
                      <wp:simplePos x="0" y="0"/>
                      <wp:positionH relativeFrom="column">
                        <wp:posOffset>1123950</wp:posOffset>
                      </wp:positionH>
                      <wp:positionV relativeFrom="paragraph">
                        <wp:posOffset>129376</wp:posOffset>
                      </wp:positionV>
                      <wp:extent cx="680580" cy="281305"/>
                      <wp:effectExtent l="0" t="0" r="24765" b="23495"/>
                      <wp:wrapNone/>
                      <wp:docPr id="918" name="Rectangle 9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4C06F9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7000000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7987C8" id="Rectangle 918" o:spid="_x0000_s1184" style="position:absolute;margin-left:88.5pt;margin-top:10.2pt;width:53.6pt;height:22.15pt;z-index:25367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" fillcolor="window" strokecolor="windowText" strokeweight="1pt">
                      <v:textbox>
                        <w:txbxContent>
                          <w:p w:rsidR="00716AE0" w:rsidRPr="004C06F9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7000000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Million: 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69376" behindDoc="0" locked="0" layoutInCell="1" allowOverlap="1" wp14:anchorId="677ACAA4" wp14:editId="6CBCD243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861" name="Rectangle 8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4C06F9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69</w:t>
                                  </w:r>
                                  <w:r w:rsidRPr="004C06F9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00000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7ACAA4" id="Rectangle 861" o:spid="_x0000_s1185" style="position:absolute;margin-left:88.45pt;margin-top:10.25pt;width:53.6pt;height:22.15pt;z-index:25366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" fillcolor="window" strokecolor="windowText" strokeweight="1pt">
                      <v:textbox>
                        <w:txbxContent>
                          <w:p w:rsidR="00716AE0" w:rsidRPr="004C06F9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69</w:t>
                            </w:r>
                            <w:r w:rsidRPr="004C06F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00000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73472" behindDoc="0" locked="0" layoutInCell="1" allowOverlap="1" wp14:anchorId="22DB48A1" wp14:editId="517E1EBB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302895</wp:posOffset>
                      </wp:positionV>
                      <wp:extent cx="680580" cy="281305"/>
                      <wp:effectExtent l="0" t="0" r="24765" b="23495"/>
                      <wp:wrapNone/>
                      <wp:docPr id="862" name="Rectangle 8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4C06F9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690</w:t>
                                  </w:r>
                                  <w:r w:rsidRPr="004C06F9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DB48A1" id="Rectangle 862" o:spid="_x0000_s1186" style="position:absolute;margin-left:88.45pt;margin-top:23.85pt;width:53.6pt;height:22.15pt;z-index:25367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" fillcolor="window" strokecolor="windowText" strokeweight="1pt">
                      <v:textbox>
                        <w:txbxContent>
                          <w:p w:rsidR="00716AE0" w:rsidRPr="004C06F9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690</w:t>
                            </w:r>
                            <w:r w:rsidRPr="004C06F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0000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</w:rPr>
              <w:t xml:space="preserve">Hundred thousand: </w:t>
            </w:r>
            <w:r w:rsidRPr="00B80369">
              <w:rPr>
                <w:rFonts w:ascii="Calibri" w:eastAsia="Calibri" w:hAnsi="Calibri" w:cs="Times New Roman"/>
              </w:rPr>
              <w:br/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 thousand: 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72448" behindDoc="0" locked="0" layoutInCell="1" allowOverlap="1" wp14:anchorId="6E6DC865" wp14:editId="04ADAA14">
                      <wp:simplePos x="0" y="0"/>
                      <wp:positionH relativeFrom="column">
                        <wp:posOffset>1119542</wp:posOffset>
                      </wp:positionH>
                      <wp:positionV relativeFrom="paragraph">
                        <wp:posOffset>132715</wp:posOffset>
                      </wp:positionV>
                      <wp:extent cx="680580" cy="281305"/>
                      <wp:effectExtent l="0" t="0" r="24765" b="23495"/>
                      <wp:wrapNone/>
                      <wp:docPr id="863" name="Rectangle 8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4C06F9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42BF6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6901000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6DC865" id="Rectangle 863" o:spid="_x0000_s1187" style="position:absolute;margin-left:88.15pt;margin-top:10.45pt;width:53.6pt;height:22.15pt;z-index:25367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" fillcolor="window" strokecolor="windowText" strokeweight="1pt">
                      <v:textbox>
                        <w:txbxContent>
                          <w:p w:rsidR="00716AE0" w:rsidRPr="004C06F9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42BF6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6901000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Thousand: 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71424" behindDoc="0" locked="0" layoutInCell="1" allowOverlap="1" wp14:anchorId="15627D96" wp14:editId="7E789F6E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864" name="Rectangle 8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4C06F9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690110</w:t>
                                  </w:r>
                                  <w:r w:rsidRPr="004C06F9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627D96" id="Rectangle 864" o:spid="_x0000_s1188" style="position:absolute;margin-left:87.8pt;margin-top:10.25pt;width:53.6pt;height:22.15pt;z-index:25367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" fillcolor="window" strokecolor="windowText" strokeweight="1pt">
                      <v:textbox>
                        <w:txbxContent>
                          <w:p w:rsidR="00716AE0" w:rsidRPr="004C06F9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690110</w:t>
                            </w:r>
                            <w:r w:rsidRPr="004C06F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Hundred: 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70400" behindDoc="0" locked="0" layoutInCell="1" allowOverlap="1" wp14:anchorId="74894B26" wp14:editId="5214EB50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132080</wp:posOffset>
                      </wp:positionV>
                      <wp:extent cx="680580" cy="281305"/>
                      <wp:effectExtent l="0" t="0" r="24765" b="23495"/>
                      <wp:wrapNone/>
                      <wp:docPr id="865" name="Rectangle 8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4C06F9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6901100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894B26" id="Rectangle 865" o:spid="_x0000_s1189" style="position:absolute;margin-left:87.8pt;margin-top:10.4pt;width:53.6pt;height:22.15pt;z-index:25367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" fillcolor="window" strokecolor="windowText" strokeweight="1pt">
                      <v:textbox>
                        <w:txbxContent>
                          <w:p w:rsidR="00716AE0" w:rsidRPr="004C06F9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6901100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Ten: 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3005" w:type="dxa"/>
          </w:tcPr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  <w:r w:rsidRPr="00B80369">
              <w:rPr>
                <w:rFonts w:ascii="Calibri" w:eastAsia="Calibri" w:hAnsi="Calibri" w:cs="Times New Roman"/>
              </w:rPr>
              <w:t>,</w:t>
            </w:r>
            <w:r>
              <w:rPr>
                <w:rFonts w:ascii="Calibri" w:eastAsia="Calibri" w:hAnsi="Calibri" w:cs="Times New Roman"/>
              </w:rPr>
              <w:t>2</w:t>
            </w:r>
            <w:r w:rsidRPr="00B80369">
              <w:rPr>
                <w:rFonts w:ascii="Calibri" w:eastAsia="Calibri" w:hAnsi="Calibri" w:cs="Times New Roman"/>
              </w:rPr>
              <w:t>0</w:t>
            </w:r>
            <w:r>
              <w:rPr>
                <w:rFonts w:ascii="Calibri" w:eastAsia="Calibri" w:hAnsi="Calibri" w:cs="Times New Roman"/>
              </w:rPr>
              <w:t>8</w:t>
            </w:r>
            <w:r w:rsidRPr="00B80369">
              <w:rPr>
                <w:rFonts w:ascii="Calibri" w:eastAsia="Calibri" w:hAnsi="Calibri" w:cs="Times New Roman"/>
              </w:rPr>
              <w:t>,</w:t>
            </w:r>
            <w:r>
              <w:rPr>
                <w:rFonts w:ascii="Calibri" w:eastAsia="Calibri" w:hAnsi="Calibri" w:cs="Times New Roman"/>
              </w:rPr>
              <w:t>917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Round to the nearest…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80640" behindDoc="0" locked="0" layoutInCell="1" allowOverlap="1" wp14:anchorId="0794354E" wp14:editId="5BCDB19F">
                      <wp:simplePos x="0" y="0"/>
                      <wp:positionH relativeFrom="column">
                        <wp:posOffset>1123950</wp:posOffset>
                      </wp:positionH>
                      <wp:positionV relativeFrom="paragraph">
                        <wp:posOffset>129376</wp:posOffset>
                      </wp:positionV>
                      <wp:extent cx="680580" cy="281305"/>
                      <wp:effectExtent l="0" t="0" r="24765" b="23495"/>
                      <wp:wrapNone/>
                      <wp:docPr id="919" name="Rectangle 9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4C06F9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Pr="004C06F9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000000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94354E" id="Rectangle 919" o:spid="_x0000_s1190" style="position:absolute;margin-left:88.5pt;margin-top:10.2pt;width:53.6pt;height:22.15pt;z-index:25368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" fillcolor="window" strokecolor="windowText" strokeweight="1pt">
                      <v:textbox>
                        <w:txbxContent>
                          <w:p w:rsidR="00716AE0" w:rsidRPr="004C06F9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</w:t>
                            </w:r>
                            <w:r w:rsidRPr="004C06F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000000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Million: 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75520" behindDoc="0" locked="0" layoutInCell="1" allowOverlap="1" wp14:anchorId="7D241B1E" wp14:editId="6D313F7D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920" name="Rectangle 9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4C06F9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12</w:t>
                                  </w:r>
                                  <w:r w:rsidRPr="004C06F9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00000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241B1E" id="Rectangle 920" o:spid="_x0000_s1191" style="position:absolute;margin-left:88.45pt;margin-top:10.25pt;width:53.6pt;height:22.15pt;z-index:25367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" fillcolor="window" strokecolor="windowText" strokeweight="1pt">
                      <v:textbox>
                        <w:txbxContent>
                          <w:p w:rsidR="00716AE0" w:rsidRPr="004C06F9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12</w:t>
                            </w:r>
                            <w:r w:rsidRPr="004C06F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00000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79616" behindDoc="0" locked="0" layoutInCell="1" allowOverlap="1" wp14:anchorId="155D8657" wp14:editId="3FF768AF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302895</wp:posOffset>
                      </wp:positionV>
                      <wp:extent cx="680580" cy="281305"/>
                      <wp:effectExtent l="0" t="0" r="24765" b="23495"/>
                      <wp:wrapNone/>
                      <wp:docPr id="921" name="Rectangle 9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4C06F9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12</w:t>
                                  </w:r>
                                  <w:r w:rsidRPr="004C06F9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5D8657" id="Rectangle 921" o:spid="_x0000_s1192" style="position:absolute;margin-left:88.45pt;margin-top:23.85pt;width:53.6pt;height:22.15pt;z-index:25367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" fillcolor="window" strokecolor="windowText" strokeweight="1pt">
                      <v:textbox>
                        <w:txbxContent>
                          <w:p w:rsidR="00716AE0" w:rsidRPr="004C06F9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12</w:t>
                            </w:r>
                            <w:r w:rsidRPr="004C06F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10000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</w:rPr>
              <w:t xml:space="preserve">Hundred thousand: </w:t>
            </w:r>
            <w:r w:rsidRPr="00B80369">
              <w:rPr>
                <w:rFonts w:ascii="Calibri" w:eastAsia="Calibri" w:hAnsi="Calibri" w:cs="Times New Roman"/>
              </w:rPr>
              <w:br/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 thousand: 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78592" behindDoc="0" locked="0" layoutInCell="1" allowOverlap="1" wp14:anchorId="1177DA71" wp14:editId="3E03E4DD">
                      <wp:simplePos x="0" y="0"/>
                      <wp:positionH relativeFrom="column">
                        <wp:posOffset>1119542</wp:posOffset>
                      </wp:positionH>
                      <wp:positionV relativeFrom="paragraph">
                        <wp:posOffset>132715</wp:posOffset>
                      </wp:positionV>
                      <wp:extent cx="680580" cy="281305"/>
                      <wp:effectExtent l="0" t="0" r="24765" b="23495"/>
                      <wp:wrapNone/>
                      <wp:docPr id="922" name="Rectangle 9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4C06F9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1209</w:t>
                                  </w:r>
                                  <w:r w:rsidRPr="004C06F9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77DA71" id="Rectangle 922" o:spid="_x0000_s1193" style="position:absolute;margin-left:88.15pt;margin-top:10.45pt;width:53.6pt;height:22.15pt;z-index:25367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" fillcolor="window" strokecolor="windowText" strokeweight="1pt">
                      <v:textbox>
                        <w:txbxContent>
                          <w:p w:rsidR="00716AE0" w:rsidRPr="004C06F9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1209</w:t>
                            </w:r>
                            <w:r w:rsidRPr="004C06F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Thousand: 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77568" behindDoc="0" locked="0" layoutInCell="1" allowOverlap="1" wp14:anchorId="366FB486" wp14:editId="766D4208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923" name="Rectangle 9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4C06F9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1208900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6FB486" id="Rectangle 923" o:spid="_x0000_s1194" style="position:absolute;margin-left:87.8pt;margin-top:10.25pt;width:53.6pt;height:22.15pt;z-index:25367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" fillcolor="window" strokecolor="windowText" strokeweight="1pt">
                      <v:textbox>
                        <w:txbxContent>
                          <w:p w:rsidR="00716AE0" w:rsidRPr="004C06F9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1208900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Hundred: 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76544" behindDoc="0" locked="0" layoutInCell="1" allowOverlap="1" wp14:anchorId="588B2670" wp14:editId="6D4E8880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132080</wp:posOffset>
                      </wp:positionV>
                      <wp:extent cx="680580" cy="281305"/>
                      <wp:effectExtent l="0" t="0" r="24765" b="23495"/>
                      <wp:wrapNone/>
                      <wp:docPr id="924" name="Rectangle 9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4C06F9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1298920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8B2670" id="Rectangle 924" o:spid="_x0000_s1195" style="position:absolute;margin-left:87.8pt;margin-top:10.4pt;width:53.6pt;height:22.15pt;z-index:25367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" fillcolor="window" strokecolor="windowText" strokeweight="1pt">
                      <v:textbox>
                        <w:txbxContent>
                          <w:p w:rsidR="00716AE0" w:rsidRPr="004C06F9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1298920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Ten: 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3006" w:type="dxa"/>
          </w:tcPr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</w:t>
            </w:r>
            <w:r w:rsidRPr="00B80369">
              <w:rPr>
                <w:rFonts w:ascii="Calibri" w:eastAsia="Calibri" w:hAnsi="Calibri" w:cs="Times New Roman"/>
              </w:rPr>
              <w:t>,</w:t>
            </w:r>
            <w:r>
              <w:rPr>
                <w:rFonts w:ascii="Calibri" w:eastAsia="Calibri" w:hAnsi="Calibri" w:cs="Times New Roman"/>
              </w:rPr>
              <w:t>1</w:t>
            </w:r>
            <w:r w:rsidRPr="00B80369">
              <w:rPr>
                <w:rFonts w:ascii="Calibri" w:eastAsia="Calibri" w:hAnsi="Calibri" w:cs="Times New Roman"/>
              </w:rPr>
              <w:t>0</w:t>
            </w:r>
            <w:r>
              <w:rPr>
                <w:rFonts w:ascii="Calibri" w:eastAsia="Calibri" w:hAnsi="Calibri" w:cs="Times New Roman"/>
              </w:rPr>
              <w:t>6</w:t>
            </w:r>
            <w:r w:rsidRPr="00B80369">
              <w:rPr>
                <w:rFonts w:ascii="Calibri" w:eastAsia="Calibri" w:hAnsi="Calibri" w:cs="Times New Roman"/>
              </w:rPr>
              <w:t>,</w:t>
            </w:r>
            <w:r>
              <w:rPr>
                <w:rFonts w:ascii="Calibri" w:eastAsia="Calibri" w:hAnsi="Calibri" w:cs="Times New Roman"/>
              </w:rPr>
              <w:t>307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Round to the nearest…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86784" behindDoc="0" locked="0" layoutInCell="1" allowOverlap="1" wp14:anchorId="78D79354" wp14:editId="013BEF09">
                      <wp:simplePos x="0" y="0"/>
                      <wp:positionH relativeFrom="column">
                        <wp:posOffset>1123950</wp:posOffset>
                      </wp:positionH>
                      <wp:positionV relativeFrom="paragraph">
                        <wp:posOffset>129376</wp:posOffset>
                      </wp:positionV>
                      <wp:extent cx="680580" cy="281305"/>
                      <wp:effectExtent l="0" t="0" r="24765" b="23495"/>
                      <wp:wrapNone/>
                      <wp:docPr id="925" name="Rectangle 9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4C06F9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  <w:r w:rsidRPr="004C06F9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000000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D79354" id="Rectangle 925" o:spid="_x0000_s1196" style="position:absolute;margin-left:88.5pt;margin-top:10.2pt;width:53.6pt;height:22.15pt;z-index:25368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" fillcolor="window" strokecolor="windowText" strokeweight="1pt">
                      <v:textbox>
                        <w:txbxContent>
                          <w:p w:rsidR="00716AE0" w:rsidRPr="004C06F9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3</w:t>
                            </w:r>
                            <w:r w:rsidRPr="004C06F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000000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Million: 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81664" behindDoc="0" locked="0" layoutInCell="1" allowOverlap="1" wp14:anchorId="734DE6F0" wp14:editId="0EA167A6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926" name="Rectangle 9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4C06F9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31</w:t>
                                  </w:r>
                                  <w:r w:rsidRPr="004C06F9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00000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4DE6F0" id="Rectangle 926" o:spid="_x0000_s1197" style="position:absolute;margin-left:88.45pt;margin-top:10.25pt;width:53.6pt;height:22.15pt;z-index:25368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" fillcolor="window" strokecolor="windowText" strokeweight="1pt">
                      <v:textbox>
                        <w:txbxContent>
                          <w:p w:rsidR="00716AE0" w:rsidRPr="004C06F9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31</w:t>
                            </w:r>
                            <w:r w:rsidRPr="004C06F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00000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85760" behindDoc="0" locked="0" layoutInCell="1" allowOverlap="1" wp14:anchorId="6111FDE1" wp14:editId="0A4591E2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302895</wp:posOffset>
                      </wp:positionV>
                      <wp:extent cx="680580" cy="281305"/>
                      <wp:effectExtent l="0" t="0" r="24765" b="23495"/>
                      <wp:wrapNone/>
                      <wp:docPr id="927" name="Rectangle 9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4C06F9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3110</w:t>
                                  </w:r>
                                  <w:r w:rsidRPr="004C06F9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11FDE1" id="Rectangle 927" o:spid="_x0000_s1198" style="position:absolute;margin-left:88.45pt;margin-top:23.85pt;width:53.6pt;height:22.15pt;z-index:25368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" fillcolor="window" strokecolor="windowText" strokeweight="1pt">
                      <v:textbox>
                        <w:txbxContent>
                          <w:p w:rsidR="00716AE0" w:rsidRPr="004C06F9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3110</w:t>
                            </w:r>
                            <w:r w:rsidRPr="004C06F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</w:rPr>
              <w:t xml:space="preserve">Hundred thousand: </w:t>
            </w:r>
            <w:r w:rsidRPr="00B80369">
              <w:rPr>
                <w:rFonts w:ascii="Calibri" w:eastAsia="Calibri" w:hAnsi="Calibri" w:cs="Times New Roman"/>
              </w:rPr>
              <w:br/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 thousand: 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84736" behindDoc="0" locked="0" layoutInCell="1" allowOverlap="1" wp14:anchorId="29FA4938" wp14:editId="01D7B314">
                      <wp:simplePos x="0" y="0"/>
                      <wp:positionH relativeFrom="column">
                        <wp:posOffset>1119542</wp:posOffset>
                      </wp:positionH>
                      <wp:positionV relativeFrom="paragraph">
                        <wp:posOffset>132715</wp:posOffset>
                      </wp:positionV>
                      <wp:extent cx="680580" cy="281305"/>
                      <wp:effectExtent l="0" t="0" r="24765" b="23495"/>
                      <wp:wrapNone/>
                      <wp:docPr id="928" name="Rectangle 9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4C06F9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3106</w:t>
                                  </w:r>
                                  <w:r w:rsidRPr="004C06F9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FA4938" id="Rectangle 928" o:spid="_x0000_s1199" style="position:absolute;margin-left:88.15pt;margin-top:10.45pt;width:53.6pt;height:22.15pt;z-index:25368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" fillcolor="window" strokecolor="windowText" strokeweight="1pt">
                      <v:textbox>
                        <w:txbxContent>
                          <w:p w:rsidR="00716AE0" w:rsidRPr="004C06F9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3106</w:t>
                            </w:r>
                            <w:r w:rsidRPr="004C06F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Thousand: 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83712" behindDoc="0" locked="0" layoutInCell="1" allowOverlap="1" wp14:anchorId="4AFDAF8D" wp14:editId="0144914A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929" name="Rectangle 9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4C06F9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3106300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FDAF8D" id="Rectangle 929" o:spid="_x0000_s1200" style="position:absolute;margin-left:87.8pt;margin-top:10.25pt;width:53.6pt;height:22.15pt;z-index:25368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" fillcolor="window" strokecolor="windowText" strokeweight="1pt">
                      <v:textbox>
                        <w:txbxContent>
                          <w:p w:rsidR="00716AE0" w:rsidRPr="004C06F9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3106300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Hundred: 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82688" behindDoc="0" locked="0" layoutInCell="1" allowOverlap="1" wp14:anchorId="3E867EED" wp14:editId="48C02908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132080</wp:posOffset>
                      </wp:positionV>
                      <wp:extent cx="680580" cy="281305"/>
                      <wp:effectExtent l="0" t="0" r="24765" b="23495"/>
                      <wp:wrapNone/>
                      <wp:docPr id="930" name="Rectangle 9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4C06F9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3106310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867EED" id="Rectangle 930" o:spid="_x0000_s1201" style="position:absolute;margin-left:87.8pt;margin-top:10.4pt;width:53.6pt;height:22.15pt;z-index:25368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" fillcolor="window" strokecolor="windowText" strokeweight="1pt">
                      <v:textbox>
                        <w:txbxContent>
                          <w:p w:rsidR="00716AE0" w:rsidRPr="004C06F9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3106310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Ten: </w:t>
            </w:r>
          </w:p>
          <w:p w:rsidR="00716AE0" w:rsidRPr="00B80369" w:rsidRDefault="00716AE0" w:rsidP="00C277B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 </w:t>
            </w:r>
          </w:p>
        </w:tc>
      </w:tr>
    </w:tbl>
    <w:p w:rsidR="00716AE0" w:rsidRDefault="00716AE0" w:rsidP="00716AE0">
      <w:pPr>
        <w:pStyle w:val="NoSpacing"/>
        <w:rPr>
          <w:b/>
          <w:bCs/>
          <w:sz w:val="18"/>
          <w:szCs w:val="18"/>
        </w:rPr>
      </w:pPr>
      <w:bookmarkStart w:id="0" w:name="_Hlk30240060"/>
    </w:p>
    <w:p w:rsidR="00716AE0" w:rsidRPr="00E73D9C" w:rsidRDefault="00716AE0" w:rsidP="00716AE0">
      <w:pPr>
        <w:pStyle w:val="NoSpacing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8</w:t>
      </w:r>
      <w:r w:rsidRPr="00E73D9C">
        <w:rPr>
          <w:b/>
          <w:bCs/>
          <w:sz w:val="18"/>
          <w:szCs w:val="18"/>
        </w:rPr>
        <w:t xml:space="preserve"> Recognise place value – millionths to thousandths</w:t>
      </w:r>
    </w:p>
    <w:p w:rsidR="00716AE0" w:rsidRPr="00E73D9C" w:rsidRDefault="00716AE0" w:rsidP="00716AE0">
      <w:pPr>
        <w:pStyle w:val="NoSpacing"/>
        <w:rPr>
          <w:sz w:val="18"/>
          <w:szCs w:val="18"/>
        </w:rPr>
      </w:pPr>
      <w:r w:rsidRPr="00E73D9C">
        <w:rPr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16AE0" w:rsidTr="00C277BA">
        <w:tc>
          <w:tcPr>
            <w:tcW w:w="9016" w:type="dxa"/>
          </w:tcPr>
          <w:p w:rsidR="00716AE0" w:rsidRDefault="00716AE0" w:rsidP="00C277BA">
            <w:pPr>
              <w:pStyle w:val="NoSpacing"/>
            </w:pPr>
            <w:r>
              <w:t xml:space="preserve">We have a base 10 number system. Explain what this means. </w:t>
            </w:r>
          </w:p>
          <w:p w:rsidR="00716AE0" w:rsidRDefault="00716AE0" w:rsidP="00C277BA">
            <w:pPr>
              <w:pStyle w:val="NoSpacing"/>
              <w:rPr>
                <w:b/>
                <w:bCs/>
              </w:rPr>
            </w:pPr>
            <w:r w:rsidRPr="00E73D9C">
              <w:rPr>
                <w:b/>
                <w:bCs/>
              </w:rPr>
              <w:t xml:space="preserve">We use 10 digits to make numbers. 10 of one place value is the same as 1 of the place value to the left. </w:t>
            </w:r>
          </w:p>
          <w:p w:rsidR="00716AE0" w:rsidRDefault="00716AE0" w:rsidP="00C277BA">
            <w:pPr>
              <w:pStyle w:val="NoSpacing"/>
              <w:rPr>
                <w:b/>
                <w:bCs/>
              </w:rPr>
            </w:pPr>
          </w:p>
          <w:p w:rsidR="00716AE0" w:rsidRDefault="00716AE0" w:rsidP="00C277BA">
            <w:pPr>
              <w:pStyle w:val="NoSpacing"/>
              <w:rPr>
                <w:b/>
                <w:bCs/>
              </w:rPr>
            </w:pPr>
          </w:p>
          <w:p w:rsidR="00716AE0" w:rsidRDefault="00716AE0" w:rsidP="00C277BA">
            <w:pPr>
              <w:pStyle w:val="NoSpacing"/>
              <w:rPr>
                <w:b/>
                <w:bCs/>
              </w:rPr>
            </w:pPr>
          </w:p>
          <w:p w:rsidR="00716AE0" w:rsidRDefault="00716AE0" w:rsidP="00C277BA">
            <w:pPr>
              <w:pStyle w:val="NoSpacing"/>
              <w:rPr>
                <w:b/>
                <w:bCs/>
              </w:rPr>
            </w:pPr>
          </w:p>
          <w:p w:rsidR="00716AE0" w:rsidRDefault="00716AE0" w:rsidP="00C277BA">
            <w:pPr>
              <w:pStyle w:val="NoSpacing"/>
              <w:rPr>
                <w:b/>
                <w:bCs/>
              </w:rPr>
            </w:pPr>
          </w:p>
          <w:p w:rsidR="00716AE0" w:rsidRPr="00E73D9C" w:rsidRDefault="00716AE0" w:rsidP="00C277BA">
            <w:pPr>
              <w:pStyle w:val="NoSpacing"/>
              <w:rPr>
                <w:b/>
                <w:bCs/>
              </w:rPr>
            </w:pPr>
          </w:p>
        </w:tc>
      </w:tr>
    </w:tbl>
    <w:p w:rsidR="00716AE0" w:rsidRDefault="00716AE0" w:rsidP="00716AE0">
      <w:pPr>
        <w:pStyle w:val="NoSpacing"/>
      </w:pPr>
    </w:p>
    <w:p w:rsidR="00716AE0" w:rsidRDefault="00716AE0" w:rsidP="00716AE0">
      <w:pPr>
        <w:pStyle w:val="NoSpacing"/>
      </w:pPr>
    </w:p>
    <w:p w:rsidR="00716AE0" w:rsidRDefault="00716AE0" w:rsidP="00716AE0">
      <w:pPr>
        <w:pStyle w:val="NoSpacing"/>
      </w:pPr>
    </w:p>
    <w:p w:rsidR="00716AE0" w:rsidRDefault="00716AE0" w:rsidP="00716AE0">
      <w:pPr>
        <w:pStyle w:val="NoSpacing"/>
      </w:pPr>
    </w:p>
    <w:p w:rsidR="00716AE0" w:rsidRDefault="00716AE0" w:rsidP="00716AE0">
      <w:pPr>
        <w:pStyle w:val="NoSpacing"/>
      </w:pPr>
    </w:p>
    <w:p w:rsidR="00716AE0" w:rsidRDefault="00716AE0" w:rsidP="00716AE0">
      <w:pPr>
        <w:pStyle w:val="NoSpacing"/>
      </w:pPr>
    </w:p>
    <w:p w:rsidR="00716AE0" w:rsidRDefault="00716AE0" w:rsidP="00716AE0">
      <w:pPr>
        <w:pStyle w:val="NoSpacing"/>
      </w:pPr>
    </w:p>
    <w:p w:rsidR="00716AE0" w:rsidRDefault="00716AE0" w:rsidP="00716AE0">
      <w:pPr>
        <w:pStyle w:val="NoSpacing"/>
      </w:pPr>
    </w:p>
    <w:p w:rsidR="00716AE0" w:rsidRDefault="00716AE0" w:rsidP="00716AE0">
      <w:pPr>
        <w:pStyle w:val="NoSpacing"/>
      </w:pPr>
    </w:p>
    <w:p w:rsidR="00716AE0" w:rsidRDefault="00716AE0" w:rsidP="00716AE0">
      <w:pPr>
        <w:pStyle w:val="NoSpacing"/>
      </w:pPr>
    </w:p>
    <w:p w:rsidR="00716AE0" w:rsidRDefault="00716AE0" w:rsidP="00716AE0">
      <w:pPr>
        <w:pStyle w:val="NoSpacing"/>
      </w:pPr>
    </w:p>
    <w:p w:rsidR="00716AE0" w:rsidRDefault="00716AE0" w:rsidP="00716AE0">
      <w:pPr>
        <w:pStyle w:val="NoSpacing"/>
      </w:pPr>
    </w:p>
    <w:p w:rsidR="00716AE0" w:rsidRPr="00E73D9C" w:rsidRDefault="00716AE0" w:rsidP="00716AE0">
      <w:pPr>
        <w:pStyle w:val="NoSpacing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lastRenderedPageBreak/>
        <w:t>9</w:t>
      </w:r>
      <w:r w:rsidRPr="00E73D9C">
        <w:rPr>
          <w:b/>
          <w:bCs/>
          <w:sz w:val="18"/>
          <w:szCs w:val="18"/>
        </w:rPr>
        <w:t xml:space="preserve"> Count in powers of 10</w:t>
      </w:r>
    </w:p>
    <w:p w:rsidR="00716AE0" w:rsidRPr="00E73D9C" w:rsidRDefault="00716AE0" w:rsidP="00716AE0">
      <w:pPr>
        <w:pStyle w:val="NoSpacing"/>
        <w:rPr>
          <w:i/>
          <w:iCs/>
          <w:sz w:val="18"/>
          <w:szCs w:val="18"/>
        </w:rPr>
      </w:pPr>
      <w:r w:rsidRPr="00E73D9C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2"/>
        <w:gridCol w:w="3002"/>
        <w:gridCol w:w="3012"/>
      </w:tblGrid>
      <w:tr w:rsidR="00716AE0" w:rsidTr="00C277BA">
        <w:tc>
          <w:tcPr>
            <w:tcW w:w="9016" w:type="dxa"/>
            <w:gridSpan w:val="3"/>
          </w:tcPr>
          <w:p w:rsidR="00716AE0" w:rsidRPr="00E73D9C" w:rsidRDefault="00716AE0" w:rsidP="00C277BA">
            <w:pPr>
              <w:pStyle w:val="NoSpacing"/>
            </w:pPr>
            <w:r>
              <w:t xml:space="preserve">Complete the missing values by counting in powers of 10. </w:t>
            </w:r>
          </w:p>
        </w:tc>
      </w:tr>
      <w:tr w:rsidR="00716AE0" w:rsidTr="00C277BA">
        <w:tc>
          <w:tcPr>
            <w:tcW w:w="3005" w:type="dxa"/>
          </w:tcPr>
          <w:p w:rsidR="00716AE0" w:rsidRDefault="00716AE0" w:rsidP="00C277BA">
            <w:pPr>
              <w:pStyle w:val="NoSpacing"/>
            </w:pPr>
            <w:r>
              <w:rPr>
                <w:noProof/>
                <w:lang w:eastAsia="en-GB"/>
              </w:rPr>
              <w:drawing>
                <wp:inline distT="0" distB="0" distL="0" distR="0" wp14:anchorId="0EF30288" wp14:editId="1BB4E118">
                  <wp:extent cx="1752600" cy="3214687"/>
                  <wp:effectExtent l="0" t="0" r="0" b="508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8788" cy="32443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05" w:type="dxa"/>
          </w:tcPr>
          <w:p w:rsidR="00716AE0" w:rsidRDefault="00716AE0" w:rsidP="00C277BA">
            <w:pPr>
              <w:pStyle w:val="NoSpacing"/>
            </w:pPr>
            <w:r>
              <w:rPr>
                <w:noProof/>
                <w:lang w:eastAsia="en-GB"/>
              </w:rPr>
              <w:drawing>
                <wp:inline distT="0" distB="0" distL="0" distR="0" wp14:anchorId="052C065A" wp14:editId="04FC59C1">
                  <wp:extent cx="1752600" cy="2276475"/>
                  <wp:effectExtent l="0" t="0" r="0" b="952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2088" cy="22887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06" w:type="dxa"/>
          </w:tcPr>
          <w:p w:rsidR="00716AE0" w:rsidRDefault="00716AE0" w:rsidP="00C277BA">
            <w:pPr>
              <w:pStyle w:val="NoSpacing"/>
            </w:pPr>
            <w:r>
              <w:rPr>
                <w:noProof/>
                <w:lang w:eastAsia="en-GB"/>
              </w:rPr>
              <w:drawing>
                <wp:inline distT="0" distB="0" distL="0" distR="0" wp14:anchorId="600BF749" wp14:editId="461A91DF">
                  <wp:extent cx="1775661" cy="293370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9861" cy="2957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16AE0" w:rsidRPr="00E73D9C" w:rsidRDefault="00716AE0" w:rsidP="00716AE0">
      <w:pPr>
        <w:pStyle w:val="NoSpacing"/>
        <w:rPr>
          <w:i/>
          <w:iCs/>
          <w:sz w:val="18"/>
          <w:szCs w:val="18"/>
        </w:rPr>
      </w:pPr>
      <w:r w:rsidRPr="00E73D9C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4"/>
        <w:gridCol w:w="3007"/>
        <w:gridCol w:w="3005"/>
      </w:tblGrid>
      <w:tr w:rsidR="00716AE0" w:rsidTr="00C277BA">
        <w:tc>
          <w:tcPr>
            <w:tcW w:w="9016" w:type="dxa"/>
            <w:gridSpan w:val="3"/>
          </w:tcPr>
          <w:p w:rsidR="00716AE0" w:rsidRPr="00E73D9C" w:rsidRDefault="00716AE0" w:rsidP="00C277BA">
            <w:pPr>
              <w:pStyle w:val="NoSpacing"/>
            </w:pPr>
            <w:r>
              <w:t xml:space="preserve">Complete the missing values by counting in powers of 10. </w:t>
            </w:r>
          </w:p>
        </w:tc>
      </w:tr>
      <w:tr w:rsidR="00716AE0" w:rsidTr="00C277BA">
        <w:tc>
          <w:tcPr>
            <w:tcW w:w="3005" w:type="dxa"/>
          </w:tcPr>
          <w:p w:rsidR="00716AE0" w:rsidRDefault="00716AE0" w:rsidP="00C277BA">
            <w:pPr>
              <w:pStyle w:val="NoSpacing"/>
            </w:pPr>
            <w:r>
              <w:rPr>
                <w:noProof/>
                <w:lang w:eastAsia="en-GB"/>
              </w:rPr>
              <w:drawing>
                <wp:inline distT="0" distB="0" distL="0" distR="0" wp14:anchorId="045AF680" wp14:editId="30AF41DA">
                  <wp:extent cx="1762125" cy="3232158"/>
                  <wp:effectExtent l="0" t="0" r="0" b="635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5395" cy="32748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05" w:type="dxa"/>
          </w:tcPr>
          <w:p w:rsidR="00716AE0" w:rsidRDefault="00716AE0" w:rsidP="00C277BA">
            <w:pPr>
              <w:pStyle w:val="NoSpacing"/>
            </w:pPr>
            <w:r>
              <w:rPr>
                <w:noProof/>
                <w:lang w:eastAsia="en-GB"/>
              </w:rPr>
              <w:drawing>
                <wp:inline distT="0" distB="0" distL="0" distR="0" wp14:anchorId="4E7E0842" wp14:editId="540FB16E">
                  <wp:extent cx="1772745" cy="293370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6484" cy="29729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06" w:type="dxa"/>
          </w:tcPr>
          <w:p w:rsidR="00716AE0" w:rsidRDefault="00716AE0" w:rsidP="00C277BA">
            <w:pPr>
              <w:pStyle w:val="NoSpacing"/>
            </w:pPr>
            <w:r>
              <w:rPr>
                <w:noProof/>
                <w:lang w:eastAsia="en-GB"/>
              </w:rPr>
              <w:drawing>
                <wp:inline distT="0" distB="0" distL="0" distR="0" wp14:anchorId="7916A08D" wp14:editId="741A2805">
                  <wp:extent cx="1752600" cy="2600325"/>
                  <wp:effectExtent l="0" t="0" r="0" b="952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6619" cy="2621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bookmarkEnd w:id="0"/>
    </w:tbl>
    <w:p w:rsidR="00716AE0" w:rsidRPr="00E73D9C" w:rsidRDefault="00716AE0" w:rsidP="00716AE0">
      <w:pPr>
        <w:pStyle w:val="NoSpacing"/>
        <w:rPr>
          <w:sz w:val="18"/>
          <w:szCs w:val="18"/>
        </w:rPr>
      </w:pPr>
    </w:p>
    <w:p w:rsidR="004F7CC6" w:rsidRPr="00814840" w:rsidRDefault="0012381A" w:rsidP="004F7CC6">
      <w:pPr>
        <w:pStyle w:val="NoSpacing"/>
        <w:rPr>
          <w:b/>
          <w:sz w:val="28"/>
          <w:szCs w:val="18"/>
          <w:u w:val="single"/>
        </w:rPr>
      </w:pPr>
      <w:hyperlink r:id="rId15" w:history="1">
        <w:r w:rsidR="00814840" w:rsidRPr="00814840">
          <w:rPr>
            <w:rStyle w:val="Hyperlink"/>
            <w:b/>
            <w:sz w:val="28"/>
            <w:szCs w:val="18"/>
          </w:rPr>
          <w:t>Four Operations</w:t>
        </w:r>
      </w:hyperlink>
    </w:p>
    <w:p w:rsidR="00814840" w:rsidRDefault="00814840" w:rsidP="004F7CC6">
      <w:pPr>
        <w:pStyle w:val="NoSpacing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Go to </w:t>
      </w:r>
      <w:hyperlink r:id="rId16" w:history="1">
        <w:r w:rsidRPr="00A143F1">
          <w:rPr>
            <w:rStyle w:val="Hyperlink"/>
            <w:b/>
            <w:sz w:val="18"/>
            <w:szCs w:val="18"/>
          </w:rPr>
          <w:t>https://keystage2maths.com/y6/fouroperations/</w:t>
        </w:r>
      </w:hyperlink>
      <w:r>
        <w:rPr>
          <w:b/>
          <w:sz w:val="18"/>
          <w:szCs w:val="18"/>
        </w:rPr>
        <w:t xml:space="preserve"> for help. </w:t>
      </w:r>
    </w:p>
    <w:p w:rsidR="00814840" w:rsidRDefault="00814840" w:rsidP="004F7CC6">
      <w:pPr>
        <w:pStyle w:val="NoSpacing"/>
        <w:rPr>
          <w:b/>
          <w:sz w:val="18"/>
          <w:szCs w:val="18"/>
        </w:rPr>
      </w:pPr>
    </w:p>
    <w:p w:rsidR="00716AE0" w:rsidRPr="00EE529D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EE529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 Perform mental calculations involving brackets</w:t>
      </w:r>
    </w:p>
    <w:p w:rsidR="00716AE0" w:rsidRPr="00EE676D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EE529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16AE0" w:rsidRPr="005D1A14" w:rsidTr="00C277BA">
        <w:tc>
          <w:tcPr>
            <w:tcW w:w="4508" w:type="dxa"/>
          </w:tcPr>
          <w:p w:rsidR="00716AE0" w:rsidRPr="005D1A14" w:rsidRDefault="00716AE0" w:rsidP="00C277BA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5D1A14">
              <w:rPr>
                <w:rFonts w:ascii="Calibri" w:eastAsia="Times New Roman" w:hAnsi="Calibri" w:cs="Times New Roman"/>
              </w:rPr>
              <w:t xml:space="preserve">(2 x 35) + (60 ÷ 3)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90</w:t>
            </w:r>
          </w:p>
          <w:p w:rsidR="00716AE0" w:rsidRPr="005D1A14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:rsidR="00716AE0" w:rsidRPr="005D1A14" w:rsidRDefault="00716AE0" w:rsidP="00C277BA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5D1A14">
              <w:rPr>
                <w:rFonts w:ascii="Calibri" w:eastAsia="Times New Roman" w:hAnsi="Calibri" w:cs="Times New Roman"/>
              </w:rPr>
              <w:t xml:space="preserve">70 ÷ (14 – 4)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7</w:t>
            </w:r>
          </w:p>
          <w:p w:rsidR="00716AE0" w:rsidRPr="005D1A14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716AE0" w:rsidRPr="005D1A14" w:rsidTr="00C277BA">
        <w:tc>
          <w:tcPr>
            <w:tcW w:w="4508" w:type="dxa"/>
          </w:tcPr>
          <w:p w:rsidR="00716AE0" w:rsidRPr="005D1A14" w:rsidRDefault="00716AE0" w:rsidP="00C277BA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5D1A14">
              <w:rPr>
                <w:rFonts w:ascii="Calibri" w:eastAsia="Times New Roman" w:hAnsi="Calibri" w:cs="Times New Roman"/>
              </w:rPr>
              <w:t xml:space="preserve">40 + (40 ÷ 5)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48</w:t>
            </w:r>
          </w:p>
          <w:p w:rsidR="00716AE0" w:rsidRPr="005D1A14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:rsidR="00716AE0" w:rsidRPr="005D1A14" w:rsidRDefault="00716AE0" w:rsidP="00C277BA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5D1A14">
              <w:rPr>
                <w:rFonts w:ascii="Calibri" w:eastAsia="Times New Roman" w:hAnsi="Calibri" w:cs="Times New Roman"/>
              </w:rPr>
              <w:t xml:space="preserve">(194 + 6) x (34 – 4)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6000</w:t>
            </w:r>
          </w:p>
          <w:p w:rsidR="00716AE0" w:rsidRPr="005D1A14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716AE0" w:rsidRPr="00EE676D" w:rsidRDefault="00716AE0" w:rsidP="00716AE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EE529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16AE0" w:rsidRPr="005F31EE" w:rsidTr="00C277BA">
        <w:tc>
          <w:tcPr>
            <w:tcW w:w="4508" w:type="dxa"/>
          </w:tcPr>
          <w:p w:rsidR="00716AE0" w:rsidRPr="005F31EE" w:rsidRDefault="00716AE0" w:rsidP="00C277BA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5F31EE">
              <w:rPr>
                <w:rFonts w:ascii="Calibri" w:eastAsia="Times New Roman" w:hAnsi="Calibri" w:cs="Times New Roman"/>
              </w:rPr>
              <w:t xml:space="preserve">(2 x 25) + (90 ÷ 3) = </w:t>
            </w:r>
            <w:r w:rsidRPr="005F31EE">
              <w:rPr>
                <w:rFonts w:ascii="Calibri" w:eastAsia="Times New Roman" w:hAnsi="Calibri" w:cs="Times New Roman"/>
                <w:b/>
                <w:bCs/>
              </w:rPr>
              <w:t>80</w:t>
            </w:r>
          </w:p>
          <w:p w:rsidR="00716AE0" w:rsidRPr="005F31EE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:rsidR="00716AE0" w:rsidRPr="005F31EE" w:rsidRDefault="00716AE0" w:rsidP="00C277BA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5F31EE">
              <w:rPr>
                <w:rFonts w:ascii="Calibri" w:eastAsia="Times New Roman" w:hAnsi="Calibri" w:cs="Times New Roman"/>
              </w:rPr>
              <w:t xml:space="preserve">90 ÷ (15 – 5) = </w:t>
            </w:r>
            <w:r w:rsidRPr="005F31EE">
              <w:rPr>
                <w:rFonts w:ascii="Calibri" w:eastAsia="Times New Roman" w:hAnsi="Calibri" w:cs="Times New Roman"/>
                <w:b/>
                <w:bCs/>
              </w:rPr>
              <w:t>9</w:t>
            </w:r>
          </w:p>
          <w:p w:rsidR="00716AE0" w:rsidRPr="005F31EE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716AE0" w:rsidRPr="005F31EE" w:rsidTr="00C277BA">
        <w:tc>
          <w:tcPr>
            <w:tcW w:w="4508" w:type="dxa"/>
          </w:tcPr>
          <w:p w:rsidR="00716AE0" w:rsidRPr="005F31EE" w:rsidRDefault="00716AE0" w:rsidP="00C277BA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5F31EE">
              <w:rPr>
                <w:rFonts w:ascii="Calibri" w:eastAsia="Times New Roman" w:hAnsi="Calibri" w:cs="Times New Roman"/>
              </w:rPr>
              <w:t xml:space="preserve">30 + (30 ÷ 6) = </w:t>
            </w:r>
            <w:r w:rsidRPr="005F31EE">
              <w:rPr>
                <w:rFonts w:ascii="Calibri" w:eastAsia="Times New Roman" w:hAnsi="Calibri" w:cs="Times New Roman"/>
                <w:b/>
                <w:bCs/>
              </w:rPr>
              <w:t>36</w:t>
            </w:r>
          </w:p>
          <w:p w:rsidR="00716AE0" w:rsidRPr="005F31EE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:rsidR="00716AE0" w:rsidRPr="005F31EE" w:rsidRDefault="00716AE0" w:rsidP="00C277BA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5F31EE">
              <w:rPr>
                <w:rFonts w:ascii="Calibri" w:eastAsia="Times New Roman" w:hAnsi="Calibri" w:cs="Times New Roman"/>
              </w:rPr>
              <w:t xml:space="preserve">(198 + 2) x (42 – 2) = </w:t>
            </w:r>
            <w:r w:rsidRPr="005F31EE">
              <w:rPr>
                <w:rFonts w:ascii="Calibri" w:eastAsia="Times New Roman" w:hAnsi="Calibri" w:cs="Times New Roman"/>
                <w:b/>
                <w:bCs/>
              </w:rPr>
              <w:t>8000</w:t>
            </w:r>
          </w:p>
          <w:p w:rsidR="00716AE0" w:rsidRPr="005F31EE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716AE0" w:rsidRPr="00EE676D" w:rsidRDefault="00716AE0" w:rsidP="00716AE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16AE0" w:rsidRPr="00EE529D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EE529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2 Apply knowledge of the order of operations</w:t>
      </w:r>
    </w:p>
    <w:p w:rsidR="00716AE0" w:rsidRPr="00EE676D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EE529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16AE0" w:rsidRPr="005D1A14" w:rsidTr="00C277BA">
        <w:tc>
          <w:tcPr>
            <w:tcW w:w="3005" w:type="dxa"/>
          </w:tcPr>
          <w:p w:rsidR="00716AE0" w:rsidRPr="005D1A14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20 – 4 x 2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12</w:t>
            </w:r>
          </w:p>
          <w:p w:rsidR="00716AE0" w:rsidRPr="005D1A14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716AE0" w:rsidRPr="005D1A14" w:rsidRDefault="00716AE0" w:rsidP="00C277B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30 + 5 x 2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40</w:t>
            </w:r>
          </w:p>
        </w:tc>
        <w:tc>
          <w:tcPr>
            <w:tcW w:w="3006" w:type="dxa"/>
          </w:tcPr>
          <w:p w:rsidR="00716AE0" w:rsidRPr="005D1A14" w:rsidRDefault="00716AE0" w:rsidP="00C277B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60 – 42 </w:t>
            </w:r>
            <w:r w:rsidRPr="005D1A14">
              <w:rPr>
                <w:rFonts w:ascii="Calibri" w:eastAsia="Times New Roman" w:hAnsi="Calibri" w:cs="Times New Roman"/>
              </w:rPr>
              <w:t xml:space="preserve">÷ 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6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53</w:t>
            </w:r>
          </w:p>
        </w:tc>
      </w:tr>
      <w:tr w:rsidR="00716AE0" w:rsidRPr="005D1A14" w:rsidTr="00C277BA">
        <w:tc>
          <w:tcPr>
            <w:tcW w:w="3005" w:type="dxa"/>
          </w:tcPr>
          <w:p w:rsidR="00716AE0" w:rsidRPr="005D1A14" w:rsidRDefault="00716AE0" w:rsidP="00C277B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80 + 20 </w:t>
            </w:r>
            <w:r w:rsidRPr="005D1A14">
              <w:rPr>
                <w:rFonts w:ascii="Calibri" w:eastAsia="Times New Roman" w:hAnsi="Calibri" w:cs="Times New Roman"/>
              </w:rPr>
              <w:t xml:space="preserve">÷ 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82</w:t>
            </w:r>
          </w:p>
          <w:p w:rsidR="00716AE0" w:rsidRPr="005D1A14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716AE0" w:rsidRPr="005D1A14" w:rsidRDefault="00716AE0" w:rsidP="00C277BA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5D1A14">
              <w:rPr>
                <w:rFonts w:ascii="Calibri" w:eastAsia="Times New Roman" w:hAnsi="Calibri" w:cs="Times New Roman"/>
              </w:rPr>
              <w:t xml:space="preserve">9² – 36 ÷ 9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77</w:t>
            </w:r>
          </w:p>
          <w:p w:rsidR="00716AE0" w:rsidRPr="005D1A14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6" w:type="dxa"/>
          </w:tcPr>
          <w:p w:rsidR="00716AE0" w:rsidRPr="005D1A14" w:rsidRDefault="00716AE0" w:rsidP="00C277BA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5D1A14">
              <w:rPr>
                <w:rFonts w:ascii="Calibri" w:eastAsia="Times New Roman" w:hAnsi="Calibri" w:cs="Times New Roman"/>
              </w:rPr>
              <w:t xml:space="preserve">8² + 24 ÷ 4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70</w:t>
            </w:r>
          </w:p>
          <w:p w:rsidR="00716AE0" w:rsidRPr="005D1A14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716AE0" w:rsidRPr="00EE676D" w:rsidRDefault="00716AE0" w:rsidP="00716AE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EE529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16AE0" w:rsidRPr="001B4374" w:rsidTr="00C277BA">
        <w:tc>
          <w:tcPr>
            <w:tcW w:w="3005" w:type="dxa"/>
          </w:tcPr>
          <w:p w:rsidR="00716AE0" w:rsidRPr="003D1242" w:rsidRDefault="00716AE0" w:rsidP="00C277B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20 + 4 x 2 =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28</w:t>
            </w:r>
          </w:p>
          <w:p w:rsidR="00716AE0" w:rsidRPr="001B4374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716AE0" w:rsidRPr="003D1242" w:rsidRDefault="00716AE0" w:rsidP="00C277B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3 </w:t>
            </w:r>
            <w:r>
              <w:rPr>
                <w:rFonts w:ascii="Calibri" w:eastAsia="Times New Roman" w:hAnsi="Calibri" w:cs="Times New Roman"/>
                <w:lang w:val="en-US"/>
              </w:rPr>
              <w:t>x</w:t>
            </w: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 5 </w:t>
            </w:r>
            <w:r>
              <w:rPr>
                <w:rFonts w:ascii="Calibri" w:eastAsia="Times New Roman" w:hAnsi="Calibri" w:cs="Times New Roman"/>
                <w:lang w:val="en-US"/>
              </w:rPr>
              <w:t>+</w:t>
            </w: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 2 =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17</w:t>
            </w:r>
          </w:p>
        </w:tc>
        <w:tc>
          <w:tcPr>
            <w:tcW w:w="3006" w:type="dxa"/>
          </w:tcPr>
          <w:p w:rsidR="00716AE0" w:rsidRPr="003D1242" w:rsidRDefault="00716AE0" w:rsidP="00C277B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60 + 42 </w:t>
            </w:r>
            <w:r w:rsidRPr="001B4374">
              <w:rPr>
                <w:rFonts w:ascii="Calibri" w:eastAsia="Times New Roman" w:hAnsi="Calibri" w:cs="Times New Roman"/>
              </w:rPr>
              <w:t xml:space="preserve">÷ </w:t>
            </w: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6 =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67</w:t>
            </w:r>
          </w:p>
        </w:tc>
      </w:tr>
      <w:tr w:rsidR="00716AE0" w:rsidRPr="001B4374" w:rsidTr="00C277BA">
        <w:tc>
          <w:tcPr>
            <w:tcW w:w="3005" w:type="dxa"/>
          </w:tcPr>
          <w:p w:rsidR="00716AE0" w:rsidRPr="003D1242" w:rsidRDefault="00716AE0" w:rsidP="00C277B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80 – 20 </w:t>
            </w:r>
            <w:r>
              <w:rPr>
                <w:rFonts w:ascii="Calibri" w:eastAsia="Times New Roman" w:hAnsi="Calibri" w:cs="Times New Roman"/>
                <w:lang w:val="en-US"/>
              </w:rPr>
              <w:t>+</w:t>
            </w:r>
            <w:r w:rsidRPr="001B4374">
              <w:rPr>
                <w:rFonts w:ascii="Calibri" w:eastAsia="Times New Roman" w:hAnsi="Calibri" w:cs="Times New Roman"/>
              </w:rPr>
              <w:t xml:space="preserve"> </w:t>
            </w: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10 =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70</w:t>
            </w:r>
          </w:p>
          <w:p w:rsidR="00716AE0" w:rsidRPr="001B4374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716AE0" w:rsidRPr="003D1242" w:rsidRDefault="00716AE0" w:rsidP="00C277BA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1B4374">
              <w:rPr>
                <w:rFonts w:ascii="Calibri" w:eastAsia="Times New Roman" w:hAnsi="Calibri" w:cs="Times New Roman"/>
              </w:rPr>
              <w:t xml:space="preserve">9² + 36 ÷ 9 = </w:t>
            </w:r>
            <w:r>
              <w:rPr>
                <w:rFonts w:ascii="Calibri" w:eastAsia="Times New Roman" w:hAnsi="Calibri" w:cs="Times New Roman"/>
                <w:b/>
                <w:bCs/>
              </w:rPr>
              <w:t>85</w:t>
            </w:r>
          </w:p>
          <w:p w:rsidR="00716AE0" w:rsidRPr="001B4374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6" w:type="dxa"/>
          </w:tcPr>
          <w:p w:rsidR="00716AE0" w:rsidRPr="003D1242" w:rsidRDefault="00716AE0" w:rsidP="00C277BA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1B4374">
              <w:rPr>
                <w:rFonts w:ascii="Calibri" w:eastAsia="Times New Roman" w:hAnsi="Calibri" w:cs="Times New Roman"/>
              </w:rPr>
              <w:t xml:space="preserve">8 – 2² ÷ 4 = </w:t>
            </w:r>
            <w:r>
              <w:rPr>
                <w:rFonts w:ascii="Calibri" w:eastAsia="Times New Roman" w:hAnsi="Calibri" w:cs="Times New Roman"/>
                <w:b/>
                <w:bCs/>
              </w:rPr>
              <w:t>6</w:t>
            </w:r>
          </w:p>
          <w:p w:rsidR="00716AE0" w:rsidRPr="001B4374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716AE0" w:rsidRPr="00EE676D" w:rsidRDefault="00716AE0" w:rsidP="00716AE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16AE0" w:rsidRPr="00EE529D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EE529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3 Use factor pairs in mental calculations for division</w:t>
      </w:r>
    </w:p>
    <w:p w:rsidR="00716AE0" w:rsidRPr="00EE676D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EE529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16AE0" w:rsidRPr="005D1A14" w:rsidTr="00C277BA">
        <w:tc>
          <w:tcPr>
            <w:tcW w:w="9016" w:type="dxa"/>
            <w:gridSpan w:val="3"/>
          </w:tcPr>
          <w:p w:rsidR="00716AE0" w:rsidRPr="005D1A14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Use factor pairs to solve the division questions below. </w:t>
            </w:r>
          </w:p>
        </w:tc>
      </w:tr>
      <w:tr w:rsidR="00716AE0" w:rsidRPr="005D1A14" w:rsidTr="00C277BA">
        <w:tc>
          <w:tcPr>
            <w:tcW w:w="3005" w:type="dxa"/>
          </w:tcPr>
          <w:p w:rsidR="00716AE0" w:rsidRPr="005D1A14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414 </w:t>
            </w:r>
            <w:r w:rsidRPr="005D1A14">
              <w:rPr>
                <w:rFonts w:ascii="Calibri" w:eastAsia="Times New Roman" w:hAnsi="Calibri" w:cs="Times New Roman"/>
              </w:rPr>
              <w:t>÷ 18 =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23</w:t>
            </w:r>
          </w:p>
          <w:p w:rsidR="00716AE0" w:rsidRPr="005D1A14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716AE0" w:rsidRPr="005D1A14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819 </w:t>
            </w:r>
            <w:r w:rsidRPr="005D1A14">
              <w:rPr>
                <w:rFonts w:ascii="Calibri" w:eastAsia="Times New Roman" w:hAnsi="Calibri" w:cs="Times New Roman"/>
              </w:rPr>
              <w:t xml:space="preserve">÷ 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21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39</w:t>
            </w:r>
          </w:p>
        </w:tc>
        <w:tc>
          <w:tcPr>
            <w:tcW w:w="3006" w:type="dxa"/>
          </w:tcPr>
          <w:p w:rsidR="00716AE0" w:rsidRPr="005D1A14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1888 </w:t>
            </w:r>
            <w:r w:rsidRPr="005D1A14">
              <w:rPr>
                <w:rFonts w:ascii="Calibri" w:eastAsia="Times New Roman" w:hAnsi="Calibri" w:cs="Times New Roman"/>
              </w:rPr>
              <w:t xml:space="preserve">÷ 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32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59</w:t>
            </w:r>
          </w:p>
        </w:tc>
      </w:tr>
    </w:tbl>
    <w:p w:rsidR="00716AE0" w:rsidRPr="00EE676D" w:rsidRDefault="00716AE0" w:rsidP="00716AE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EE529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16AE0" w:rsidRPr="005F31EE" w:rsidTr="00C277BA">
        <w:tc>
          <w:tcPr>
            <w:tcW w:w="9016" w:type="dxa"/>
            <w:gridSpan w:val="3"/>
          </w:tcPr>
          <w:p w:rsidR="00716AE0" w:rsidRPr="005F31EE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Use factor pairs to solve the division questions below. </w:t>
            </w:r>
          </w:p>
        </w:tc>
      </w:tr>
      <w:tr w:rsidR="00716AE0" w:rsidRPr="005F31EE" w:rsidTr="00C277BA">
        <w:tc>
          <w:tcPr>
            <w:tcW w:w="3005" w:type="dxa"/>
          </w:tcPr>
          <w:p w:rsidR="00716AE0" w:rsidRPr="005F31EE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546 </w:t>
            </w:r>
            <w:r w:rsidRPr="005F31EE">
              <w:rPr>
                <w:rFonts w:ascii="Calibri" w:eastAsia="Times New Roman" w:hAnsi="Calibri" w:cs="Times New Roman"/>
              </w:rPr>
              <w:t>÷ 21 =</w:t>
            </w: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26 </w:t>
            </w:r>
          </w:p>
          <w:p w:rsidR="00716AE0" w:rsidRPr="005F31EE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716AE0" w:rsidRPr="005F31EE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900 </w:t>
            </w:r>
            <w:r w:rsidRPr="005F31EE">
              <w:rPr>
                <w:rFonts w:ascii="Calibri" w:eastAsia="Times New Roman" w:hAnsi="Calibri" w:cs="Times New Roman"/>
              </w:rPr>
              <w:t>÷ 36</w:t>
            </w: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25</w:t>
            </w:r>
          </w:p>
        </w:tc>
        <w:tc>
          <w:tcPr>
            <w:tcW w:w="3006" w:type="dxa"/>
          </w:tcPr>
          <w:p w:rsidR="00716AE0" w:rsidRPr="005F31EE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3384 </w:t>
            </w:r>
            <w:r w:rsidRPr="005F31EE">
              <w:rPr>
                <w:rFonts w:ascii="Calibri" w:eastAsia="Times New Roman" w:hAnsi="Calibri" w:cs="Times New Roman"/>
              </w:rPr>
              <w:t>÷ 72</w:t>
            </w: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47</w:t>
            </w:r>
          </w:p>
        </w:tc>
      </w:tr>
    </w:tbl>
    <w:p w:rsidR="00716AE0" w:rsidRDefault="00716AE0" w:rsidP="00716AE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16AE0" w:rsidRPr="00EE529D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EE529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4 Divide by a two-digit number with a single-digit quotient</w:t>
      </w:r>
    </w:p>
    <w:p w:rsidR="00716AE0" w:rsidRPr="00EE676D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EE529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716AE0" w:rsidRPr="005D1A14" w:rsidTr="00C277BA">
        <w:tc>
          <w:tcPr>
            <w:tcW w:w="1803" w:type="dxa"/>
          </w:tcPr>
          <w:p w:rsidR="00716AE0" w:rsidRPr="005D1A14" w:rsidRDefault="00716AE0" w:rsidP="00C277B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120 </w:t>
            </w:r>
            <w:r w:rsidRPr="005D1A14">
              <w:rPr>
                <w:rFonts w:ascii="Calibri" w:eastAsia="Times New Roman" w:hAnsi="Calibri" w:cs="Times New Roman"/>
              </w:rPr>
              <w:t xml:space="preserve">÷ 15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8</w:t>
            </w:r>
          </w:p>
        </w:tc>
        <w:tc>
          <w:tcPr>
            <w:tcW w:w="1803" w:type="dxa"/>
          </w:tcPr>
          <w:p w:rsidR="00716AE0" w:rsidRPr="005D1A14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39 </w:t>
            </w:r>
            <w:r w:rsidRPr="005D1A14">
              <w:rPr>
                <w:rFonts w:ascii="Calibri" w:eastAsia="Times New Roman" w:hAnsi="Calibri" w:cs="Times New Roman"/>
              </w:rPr>
              <w:t xml:space="preserve">÷ 13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3</w:t>
            </w:r>
          </w:p>
        </w:tc>
        <w:tc>
          <w:tcPr>
            <w:tcW w:w="1803" w:type="dxa"/>
          </w:tcPr>
          <w:p w:rsidR="00716AE0" w:rsidRPr="005D1A14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188 </w:t>
            </w:r>
            <w:r w:rsidRPr="005D1A14">
              <w:rPr>
                <w:rFonts w:ascii="Calibri" w:eastAsia="Times New Roman" w:hAnsi="Calibri" w:cs="Times New Roman"/>
              </w:rPr>
              <w:t xml:space="preserve">÷ 47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4</w:t>
            </w:r>
          </w:p>
        </w:tc>
        <w:tc>
          <w:tcPr>
            <w:tcW w:w="1803" w:type="dxa"/>
          </w:tcPr>
          <w:p w:rsidR="00716AE0" w:rsidRPr="005D1A14" w:rsidRDefault="00716AE0" w:rsidP="00C277B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258 </w:t>
            </w:r>
            <w:r w:rsidRPr="005D1A14">
              <w:rPr>
                <w:rFonts w:ascii="Calibri" w:eastAsia="Times New Roman" w:hAnsi="Calibri" w:cs="Times New Roman"/>
              </w:rPr>
              <w:t xml:space="preserve">÷ 43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6</w:t>
            </w:r>
          </w:p>
        </w:tc>
        <w:tc>
          <w:tcPr>
            <w:tcW w:w="1804" w:type="dxa"/>
          </w:tcPr>
          <w:p w:rsidR="00716AE0" w:rsidRPr="005D1A14" w:rsidRDefault="00716AE0" w:rsidP="00C277BA">
            <w:pPr>
              <w:rPr>
                <w:rFonts w:ascii="Calibri" w:eastAsia="Times New Roman" w:hAnsi="Calibri" w:cs="Times New Roman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153 </w:t>
            </w:r>
            <w:r w:rsidRPr="005D1A14">
              <w:rPr>
                <w:rFonts w:ascii="Calibri" w:eastAsia="Times New Roman" w:hAnsi="Calibri" w:cs="Times New Roman"/>
              </w:rPr>
              <w:t xml:space="preserve">÷ 17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9</w:t>
            </w:r>
          </w:p>
          <w:p w:rsidR="00716AE0" w:rsidRPr="005D1A14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716AE0" w:rsidRPr="00EE676D" w:rsidRDefault="00716AE0" w:rsidP="00716AE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EE529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716AE0" w:rsidRPr="005F31EE" w:rsidTr="00C277BA">
        <w:tc>
          <w:tcPr>
            <w:tcW w:w="1803" w:type="dxa"/>
          </w:tcPr>
          <w:p w:rsidR="00716AE0" w:rsidRPr="005F31EE" w:rsidRDefault="00716AE0" w:rsidP="00C277B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90 </w:t>
            </w:r>
            <w:r w:rsidRPr="005F31EE">
              <w:rPr>
                <w:rFonts w:ascii="Calibri" w:eastAsia="Times New Roman" w:hAnsi="Calibri" w:cs="Times New Roman"/>
              </w:rPr>
              <w:t xml:space="preserve">÷ 15 = </w:t>
            </w:r>
            <w:r w:rsidRPr="005F31EE">
              <w:rPr>
                <w:rFonts w:ascii="Calibri" w:eastAsia="Times New Roman" w:hAnsi="Calibri" w:cs="Times New Roman"/>
                <w:b/>
                <w:bCs/>
              </w:rPr>
              <w:t>6</w:t>
            </w:r>
          </w:p>
        </w:tc>
        <w:tc>
          <w:tcPr>
            <w:tcW w:w="1803" w:type="dxa"/>
          </w:tcPr>
          <w:p w:rsidR="00716AE0" w:rsidRPr="005F31EE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92 </w:t>
            </w:r>
            <w:r w:rsidRPr="005F31EE">
              <w:rPr>
                <w:rFonts w:ascii="Calibri" w:eastAsia="Times New Roman" w:hAnsi="Calibri" w:cs="Times New Roman"/>
              </w:rPr>
              <w:t xml:space="preserve">÷ 23 = </w:t>
            </w:r>
            <w:r w:rsidRPr="005F31EE">
              <w:rPr>
                <w:rFonts w:ascii="Calibri" w:eastAsia="Times New Roman" w:hAnsi="Calibri" w:cs="Times New Roman"/>
                <w:b/>
                <w:bCs/>
              </w:rPr>
              <w:t>4</w:t>
            </w:r>
          </w:p>
        </w:tc>
        <w:tc>
          <w:tcPr>
            <w:tcW w:w="1803" w:type="dxa"/>
          </w:tcPr>
          <w:p w:rsidR="00716AE0" w:rsidRPr="005F31EE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158 </w:t>
            </w:r>
            <w:r w:rsidRPr="005F31EE">
              <w:rPr>
                <w:rFonts w:ascii="Calibri" w:eastAsia="Times New Roman" w:hAnsi="Calibri" w:cs="Times New Roman"/>
              </w:rPr>
              <w:t xml:space="preserve">÷ 46 = </w:t>
            </w:r>
            <w:r w:rsidRPr="005F31EE">
              <w:rPr>
                <w:rFonts w:ascii="Calibri" w:eastAsia="Times New Roman" w:hAnsi="Calibri" w:cs="Times New Roman"/>
                <w:b/>
                <w:bCs/>
              </w:rPr>
              <w:t>3</w:t>
            </w:r>
          </w:p>
        </w:tc>
        <w:tc>
          <w:tcPr>
            <w:tcW w:w="1803" w:type="dxa"/>
          </w:tcPr>
          <w:p w:rsidR="00716AE0" w:rsidRPr="005F31EE" w:rsidRDefault="00716AE0" w:rsidP="00C277B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222 </w:t>
            </w:r>
            <w:r w:rsidRPr="005F31EE">
              <w:rPr>
                <w:rFonts w:ascii="Calibri" w:eastAsia="Times New Roman" w:hAnsi="Calibri" w:cs="Times New Roman"/>
              </w:rPr>
              <w:t xml:space="preserve">÷ 37 = </w:t>
            </w:r>
            <w:r w:rsidRPr="005F31EE">
              <w:rPr>
                <w:rFonts w:ascii="Calibri" w:eastAsia="Times New Roman" w:hAnsi="Calibri" w:cs="Times New Roman"/>
                <w:b/>
                <w:bCs/>
              </w:rPr>
              <w:t>6</w:t>
            </w:r>
          </w:p>
        </w:tc>
        <w:tc>
          <w:tcPr>
            <w:tcW w:w="1804" w:type="dxa"/>
          </w:tcPr>
          <w:p w:rsidR="00716AE0" w:rsidRPr="005F31EE" w:rsidRDefault="00716AE0" w:rsidP="00C277BA">
            <w:pPr>
              <w:rPr>
                <w:rFonts w:ascii="Calibri" w:eastAsia="Times New Roman" w:hAnsi="Calibri" w:cs="Times New Roman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136 </w:t>
            </w:r>
            <w:r w:rsidRPr="005F31EE">
              <w:rPr>
                <w:rFonts w:ascii="Calibri" w:eastAsia="Times New Roman" w:hAnsi="Calibri" w:cs="Times New Roman"/>
              </w:rPr>
              <w:t xml:space="preserve">÷ 17 = </w:t>
            </w:r>
            <w:r w:rsidRPr="005F31EE">
              <w:rPr>
                <w:rFonts w:ascii="Calibri" w:eastAsia="Times New Roman" w:hAnsi="Calibri" w:cs="Times New Roman"/>
                <w:b/>
                <w:bCs/>
              </w:rPr>
              <w:t>8</w:t>
            </w:r>
          </w:p>
          <w:p w:rsidR="00716AE0" w:rsidRPr="005F31EE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716AE0" w:rsidRPr="00EE676D" w:rsidRDefault="00716AE0" w:rsidP="00716AE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16AE0" w:rsidRPr="00EE529D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EE529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5 Begin to divide by a 2-digit number using long division by calculating to 5 times</w:t>
      </w:r>
    </w:p>
    <w:p w:rsidR="00716AE0" w:rsidRPr="00EE676D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EE529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16AE0" w:rsidRPr="005D1A14" w:rsidTr="00C277BA">
        <w:tc>
          <w:tcPr>
            <w:tcW w:w="4508" w:type="dxa"/>
          </w:tcPr>
          <w:p w:rsidR="00716AE0" w:rsidRPr="005D1A14" w:rsidRDefault="00716AE0" w:rsidP="00C277B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645 </w:t>
            </w:r>
            <w:r w:rsidRPr="005D1A14">
              <w:rPr>
                <w:rFonts w:ascii="Calibri" w:eastAsia="Times New Roman" w:hAnsi="Calibri" w:cs="Times New Roman"/>
              </w:rPr>
              <w:t xml:space="preserve">÷ 43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15</w:t>
            </w:r>
          </w:p>
          <w:p w:rsidR="00716AE0" w:rsidRPr="005D1A14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:rsidR="00716AE0" w:rsidRPr="005D1A14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850 </w:t>
            </w:r>
            <w:r w:rsidRPr="005D1A14">
              <w:rPr>
                <w:rFonts w:ascii="Calibri" w:eastAsia="Times New Roman" w:hAnsi="Calibri" w:cs="Times New Roman"/>
              </w:rPr>
              <w:t xml:space="preserve">÷ 34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25</w:t>
            </w:r>
          </w:p>
        </w:tc>
      </w:tr>
      <w:tr w:rsidR="00716AE0" w:rsidRPr="005D1A14" w:rsidTr="00C277BA">
        <w:tc>
          <w:tcPr>
            <w:tcW w:w="4508" w:type="dxa"/>
          </w:tcPr>
          <w:p w:rsidR="00716AE0" w:rsidRPr="005D1A14" w:rsidRDefault="00716AE0" w:rsidP="00C277B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585 </w:t>
            </w:r>
            <w:r w:rsidRPr="005D1A14">
              <w:rPr>
                <w:rFonts w:ascii="Calibri" w:eastAsia="Times New Roman" w:hAnsi="Calibri" w:cs="Times New Roman"/>
              </w:rPr>
              <w:t xml:space="preserve">÷ 39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15</w:t>
            </w:r>
          </w:p>
          <w:p w:rsidR="00716AE0" w:rsidRPr="005D1A14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:rsidR="00716AE0" w:rsidRPr="005D1A14" w:rsidRDefault="00716AE0" w:rsidP="00C277B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4563 </w:t>
            </w:r>
            <w:r w:rsidRPr="005D1A14">
              <w:rPr>
                <w:rFonts w:ascii="Calibri" w:eastAsia="Times New Roman" w:hAnsi="Calibri" w:cs="Times New Roman"/>
              </w:rPr>
              <w:t xml:space="preserve">÷ 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13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351</w:t>
            </w:r>
          </w:p>
        </w:tc>
      </w:tr>
    </w:tbl>
    <w:p w:rsidR="00716AE0" w:rsidRPr="00EE676D" w:rsidRDefault="00716AE0" w:rsidP="00716AE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EE529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16AE0" w:rsidRPr="005F31EE" w:rsidTr="00C277BA">
        <w:tc>
          <w:tcPr>
            <w:tcW w:w="4508" w:type="dxa"/>
          </w:tcPr>
          <w:p w:rsidR="00716AE0" w:rsidRPr="005F31EE" w:rsidRDefault="00716AE0" w:rsidP="00C277B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888 </w:t>
            </w:r>
            <w:r w:rsidRPr="005F31EE">
              <w:rPr>
                <w:rFonts w:ascii="Calibri" w:eastAsia="Times New Roman" w:hAnsi="Calibri" w:cs="Times New Roman"/>
              </w:rPr>
              <w:t xml:space="preserve">÷ 37 = </w:t>
            </w:r>
            <w:r w:rsidRPr="005F31EE">
              <w:rPr>
                <w:rFonts w:ascii="Calibri" w:eastAsia="Times New Roman" w:hAnsi="Calibri" w:cs="Times New Roman"/>
                <w:b/>
                <w:bCs/>
              </w:rPr>
              <w:t>24</w:t>
            </w:r>
          </w:p>
          <w:p w:rsidR="00716AE0" w:rsidRPr="005F31EE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:rsidR="00716AE0" w:rsidRPr="005F31EE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714 </w:t>
            </w:r>
            <w:r w:rsidRPr="005F31EE">
              <w:rPr>
                <w:rFonts w:ascii="Calibri" w:eastAsia="Times New Roman" w:hAnsi="Calibri" w:cs="Times New Roman"/>
              </w:rPr>
              <w:t xml:space="preserve">÷ </w:t>
            </w: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17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42</w:t>
            </w:r>
          </w:p>
        </w:tc>
      </w:tr>
      <w:tr w:rsidR="00716AE0" w:rsidRPr="005F31EE" w:rsidTr="00C277BA">
        <w:tc>
          <w:tcPr>
            <w:tcW w:w="4508" w:type="dxa"/>
          </w:tcPr>
          <w:p w:rsidR="00716AE0" w:rsidRPr="005F31EE" w:rsidRDefault="00716AE0" w:rsidP="00C277B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3016 </w:t>
            </w:r>
            <w:r w:rsidRPr="005F31EE">
              <w:rPr>
                <w:rFonts w:ascii="Calibri" w:eastAsia="Times New Roman" w:hAnsi="Calibri" w:cs="Times New Roman"/>
              </w:rPr>
              <w:t xml:space="preserve">÷ 13 = </w:t>
            </w:r>
            <w:r w:rsidRPr="005F31EE">
              <w:rPr>
                <w:rFonts w:ascii="Calibri" w:eastAsia="Times New Roman" w:hAnsi="Calibri" w:cs="Times New Roman"/>
                <w:b/>
                <w:bCs/>
              </w:rPr>
              <w:t>232</w:t>
            </w:r>
          </w:p>
          <w:p w:rsidR="00716AE0" w:rsidRPr="005F31EE" w:rsidRDefault="00716AE0" w:rsidP="00C277B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:rsidR="00716AE0" w:rsidRPr="005F31EE" w:rsidRDefault="00716AE0" w:rsidP="00C277B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725 </w:t>
            </w:r>
            <w:r w:rsidRPr="005F31EE">
              <w:rPr>
                <w:rFonts w:ascii="Calibri" w:eastAsia="Times New Roman" w:hAnsi="Calibri" w:cs="Times New Roman"/>
              </w:rPr>
              <w:t xml:space="preserve">÷ </w:t>
            </w: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29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25</w:t>
            </w:r>
          </w:p>
        </w:tc>
      </w:tr>
    </w:tbl>
    <w:p w:rsidR="00716AE0" w:rsidRPr="00EE676D" w:rsidRDefault="00716AE0" w:rsidP="00716AE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16AE0" w:rsidRPr="00EE529D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EE529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6 Divide by a 2-digit number using long division</w:t>
      </w:r>
    </w:p>
    <w:p w:rsidR="00716AE0" w:rsidRPr="00EE676D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EE529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16AE0" w:rsidRPr="005D1A14" w:rsidTr="00C277BA">
        <w:tc>
          <w:tcPr>
            <w:tcW w:w="4508" w:type="dxa"/>
          </w:tcPr>
          <w:p w:rsidR="00716AE0" w:rsidRPr="005D1A14" w:rsidRDefault="00716AE0" w:rsidP="00C277BA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2016 </w:t>
            </w:r>
            <w:r w:rsidRPr="005D1A14">
              <w:rPr>
                <w:rFonts w:ascii="Calibri" w:eastAsia="Times New Roman" w:hAnsi="Calibri" w:cs="Times New Roman"/>
              </w:rPr>
              <w:t xml:space="preserve">÷ 36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56</w:t>
            </w:r>
          </w:p>
          <w:p w:rsidR="00716AE0" w:rsidRPr="005D1A14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:rsidR="00716AE0" w:rsidRPr="005D1A14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3384 </w:t>
            </w:r>
            <w:r w:rsidRPr="005D1A14">
              <w:rPr>
                <w:rFonts w:ascii="Calibri" w:eastAsia="Times New Roman" w:hAnsi="Calibri" w:cs="Times New Roman"/>
              </w:rPr>
              <w:t xml:space="preserve">÷ 47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72</w:t>
            </w:r>
          </w:p>
        </w:tc>
      </w:tr>
    </w:tbl>
    <w:p w:rsidR="00716AE0" w:rsidRPr="00EE676D" w:rsidRDefault="00716AE0" w:rsidP="00716AE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EE529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16AE0" w:rsidRPr="005F31EE" w:rsidTr="00C277BA">
        <w:tc>
          <w:tcPr>
            <w:tcW w:w="4508" w:type="dxa"/>
          </w:tcPr>
          <w:p w:rsidR="00716AE0" w:rsidRPr="005F31EE" w:rsidRDefault="00716AE0" w:rsidP="00C277BA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2331 </w:t>
            </w:r>
            <w:r w:rsidRPr="005F31EE">
              <w:rPr>
                <w:rFonts w:ascii="Calibri" w:eastAsia="Times New Roman" w:hAnsi="Calibri" w:cs="Times New Roman"/>
              </w:rPr>
              <w:t xml:space="preserve">÷ 37 = </w:t>
            </w:r>
            <w:r w:rsidRPr="005F31EE">
              <w:rPr>
                <w:rFonts w:ascii="Calibri" w:eastAsia="Times New Roman" w:hAnsi="Calibri" w:cs="Times New Roman"/>
                <w:b/>
                <w:bCs/>
              </w:rPr>
              <w:t>63</w:t>
            </w:r>
          </w:p>
          <w:p w:rsidR="00716AE0" w:rsidRPr="005F31EE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:rsidR="00716AE0" w:rsidRPr="005F31EE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1118 </w:t>
            </w:r>
            <w:r w:rsidRPr="005F31EE">
              <w:rPr>
                <w:rFonts w:ascii="Calibri" w:eastAsia="Times New Roman" w:hAnsi="Calibri" w:cs="Times New Roman"/>
              </w:rPr>
              <w:t xml:space="preserve">÷ 43 = </w:t>
            </w:r>
            <w:r w:rsidRPr="005F31EE">
              <w:rPr>
                <w:rFonts w:ascii="Calibri" w:eastAsia="Times New Roman" w:hAnsi="Calibri" w:cs="Times New Roman"/>
                <w:b/>
                <w:bCs/>
              </w:rPr>
              <w:t>26</w:t>
            </w:r>
          </w:p>
        </w:tc>
      </w:tr>
    </w:tbl>
    <w:p w:rsidR="00716AE0" w:rsidRPr="00EE676D" w:rsidRDefault="00716AE0" w:rsidP="00716AE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16AE0" w:rsidRPr="00EE529D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</w:rPr>
      </w:pPr>
      <w:r w:rsidRPr="00EE529D">
        <w:rPr>
          <w:rFonts w:ascii="Calibri" w:eastAsia="Times New Roman" w:hAnsi="Calibri" w:cs="Times New Roman"/>
          <w:b/>
          <w:bCs/>
          <w:sz w:val="18"/>
          <w:szCs w:val="18"/>
        </w:rPr>
        <w:t>7 Divide by a 2-digit number using the most efficient method</w:t>
      </w:r>
    </w:p>
    <w:p w:rsidR="00716AE0" w:rsidRPr="00EE676D" w:rsidRDefault="00716AE0" w:rsidP="00716AE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EE529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16AE0" w:rsidRPr="00EE63AE" w:rsidTr="00C277BA">
        <w:tc>
          <w:tcPr>
            <w:tcW w:w="4508" w:type="dxa"/>
          </w:tcPr>
          <w:p w:rsidR="00716AE0" w:rsidRPr="005D1A14" w:rsidRDefault="00716AE0" w:rsidP="00C277BA">
            <w:pPr>
              <w:rPr>
                <w:rFonts w:ascii="Calibri" w:eastAsia="Times New Roman" w:hAnsi="Calibri" w:cs="Times New Roman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2242 </w:t>
            </w:r>
            <w:r w:rsidRPr="005D1A14">
              <w:rPr>
                <w:rFonts w:ascii="Calibri" w:eastAsia="Times New Roman" w:hAnsi="Calibri" w:cs="Times New Roman"/>
              </w:rPr>
              <w:t xml:space="preserve">÷ 59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38</w:t>
            </w:r>
          </w:p>
          <w:p w:rsidR="00716AE0" w:rsidRPr="005D1A14" w:rsidRDefault="00716AE0" w:rsidP="00C277BA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4508" w:type="dxa"/>
          </w:tcPr>
          <w:p w:rsidR="00716AE0" w:rsidRPr="00EE63AE" w:rsidRDefault="00716AE0" w:rsidP="00C277BA">
            <w:pPr>
              <w:rPr>
                <w:rFonts w:ascii="Calibri" w:eastAsia="Calibri" w:hAnsi="Calibri" w:cs="Times New Roman"/>
                <w:b/>
                <w:bCs/>
              </w:rPr>
            </w:pPr>
            <w:r w:rsidRPr="005D1A14">
              <w:rPr>
                <w:rFonts w:ascii="Calibri" w:eastAsia="Calibri" w:hAnsi="Calibri" w:cs="Times New Roman"/>
              </w:rPr>
              <w:t xml:space="preserve">8015 ÷ 83 = </w:t>
            </w:r>
            <w:r w:rsidRPr="005D1A14">
              <w:rPr>
                <w:rFonts w:ascii="Calibri" w:eastAsia="Calibri" w:hAnsi="Calibri" w:cs="Times New Roman"/>
                <w:b/>
                <w:bCs/>
              </w:rPr>
              <w:t>97</w:t>
            </w:r>
          </w:p>
          <w:p w:rsidR="00716AE0" w:rsidRPr="00EE63AE" w:rsidRDefault="00716AE0" w:rsidP="00C277BA">
            <w:pPr>
              <w:rPr>
                <w:rFonts w:ascii="Calibri" w:eastAsia="Calibri" w:hAnsi="Calibri" w:cs="Times New Roman"/>
              </w:rPr>
            </w:pPr>
          </w:p>
        </w:tc>
      </w:tr>
    </w:tbl>
    <w:p w:rsidR="00716AE0" w:rsidRPr="00EE676D" w:rsidRDefault="00716AE0" w:rsidP="00716AE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EE529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16AE0" w:rsidRPr="00EE63AE" w:rsidTr="00C277BA">
        <w:tc>
          <w:tcPr>
            <w:tcW w:w="4508" w:type="dxa"/>
          </w:tcPr>
          <w:p w:rsidR="00716AE0" w:rsidRPr="005F31EE" w:rsidRDefault="00716AE0" w:rsidP="00C277BA">
            <w:pPr>
              <w:rPr>
                <w:rFonts w:ascii="Calibri" w:eastAsia="Calibri" w:hAnsi="Calibri" w:cs="Times New Roman"/>
                <w:b/>
                <w:bCs/>
              </w:rPr>
            </w:pPr>
            <w:r w:rsidRPr="005F31EE">
              <w:rPr>
                <w:rFonts w:ascii="Calibri" w:eastAsia="Calibri" w:hAnsi="Calibri" w:cs="Times New Roman"/>
              </w:rPr>
              <w:t xml:space="preserve">8827 ÷ 97 = </w:t>
            </w:r>
            <w:r w:rsidRPr="005F31EE">
              <w:rPr>
                <w:rFonts w:ascii="Calibri" w:eastAsia="Calibri" w:hAnsi="Calibri" w:cs="Times New Roman"/>
                <w:b/>
                <w:bCs/>
              </w:rPr>
              <w:t>91</w:t>
            </w:r>
          </w:p>
          <w:p w:rsidR="00716AE0" w:rsidRPr="005F31EE" w:rsidRDefault="00716AE0" w:rsidP="00C277BA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4508" w:type="dxa"/>
          </w:tcPr>
          <w:p w:rsidR="00716AE0" w:rsidRPr="00EE63AE" w:rsidRDefault="00716AE0" w:rsidP="00C277BA">
            <w:pPr>
              <w:rPr>
                <w:rFonts w:ascii="Calibri" w:eastAsia="Calibri" w:hAnsi="Calibri" w:cs="Times New Roman"/>
              </w:rPr>
            </w:pPr>
            <w:r w:rsidRPr="005F31EE">
              <w:rPr>
                <w:rFonts w:ascii="Calibri" w:eastAsia="Calibri" w:hAnsi="Calibri" w:cs="Times New Roman"/>
              </w:rPr>
              <w:t xml:space="preserve">1911 ÷ 49 = </w:t>
            </w:r>
            <w:r w:rsidRPr="005F31EE">
              <w:rPr>
                <w:rFonts w:ascii="Calibri" w:eastAsia="Calibri" w:hAnsi="Calibri" w:cs="Times New Roman"/>
                <w:b/>
                <w:bCs/>
              </w:rPr>
              <w:t>39</w:t>
            </w:r>
          </w:p>
        </w:tc>
      </w:tr>
    </w:tbl>
    <w:p w:rsidR="00716AE0" w:rsidRPr="00EE676D" w:rsidRDefault="00716AE0" w:rsidP="00716AE0">
      <w:pPr>
        <w:rPr>
          <w:sz w:val="18"/>
          <w:szCs w:val="18"/>
        </w:rPr>
      </w:pPr>
    </w:p>
    <w:p w:rsidR="00814840" w:rsidRPr="004145F3" w:rsidRDefault="00814840" w:rsidP="00814840">
      <w:pPr>
        <w:pStyle w:val="NoSpacing"/>
        <w:rPr>
          <w:sz w:val="18"/>
          <w:szCs w:val="18"/>
        </w:rPr>
      </w:pPr>
    </w:p>
    <w:p w:rsidR="00814840" w:rsidRPr="00E64444" w:rsidRDefault="00814840" w:rsidP="00814840">
      <w:pPr>
        <w:pStyle w:val="NoSpacing"/>
        <w:rPr>
          <w:sz w:val="18"/>
          <w:szCs w:val="18"/>
        </w:rPr>
      </w:pPr>
    </w:p>
    <w:p w:rsidR="00814840" w:rsidRDefault="00814840" w:rsidP="004F7CC6">
      <w:pPr>
        <w:pStyle w:val="NoSpacing"/>
        <w:rPr>
          <w:b/>
          <w:sz w:val="18"/>
          <w:szCs w:val="18"/>
        </w:rPr>
      </w:pPr>
    </w:p>
    <w:p w:rsidR="00814840" w:rsidRPr="00814840" w:rsidRDefault="0012381A" w:rsidP="004F7CC6">
      <w:pPr>
        <w:pStyle w:val="NoSpacing"/>
        <w:rPr>
          <w:b/>
          <w:sz w:val="28"/>
          <w:szCs w:val="18"/>
          <w:u w:val="single"/>
        </w:rPr>
      </w:pPr>
      <w:hyperlink r:id="rId17" w:history="1">
        <w:r w:rsidR="00814840" w:rsidRPr="00814840">
          <w:rPr>
            <w:rStyle w:val="Hyperlink"/>
            <w:b/>
            <w:sz w:val="28"/>
            <w:szCs w:val="18"/>
          </w:rPr>
          <w:t>Fractions</w:t>
        </w:r>
      </w:hyperlink>
    </w:p>
    <w:p w:rsidR="00814840" w:rsidRDefault="00814840" w:rsidP="004F7CC6">
      <w:pPr>
        <w:pStyle w:val="NoSpacing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Go to </w:t>
      </w:r>
      <w:hyperlink r:id="rId18" w:history="1">
        <w:r w:rsidRPr="00A143F1">
          <w:rPr>
            <w:rStyle w:val="Hyperlink"/>
            <w:b/>
            <w:sz w:val="18"/>
            <w:szCs w:val="18"/>
          </w:rPr>
          <w:t>https://keystage2maths.com/y6/fractions/</w:t>
        </w:r>
      </w:hyperlink>
      <w:r>
        <w:rPr>
          <w:b/>
          <w:sz w:val="18"/>
          <w:szCs w:val="18"/>
        </w:rPr>
        <w:t xml:space="preserve"> for help. </w:t>
      </w:r>
    </w:p>
    <w:p w:rsidR="00716AE0" w:rsidRDefault="00716AE0" w:rsidP="00814840">
      <w:pPr>
        <w:pStyle w:val="NoSpacing"/>
        <w:rPr>
          <w:b/>
          <w:sz w:val="18"/>
          <w:szCs w:val="18"/>
        </w:rPr>
      </w:pPr>
    </w:p>
    <w:p w:rsidR="00716AE0" w:rsidRPr="00807252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 Simplify fractions</w:t>
      </w:r>
    </w:p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716AE0" w:rsidRPr="00B11839" w:rsidTr="00C277BA">
        <w:tc>
          <w:tcPr>
            <w:tcW w:w="9016" w:type="dxa"/>
            <w:gridSpan w:val="4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Simplify the fractions below to their lowest terms. </w:t>
            </w:r>
          </w:p>
        </w:tc>
      </w:tr>
      <w:tr w:rsidR="00716AE0" w:rsidRPr="00B11839" w:rsidTr="00C277BA">
        <w:tc>
          <w:tcPr>
            <w:tcW w:w="2254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\F(6,12)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\F(1,2) </w:instrTex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</w:t>
            </w:r>
          </w:p>
        </w:tc>
        <w:tc>
          <w:tcPr>
            <w:tcW w:w="2254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\F(10,15)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\F(2,3) </w:instrTex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2254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\F(20,24)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\F(5,6) </w:instrTex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2254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\F( 6,10)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\F(3,5) </w:instrTex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716AE0" w:rsidRPr="00B11839" w:rsidTr="00C277BA">
        <w:tc>
          <w:tcPr>
            <w:tcW w:w="9016" w:type="dxa"/>
            <w:gridSpan w:val="4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Simplify the fractions below to their lowest terms. </w:t>
            </w:r>
          </w:p>
        </w:tc>
      </w:tr>
      <w:tr w:rsidR="00716AE0" w:rsidRPr="00B11839" w:rsidTr="00C277BA">
        <w:tc>
          <w:tcPr>
            <w:tcW w:w="2254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\F(8,16)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\F(1,2) </w:instrTex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</w:t>
            </w:r>
          </w:p>
        </w:tc>
        <w:tc>
          <w:tcPr>
            <w:tcW w:w="2254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\F(12,16)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\F(3,4)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2254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\F(20,25)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\F(4,5)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2254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\F( 6,15)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\F(2,5)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16AE0" w:rsidRPr="008401CA" w:rsidRDefault="00716AE0" w:rsidP="00716AE0">
      <w:pPr>
        <w:rPr>
          <w:sz w:val="18"/>
          <w:szCs w:val="18"/>
        </w:rPr>
        <w:sectPr w:rsidR="00716AE0" w:rsidRPr="008401CA" w:rsidSect="0068211C">
          <w:headerReference w:type="default" r:id="rId19"/>
          <w:type w:val="continuous"/>
          <w:pgSz w:w="11906" w:h="16838"/>
          <w:pgMar w:top="567" w:right="1440" w:bottom="567" w:left="1440" w:header="0" w:footer="0" w:gutter="0"/>
          <w:cols w:space="708"/>
          <w:docGrid w:linePitch="360"/>
        </w:sectPr>
      </w:pPr>
    </w:p>
    <w:p w:rsidR="00716AE0" w:rsidRPr="00807252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2 Compare fractions with denominators which are not common multiples</w:t>
      </w:r>
    </w:p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16AE0" w:rsidRPr="00B11839" w:rsidTr="00C277BA">
        <w:tc>
          <w:tcPr>
            <w:tcW w:w="9016" w:type="dxa"/>
            <w:gridSpan w:val="3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Write &lt; or &gt;. </w:t>
            </w:r>
          </w:p>
        </w:tc>
      </w:tr>
      <w:tr w:rsidR="00716AE0" w:rsidRPr="00B11839" w:rsidTr="00C277BA">
        <w:tc>
          <w:tcPr>
            <w:tcW w:w="3005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90880" behindDoc="0" locked="0" layoutInCell="1" allowOverlap="1" wp14:anchorId="6374C03B" wp14:editId="10FF923F">
                      <wp:simplePos x="0" y="0"/>
                      <wp:positionH relativeFrom="column">
                        <wp:posOffset>121920</wp:posOffset>
                      </wp:positionH>
                      <wp:positionV relativeFrom="paragraph">
                        <wp:posOffset>56515</wp:posOffset>
                      </wp:positionV>
                      <wp:extent cx="236855" cy="236855"/>
                      <wp:effectExtent l="0" t="0" r="10795" b="10795"/>
                      <wp:wrapNone/>
                      <wp:docPr id="529" name="Rectangle 5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043757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43757">
                                    <w:rPr>
                                      <w:b/>
                                      <w:bCs/>
                                    </w:rPr>
                                    <w:t>&lt;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74C03B" id="Rectangle 529" o:spid="_x0000_s1202" style="position:absolute;margin-left:9.6pt;margin-top:4.45pt;width:18.65pt;height:18.65pt;z-index:25369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" fillcolor="window" strokecolor="windowText" strokeweight="1pt">
                      <v:textbox>
                        <w:txbxContent>
                          <w:p w:rsidR="00716AE0" w:rsidRPr="00043757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43757">
                              <w:rPr>
                                <w:b/>
                                <w:bCs/>
                              </w:rPr>
                              <w:t>&lt;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       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3005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88832" behindDoc="0" locked="0" layoutInCell="1" allowOverlap="1" wp14:anchorId="379A2333" wp14:editId="2F452ABA">
                      <wp:simplePos x="0" y="0"/>
                      <wp:positionH relativeFrom="column">
                        <wp:posOffset>132080</wp:posOffset>
                      </wp:positionH>
                      <wp:positionV relativeFrom="paragraph">
                        <wp:posOffset>56515</wp:posOffset>
                      </wp:positionV>
                      <wp:extent cx="236855" cy="236855"/>
                      <wp:effectExtent l="0" t="0" r="10795" b="10795"/>
                      <wp:wrapNone/>
                      <wp:docPr id="530" name="Rectangle 5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787FE6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87FE6">
                                    <w:rPr>
                                      <w:b/>
                                      <w:bCs/>
                                    </w:rPr>
                                    <w:t>&gt;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9A2333" id="Rectangle 530" o:spid="_x0000_s1203" style="position:absolute;margin-left:10.4pt;margin-top:4.45pt;width:18.65pt;height:18.65pt;z-index:25368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" fillcolor="window" strokecolor="windowText" strokeweight="1pt">
                      <v:textbox>
                        <w:txbxContent>
                          <w:p w:rsidR="00716AE0" w:rsidRPr="00787FE6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87FE6">
                              <w:rPr>
                                <w:b/>
                                <w:bCs/>
                              </w:rPr>
                              <w:t>&gt;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       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3006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89856" behindDoc="0" locked="0" layoutInCell="1" allowOverlap="1" wp14:anchorId="0B84FB30" wp14:editId="07A51D35">
                      <wp:simplePos x="0" y="0"/>
                      <wp:positionH relativeFrom="column">
                        <wp:posOffset>128954</wp:posOffset>
                      </wp:positionH>
                      <wp:positionV relativeFrom="paragraph">
                        <wp:posOffset>54512</wp:posOffset>
                      </wp:positionV>
                      <wp:extent cx="236855" cy="236855"/>
                      <wp:effectExtent l="0" t="0" r="10795" b="10795"/>
                      <wp:wrapNone/>
                      <wp:docPr id="531" name="Rectangle 5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787FE6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87FE6">
                                    <w:rPr>
                                      <w:b/>
                                      <w:bCs/>
                                    </w:rPr>
                                    <w:t>&gt;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84FB30" id="Rectangle 531" o:spid="_x0000_s1204" style="position:absolute;margin-left:10.15pt;margin-top:4.3pt;width:18.65pt;height:18.65pt;z-index:25368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" fillcolor="window" strokecolor="windowText" strokeweight="1pt">
                      <v:textbox>
                        <w:txbxContent>
                          <w:p w:rsidR="00716AE0" w:rsidRPr="00787FE6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87FE6">
                              <w:rPr>
                                <w:b/>
                                <w:bCs/>
                              </w:rPr>
                              <w:t>&gt;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\F(5,8)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       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\F(7,12)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</w:tr>
    </w:tbl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16AE0" w:rsidRPr="00B11839" w:rsidTr="00C277BA">
        <w:tc>
          <w:tcPr>
            <w:tcW w:w="9016" w:type="dxa"/>
            <w:gridSpan w:val="3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Write &lt; or &gt;. </w:t>
            </w:r>
          </w:p>
        </w:tc>
      </w:tr>
      <w:tr w:rsidR="00716AE0" w:rsidRPr="00B11839" w:rsidTr="00C277BA">
        <w:tc>
          <w:tcPr>
            <w:tcW w:w="3005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10336" behindDoc="0" locked="0" layoutInCell="1" allowOverlap="1" wp14:anchorId="645E39A4" wp14:editId="0DD63C0C">
                      <wp:simplePos x="0" y="0"/>
                      <wp:positionH relativeFrom="column">
                        <wp:posOffset>121692</wp:posOffset>
                      </wp:positionH>
                      <wp:positionV relativeFrom="paragraph">
                        <wp:posOffset>56097</wp:posOffset>
                      </wp:positionV>
                      <wp:extent cx="236855" cy="236855"/>
                      <wp:effectExtent l="0" t="0" r="10795" b="10795"/>
                      <wp:wrapNone/>
                      <wp:docPr id="774" name="Rectangle 7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043757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&gt;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5E39A4" id="Rectangle 774" o:spid="_x0000_s1205" style="position:absolute;margin-left:9.6pt;margin-top:4.4pt;width:18.65pt;height:18.65pt;z-index:25371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" fillcolor="window" strokecolor="windowText" strokeweight="1pt">
                      <v:textbox>
                        <w:txbxContent>
                          <w:p w:rsidR="00716AE0" w:rsidRPr="00043757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&gt;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     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3005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08288" behindDoc="0" locked="0" layoutInCell="1" allowOverlap="1" wp14:anchorId="6ECA4850" wp14:editId="6145087E">
                      <wp:simplePos x="0" y="0"/>
                      <wp:positionH relativeFrom="column">
                        <wp:posOffset>126380</wp:posOffset>
                      </wp:positionH>
                      <wp:positionV relativeFrom="paragraph">
                        <wp:posOffset>55928</wp:posOffset>
                      </wp:positionV>
                      <wp:extent cx="236855" cy="236855"/>
                      <wp:effectExtent l="0" t="0" r="10795" b="10795"/>
                      <wp:wrapNone/>
                      <wp:docPr id="775" name="Rectangle 7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787FE6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&lt;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CA4850" id="Rectangle 775" o:spid="_x0000_s1206" style="position:absolute;margin-left:9.95pt;margin-top:4.4pt;width:18.65pt;height:18.65pt;z-index:25370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" fillcolor="window" strokecolor="windowText" strokeweight="1pt">
                      <v:textbox>
                        <w:txbxContent>
                          <w:p w:rsidR="00716AE0" w:rsidRPr="00787FE6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&lt;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     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\F(7,8)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3006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09312" behindDoc="0" locked="0" layoutInCell="1" allowOverlap="1" wp14:anchorId="3063A51D" wp14:editId="79C20D1E">
                      <wp:simplePos x="0" y="0"/>
                      <wp:positionH relativeFrom="column">
                        <wp:posOffset>128307</wp:posOffset>
                      </wp:positionH>
                      <wp:positionV relativeFrom="paragraph">
                        <wp:posOffset>58655</wp:posOffset>
                      </wp:positionV>
                      <wp:extent cx="236855" cy="236855"/>
                      <wp:effectExtent l="0" t="0" r="10795" b="10795"/>
                      <wp:wrapNone/>
                      <wp:docPr id="776" name="Rectangle 7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787FE6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&lt;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63A51D" id="Rectangle 776" o:spid="_x0000_s1207" style="position:absolute;margin-left:10.1pt;margin-top:4.6pt;width:18.65pt;height:18.65pt;z-index:25370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" fillcolor="window" strokecolor="windowText" strokeweight="1pt">
                      <v:textbox>
                        <w:txbxContent>
                          <w:p w:rsidR="00716AE0" w:rsidRPr="00787FE6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&lt;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     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\F(7,12)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</w:tr>
    </w:tbl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716AE0" w:rsidRPr="00807252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3 Compare improper fractions with denominators which are not common multiples</w:t>
      </w:r>
    </w:p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16AE0" w:rsidRPr="00B11839" w:rsidTr="00C277BA">
        <w:tc>
          <w:tcPr>
            <w:tcW w:w="9016" w:type="dxa"/>
            <w:gridSpan w:val="2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Write &lt; or &gt;.</w:t>
            </w:r>
          </w:p>
        </w:tc>
      </w:tr>
      <w:tr w:rsidR="00716AE0" w:rsidRPr="00B11839" w:rsidTr="00C277BA"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91904" behindDoc="0" locked="0" layoutInCell="1" allowOverlap="1" wp14:anchorId="247E31F5" wp14:editId="184F59CD">
                      <wp:simplePos x="0" y="0"/>
                      <wp:positionH relativeFrom="column">
                        <wp:posOffset>124728</wp:posOffset>
                      </wp:positionH>
                      <wp:positionV relativeFrom="paragraph">
                        <wp:posOffset>49572</wp:posOffset>
                      </wp:positionV>
                      <wp:extent cx="236855" cy="236855"/>
                      <wp:effectExtent l="0" t="0" r="10795" b="10795"/>
                      <wp:wrapNone/>
                      <wp:docPr id="532" name="Rectangle 5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043757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43757">
                                    <w:rPr>
                                      <w:b/>
                                      <w:bCs/>
                                    </w:rPr>
                                    <w:t>&lt;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7E31F5" id="Rectangle 532" o:spid="_x0000_s1208" style="position:absolute;margin-left:9.8pt;margin-top:3.9pt;width:18.65pt;height:18.65pt;z-index:25369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" fillcolor="window" strokecolor="windowText" strokeweight="1pt">
                      <v:textbox>
                        <w:txbxContent>
                          <w:p w:rsidR="00716AE0" w:rsidRPr="00043757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43757">
                              <w:rPr>
                                <w:b/>
                                <w:bCs/>
                              </w:rPr>
                              <w:t>&lt;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\F(3,2)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       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\F(8,5)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92928" behindDoc="0" locked="0" layoutInCell="1" allowOverlap="1" wp14:anchorId="3734C020" wp14:editId="7DBB5D5E">
                      <wp:simplePos x="0" y="0"/>
                      <wp:positionH relativeFrom="column">
                        <wp:posOffset>121285</wp:posOffset>
                      </wp:positionH>
                      <wp:positionV relativeFrom="paragraph">
                        <wp:posOffset>48260</wp:posOffset>
                      </wp:positionV>
                      <wp:extent cx="236855" cy="236855"/>
                      <wp:effectExtent l="0" t="0" r="10795" b="10795"/>
                      <wp:wrapNone/>
                      <wp:docPr id="533" name="Rectangle 5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043757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43757">
                                    <w:rPr>
                                      <w:b/>
                                      <w:bCs/>
                                    </w:rPr>
                                    <w:t>&lt;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34C020" id="Rectangle 533" o:spid="_x0000_s1209" style="position:absolute;margin-left:9.55pt;margin-top:3.8pt;width:18.65pt;height:18.65pt;z-index:25369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" fillcolor="window" strokecolor="windowText" strokeweight="1pt">
                      <v:textbox>
                        <w:txbxContent>
                          <w:p w:rsidR="00716AE0" w:rsidRPr="00043757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43757">
                              <w:rPr>
                                <w:b/>
                                <w:bCs/>
                              </w:rPr>
                              <w:t>&lt;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\F(7,6)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       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\F(5,4)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</w:tr>
    </w:tbl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16AE0" w:rsidRPr="00B11839" w:rsidTr="00C277BA">
        <w:tc>
          <w:tcPr>
            <w:tcW w:w="9016" w:type="dxa"/>
            <w:gridSpan w:val="2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bookmarkStart w:id="1" w:name="_Hlk17410697"/>
            <w:r w:rsidRPr="00B11839">
              <w:rPr>
                <w:rFonts w:ascii="Calibri" w:eastAsia="Times New Roman" w:hAnsi="Calibri" w:cs="Times New Roman"/>
                <w:lang w:val="en-US"/>
              </w:rPr>
              <w:t>Write &lt; or &gt;.</w:t>
            </w:r>
          </w:p>
        </w:tc>
      </w:tr>
      <w:tr w:rsidR="00716AE0" w:rsidRPr="00B11839" w:rsidTr="00C277BA"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11360" behindDoc="0" locked="0" layoutInCell="1" allowOverlap="1" wp14:anchorId="17F9E5DF" wp14:editId="68F46643">
                      <wp:simplePos x="0" y="0"/>
                      <wp:positionH relativeFrom="column">
                        <wp:posOffset>131625</wp:posOffset>
                      </wp:positionH>
                      <wp:positionV relativeFrom="paragraph">
                        <wp:posOffset>63008</wp:posOffset>
                      </wp:positionV>
                      <wp:extent cx="236855" cy="236855"/>
                      <wp:effectExtent l="0" t="0" r="10795" b="10795"/>
                      <wp:wrapNone/>
                      <wp:docPr id="777" name="Rectangle 7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043757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43757">
                                    <w:rPr>
                                      <w:b/>
                                      <w:bCs/>
                                    </w:rPr>
                                    <w:t>&lt;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F9E5DF" id="Rectangle 777" o:spid="_x0000_s1210" style="position:absolute;margin-left:10.35pt;margin-top:4.95pt;width:18.65pt;height:18.65pt;z-index:25371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" fillcolor="window" strokecolor="windowText" strokeweight="1pt">
                      <v:textbox>
                        <w:txbxContent>
                          <w:p w:rsidR="00716AE0" w:rsidRPr="00043757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43757">
                              <w:rPr>
                                <w:b/>
                                <w:bCs/>
                              </w:rPr>
                              <w:t>&lt;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\F(4,3)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     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\F(7,5)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12384" behindDoc="0" locked="0" layoutInCell="1" allowOverlap="1" wp14:anchorId="030418C5" wp14:editId="4F36FDC8">
                      <wp:simplePos x="0" y="0"/>
                      <wp:positionH relativeFrom="column">
                        <wp:posOffset>121002</wp:posOffset>
                      </wp:positionH>
                      <wp:positionV relativeFrom="paragraph">
                        <wp:posOffset>63848</wp:posOffset>
                      </wp:positionV>
                      <wp:extent cx="236855" cy="236855"/>
                      <wp:effectExtent l="0" t="0" r="10795" b="10795"/>
                      <wp:wrapNone/>
                      <wp:docPr id="778" name="Rectangle 7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043757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43757">
                                    <w:rPr>
                                      <w:b/>
                                      <w:bCs/>
                                    </w:rPr>
                                    <w:t>&lt;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0418C5" id="Rectangle 778" o:spid="_x0000_s1211" style="position:absolute;margin-left:9.55pt;margin-top:5.05pt;width:18.65pt;height:18.65pt;z-index:25371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" fillcolor="window" strokecolor="windowText" strokeweight="1pt">
                      <v:textbox>
                        <w:txbxContent>
                          <w:p w:rsidR="00716AE0" w:rsidRPr="00043757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43757">
                              <w:rPr>
                                <w:b/>
                                <w:bCs/>
                              </w:rPr>
                              <w:t>&lt;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\F(7,5)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     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\F(3,2)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</w:tr>
      <w:bookmarkEnd w:id="1"/>
    </w:tbl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716AE0" w:rsidRPr="00807252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4 Order fractions with denominators which are not common multiples</w:t>
      </w:r>
    </w:p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16AE0" w:rsidRPr="00B11839" w:rsidTr="00C277BA">
        <w:tc>
          <w:tcPr>
            <w:tcW w:w="9016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Order these fractions from smallest to largest. </w:t>
            </w:r>
          </w:p>
        </w:tc>
      </w:tr>
      <w:tr w:rsidR="00716AE0" w:rsidRPr="00B11839" w:rsidTr="00C277BA">
        <w:tc>
          <w:tcPr>
            <w:tcW w:w="9016" w:type="dxa"/>
          </w:tcPr>
          <w:p w:rsidR="00716AE0" w:rsidRPr="00B11839" w:rsidRDefault="00716AE0" w:rsidP="00C277BA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93952" behindDoc="1" locked="0" layoutInCell="1" allowOverlap="1" wp14:anchorId="0BB2AEB0" wp14:editId="60E455ED">
                      <wp:simplePos x="0" y="0"/>
                      <wp:positionH relativeFrom="column">
                        <wp:posOffset>868680</wp:posOffset>
                      </wp:positionH>
                      <wp:positionV relativeFrom="paragraph">
                        <wp:posOffset>15875</wp:posOffset>
                      </wp:positionV>
                      <wp:extent cx="438150" cy="449580"/>
                      <wp:effectExtent l="0" t="0" r="19050" b="26670"/>
                      <wp:wrapTight wrapText="bothSides">
                        <wp:wrapPolygon edited="0">
                          <wp:start x="0" y="0"/>
                          <wp:lineTo x="0" y="21966"/>
                          <wp:lineTo x="21600" y="21966"/>
                          <wp:lineTo x="21600" y="0"/>
                          <wp:lineTo x="0" y="0"/>
                        </wp:wrapPolygon>
                      </wp:wrapTight>
                      <wp:docPr id="534" name="Rectangle 5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787FE6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87FE6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 w:rsidRPr="00787FE6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\F(2,3) </w:instrText>
                                  </w:r>
                                  <w:r w:rsidRPr="00787FE6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B2AEB0" id="Rectangle 534" o:spid="_x0000_s1212" style="position:absolute;margin-left:68.4pt;margin-top:1.25pt;width:34.5pt;height:35.4pt;z-index:-249622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" fillcolor="window" strokecolor="windowText" strokeweight="1pt">
                      <v:textbox>
                        <w:txbxContent>
                          <w:p w:rsidR="00716AE0" w:rsidRPr="00787FE6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87FE6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 w:rsidRPr="00787FE6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\F(2,3) </w:instrText>
                            </w:r>
                            <w:r w:rsidRPr="00787FE6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type="tight"/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94976" behindDoc="0" locked="0" layoutInCell="1" allowOverlap="1" wp14:anchorId="32C14395" wp14:editId="3B4A86D7">
                      <wp:simplePos x="0" y="0"/>
                      <wp:positionH relativeFrom="column">
                        <wp:posOffset>1341120</wp:posOffset>
                      </wp:positionH>
                      <wp:positionV relativeFrom="paragraph">
                        <wp:posOffset>14605</wp:posOffset>
                      </wp:positionV>
                      <wp:extent cx="438150" cy="449580"/>
                      <wp:effectExtent l="0" t="0" r="19050" b="26670"/>
                      <wp:wrapNone/>
                      <wp:docPr id="535" name="Rectangle 5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787FE6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87FE6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 w:rsidRPr="00787FE6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\F(7,10) </w:instrText>
                                  </w:r>
                                  <w:r w:rsidRPr="00787FE6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C14395" id="Rectangle 535" o:spid="_x0000_s1213" style="position:absolute;margin-left:105.6pt;margin-top:1.15pt;width:34.5pt;height:35.4pt;z-index:25369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" fillcolor="window" strokecolor="windowText" strokeweight="1pt">
                      <v:textbox>
                        <w:txbxContent>
                          <w:p w:rsidR="00716AE0" w:rsidRPr="00787FE6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87FE6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 w:rsidRPr="00787FE6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\F(7,10) </w:instrText>
                            </w:r>
                            <w:r w:rsidRPr="00787FE6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96000" behindDoc="1" locked="0" layoutInCell="1" allowOverlap="1" wp14:anchorId="3523CC89" wp14:editId="396A62DC">
                      <wp:simplePos x="0" y="0"/>
                      <wp:positionH relativeFrom="column">
                        <wp:posOffset>1812925</wp:posOffset>
                      </wp:positionH>
                      <wp:positionV relativeFrom="paragraph">
                        <wp:posOffset>13970</wp:posOffset>
                      </wp:positionV>
                      <wp:extent cx="438150" cy="449580"/>
                      <wp:effectExtent l="0" t="0" r="19050" b="26670"/>
                      <wp:wrapTight wrapText="bothSides">
                        <wp:wrapPolygon edited="0">
                          <wp:start x="0" y="0"/>
                          <wp:lineTo x="0" y="21966"/>
                          <wp:lineTo x="21600" y="21966"/>
                          <wp:lineTo x="21600" y="0"/>
                          <wp:lineTo x="0" y="0"/>
                        </wp:wrapPolygon>
                      </wp:wrapTight>
                      <wp:docPr id="536" name="Rectangle 5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787FE6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87FE6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 w:rsidRPr="00787FE6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\F(11,15) </w:instrText>
                                  </w:r>
                                  <w:r w:rsidRPr="00787FE6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23CC89" id="Rectangle 536" o:spid="_x0000_s1214" style="position:absolute;margin-left:142.75pt;margin-top:1.1pt;width:34.5pt;height:35.4pt;z-index:-249620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" fillcolor="window" strokecolor="windowText" strokeweight="1pt">
                      <v:textbox>
                        <w:txbxContent>
                          <w:p w:rsidR="00716AE0" w:rsidRPr="00787FE6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87FE6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 w:rsidRPr="00787FE6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\F(11,15) </w:instrText>
                            </w:r>
                            <w:r w:rsidRPr="00787FE6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type="tight"/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97024" behindDoc="0" locked="0" layoutInCell="1" allowOverlap="1" wp14:anchorId="415F6983" wp14:editId="045FAD65">
                      <wp:simplePos x="0" y="0"/>
                      <wp:positionH relativeFrom="column">
                        <wp:posOffset>2287270</wp:posOffset>
                      </wp:positionH>
                      <wp:positionV relativeFrom="paragraph">
                        <wp:posOffset>15374</wp:posOffset>
                      </wp:positionV>
                      <wp:extent cx="438150" cy="449580"/>
                      <wp:effectExtent l="0" t="0" r="19050" b="26670"/>
                      <wp:wrapNone/>
                      <wp:docPr id="537" name="Rectangle 5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787FE6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87FE6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 w:rsidRPr="00787FE6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\F(4,5) </w:instrText>
                                  </w:r>
                                  <w:r w:rsidRPr="00787FE6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15F6983" id="Rectangle 537" o:spid="_x0000_s1215" style="position:absolute;margin-left:180.1pt;margin-top:1.2pt;width:34.5pt;height:35.4pt;z-index:25369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" fillcolor="window" strokecolor="windowText" strokeweight="1pt">
                      <v:textbox>
                        <w:txbxContent>
                          <w:p w:rsidR="00716AE0" w:rsidRPr="00787FE6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87FE6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 w:rsidRPr="00787FE6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\F(4,5) </w:instrText>
                            </w:r>
                            <w:r w:rsidRPr="00787FE6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B11839" w:rsidRDefault="00716AE0" w:rsidP="00C277BA">
            <w:pPr>
              <w:rPr>
                <w:rFonts w:ascii="Calibri" w:eastAsia="Calibri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\F(7,10)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\F(4,5)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\F(11,15)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</w:tr>
    </w:tbl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16AE0" w:rsidRPr="00B11839" w:rsidTr="00C277BA">
        <w:tc>
          <w:tcPr>
            <w:tcW w:w="9016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Order these fractions from smallest to largest. </w:t>
            </w:r>
          </w:p>
        </w:tc>
      </w:tr>
      <w:tr w:rsidR="00716AE0" w:rsidRPr="00B11839" w:rsidTr="00C277BA">
        <w:tc>
          <w:tcPr>
            <w:tcW w:w="9016" w:type="dxa"/>
          </w:tcPr>
          <w:p w:rsidR="00716AE0" w:rsidRPr="00B11839" w:rsidRDefault="00716AE0" w:rsidP="00C277BA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13408" behindDoc="1" locked="0" layoutInCell="1" allowOverlap="1" wp14:anchorId="658BB742" wp14:editId="3C024854">
                      <wp:simplePos x="0" y="0"/>
                      <wp:positionH relativeFrom="column">
                        <wp:posOffset>868680</wp:posOffset>
                      </wp:positionH>
                      <wp:positionV relativeFrom="paragraph">
                        <wp:posOffset>15875</wp:posOffset>
                      </wp:positionV>
                      <wp:extent cx="438150" cy="449580"/>
                      <wp:effectExtent l="0" t="0" r="19050" b="26670"/>
                      <wp:wrapTight wrapText="bothSides">
                        <wp:wrapPolygon edited="0">
                          <wp:start x="0" y="0"/>
                          <wp:lineTo x="0" y="21966"/>
                          <wp:lineTo x="21600" y="21966"/>
                          <wp:lineTo x="21600" y="0"/>
                          <wp:lineTo x="0" y="0"/>
                        </wp:wrapPolygon>
                      </wp:wrapTight>
                      <wp:docPr id="779" name="Rectangle 7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787FE6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\F(1,2)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8BB742" id="Rectangle 779" o:spid="_x0000_s1216" style="position:absolute;margin-left:68.4pt;margin-top:1.25pt;width:34.5pt;height:35.4pt;z-index:-249603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" fillcolor="window" strokecolor="windowText" strokeweight="1pt">
                      <v:textbox>
                        <w:txbxContent>
                          <w:p w:rsidR="00716AE0" w:rsidRPr="00787FE6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\F(1,2)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type="tight"/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14432" behindDoc="0" locked="0" layoutInCell="1" allowOverlap="1" wp14:anchorId="3E9D80D4" wp14:editId="3B641557">
                      <wp:simplePos x="0" y="0"/>
                      <wp:positionH relativeFrom="column">
                        <wp:posOffset>1341120</wp:posOffset>
                      </wp:positionH>
                      <wp:positionV relativeFrom="paragraph">
                        <wp:posOffset>14605</wp:posOffset>
                      </wp:positionV>
                      <wp:extent cx="438150" cy="449580"/>
                      <wp:effectExtent l="0" t="0" r="19050" b="26670"/>
                      <wp:wrapNone/>
                      <wp:docPr id="780" name="Rectangle 7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787FE6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\F(7,12)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9D80D4" id="Rectangle 780" o:spid="_x0000_s1217" style="position:absolute;margin-left:105.6pt;margin-top:1.15pt;width:34.5pt;height:35.4pt;z-index:25371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" fillcolor="window" strokecolor="windowText" strokeweight="1pt">
                      <v:textbox>
                        <w:txbxContent>
                          <w:p w:rsidR="00716AE0" w:rsidRPr="00787FE6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\F(7,12)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15456" behindDoc="1" locked="0" layoutInCell="1" allowOverlap="1" wp14:anchorId="099379A9" wp14:editId="79AEEDB5">
                      <wp:simplePos x="0" y="0"/>
                      <wp:positionH relativeFrom="column">
                        <wp:posOffset>1812925</wp:posOffset>
                      </wp:positionH>
                      <wp:positionV relativeFrom="paragraph">
                        <wp:posOffset>13970</wp:posOffset>
                      </wp:positionV>
                      <wp:extent cx="438150" cy="449580"/>
                      <wp:effectExtent l="0" t="0" r="19050" b="26670"/>
                      <wp:wrapTight wrapText="bothSides">
                        <wp:wrapPolygon edited="0">
                          <wp:start x="0" y="0"/>
                          <wp:lineTo x="0" y="21966"/>
                          <wp:lineTo x="21600" y="21966"/>
                          <wp:lineTo x="21600" y="0"/>
                          <wp:lineTo x="0" y="0"/>
                        </wp:wrapPolygon>
                      </wp:wrapTight>
                      <wp:docPr id="781" name="Rectangle 7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787FE6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\F(5,8)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99379A9" id="Rectangle 781" o:spid="_x0000_s1218" style="position:absolute;margin-left:142.75pt;margin-top:1.1pt;width:34.5pt;height:35.4pt;z-index:-249601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" fillcolor="window" strokecolor="windowText" strokeweight="1pt">
                      <v:textbox>
                        <w:txbxContent>
                          <w:p w:rsidR="00716AE0" w:rsidRPr="00787FE6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\F(5,8)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type="tight"/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16480" behindDoc="0" locked="0" layoutInCell="1" allowOverlap="1" wp14:anchorId="46E22420" wp14:editId="6C90C4B3">
                      <wp:simplePos x="0" y="0"/>
                      <wp:positionH relativeFrom="column">
                        <wp:posOffset>2287270</wp:posOffset>
                      </wp:positionH>
                      <wp:positionV relativeFrom="paragraph">
                        <wp:posOffset>15374</wp:posOffset>
                      </wp:positionV>
                      <wp:extent cx="438150" cy="449580"/>
                      <wp:effectExtent l="0" t="0" r="19050" b="26670"/>
                      <wp:wrapNone/>
                      <wp:docPr id="782" name="Rectangle 7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787FE6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\F(2,3)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E22420" id="Rectangle 782" o:spid="_x0000_s1219" style="position:absolute;margin-left:180.1pt;margin-top:1.2pt;width:34.5pt;height:35.4pt;z-index:25371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" fillcolor="window" strokecolor="windowText" strokeweight="1pt">
                      <v:textbox>
                        <w:txbxContent>
                          <w:p w:rsidR="00716AE0" w:rsidRPr="00787FE6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\F(2,3)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B11839" w:rsidRDefault="00716AE0" w:rsidP="00C277BA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\F(5,8)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\F(7,12)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</w:tr>
    </w:tbl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716AE0" w:rsidRPr="00807252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5 Order improper fractions with denominators which are not common multiples</w:t>
      </w:r>
    </w:p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16AE0" w:rsidRPr="00B11839" w:rsidTr="00C277BA">
        <w:tc>
          <w:tcPr>
            <w:tcW w:w="9016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Order these fractions from smallest to largest. </w:t>
            </w:r>
          </w:p>
        </w:tc>
      </w:tr>
      <w:tr w:rsidR="00716AE0" w:rsidRPr="00B11839" w:rsidTr="00C277BA">
        <w:tc>
          <w:tcPr>
            <w:tcW w:w="9016" w:type="dxa"/>
          </w:tcPr>
          <w:p w:rsidR="00716AE0" w:rsidRPr="00B11839" w:rsidRDefault="00716AE0" w:rsidP="00C277BA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98048" behindDoc="1" locked="0" layoutInCell="1" allowOverlap="1" wp14:anchorId="08D70882" wp14:editId="3C6E11E8">
                      <wp:simplePos x="0" y="0"/>
                      <wp:positionH relativeFrom="column">
                        <wp:posOffset>868680</wp:posOffset>
                      </wp:positionH>
                      <wp:positionV relativeFrom="paragraph">
                        <wp:posOffset>15875</wp:posOffset>
                      </wp:positionV>
                      <wp:extent cx="438150" cy="449580"/>
                      <wp:effectExtent l="0" t="0" r="19050" b="26670"/>
                      <wp:wrapTight wrapText="bothSides">
                        <wp:wrapPolygon edited="0">
                          <wp:start x="0" y="0"/>
                          <wp:lineTo x="0" y="21966"/>
                          <wp:lineTo x="21600" y="21966"/>
                          <wp:lineTo x="21600" y="0"/>
                          <wp:lineTo x="0" y="0"/>
                        </wp:wrapPolygon>
                      </wp:wrapTight>
                      <wp:docPr id="538" name="Rectangle 5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787FE6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\F(13,15)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D70882" id="Rectangle 538" o:spid="_x0000_s1220" style="position:absolute;margin-left:68.4pt;margin-top:1.25pt;width:34.5pt;height:35.4pt;z-index:-249618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" fillcolor="window" strokecolor="windowText" strokeweight="1pt">
                      <v:textbox>
                        <w:txbxContent>
                          <w:p w:rsidR="00716AE0" w:rsidRPr="00787FE6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\F(13,15)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type="tight"/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99072" behindDoc="0" locked="0" layoutInCell="1" allowOverlap="1" wp14:anchorId="65B1D156" wp14:editId="71B8CB32">
                      <wp:simplePos x="0" y="0"/>
                      <wp:positionH relativeFrom="column">
                        <wp:posOffset>1341120</wp:posOffset>
                      </wp:positionH>
                      <wp:positionV relativeFrom="paragraph">
                        <wp:posOffset>14605</wp:posOffset>
                      </wp:positionV>
                      <wp:extent cx="438150" cy="449580"/>
                      <wp:effectExtent l="0" t="0" r="19050" b="26670"/>
                      <wp:wrapNone/>
                      <wp:docPr id="539" name="Rectangle 5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787FE6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\F(11,10)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B1D156" id="Rectangle 539" o:spid="_x0000_s1221" style="position:absolute;margin-left:105.6pt;margin-top:1.15pt;width:34.5pt;height:35.4pt;z-index:25369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" fillcolor="window" strokecolor="windowText" strokeweight="1pt">
                      <v:textbox>
                        <w:txbxContent>
                          <w:p w:rsidR="00716AE0" w:rsidRPr="00787FE6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\F(11,10)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00096" behindDoc="1" locked="0" layoutInCell="1" allowOverlap="1" wp14:anchorId="59584023" wp14:editId="29A16C09">
                      <wp:simplePos x="0" y="0"/>
                      <wp:positionH relativeFrom="column">
                        <wp:posOffset>1812925</wp:posOffset>
                      </wp:positionH>
                      <wp:positionV relativeFrom="paragraph">
                        <wp:posOffset>13970</wp:posOffset>
                      </wp:positionV>
                      <wp:extent cx="438150" cy="449580"/>
                      <wp:effectExtent l="0" t="0" r="19050" b="26670"/>
                      <wp:wrapTight wrapText="bothSides">
                        <wp:wrapPolygon edited="0">
                          <wp:start x="0" y="0"/>
                          <wp:lineTo x="0" y="21966"/>
                          <wp:lineTo x="21600" y="21966"/>
                          <wp:lineTo x="21600" y="0"/>
                          <wp:lineTo x="0" y="0"/>
                        </wp:wrapPolygon>
                      </wp:wrapTight>
                      <wp:docPr id="540" name="Rectangle 5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787FE6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\F(4,3)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9584023" id="Rectangle 540" o:spid="_x0000_s1222" style="position:absolute;margin-left:142.75pt;margin-top:1.1pt;width:34.5pt;height:35.4pt;z-index:-249616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" fillcolor="window" strokecolor="windowText" strokeweight="1pt">
                      <v:textbox>
                        <w:txbxContent>
                          <w:p w:rsidR="00716AE0" w:rsidRPr="00787FE6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\F(4,3)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type="tight"/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01120" behindDoc="0" locked="0" layoutInCell="1" allowOverlap="1" wp14:anchorId="30BA6FA2" wp14:editId="7B5975EF">
                      <wp:simplePos x="0" y="0"/>
                      <wp:positionH relativeFrom="column">
                        <wp:posOffset>2287270</wp:posOffset>
                      </wp:positionH>
                      <wp:positionV relativeFrom="paragraph">
                        <wp:posOffset>15374</wp:posOffset>
                      </wp:positionV>
                      <wp:extent cx="438150" cy="449580"/>
                      <wp:effectExtent l="0" t="0" r="19050" b="26670"/>
                      <wp:wrapNone/>
                      <wp:docPr id="541" name="Rectangle 5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787FE6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\F(7,5)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BA6FA2" id="Rectangle 541" o:spid="_x0000_s1223" style="position:absolute;margin-left:180.1pt;margin-top:1.2pt;width:34.5pt;height:35.4pt;z-index:25370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" fillcolor="window" strokecolor="windowText" strokeweight="1pt">
                      <v:textbox>
                        <w:txbxContent>
                          <w:p w:rsidR="00716AE0" w:rsidRPr="00787FE6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\F(7,5)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B11839" w:rsidRDefault="00716AE0" w:rsidP="00C277BA">
            <w:pPr>
              <w:rPr>
                <w:rFonts w:ascii="Calibri" w:eastAsia="Calibri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\F(11,10)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\F(7,5)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\F(13,15)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\F(4,3)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</w:tr>
    </w:tbl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16AE0" w:rsidRPr="00B11839" w:rsidTr="00C277BA">
        <w:tc>
          <w:tcPr>
            <w:tcW w:w="9016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bookmarkStart w:id="2" w:name="_Hlk17409118"/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Order these fractions from smallest to largest. </w:t>
            </w:r>
          </w:p>
        </w:tc>
      </w:tr>
      <w:tr w:rsidR="00716AE0" w:rsidRPr="00B11839" w:rsidTr="00C277BA">
        <w:tc>
          <w:tcPr>
            <w:tcW w:w="9016" w:type="dxa"/>
          </w:tcPr>
          <w:p w:rsidR="00716AE0" w:rsidRPr="00B11839" w:rsidRDefault="00716AE0" w:rsidP="00C277BA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17504" behindDoc="1" locked="0" layoutInCell="1" allowOverlap="1" wp14:anchorId="320E5B18" wp14:editId="6BC97890">
                      <wp:simplePos x="0" y="0"/>
                      <wp:positionH relativeFrom="column">
                        <wp:posOffset>868680</wp:posOffset>
                      </wp:positionH>
                      <wp:positionV relativeFrom="paragraph">
                        <wp:posOffset>15875</wp:posOffset>
                      </wp:positionV>
                      <wp:extent cx="438150" cy="449580"/>
                      <wp:effectExtent l="0" t="0" r="19050" b="26670"/>
                      <wp:wrapTight wrapText="bothSides">
                        <wp:wrapPolygon edited="0">
                          <wp:start x="0" y="0"/>
                          <wp:lineTo x="0" y="21966"/>
                          <wp:lineTo x="21600" y="21966"/>
                          <wp:lineTo x="21600" y="0"/>
                          <wp:lineTo x="0" y="0"/>
                        </wp:wrapPolygon>
                      </wp:wrapTight>
                      <wp:docPr id="783" name="Rectangle 7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787FE6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\F(9,6)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0E5B18" id="Rectangle 783" o:spid="_x0000_s1224" style="position:absolute;margin-left:68.4pt;margin-top:1.25pt;width:34.5pt;height:35.4pt;z-index:-249598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" fillcolor="window" strokecolor="windowText" strokeweight="1pt">
                      <v:textbox>
                        <w:txbxContent>
                          <w:p w:rsidR="00716AE0" w:rsidRPr="00787FE6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\F(9,6)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type="tight"/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18528" behindDoc="0" locked="0" layoutInCell="1" allowOverlap="1" wp14:anchorId="2B232C24" wp14:editId="7F61366B">
                      <wp:simplePos x="0" y="0"/>
                      <wp:positionH relativeFrom="column">
                        <wp:posOffset>1341120</wp:posOffset>
                      </wp:positionH>
                      <wp:positionV relativeFrom="paragraph">
                        <wp:posOffset>14605</wp:posOffset>
                      </wp:positionV>
                      <wp:extent cx="438150" cy="449580"/>
                      <wp:effectExtent l="0" t="0" r="19050" b="26670"/>
                      <wp:wrapNone/>
                      <wp:docPr id="784" name="Rectangle 7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787FE6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\F(19,12)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232C24" id="Rectangle 784" o:spid="_x0000_s1225" style="position:absolute;margin-left:105.6pt;margin-top:1.15pt;width:34.5pt;height:35.4pt;z-index:25371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" fillcolor="window" strokecolor="windowText" strokeweight="1pt">
                      <v:textbox>
                        <w:txbxContent>
                          <w:p w:rsidR="00716AE0" w:rsidRPr="00787FE6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\F(19,12)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19552" behindDoc="1" locked="0" layoutInCell="1" allowOverlap="1" wp14:anchorId="4F71A2CD" wp14:editId="557F7D18">
                      <wp:simplePos x="0" y="0"/>
                      <wp:positionH relativeFrom="column">
                        <wp:posOffset>1812925</wp:posOffset>
                      </wp:positionH>
                      <wp:positionV relativeFrom="paragraph">
                        <wp:posOffset>13970</wp:posOffset>
                      </wp:positionV>
                      <wp:extent cx="438150" cy="449580"/>
                      <wp:effectExtent l="0" t="0" r="19050" b="26670"/>
                      <wp:wrapTight wrapText="bothSides">
                        <wp:wrapPolygon edited="0">
                          <wp:start x="0" y="0"/>
                          <wp:lineTo x="0" y="21966"/>
                          <wp:lineTo x="21600" y="21966"/>
                          <wp:lineTo x="21600" y="0"/>
                          <wp:lineTo x="0" y="0"/>
                        </wp:wrapPolygon>
                      </wp:wrapTight>
                      <wp:docPr id="785" name="Rectangle 7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787FE6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\F(16,10)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F71A2CD" id="Rectangle 785" o:spid="_x0000_s1226" style="position:absolute;margin-left:142.75pt;margin-top:1.1pt;width:34.5pt;height:35.4pt;z-index:-249596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" fillcolor="window" strokecolor="windowText" strokeweight="1pt">
                      <v:textbox>
                        <w:txbxContent>
                          <w:p w:rsidR="00716AE0" w:rsidRPr="00787FE6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\F(16,10)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type="tight"/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20576" behindDoc="0" locked="0" layoutInCell="1" allowOverlap="1" wp14:anchorId="16EEEDC5" wp14:editId="67244F31">
                      <wp:simplePos x="0" y="0"/>
                      <wp:positionH relativeFrom="column">
                        <wp:posOffset>2287270</wp:posOffset>
                      </wp:positionH>
                      <wp:positionV relativeFrom="paragraph">
                        <wp:posOffset>15374</wp:posOffset>
                      </wp:positionV>
                      <wp:extent cx="438150" cy="449580"/>
                      <wp:effectExtent l="0" t="0" r="19050" b="26670"/>
                      <wp:wrapNone/>
                      <wp:docPr id="786" name="Rectangle 7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787FE6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\F(9,5)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6EEEDC5" id="Rectangle 786" o:spid="_x0000_s1227" style="position:absolute;margin-left:180.1pt;margin-top:1.2pt;width:34.5pt;height:35.4pt;z-index:25372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" fillcolor="window" strokecolor="windowText" strokeweight="1pt">
                      <v:textbox>
                        <w:txbxContent>
                          <w:p w:rsidR="00716AE0" w:rsidRPr="00787FE6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\F(9,5)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6AE0" w:rsidRPr="00B11839" w:rsidRDefault="00716AE0" w:rsidP="00C277BA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\F(19,12)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\F(9,5)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\F(16,10)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\F(9,6)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</w:tr>
      <w:bookmarkEnd w:id="2"/>
    </w:tbl>
    <w:p w:rsidR="00716AE0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716AE0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716AE0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716AE0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716AE0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716AE0" w:rsidRPr="00807252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6 Add fractions with denominators which are not common multiples within 1</w:t>
      </w:r>
    </w:p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16AE0" w:rsidRPr="00B11839" w:rsidTr="00C277BA"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\F( 7,10) </w:instrTex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\F(19,20) </w:instrTex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16AE0" w:rsidRPr="00B11839" w:rsidTr="00C277BA"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\F(1,9)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\F(11,18)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\F(4,7)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\F(27,35)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716AE0" w:rsidRPr="00807252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7 Subtract fractions with denominators which are not common multiples within 1</w:t>
      </w:r>
    </w:p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16AE0" w:rsidRPr="00B11839" w:rsidTr="00C277BA"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\F(1,8)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\F(17,24) </w:instrTex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\F( 1,12) </w:instrTex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16AE0" w:rsidRPr="00B11839" w:rsidTr="00C277BA"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\F(7,12)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\F(11,35)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716AE0" w:rsidRPr="00807252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8 Solve missing number problems for addition and subtraction of fractions with denominators which are not common multiples within 1</w:t>
      </w:r>
    </w:p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9015" w:type="dxa"/>
        <w:tblLook w:val="04A0" w:firstRow="1" w:lastRow="0" w:firstColumn="1" w:lastColumn="0" w:noHBand="0" w:noVBand="1"/>
      </w:tblPr>
      <w:tblGrid>
        <w:gridCol w:w="3005"/>
        <w:gridCol w:w="3005"/>
        <w:gridCol w:w="3005"/>
      </w:tblGrid>
      <w:tr w:rsidR="00716AE0" w:rsidRPr="00B11839" w:rsidTr="00C277BA">
        <w:tc>
          <w:tcPr>
            <w:tcW w:w="3005" w:type="dxa"/>
          </w:tcPr>
          <w:p w:rsidR="00716AE0" w:rsidRPr="00B11839" w:rsidRDefault="00716AE0" w:rsidP="00C277BA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03168" behindDoc="0" locked="0" layoutInCell="1" allowOverlap="1" wp14:anchorId="76FF0694" wp14:editId="30AC5EAB">
                      <wp:simplePos x="0" y="0"/>
                      <wp:positionH relativeFrom="column">
                        <wp:posOffset>246744</wp:posOffset>
                      </wp:positionH>
                      <wp:positionV relativeFrom="page">
                        <wp:posOffset>14141</wp:posOffset>
                      </wp:positionV>
                      <wp:extent cx="438150" cy="449580"/>
                      <wp:effectExtent l="0" t="0" r="19050" b="26670"/>
                      <wp:wrapNone/>
                      <wp:docPr id="542" name="Rectangle 5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4038BF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4038BF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 w:rsidRPr="004038BF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\F( 3,20) </w:instrText>
                                  </w:r>
                                  <w:r w:rsidRPr="004038BF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FF0694" id="Rectangle 542" o:spid="_x0000_s1228" style="position:absolute;margin-left:19.45pt;margin-top:1.1pt;width:34.5pt;height:35.4pt;z-index:25370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" fillcolor="window" strokecolor="windowText" strokeweight="1pt">
                      <v:textbox>
                        <w:txbxContent>
                          <w:p w:rsidR="00716AE0" w:rsidRPr="004038BF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038BF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 w:rsidRPr="004038BF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\F( 3,20) </w:instrText>
                            </w:r>
                            <w:r w:rsidRPr="004038BF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716AE0" w:rsidRPr="00B11839" w:rsidRDefault="00716AE0" w:rsidP="00C277BA">
            <w:pPr>
              <w:rPr>
                <w:rFonts w:ascii="Calibri" w:eastAsia="Calibri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                =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3005" w:type="dxa"/>
          </w:tcPr>
          <w:p w:rsidR="00716AE0" w:rsidRPr="00B11839" w:rsidRDefault="00716AE0" w:rsidP="00C277BA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04192" behindDoc="0" locked="0" layoutInCell="1" allowOverlap="1" wp14:anchorId="5FB8862F" wp14:editId="45009E87">
                      <wp:simplePos x="0" y="0"/>
                      <wp:positionH relativeFrom="column">
                        <wp:posOffset>249562</wp:posOffset>
                      </wp:positionH>
                      <wp:positionV relativeFrom="page">
                        <wp:posOffset>14141</wp:posOffset>
                      </wp:positionV>
                      <wp:extent cx="438150" cy="449580"/>
                      <wp:effectExtent l="0" t="0" r="19050" b="26670"/>
                      <wp:wrapNone/>
                      <wp:docPr id="543" name="Rectangle 5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4038BF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4038BF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 w:rsidRPr="004038BF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\F( 3,10) </w:instrText>
                                  </w:r>
                                  <w:r w:rsidRPr="004038BF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B8862F" id="Rectangle 543" o:spid="_x0000_s1229" style="position:absolute;margin-left:19.65pt;margin-top:1.1pt;width:34.5pt;height:35.4pt;z-index:25370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" fillcolor="window" strokecolor="windowText" strokeweight="1pt">
                      <v:textbox>
                        <w:txbxContent>
                          <w:p w:rsidR="00716AE0" w:rsidRPr="004038BF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038BF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 w:rsidRPr="004038BF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\F( 3,10) </w:instrText>
                            </w:r>
                            <w:r w:rsidRPr="004038BF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716AE0" w:rsidRPr="00B11839" w:rsidRDefault="00716AE0" w:rsidP="00C277BA">
            <w:pPr>
              <w:rPr>
                <w:rFonts w:ascii="Calibri" w:eastAsia="Calibri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                =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3005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02144" behindDoc="0" locked="0" layoutInCell="1" allowOverlap="1" wp14:anchorId="43CE78A2" wp14:editId="62F6C5A7">
                      <wp:simplePos x="0" y="0"/>
                      <wp:positionH relativeFrom="column">
                        <wp:posOffset>-33124</wp:posOffset>
                      </wp:positionH>
                      <wp:positionV relativeFrom="page">
                        <wp:posOffset>20885</wp:posOffset>
                      </wp:positionV>
                      <wp:extent cx="438150" cy="449580"/>
                      <wp:effectExtent l="0" t="0" r="19050" b="26670"/>
                      <wp:wrapNone/>
                      <wp:docPr id="153" name="Rectangle 1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4038BF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4038BF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 w:rsidRPr="004038BF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\F(11,15) </w:instrText>
                                  </w:r>
                                  <w:r w:rsidRPr="004038BF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CE78A2" id="Rectangle 153" o:spid="_x0000_s1230" style="position:absolute;margin-left:-2.6pt;margin-top:1.65pt;width:34.5pt;height:35.4pt;z-index:25370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" fillcolor="window" strokecolor="windowText" strokeweight="1pt">
                      <v:textbox>
                        <w:txbxContent>
                          <w:p w:rsidR="00716AE0" w:rsidRPr="004038BF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038BF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 w:rsidRPr="004038BF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\F(11,15) </w:instrText>
                            </w:r>
                            <w:r w:rsidRPr="004038BF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              –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=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</w:tr>
    </w:tbl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9015" w:type="dxa"/>
        <w:tblLook w:val="04A0" w:firstRow="1" w:lastRow="0" w:firstColumn="1" w:lastColumn="0" w:noHBand="0" w:noVBand="1"/>
      </w:tblPr>
      <w:tblGrid>
        <w:gridCol w:w="3005"/>
        <w:gridCol w:w="3005"/>
        <w:gridCol w:w="3005"/>
      </w:tblGrid>
      <w:tr w:rsidR="00716AE0" w:rsidRPr="00B11839" w:rsidTr="00C277BA">
        <w:tc>
          <w:tcPr>
            <w:tcW w:w="3005" w:type="dxa"/>
          </w:tcPr>
          <w:p w:rsidR="00716AE0" w:rsidRPr="00B11839" w:rsidRDefault="00716AE0" w:rsidP="00C277BA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22624" behindDoc="0" locked="0" layoutInCell="1" allowOverlap="1" wp14:anchorId="3009799A" wp14:editId="768ACBEE">
                      <wp:simplePos x="0" y="0"/>
                      <wp:positionH relativeFrom="column">
                        <wp:posOffset>246744</wp:posOffset>
                      </wp:positionH>
                      <wp:positionV relativeFrom="page">
                        <wp:posOffset>14141</wp:posOffset>
                      </wp:positionV>
                      <wp:extent cx="438150" cy="449580"/>
                      <wp:effectExtent l="0" t="0" r="19050" b="26670"/>
                      <wp:wrapNone/>
                      <wp:docPr id="787" name="Rectangle 7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4038BF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\F(13,30)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09799A" id="Rectangle 787" o:spid="_x0000_s1231" style="position:absolute;margin-left:19.45pt;margin-top:1.1pt;width:34.5pt;height:35.4pt;z-index:25372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" fillcolor="window" strokecolor="windowText" strokeweight="1pt">
                      <v:textbox>
                        <w:txbxContent>
                          <w:p w:rsidR="00716AE0" w:rsidRPr="004038BF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\F(13,30)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716AE0" w:rsidRPr="00B11839" w:rsidRDefault="00716AE0" w:rsidP="00C277BA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                =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3005" w:type="dxa"/>
          </w:tcPr>
          <w:p w:rsidR="00716AE0" w:rsidRPr="00B11839" w:rsidRDefault="00716AE0" w:rsidP="00C277BA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23648" behindDoc="0" locked="0" layoutInCell="1" allowOverlap="1" wp14:anchorId="45BE5223" wp14:editId="3161D91D">
                      <wp:simplePos x="0" y="0"/>
                      <wp:positionH relativeFrom="column">
                        <wp:posOffset>249562</wp:posOffset>
                      </wp:positionH>
                      <wp:positionV relativeFrom="page">
                        <wp:posOffset>14141</wp:posOffset>
                      </wp:positionV>
                      <wp:extent cx="438150" cy="449580"/>
                      <wp:effectExtent l="0" t="0" r="19050" b="26670"/>
                      <wp:wrapNone/>
                      <wp:docPr id="788" name="Rectangle 7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4038BF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\F( 5,24)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BE5223" id="Rectangle 788" o:spid="_x0000_s1232" style="position:absolute;margin-left:19.65pt;margin-top:1.1pt;width:34.5pt;height:35.4pt;z-index:25372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" fillcolor="window" strokecolor="windowText" strokeweight="1pt">
                      <v:textbox>
                        <w:txbxContent>
                          <w:p w:rsidR="00716AE0" w:rsidRPr="004038BF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\F( 5,24)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716AE0" w:rsidRPr="00B11839" w:rsidRDefault="00716AE0" w:rsidP="00C277BA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                =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3005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21600" behindDoc="0" locked="0" layoutInCell="1" allowOverlap="1" wp14:anchorId="11D3038E" wp14:editId="673C2624">
                      <wp:simplePos x="0" y="0"/>
                      <wp:positionH relativeFrom="column">
                        <wp:posOffset>-33124</wp:posOffset>
                      </wp:positionH>
                      <wp:positionV relativeFrom="page">
                        <wp:posOffset>20885</wp:posOffset>
                      </wp:positionV>
                      <wp:extent cx="438150" cy="449580"/>
                      <wp:effectExtent l="0" t="0" r="19050" b="26670"/>
                      <wp:wrapNone/>
                      <wp:docPr id="789" name="Rectangle 7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16AE0" w:rsidRPr="004038BF" w:rsidRDefault="00716AE0" w:rsidP="00716AE0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\F(23,56)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D3038E" id="Rectangle 789" o:spid="_x0000_s1233" style="position:absolute;margin-left:-2.6pt;margin-top:1.65pt;width:34.5pt;height:35.4pt;z-index:25372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" fillcolor="window" strokecolor="windowText" strokeweight="1pt">
                      <v:textbox>
                        <w:txbxContent>
                          <w:p w:rsidR="00716AE0" w:rsidRPr="004038BF" w:rsidRDefault="00716AE0" w:rsidP="00716A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\F(23,56)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              –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=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</w:tr>
    </w:tbl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716AE0" w:rsidRPr="00807252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9 Add fractions with denominators which are not common multiples beyond 1 whole, writing answers as mixed numbers</w:t>
      </w:r>
    </w:p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16AE0" w:rsidRPr="00B11839" w:rsidTr="00C277BA"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\F(4,5)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\F(31,20) </w:instrTex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 xml:space="preserve"> or 1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\F(11,20) </w:instrTex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\F(6,7)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\F(19,14) </w:instrTex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 xml:space="preserve"> or 1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\F( 5,14) </w:instrTex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16AE0" w:rsidRPr="00B11839" w:rsidTr="00C277BA"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\F(4,5)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\F(22,15)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 xml:space="preserve"> or 1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\F(7,15)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\F(7,8)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\F(1,6)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\F(25,24)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 xml:space="preserve"> or 1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\F( 1,24)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716AE0" w:rsidRPr="00807252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10 Subtract a fraction from an improper fraction or mixed number with a denominator which is not a multiple of the denominator in the fraction and with 1 whole</w:t>
      </w:r>
    </w:p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16AE0" w:rsidRPr="00B11839" w:rsidTr="00C277BA"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t>1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\F(5,6) </w:instrTex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t>1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\F(1,6)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\F( 5,12) </w:instrTex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16AE0" w:rsidRPr="00B11839" w:rsidTr="00C277BA"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t>1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\F(5,6) </w:instrTex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t>1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\F(13,20)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highlight w:val="red"/>
          <w:lang w:val="en-US"/>
        </w:rPr>
      </w:pPr>
    </w:p>
    <w:p w:rsidR="00716AE0" w:rsidRPr="00807252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11 Solve missing number problems for addition and subtraction of fractions with denominators which are not common multiples beyond 1</w:t>
      </w:r>
    </w:p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9015" w:type="dxa"/>
        <w:tblLook w:val="04A0" w:firstRow="1" w:lastRow="0" w:firstColumn="1" w:lastColumn="0" w:noHBand="0" w:noVBand="1"/>
      </w:tblPr>
      <w:tblGrid>
        <w:gridCol w:w="3005"/>
        <w:gridCol w:w="3005"/>
        <w:gridCol w:w="3005"/>
      </w:tblGrid>
      <w:tr w:rsidR="00716AE0" w:rsidRPr="00B11839" w:rsidTr="00C277BA">
        <w:tc>
          <w:tcPr>
            <w:tcW w:w="3005" w:type="dxa"/>
          </w:tcPr>
          <w:p w:rsidR="00716AE0" w:rsidRPr="00B11839" w:rsidRDefault="00716AE0" w:rsidP="00C277BA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06240" behindDoc="1" locked="0" layoutInCell="1" allowOverlap="1" wp14:anchorId="09901ED4" wp14:editId="78FB6622">
                      <wp:simplePos x="0" y="0"/>
                      <wp:positionH relativeFrom="column">
                        <wp:posOffset>319628</wp:posOffset>
                      </wp:positionH>
                      <wp:positionV relativeFrom="page">
                        <wp:posOffset>18415</wp:posOffset>
                      </wp:positionV>
                      <wp:extent cx="438150" cy="449580"/>
                      <wp:effectExtent l="0" t="0" r="19050" b="26670"/>
                      <wp:wrapNone/>
                      <wp:docPr id="154" name="Rectangle 1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15A373" id="Rectangle 154" o:spid="_x0000_s1026" style="position:absolute;margin-left:25.15pt;margin-top:1.45pt;width:34.5pt;height:35.4pt;z-index:-249610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716AE0" w:rsidRPr="00B11839" w:rsidRDefault="00716AE0" w:rsidP="00C277BA">
            <w:pPr>
              <w:rPr>
                <w:rFonts w:ascii="Calibri" w:eastAsia="Calibri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t>1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\F(1,7)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    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\F(10,21)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   =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3005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05216" behindDoc="1" locked="0" layoutInCell="1" allowOverlap="1" wp14:anchorId="5F8A0C41" wp14:editId="4E04F4A7">
                      <wp:simplePos x="0" y="0"/>
                      <wp:positionH relativeFrom="column">
                        <wp:posOffset>-33020</wp:posOffset>
                      </wp:positionH>
                      <wp:positionV relativeFrom="page">
                        <wp:posOffset>19071</wp:posOffset>
                      </wp:positionV>
                      <wp:extent cx="438150" cy="449580"/>
                      <wp:effectExtent l="0" t="0" r="19050" b="26670"/>
                      <wp:wrapNone/>
                      <wp:docPr id="155" name="Rectangle 1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6330D5" id="Rectangle 155" o:spid="_x0000_s1026" style="position:absolute;margin-left:-2.6pt;margin-top:1.5pt;width:34.5pt;height:35.4pt;z-index:-249611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1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\F(5,56)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    </w:t>
            </w:r>
            <w:r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–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\F(3,8)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=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\F(5,7)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3005" w:type="dxa"/>
          </w:tcPr>
          <w:p w:rsidR="00716AE0" w:rsidRPr="00B11839" w:rsidRDefault="00716AE0" w:rsidP="00C277BA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07264" behindDoc="1" locked="0" layoutInCell="1" allowOverlap="1" wp14:anchorId="2F2A78BF" wp14:editId="0B66F535">
                      <wp:simplePos x="0" y="0"/>
                      <wp:positionH relativeFrom="column">
                        <wp:posOffset>250825</wp:posOffset>
                      </wp:positionH>
                      <wp:positionV relativeFrom="page">
                        <wp:posOffset>18867</wp:posOffset>
                      </wp:positionV>
                      <wp:extent cx="438150" cy="449580"/>
                      <wp:effectExtent l="0" t="0" r="19050" b="26670"/>
                      <wp:wrapNone/>
                      <wp:docPr id="156" name="Rectangle 1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34247C" id="Rectangle 156" o:spid="_x0000_s1026" style="position:absolute;margin-left:19.75pt;margin-top:1.5pt;width:34.5pt;height:35.4pt;z-index:-249609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716AE0" w:rsidRPr="00B11839" w:rsidRDefault="00716AE0" w:rsidP="00C277BA">
            <w:pPr>
              <w:rPr>
                <w:rFonts w:ascii="Calibri" w:eastAsia="Calibri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    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\F(13,15)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   = 1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</w:tc>
      </w:tr>
    </w:tbl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9015" w:type="dxa"/>
        <w:tblLook w:val="04A0" w:firstRow="1" w:lastRow="0" w:firstColumn="1" w:lastColumn="0" w:noHBand="0" w:noVBand="1"/>
      </w:tblPr>
      <w:tblGrid>
        <w:gridCol w:w="3005"/>
        <w:gridCol w:w="3005"/>
        <w:gridCol w:w="3005"/>
      </w:tblGrid>
      <w:tr w:rsidR="00716AE0" w:rsidRPr="00B11839" w:rsidTr="00C277BA">
        <w:tc>
          <w:tcPr>
            <w:tcW w:w="3005" w:type="dxa"/>
          </w:tcPr>
          <w:p w:rsidR="00716AE0" w:rsidRPr="00B11839" w:rsidRDefault="00716AE0" w:rsidP="00C277BA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25696" behindDoc="1" locked="0" layoutInCell="1" allowOverlap="1" wp14:anchorId="07D9A01D" wp14:editId="42E0324E">
                      <wp:simplePos x="0" y="0"/>
                      <wp:positionH relativeFrom="column">
                        <wp:posOffset>319628</wp:posOffset>
                      </wp:positionH>
                      <wp:positionV relativeFrom="page">
                        <wp:posOffset>18415</wp:posOffset>
                      </wp:positionV>
                      <wp:extent cx="438150" cy="449580"/>
                      <wp:effectExtent l="0" t="0" r="19050" b="26670"/>
                      <wp:wrapNone/>
                      <wp:docPr id="790" name="Rectangle 7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188B3D" id="Rectangle 790" o:spid="_x0000_s1026" style="position:absolute;margin-left:25.15pt;margin-top:1.45pt;width:34.5pt;height:35.4pt;z-index:-249590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716AE0" w:rsidRPr="00B11839" w:rsidRDefault="00716AE0" w:rsidP="00C277BA">
            <w:pPr>
              <w:rPr>
                <w:rFonts w:ascii="Calibri" w:eastAsia="Calibri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t>1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   </w:t>
            </w:r>
            <w:r>
              <w:rPr>
                <w:rFonts w:ascii="Calibri" w:eastAsia="Calibri" w:hAnsi="Calibri" w:cs="Times New Roman"/>
                <w:lang w:val="en-US"/>
              </w:rPr>
              <w:t xml:space="preserve"> </w:t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\F(13,40)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</w:t>
            </w:r>
            <w:r>
              <w:rPr>
                <w:rFonts w:ascii="Calibri" w:eastAsia="Calibri" w:hAnsi="Calibri" w:cs="Times New Roman"/>
                <w:lang w:val="en-US"/>
              </w:rPr>
              <w:t xml:space="preserve"> </w:t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=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\F(4,5)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3005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24672" behindDoc="1" locked="0" layoutInCell="1" allowOverlap="1" wp14:anchorId="2DF6B5E6" wp14:editId="6CAD110B">
                      <wp:simplePos x="0" y="0"/>
                      <wp:positionH relativeFrom="column">
                        <wp:posOffset>-33020</wp:posOffset>
                      </wp:positionH>
                      <wp:positionV relativeFrom="page">
                        <wp:posOffset>19071</wp:posOffset>
                      </wp:positionV>
                      <wp:extent cx="438150" cy="449580"/>
                      <wp:effectExtent l="0" t="0" r="19050" b="26670"/>
                      <wp:wrapNone/>
                      <wp:docPr id="791" name="Rectangle 7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E2699B" id="Rectangle 791" o:spid="_x0000_s1026" style="position:absolute;margin-left:-2.6pt;margin-top:1.5pt;width:34.5pt;height:35.4pt;z-index:-249591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1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\F(11,24)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    –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\F(5,8)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=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3005" w:type="dxa"/>
          </w:tcPr>
          <w:p w:rsidR="00716AE0" w:rsidRPr="00B11839" w:rsidRDefault="00716AE0" w:rsidP="00C277BA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26720" behindDoc="1" locked="0" layoutInCell="1" allowOverlap="1" wp14:anchorId="4673C0B1" wp14:editId="61B41D24">
                      <wp:simplePos x="0" y="0"/>
                      <wp:positionH relativeFrom="column">
                        <wp:posOffset>250825</wp:posOffset>
                      </wp:positionH>
                      <wp:positionV relativeFrom="page">
                        <wp:posOffset>18867</wp:posOffset>
                      </wp:positionV>
                      <wp:extent cx="438150" cy="449580"/>
                      <wp:effectExtent l="0" t="0" r="19050" b="26670"/>
                      <wp:wrapNone/>
                      <wp:docPr id="792" name="Rectangle 7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C07CA84" id="Rectangle 792" o:spid="_x0000_s1026" style="position:absolute;margin-left:19.75pt;margin-top:1.5pt;width:34.5pt;height:35.4pt;z-index:-249589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716AE0" w:rsidRPr="00B11839" w:rsidRDefault="00716AE0" w:rsidP="00C277BA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    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\F(7,10) </w:instrTex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   = 1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</w:tc>
      </w:tr>
    </w:tbl>
    <w:p w:rsidR="00716AE0" w:rsidRDefault="00716AE0" w:rsidP="00716AE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</w:p>
    <w:p w:rsidR="00716AE0" w:rsidRPr="00807252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12 Add a fraction to a mixed number with a denominator which is not a multiple of the denominator in the fraction, without regrouping</w:t>
      </w:r>
    </w:p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16AE0" w:rsidRPr="00B11839" w:rsidTr="00C277BA"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2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\F(13,20) </w:instrTex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1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1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\F(7,10) </w:instrTex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:rsidR="00716AE0" w:rsidRDefault="00716AE0" w:rsidP="00716AE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</w:p>
    <w:p w:rsidR="00716AE0" w:rsidRDefault="00716AE0" w:rsidP="00716AE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</w:p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lastRenderedPageBreak/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16AE0" w:rsidRPr="00B11839" w:rsidTr="00C277BA"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1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\F(1,6)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t>1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\F(23,30)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2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t>2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\F(14,15)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highlight w:val="red"/>
          <w:lang w:val="en-US"/>
        </w:rPr>
      </w:pPr>
    </w:p>
    <w:p w:rsidR="00716AE0" w:rsidRPr="00807252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13 Add a fraction to a mixed number with a denominator which is not a multiple of the denominator in the fraction, regrouping to make 1 more whole</w:t>
      </w:r>
    </w:p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16AE0" w:rsidRPr="00B11839" w:rsidTr="00C277BA">
        <w:tc>
          <w:tcPr>
            <w:tcW w:w="9016" w:type="dxa"/>
            <w:gridSpan w:val="2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Answer the questions below by regrouping to make 1 more whole. </w:t>
            </w:r>
          </w:p>
        </w:tc>
      </w:tr>
      <w:tr w:rsidR="00716AE0" w:rsidRPr="00B11839" w:rsidTr="00C277BA"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1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2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\F( 3,20) </w:instrTex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\F(4,5)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3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\F( 3,10) </w:instrTex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16AE0" w:rsidRPr="00B11839" w:rsidTr="00C277BA">
        <w:tc>
          <w:tcPr>
            <w:tcW w:w="9016" w:type="dxa"/>
            <w:gridSpan w:val="2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Answer the questions below by regrouping to make 1 more whole. </w:t>
            </w:r>
          </w:p>
        </w:tc>
      </w:tr>
      <w:tr w:rsidR="00716AE0" w:rsidRPr="00B11839" w:rsidTr="00C277BA"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1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\F(4,5)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2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\F(11,20)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\F(6,7)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3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\F( 5,14)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</w:p>
    <w:p w:rsidR="00716AE0" w:rsidRPr="00807252" w:rsidRDefault="00716AE0" w:rsidP="00716AE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14 Add a fraction to a mixed number with a denominator which is not a multiple of the denominator in the fraction by converting to an improper fraction</w:t>
      </w:r>
      <w:r w:rsidRPr="00807252">
        <w:rPr>
          <w:rFonts w:ascii="Calibri" w:eastAsia="Times New Roman" w:hAnsi="Calibri" w:cs="Times New Roman"/>
          <w:sz w:val="18"/>
          <w:szCs w:val="18"/>
          <w:lang w:val="en-US"/>
        </w:rPr>
        <w:t xml:space="preserve"> </w:t>
      </w:r>
    </w:p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16AE0" w:rsidRPr="0068211C" w:rsidTr="00C277BA">
        <w:tc>
          <w:tcPr>
            <w:tcW w:w="9016" w:type="dxa"/>
          </w:tcPr>
          <w:p w:rsidR="00716AE0" w:rsidRPr="0068211C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Now answer the questions above by converting mixed numbers to improper fractions. </w:t>
            </w:r>
          </w:p>
        </w:tc>
      </w:tr>
    </w:tbl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  <w:r w:rsidRPr="008401CA">
        <w:rPr>
          <w:rFonts w:ascii="Calibri" w:eastAsia="Times New Roman" w:hAnsi="Calibri" w:cs="Times New Roman"/>
          <w:sz w:val="18"/>
          <w:szCs w:val="18"/>
          <w:lang w:val="en-US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16AE0" w:rsidRPr="00B11839" w:rsidTr="00C277BA">
        <w:tc>
          <w:tcPr>
            <w:tcW w:w="9016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Now answer the questions above by converting mixed numbers to improper fractions. </w:t>
            </w:r>
          </w:p>
        </w:tc>
      </w:tr>
    </w:tbl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716AE0" w:rsidRPr="00807252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15 Add mixed numbers with denominators which are not common multiples, without regrouping</w:t>
      </w:r>
    </w:p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16AE0" w:rsidRPr="00B11839" w:rsidTr="00C277BA"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\F(1,6)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+ 2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4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\F(17,30) </w:instrTex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\F(3,7)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+ 1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t>3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\F(13,14) </w:instrTex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16AE0" w:rsidRPr="00B11839" w:rsidTr="00C277BA"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>
              <w:rPr>
                <w:rFonts w:ascii="Calibri" w:eastAsia="Calibri" w:hAnsi="Calibri" w:cs="Times New Roman"/>
                <w:lang w:val="en-US"/>
              </w:rPr>
              <w:t>1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t>3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\F(41,42)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\F(2,9)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>
              <w:rPr>
                <w:rFonts w:ascii="Calibri" w:eastAsia="Calibri" w:hAnsi="Calibri" w:cs="Times New Roman"/>
                <w:lang w:val="en-US"/>
              </w:rPr>
              <w:t>2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4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\F(13,18)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716AE0" w:rsidRPr="00807252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16 Add mixed numbers with denominators which are not common multiples, regrouping to make 1 more whole</w:t>
      </w:r>
    </w:p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16AE0" w:rsidRPr="00B11839" w:rsidTr="00C277BA">
        <w:tc>
          <w:tcPr>
            <w:tcW w:w="9016" w:type="dxa"/>
            <w:gridSpan w:val="2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Answer the questions below by regrouping to make 1 more whole. </w:t>
            </w:r>
          </w:p>
        </w:tc>
      </w:tr>
      <w:tr w:rsidR="00716AE0" w:rsidRPr="00B11839" w:rsidTr="00C277BA"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+ 2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\F(5,7)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5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\F( 3,14) </w:instrTex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+ 1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4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\F( 5,12) </w:instrTex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16AE0" w:rsidRPr="00B11839" w:rsidTr="00C277BA">
        <w:tc>
          <w:tcPr>
            <w:tcW w:w="9016" w:type="dxa"/>
            <w:gridSpan w:val="2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Answer the questions below by regrouping to make 1 more whole. </w:t>
            </w:r>
          </w:p>
        </w:tc>
      </w:tr>
      <w:tr w:rsidR="00716AE0" w:rsidRPr="00B11839" w:rsidTr="00C277BA"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+ 2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5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\F( 1,10)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\F(4,5)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+ 1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4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\F(11,20)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716AE0" w:rsidRPr="00807252" w:rsidRDefault="00716AE0" w:rsidP="00716AE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17 Add mixed numbers with denominators which are not common multiples by converting to improper fractions</w:t>
      </w:r>
      <w:r w:rsidRPr="00807252">
        <w:rPr>
          <w:rFonts w:ascii="Calibri" w:eastAsia="Times New Roman" w:hAnsi="Calibri" w:cs="Times New Roman"/>
          <w:sz w:val="18"/>
          <w:szCs w:val="18"/>
          <w:lang w:val="en-US"/>
        </w:rPr>
        <w:t xml:space="preserve"> </w:t>
      </w:r>
    </w:p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16AE0" w:rsidRPr="0068211C" w:rsidTr="00C277BA">
        <w:tc>
          <w:tcPr>
            <w:tcW w:w="9016" w:type="dxa"/>
          </w:tcPr>
          <w:p w:rsidR="00716AE0" w:rsidRPr="0068211C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Now answer the questions above by converting mixed numbers to improper fractions. </w:t>
            </w:r>
          </w:p>
        </w:tc>
      </w:tr>
    </w:tbl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  <w:r w:rsidRPr="008401CA">
        <w:rPr>
          <w:rFonts w:ascii="Calibri" w:eastAsia="Times New Roman" w:hAnsi="Calibri" w:cs="Times New Roman"/>
          <w:sz w:val="18"/>
          <w:szCs w:val="18"/>
          <w:lang w:val="en-US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16AE0" w:rsidRPr="00B11839" w:rsidTr="00C277BA">
        <w:tc>
          <w:tcPr>
            <w:tcW w:w="9016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Now answer the questions above by converting mixed numbers to improper fractions. </w:t>
            </w:r>
          </w:p>
        </w:tc>
      </w:tr>
    </w:tbl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716AE0" w:rsidRPr="00807252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18 Subtract a fraction from a mixed number with a denominator which is not a multiple of the denominator in the fraction, without regrouping</w:t>
      </w:r>
    </w:p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16AE0" w:rsidRPr="00B11839" w:rsidTr="00C277BA"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1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\F(4,5)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 –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1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\F( 1,20) </w:instrTex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 –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\F(1,7)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2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\F( 5,14) </w:instrTex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16AE0" w:rsidRPr="00B11839" w:rsidTr="00C277BA"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1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\F(6,7)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 –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1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\F( 3,28)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\F(5,9)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 –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2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\F( 1,18)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716AE0" w:rsidRPr="00807252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19 Subtract a fraction from a mixed number with a denominator which is not a multiple of the denominator in the fraction, regrouping to make 1 fewer whole</w:t>
      </w:r>
    </w:p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16AE0" w:rsidRPr="00B11839" w:rsidTr="00C277BA">
        <w:tc>
          <w:tcPr>
            <w:tcW w:w="9016" w:type="dxa"/>
            <w:gridSpan w:val="2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Answer the questions below by regrouping to make 1 fewer whole. </w:t>
            </w:r>
          </w:p>
        </w:tc>
      </w:tr>
      <w:tr w:rsidR="00716AE0" w:rsidRPr="00B11839" w:rsidTr="00C277BA"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1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\F( 9,20) </w:instrTex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1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\F(5,6) </w:instrTex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:rsidR="00716AE0" w:rsidRDefault="00716AE0" w:rsidP="00716AE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</w:p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lastRenderedPageBreak/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16AE0" w:rsidRPr="00B11839" w:rsidTr="00C277BA">
        <w:tc>
          <w:tcPr>
            <w:tcW w:w="9016" w:type="dxa"/>
            <w:gridSpan w:val="2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Answer the questions below by regrouping to make 1 fewer whole. </w:t>
            </w:r>
          </w:p>
        </w:tc>
      </w:tr>
      <w:tr w:rsidR="00716AE0" w:rsidRPr="00B11839" w:rsidTr="00C277BA"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\F(1,6)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1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\F(11,12)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1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\F(5,6) </w:instrTex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716AE0" w:rsidRPr="00807252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20 Subtract a fraction from a mixed number with a denominator which is not a multiple of the denominator in the fraction by converting to an improper fraction</w:t>
      </w:r>
    </w:p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16AE0" w:rsidRPr="0068211C" w:rsidTr="00C277BA">
        <w:tc>
          <w:tcPr>
            <w:tcW w:w="9016" w:type="dxa"/>
          </w:tcPr>
          <w:p w:rsidR="00716AE0" w:rsidRPr="0068211C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Now answer the questions above by converting mixed numbers to improper fractions. </w:t>
            </w:r>
          </w:p>
        </w:tc>
      </w:tr>
    </w:tbl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  <w:r w:rsidRPr="008401CA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16AE0" w:rsidRPr="00B11839" w:rsidTr="00C277BA">
        <w:tc>
          <w:tcPr>
            <w:tcW w:w="9016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Now answer the questions above by converting mixed numbers to improper fractions. </w:t>
            </w:r>
          </w:p>
        </w:tc>
      </w:tr>
    </w:tbl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716AE0" w:rsidRPr="00807252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21 Subtract mixed numbers with denominators which are not common multiples, without regrouping</w:t>
      </w:r>
    </w:p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16AE0" w:rsidRPr="00B11839" w:rsidTr="00C277BA"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1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1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\F( 1,12) </w:instrTex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1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1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\F( 1,10) </w:instrTex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16AE0" w:rsidRPr="00B11839" w:rsidTr="00C277BA"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1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1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\F( 4,15)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\F(7,9)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1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1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\F(29,72)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716AE0" w:rsidRPr="00807252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22 Subtract mixed numbers with denominators which are not common multiples, regrouping to make 1 fewer whole</w:t>
      </w:r>
    </w:p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16AE0" w:rsidRPr="00B11839" w:rsidTr="00C277BA">
        <w:tc>
          <w:tcPr>
            <w:tcW w:w="9016" w:type="dxa"/>
            <w:gridSpan w:val="2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Answer the questions below by regrouping to make 1 fewer whole. </w:t>
            </w:r>
          </w:p>
        </w:tc>
      </w:tr>
      <w:tr w:rsidR="00716AE0" w:rsidRPr="00B11839" w:rsidTr="00C277BA"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3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1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1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\F(13,15) </w:instrTex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3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1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1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\F(11,12) </w:instrTex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16AE0" w:rsidRPr="00B11839" w:rsidTr="00C277BA">
        <w:tc>
          <w:tcPr>
            <w:tcW w:w="9016" w:type="dxa"/>
            <w:gridSpan w:val="2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Answer the questions below by regrouping to make 1 fewer whole. </w:t>
            </w:r>
          </w:p>
        </w:tc>
      </w:tr>
      <w:tr w:rsidR="00716AE0" w:rsidRPr="00B11839" w:rsidTr="00C277BA"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3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1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1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\F(11,12)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4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1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t>2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\F( 9,10)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716AE0" w:rsidRPr="00807252" w:rsidRDefault="00716AE0" w:rsidP="00716AE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23 Subtract mixed numbers with denominators which are not common multiples by converting to improper fractions</w:t>
      </w:r>
      <w:r w:rsidRPr="00807252">
        <w:rPr>
          <w:rFonts w:ascii="Calibri" w:eastAsia="Times New Roman" w:hAnsi="Calibri" w:cs="Times New Roman"/>
          <w:sz w:val="18"/>
          <w:szCs w:val="18"/>
          <w:lang w:val="en-US"/>
        </w:rPr>
        <w:t xml:space="preserve"> </w:t>
      </w:r>
    </w:p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16AE0" w:rsidRPr="0068211C" w:rsidTr="00C277BA">
        <w:tc>
          <w:tcPr>
            <w:tcW w:w="9016" w:type="dxa"/>
          </w:tcPr>
          <w:p w:rsidR="00716AE0" w:rsidRPr="0068211C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Now answer the questions above by converting mixed numbers to improper fractions. </w:t>
            </w:r>
          </w:p>
        </w:tc>
      </w:tr>
    </w:tbl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  <w:r w:rsidRPr="008401CA">
        <w:rPr>
          <w:rFonts w:ascii="Calibri" w:eastAsia="Times New Roman" w:hAnsi="Calibri" w:cs="Times New Roman"/>
          <w:sz w:val="18"/>
          <w:szCs w:val="18"/>
          <w:lang w:val="en-US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16AE0" w:rsidRPr="00B11839" w:rsidTr="00C277BA">
        <w:tc>
          <w:tcPr>
            <w:tcW w:w="9016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Now answer the questions above by converting mixed numbers to improper fractions. </w:t>
            </w:r>
          </w:p>
        </w:tc>
      </w:tr>
    </w:tbl>
    <w:p w:rsidR="00716AE0" w:rsidRPr="009616FE" w:rsidRDefault="00716AE0" w:rsidP="00716AE0">
      <w:pPr>
        <w:pStyle w:val="NoSpacing"/>
      </w:pPr>
    </w:p>
    <w:p w:rsidR="00716AE0" w:rsidRPr="009616FE" w:rsidRDefault="00716AE0" w:rsidP="00716AE0">
      <w:pPr>
        <w:pStyle w:val="NoSpacing"/>
        <w:sectPr w:rsidR="00716AE0" w:rsidRPr="009616FE" w:rsidSect="0068211C">
          <w:headerReference w:type="default" r:id="rId20"/>
          <w:footerReference w:type="default" r:id="rId21"/>
          <w:type w:val="continuous"/>
          <w:pgSz w:w="11906" w:h="16838"/>
          <w:pgMar w:top="567" w:right="1440" w:bottom="567" w:left="1440" w:header="0" w:footer="0" w:gutter="0"/>
          <w:cols w:space="708"/>
          <w:docGrid w:linePitch="360"/>
        </w:sectPr>
      </w:pPr>
    </w:p>
    <w:p w:rsidR="00716AE0" w:rsidRPr="00807252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</w:pPr>
      <w:r w:rsidRPr="00807252"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  <w:t>24 Multiply unit fractions</w:t>
      </w:r>
    </w:p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</w:pPr>
      <w:r w:rsidRPr="0080725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16AE0" w:rsidRPr="00B11839" w:rsidTr="00C277BA">
        <w:tc>
          <w:tcPr>
            <w:tcW w:w="3005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Times New Roman" w:hAnsi="Calibri" w:cs="Times New Roman"/>
                <w:lang w:val="en-US"/>
              </w:rPr>
              <w:instrText xml:space="preserve"> EQ \F(1,3) </w:instrText>
            </w:r>
            <w:r w:rsidRPr="00B11839"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x </w:t>
            </w:r>
            <w:r w:rsidRPr="00B11839"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Times New Roman" w:hAnsi="Calibri" w:cs="Times New Roman"/>
                <w:lang w:val="en-US"/>
              </w:rPr>
              <w:instrText xml:space="preserve"> EQ \F(1,3) </w:instrText>
            </w:r>
            <w:r w:rsidRPr="00B11839"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Times New Roman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Times New Roman" w:hAnsi="Calibri" w:cs="Times New Roman"/>
                <w:b/>
                <w:bCs/>
                <w:lang w:val="en-US"/>
              </w:rPr>
              <w:instrText xml:space="preserve"> EQ \F(1,9) </w:instrText>
            </w:r>
            <w:r w:rsidRPr="00B11839">
              <w:rPr>
                <w:rFonts w:ascii="Calibri" w:eastAsia="Times New Roman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3005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Times New Roman" w:hAnsi="Calibri" w:cs="Times New Roman"/>
                <w:lang w:val="en-US"/>
              </w:rPr>
              <w:instrText xml:space="preserve"> EQ \F(3,5) </w:instrText>
            </w:r>
            <w:r w:rsidRPr="00B11839"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x </w:t>
            </w:r>
            <w:r w:rsidRPr="00B11839"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Times New Roman" w:hAnsi="Calibri" w:cs="Times New Roman"/>
                <w:lang w:val="en-US"/>
              </w:rPr>
              <w:instrText xml:space="preserve"> EQ \F(1,4) </w:instrText>
            </w:r>
            <w:r w:rsidRPr="00B11839"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Times New Roman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Times New Roman" w:hAnsi="Calibri" w:cs="Times New Roman"/>
                <w:b/>
                <w:bCs/>
                <w:lang w:val="en-US"/>
              </w:rPr>
              <w:instrText xml:space="preserve"> EQ \F( 3,20) </w:instrText>
            </w:r>
            <w:r w:rsidRPr="00B11839">
              <w:rPr>
                <w:rFonts w:ascii="Calibri" w:eastAsia="Times New Roman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3006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Times New Roman" w:hAnsi="Calibri" w:cs="Times New Roman"/>
                <w:lang w:val="en-US"/>
              </w:rPr>
              <w:instrText xml:space="preserve"> EQ \F(7,10) </w:instrText>
            </w:r>
            <w:r w:rsidRPr="00B11839"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x </w:t>
            </w:r>
            <w:r w:rsidRPr="00B11839"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Times New Roman" w:hAnsi="Calibri" w:cs="Times New Roman"/>
                <w:lang w:val="en-US"/>
              </w:rPr>
              <w:instrText xml:space="preserve"> EQ \F(1,2) </w:instrText>
            </w:r>
            <w:r w:rsidRPr="00B11839"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Times New Roman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Times New Roman" w:hAnsi="Calibri" w:cs="Times New Roman"/>
                <w:b/>
                <w:bCs/>
                <w:lang w:val="en-US"/>
              </w:rPr>
              <w:instrText xml:space="preserve"> EQ \F( 7,20) </w:instrText>
            </w:r>
            <w:r w:rsidRPr="00B11839">
              <w:rPr>
                <w:rFonts w:ascii="Calibri" w:eastAsia="Times New Roman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16AE0" w:rsidRPr="00B11839" w:rsidTr="00C277BA">
        <w:tc>
          <w:tcPr>
            <w:tcW w:w="3005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>
              <w:rPr>
                <w:rFonts w:ascii="Calibri" w:eastAsia="Times New Roman" w:hAnsi="Calibri" w:cs="Times New Roman"/>
                <w:lang w:val="en-US"/>
              </w:rPr>
              <w:instrText xml:space="preserve"> EQ \F(1,4) </w:instrText>
            </w:r>
            <w:r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x </w:t>
            </w:r>
            <w:r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>
              <w:rPr>
                <w:rFonts w:ascii="Calibri" w:eastAsia="Times New Roman" w:hAnsi="Calibri" w:cs="Times New Roman"/>
                <w:lang w:val="en-US"/>
              </w:rPr>
              <w:instrText xml:space="preserve"> EQ \F(1,4) </w:instrText>
            </w:r>
            <w:r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instrText xml:space="preserve"> EQ \F( 1,16) </w:instrTex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3005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>
              <w:rPr>
                <w:rFonts w:ascii="Calibri" w:eastAsia="Times New Roman" w:hAnsi="Calibri" w:cs="Times New Roman"/>
                <w:lang w:val="en-US"/>
              </w:rPr>
              <w:instrText xml:space="preserve"> EQ \F(3,4) </w:instrText>
            </w:r>
            <w:r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x </w:t>
            </w:r>
            <w:r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>
              <w:rPr>
                <w:rFonts w:ascii="Calibri" w:eastAsia="Times New Roman" w:hAnsi="Calibri" w:cs="Times New Roman"/>
                <w:lang w:val="en-US"/>
              </w:rPr>
              <w:instrText xml:space="preserve"> EQ \F(1,5) </w:instrText>
            </w:r>
            <w:r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Times New Roman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Times New Roman" w:hAnsi="Calibri" w:cs="Times New Roman"/>
                <w:b/>
                <w:bCs/>
                <w:lang w:val="en-US"/>
              </w:rPr>
              <w:instrText xml:space="preserve"> EQ \F( 3,20) </w:instrText>
            </w:r>
            <w:r w:rsidRPr="00B11839">
              <w:rPr>
                <w:rFonts w:ascii="Calibri" w:eastAsia="Times New Roman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3006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>
              <w:rPr>
                <w:rFonts w:ascii="Calibri" w:eastAsia="Times New Roman" w:hAnsi="Calibri" w:cs="Times New Roman"/>
                <w:lang w:val="en-US"/>
              </w:rPr>
              <w:instrText xml:space="preserve"> EQ \F(5,12) </w:instrText>
            </w:r>
            <w:r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x </w:t>
            </w:r>
            <w:r w:rsidRPr="00B11839"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Times New Roman" w:hAnsi="Calibri" w:cs="Times New Roman"/>
                <w:lang w:val="en-US"/>
              </w:rPr>
              <w:instrText xml:space="preserve"> EQ \F(1,2) </w:instrText>
            </w:r>
            <w:r w:rsidRPr="00B11839"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instrText xml:space="preserve"> EQ \F( 5,24) </w:instrTex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bdr w:val="none" w:sz="0" w:space="0" w:color="auto" w:frame="1"/>
          <w:lang w:val="en-US"/>
        </w:rPr>
      </w:pPr>
    </w:p>
    <w:p w:rsidR="00716AE0" w:rsidRPr="00807252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</w:pPr>
      <w:r w:rsidRPr="00807252"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  <w:t>25 Multiply non-unit fractions</w:t>
      </w:r>
    </w:p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16AE0" w:rsidRPr="00B11839" w:rsidTr="00C277BA"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Calibri" w:hAnsi="Calibri" w:cs="Times New Roman"/>
              </w:rPr>
            </w:pPr>
            <w:r w:rsidRPr="00B11839">
              <w:rPr>
                <w:rFonts w:ascii="Calibri" w:eastAsia="Calibri" w:hAnsi="Calibri" w:cs="Times New Roman"/>
              </w:rPr>
              <w:fldChar w:fldCharType="begin"/>
            </w:r>
            <w:r w:rsidRPr="00B11839">
              <w:rPr>
                <w:rFonts w:ascii="Calibri" w:eastAsia="Calibri" w:hAnsi="Calibri" w:cs="Times New Roman"/>
              </w:rPr>
              <w:instrText xml:space="preserve"> EQ \F(2,3) </w:instrText>
            </w:r>
            <w:r w:rsidRPr="00B11839">
              <w:rPr>
                <w:rFonts w:ascii="Calibri" w:eastAsia="Calibri" w:hAnsi="Calibri" w:cs="Times New Roman"/>
              </w:rPr>
              <w:fldChar w:fldCharType="end"/>
            </w:r>
            <w:r w:rsidRPr="00B11839">
              <w:rPr>
                <w:rFonts w:ascii="Calibri" w:eastAsia="Calibri" w:hAnsi="Calibri" w:cs="Times New Roman"/>
              </w:rPr>
              <w:t xml:space="preserve">x </w:t>
            </w:r>
            <w:r w:rsidRPr="00B11839">
              <w:rPr>
                <w:rFonts w:ascii="Calibri" w:eastAsia="Calibri" w:hAnsi="Calibri" w:cs="Times New Roman"/>
              </w:rPr>
              <w:fldChar w:fldCharType="begin"/>
            </w:r>
            <w:r w:rsidRPr="00B11839">
              <w:rPr>
                <w:rFonts w:ascii="Calibri" w:eastAsia="Calibri" w:hAnsi="Calibri" w:cs="Times New Roman"/>
              </w:rPr>
              <w:instrText xml:space="preserve"> EQ \F(2,3) </w:instrText>
            </w:r>
            <w:r w:rsidRPr="00B11839">
              <w:rPr>
                <w:rFonts w:ascii="Calibri" w:eastAsia="Calibri" w:hAnsi="Calibri" w:cs="Times New Roman"/>
              </w:rPr>
              <w:fldChar w:fldCharType="end"/>
            </w:r>
            <w:r w:rsidRPr="00B11839">
              <w:rPr>
                <w:rFonts w:ascii="Calibri" w:eastAsia="Calibri" w:hAnsi="Calibri" w:cs="Times New Roman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</w:rPr>
              <w:instrText xml:space="preserve"> EQ \F(4,9) </w:instrText>
            </w:r>
            <w:r w:rsidRPr="00B11839"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Times New Roman" w:hAnsi="Calibri" w:cs="Calibri"/>
                <w:color w:val="3B444E"/>
                <w:lang w:eastAsia="en-GB"/>
              </w:rPr>
            </w:pPr>
            <w:r w:rsidRPr="00B11839">
              <w:rPr>
                <w:rFonts w:ascii="Calibri" w:eastAsia="Calibri" w:hAnsi="Calibri" w:cs="Times New Roman"/>
              </w:rPr>
              <w:fldChar w:fldCharType="begin"/>
            </w:r>
            <w:r w:rsidRPr="00B11839">
              <w:rPr>
                <w:rFonts w:ascii="Calibri" w:eastAsia="Calibri" w:hAnsi="Calibri" w:cs="Times New Roman"/>
              </w:rPr>
              <w:instrText xml:space="preserve"> EQ \F(3,5) </w:instrText>
            </w:r>
            <w:r w:rsidRPr="00B11839">
              <w:rPr>
                <w:rFonts w:ascii="Calibri" w:eastAsia="Calibri" w:hAnsi="Calibri" w:cs="Times New Roman"/>
              </w:rPr>
              <w:fldChar w:fldCharType="end"/>
            </w:r>
            <w:r w:rsidRPr="00B11839">
              <w:rPr>
                <w:rFonts w:ascii="Calibri" w:eastAsia="Calibri" w:hAnsi="Calibri" w:cs="Times New Roman"/>
              </w:rPr>
              <w:t xml:space="preserve">x </w:t>
            </w:r>
            <w:r w:rsidRPr="00B11839">
              <w:rPr>
                <w:rFonts w:ascii="Calibri" w:eastAsia="Calibri" w:hAnsi="Calibri" w:cs="Times New Roman"/>
              </w:rPr>
              <w:fldChar w:fldCharType="begin"/>
            </w:r>
            <w:r w:rsidRPr="00B11839">
              <w:rPr>
                <w:rFonts w:ascii="Calibri" w:eastAsia="Calibri" w:hAnsi="Calibri" w:cs="Times New Roman"/>
              </w:rPr>
              <w:instrText xml:space="preserve"> EQ \F(3,4) </w:instrText>
            </w:r>
            <w:r w:rsidRPr="00B11839">
              <w:rPr>
                <w:rFonts w:ascii="Calibri" w:eastAsia="Calibri" w:hAnsi="Calibri" w:cs="Times New Roman"/>
              </w:rPr>
              <w:fldChar w:fldCharType="end"/>
            </w:r>
            <w:r w:rsidRPr="00B11839">
              <w:rPr>
                <w:rFonts w:ascii="Calibri" w:eastAsia="Calibri" w:hAnsi="Calibri" w:cs="Times New Roman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</w:rPr>
              <w:instrText xml:space="preserve"> EQ \F( 9,20) </w:instrText>
            </w:r>
            <w:r w:rsidRPr="00B11839"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</w:tr>
    </w:tbl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16AE0" w:rsidRPr="00B11839" w:rsidTr="00C277BA"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\F(4,5)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B11839">
              <w:rPr>
                <w:rFonts w:ascii="Calibri" w:eastAsia="Calibri" w:hAnsi="Calibri" w:cs="Times New Roman"/>
              </w:rPr>
              <w:t xml:space="preserve">x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\F(4,5)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B11839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\F(16,25)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Times New Roman" w:hAnsi="Calibri" w:cs="Calibri"/>
                <w:color w:val="3B444E"/>
                <w:lang w:eastAsia="en-GB"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\F(2,5)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B11839">
              <w:rPr>
                <w:rFonts w:ascii="Calibri" w:eastAsia="Calibri" w:hAnsi="Calibri" w:cs="Times New Roman"/>
              </w:rPr>
              <w:t xml:space="preserve">x </w:t>
            </w:r>
            <w:r w:rsidRPr="00B11839">
              <w:rPr>
                <w:rFonts w:ascii="Calibri" w:eastAsia="Calibri" w:hAnsi="Calibri" w:cs="Times New Roman"/>
              </w:rPr>
              <w:fldChar w:fldCharType="begin"/>
            </w:r>
            <w:r w:rsidRPr="00B11839">
              <w:rPr>
                <w:rFonts w:ascii="Calibri" w:eastAsia="Calibri" w:hAnsi="Calibri" w:cs="Times New Roman"/>
              </w:rPr>
              <w:instrText xml:space="preserve"> EQ \F(3,4) </w:instrText>
            </w:r>
            <w:r w:rsidRPr="00B11839">
              <w:rPr>
                <w:rFonts w:ascii="Calibri" w:eastAsia="Calibri" w:hAnsi="Calibri" w:cs="Times New Roman"/>
              </w:rPr>
              <w:fldChar w:fldCharType="end"/>
            </w:r>
            <w:r w:rsidRPr="00B11839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\F( 6,20)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</w:tr>
    </w:tbl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</w:pPr>
    </w:p>
    <w:p w:rsidR="00716AE0" w:rsidRPr="00807252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26 Multiply non-unit fractions, simplifying at the end</w:t>
      </w:r>
    </w:p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16AE0" w:rsidRPr="00B11839" w:rsidTr="00C277BA">
        <w:tc>
          <w:tcPr>
            <w:tcW w:w="9016" w:type="dxa"/>
            <w:gridSpan w:val="2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bCs/>
                <w:bdr w:val="none" w:sz="0" w:space="0" w:color="auto" w:frame="1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bdr w:val="none" w:sz="0" w:space="0" w:color="auto" w:frame="1"/>
                <w:lang w:val="en-US"/>
              </w:rPr>
              <w:t xml:space="preserve">For the questions below, simplify your answer after multiplying. </w:t>
            </w:r>
          </w:p>
        </w:tc>
      </w:tr>
      <w:tr w:rsidR="00716AE0" w:rsidRPr="00B11839" w:rsidTr="00C277BA"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Calibri" w:hAnsi="Calibri" w:cs="Times New Roman"/>
              </w:rPr>
            </w:pPr>
            <w:r w:rsidRPr="00B11839">
              <w:rPr>
                <w:rFonts w:ascii="Calibri" w:eastAsia="Calibri" w:hAnsi="Calibri" w:cs="Times New Roman"/>
              </w:rPr>
              <w:fldChar w:fldCharType="begin"/>
            </w:r>
            <w:r w:rsidRPr="00B11839">
              <w:rPr>
                <w:rFonts w:ascii="Calibri" w:eastAsia="Calibri" w:hAnsi="Calibri" w:cs="Times New Roman"/>
              </w:rPr>
              <w:instrText xml:space="preserve"> EQ \F(3,4) </w:instrText>
            </w:r>
            <w:r w:rsidRPr="00B11839">
              <w:rPr>
                <w:rFonts w:ascii="Calibri" w:eastAsia="Calibri" w:hAnsi="Calibri" w:cs="Times New Roman"/>
              </w:rPr>
              <w:fldChar w:fldCharType="end"/>
            </w:r>
            <w:r w:rsidRPr="00B11839">
              <w:rPr>
                <w:rFonts w:ascii="Calibri" w:eastAsia="Calibri" w:hAnsi="Calibri" w:cs="Times New Roman"/>
              </w:rPr>
              <w:t xml:space="preserve">x </w:t>
            </w:r>
            <w:r w:rsidRPr="00B11839">
              <w:rPr>
                <w:rFonts w:ascii="Calibri" w:eastAsia="Calibri" w:hAnsi="Calibri" w:cs="Times New Roman"/>
              </w:rPr>
              <w:fldChar w:fldCharType="begin"/>
            </w:r>
            <w:r w:rsidRPr="00B11839">
              <w:rPr>
                <w:rFonts w:ascii="Calibri" w:eastAsia="Calibri" w:hAnsi="Calibri" w:cs="Times New Roman"/>
              </w:rPr>
              <w:instrText xml:space="preserve"> EQ \F(8,9) </w:instrText>
            </w:r>
            <w:r w:rsidRPr="00B11839">
              <w:rPr>
                <w:rFonts w:ascii="Calibri" w:eastAsia="Calibri" w:hAnsi="Calibri" w:cs="Times New Roman"/>
              </w:rPr>
              <w:fldChar w:fldCharType="end"/>
            </w:r>
            <w:r w:rsidRPr="00B11839">
              <w:rPr>
                <w:rFonts w:ascii="Calibri" w:eastAsia="Calibri" w:hAnsi="Calibri" w:cs="Times New Roman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</w:rPr>
              <w:instrText xml:space="preserve"> EQ \F(2,3) </w:instrText>
            </w:r>
            <w:r w:rsidRPr="00B11839"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Times New Roman" w:hAnsi="Calibri" w:cs="Calibri"/>
                <w:color w:val="3B444E"/>
                <w:lang w:eastAsia="en-GB"/>
              </w:rPr>
            </w:pPr>
            <w:r w:rsidRPr="00B11839">
              <w:rPr>
                <w:rFonts w:ascii="Calibri" w:eastAsia="Calibri" w:hAnsi="Calibri" w:cs="Times New Roman"/>
              </w:rPr>
              <w:fldChar w:fldCharType="begin"/>
            </w:r>
            <w:r w:rsidRPr="00B11839">
              <w:rPr>
                <w:rFonts w:ascii="Calibri" w:eastAsia="Calibri" w:hAnsi="Calibri" w:cs="Times New Roman"/>
              </w:rPr>
              <w:instrText xml:space="preserve"> EQ \F(7,10) </w:instrText>
            </w:r>
            <w:r w:rsidRPr="00B11839">
              <w:rPr>
                <w:rFonts w:ascii="Calibri" w:eastAsia="Calibri" w:hAnsi="Calibri" w:cs="Times New Roman"/>
              </w:rPr>
              <w:fldChar w:fldCharType="end"/>
            </w:r>
            <w:r w:rsidRPr="00B11839">
              <w:rPr>
                <w:rFonts w:ascii="Calibri" w:eastAsia="Calibri" w:hAnsi="Calibri" w:cs="Times New Roman"/>
              </w:rPr>
              <w:t xml:space="preserve">x </w:t>
            </w:r>
            <w:r w:rsidRPr="00B11839">
              <w:rPr>
                <w:rFonts w:ascii="Calibri" w:eastAsia="Calibri" w:hAnsi="Calibri" w:cs="Times New Roman"/>
              </w:rPr>
              <w:fldChar w:fldCharType="begin"/>
            </w:r>
            <w:r w:rsidRPr="00B11839">
              <w:rPr>
                <w:rFonts w:ascii="Calibri" w:eastAsia="Calibri" w:hAnsi="Calibri" w:cs="Times New Roman"/>
              </w:rPr>
              <w:instrText xml:space="preserve"> EQ \F(5,10) </w:instrText>
            </w:r>
            <w:r w:rsidRPr="00B11839">
              <w:rPr>
                <w:rFonts w:ascii="Calibri" w:eastAsia="Calibri" w:hAnsi="Calibri" w:cs="Times New Roman"/>
              </w:rPr>
              <w:fldChar w:fldCharType="end"/>
            </w:r>
            <w:r w:rsidRPr="00B11839">
              <w:rPr>
                <w:rFonts w:ascii="Calibri" w:eastAsia="Calibri" w:hAnsi="Calibri" w:cs="Times New Roman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</w:rPr>
              <w:instrText xml:space="preserve"> EQ \F( 7,20) </w:instrText>
            </w:r>
            <w:r w:rsidRPr="00B11839"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</w:tr>
    </w:tbl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16AE0" w:rsidRPr="00B11839" w:rsidTr="00C277BA">
        <w:tc>
          <w:tcPr>
            <w:tcW w:w="9016" w:type="dxa"/>
            <w:gridSpan w:val="2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bCs/>
                <w:bdr w:val="none" w:sz="0" w:space="0" w:color="auto" w:frame="1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bdr w:val="none" w:sz="0" w:space="0" w:color="auto" w:frame="1"/>
                <w:lang w:val="en-US"/>
              </w:rPr>
              <w:t xml:space="preserve">For the questions below, simplify your answer after multiplying. </w:t>
            </w:r>
          </w:p>
        </w:tc>
      </w:tr>
      <w:tr w:rsidR="00716AE0" w:rsidRPr="00B11839" w:rsidTr="00C277BA"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\F(4,5)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B11839">
              <w:rPr>
                <w:rFonts w:ascii="Calibri" w:eastAsia="Calibri" w:hAnsi="Calibri" w:cs="Times New Roman"/>
              </w:rPr>
              <w:t xml:space="preserve">x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\F(5,6)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B11839">
              <w:rPr>
                <w:rFonts w:ascii="Calibri" w:eastAsia="Calibri" w:hAnsi="Calibri" w:cs="Times New Roman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</w:rPr>
              <w:instrText xml:space="preserve"> EQ \F(2,3) </w:instrText>
            </w:r>
            <w:r w:rsidRPr="00B11839"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Times New Roman" w:hAnsi="Calibri" w:cs="Calibri"/>
                <w:color w:val="3B444E"/>
                <w:lang w:eastAsia="en-GB"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\F(8,10)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B11839">
              <w:rPr>
                <w:rFonts w:ascii="Calibri" w:eastAsia="Calibri" w:hAnsi="Calibri" w:cs="Times New Roman"/>
              </w:rPr>
              <w:t xml:space="preserve">x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\F(4,10)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B11839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\F( 8,25)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</w:tr>
    </w:tbl>
    <w:p w:rsidR="00716AE0" w:rsidRPr="00807252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</w:pPr>
      <w:r w:rsidRPr="00807252"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  <w:lastRenderedPageBreak/>
        <w:t>27 Divide fractions by whole numbers</w:t>
      </w:r>
    </w:p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</w:pPr>
      <w:r w:rsidRPr="0080725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16AE0" w:rsidRPr="00B11839" w:rsidTr="00C277BA">
        <w:tc>
          <w:tcPr>
            <w:tcW w:w="3005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Times New Roman" w:hAnsi="Calibri" w:cs="Times New Roman"/>
                <w:lang w:val="en-US"/>
              </w:rPr>
              <w:instrText xml:space="preserve"> EQ \F(1,3) </w:instrText>
            </w:r>
            <w:r w:rsidRPr="00B11839"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Times New Roman" w:hAnsi="Calibri" w:cs="Times New Roman"/>
                <w:bCs/>
                <w:lang w:val="en-US"/>
              </w:rPr>
              <w:t xml:space="preserve">÷ 3 </w:t>
            </w: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= </w:t>
            </w:r>
            <w:r w:rsidRPr="00B11839">
              <w:rPr>
                <w:rFonts w:ascii="Calibri" w:eastAsia="Times New Roman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Times New Roman" w:hAnsi="Calibri" w:cs="Times New Roman"/>
                <w:b/>
                <w:bCs/>
                <w:lang w:val="en-US"/>
              </w:rPr>
              <w:instrText xml:space="preserve"> EQ \F(1,9) </w:instrText>
            </w:r>
            <w:r w:rsidRPr="00B11839">
              <w:rPr>
                <w:rFonts w:ascii="Calibri" w:eastAsia="Times New Roman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3005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Times New Roman" w:hAnsi="Calibri" w:cs="Times New Roman"/>
                <w:lang w:val="en-US"/>
              </w:rPr>
              <w:instrText xml:space="preserve"> EQ \F(3,5) </w:instrText>
            </w:r>
            <w:r w:rsidRPr="00B11839"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Times New Roman" w:hAnsi="Calibri" w:cs="Times New Roman"/>
                <w:bCs/>
                <w:lang w:val="en-US"/>
              </w:rPr>
              <w:t xml:space="preserve">÷ 4 </w:t>
            </w: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= </w:t>
            </w:r>
            <w:r w:rsidRPr="00B11839">
              <w:rPr>
                <w:rFonts w:ascii="Calibri" w:eastAsia="Times New Roman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Times New Roman" w:hAnsi="Calibri" w:cs="Times New Roman"/>
                <w:b/>
                <w:bCs/>
                <w:lang w:val="en-US"/>
              </w:rPr>
              <w:instrText xml:space="preserve"> EQ \F( 3,20) </w:instrText>
            </w:r>
            <w:r w:rsidRPr="00B11839">
              <w:rPr>
                <w:rFonts w:ascii="Calibri" w:eastAsia="Times New Roman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3006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Times New Roman" w:hAnsi="Calibri" w:cs="Times New Roman"/>
                <w:lang w:val="en-US"/>
              </w:rPr>
              <w:instrText xml:space="preserve"> EQ \F(7,10) </w:instrText>
            </w:r>
            <w:r w:rsidRPr="00B11839"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Times New Roman" w:hAnsi="Calibri" w:cs="Times New Roman"/>
                <w:bCs/>
                <w:lang w:val="en-US"/>
              </w:rPr>
              <w:t xml:space="preserve">÷ 2 </w:t>
            </w: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= </w:t>
            </w:r>
            <w:r w:rsidRPr="00B11839">
              <w:rPr>
                <w:rFonts w:ascii="Calibri" w:eastAsia="Times New Roman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Times New Roman" w:hAnsi="Calibri" w:cs="Times New Roman"/>
                <w:b/>
                <w:bCs/>
                <w:lang w:val="en-US"/>
              </w:rPr>
              <w:instrText xml:space="preserve"> EQ \F(7,20) </w:instrText>
            </w:r>
            <w:r w:rsidRPr="00B11839">
              <w:rPr>
                <w:rFonts w:ascii="Calibri" w:eastAsia="Times New Roman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16AE0" w:rsidRPr="00B11839" w:rsidTr="00C277BA">
        <w:tc>
          <w:tcPr>
            <w:tcW w:w="3005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>
              <w:rPr>
                <w:rFonts w:ascii="Calibri" w:eastAsia="Times New Roman" w:hAnsi="Calibri" w:cs="Times New Roman"/>
                <w:lang w:val="en-US"/>
              </w:rPr>
              <w:instrText xml:space="preserve"> EQ \F(1,4) </w:instrText>
            </w:r>
            <w:r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Times New Roman" w:hAnsi="Calibri" w:cs="Times New Roman"/>
                <w:bCs/>
                <w:lang w:val="en-US"/>
              </w:rPr>
              <w:t xml:space="preserve">÷ </w:t>
            </w:r>
            <w:r>
              <w:rPr>
                <w:rFonts w:ascii="Calibri" w:eastAsia="Times New Roman" w:hAnsi="Calibri" w:cs="Times New Roman"/>
                <w:bCs/>
                <w:lang w:val="en-US"/>
              </w:rPr>
              <w:t>2</w:t>
            </w:r>
            <w:r w:rsidRPr="00B11839">
              <w:rPr>
                <w:rFonts w:ascii="Calibri" w:eastAsia="Times New Roman" w:hAnsi="Calibri" w:cs="Times New Roman"/>
                <w:bCs/>
                <w:lang w:val="en-US"/>
              </w:rPr>
              <w:t xml:space="preserve"> </w:t>
            </w: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=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instrText xml:space="preserve"> EQ \F(1,8) </w:instrTex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3005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>
              <w:rPr>
                <w:rFonts w:ascii="Calibri" w:eastAsia="Times New Roman" w:hAnsi="Calibri" w:cs="Times New Roman"/>
                <w:lang w:val="en-US"/>
              </w:rPr>
              <w:instrText xml:space="preserve"> EQ \F(3,4) </w:instrText>
            </w:r>
            <w:r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Times New Roman" w:hAnsi="Calibri" w:cs="Times New Roman"/>
                <w:bCs/>
                <w:lang w:val="en-US"/>
              </w:rPr>
              <w:t xml:space="preserve">÷ </w:t>
            </w:r>
            <w:r>
              <w:rPr>
                <w:rFonts w:ascii="Calibri" w:eastAsia="Times New Roman" w:hAnsi="Calibri" w:cs="Times New Roman"/>
                <w:bCs/>
                <w:lang w:val="en-US"/>
              </w:rPr>
              <w:t>5</w:t>
            </w:r>
            <w:r w:rsidRPr="00B11839">
              <w:rPr>
                <w:rFonts w:ascii="Calibri" w:eastAsia="Times New Roman" w:hAnsi="Calibri" w:cs="Times New Roman"/>
                <w:bCs/>
                <w:lang w:val="en-US"/>
              </w:rPr>
              <w:t xml:space="preserve"> </w:t>
            </w: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= </w:t>
            </w:r>
            <w:r w:rsidRPr="00B11839">
              <w:rPr>
                <w:rFonts w:ascii="Calibri" w:eastAsia="Times New Roman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Times New Roman" w:hAnsi="Calibri" w:cs="Times New Roman"/>
                <w:b/>
                <w:bCs/>
                <w:lang w:val="en-US"/>
              </w:rPr>
              <w:instrText xml:space="preserve"> EQ \F( 3,20) </w:instrText>
            </w:r>
            <w:r w:rsidRPr="00B11839">
              <w:rPr>
                <w:rFonts w:ascii="Calibri" w:eastAsia="Times New Roman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3006" w:type="dxa"/>
          </w:tcPr>
          <w:p w:rsidR="00716AE0" w:rsidRPr="00B11839" w:rsidRDefault="00716AE0" w:rsidP="00C277BA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>
              <w:rPr>
                <w:rFonts w:ascii="Calibri" w:eastAsia="Times New Roman" w:hAnsi="Calibri" w:cs="Times New Roman"/>
                <w:lang w:val="en-US"/>
              </w:rPr>
              <w:instrText xml:space="preserve"> EQ \F(3,10) </w:instrText>
            </w:r>
            <w:r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Times New Roman" w:hAnsi="Calibri" w:cs="Times New Roman"/>
                <w:bCs/>
                <w:lang w:val="en-US"/>
              </w:rPr>
              <w:t xml:space="preserve">÷ </w:t>
            </w:r>
            <w:r>
              <w:rPr>
                <w:rFonts w:ascii="Calibri" w:eastAsia="Times New Roman" w:hAnsi="Calibri" w:cs="Times New Roman"/>
                <w:bCs/>
                <w:lang w:val="en-US"/>
              </w:rPr>
              <w:t>5</w:t>
            </w:r>
            <w:r w:rsidRPr="00B11839">
              <w:rPr>
                <w:rFonts w:ascii="Calibri" w:eastAsia="Times New Roman" w:hAnsi="Calibri" w:cs="Times New Roman"/>
                <w:bCs/>
                <w:lang w:val="en-US"/>
              </w:rPr>
              <w:t xml:space="preserve"> </w:t>
            </w: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=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instrText xml:space="preserve"> EQ \F(3,50) </w:instrTex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16AE0" w:rsidRPr="00807252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28 Find the fraction that lies halfway between two fractions</w:t>
      </w:r>
    </w:p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16AE0" w:rsidRPr="00B11839" w:rsidTr="00C277BA"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Calibri" w:hAnsi="Calibri" w:cs="Times New Roman"/>
              </w:rPr>
            </w:pPr>
            <w:r w:rsidRPr="00B11839">
              <w:rPr>
                <w:rFonts w:ascii="Calibri" w:eastAsia="Calibri" w:hAnsi="Calibri" w:cs="Times New Roman"/>
              </w:rPr>
              <w:t xml:space="preserve">Find the midpoint of </w:t>
            </w:r>
            <w:r w:rsidRPr="00B11839">
              <w:rPr>
                <w:rFonts w:ascii="Calibri" w:eastAsia="Calibri" w:hAnsi="Calibri" w:cs="Times New Roman"/>
              </w:rPr>
              <w:fldChar w:fldCharType="begin"/>
            </w:r>
            <w:r w:rsidRPr="00B11839">
              <w:rPr>
                <w:rFonts w:ascii="Calibri" w:eastAsia="Calibri" w:hAnsi="Calibri" w:cs="Times New Roman"/>
              </w:rPr>
              <w:instrText xml:space="preserve"> EQ \F(1,5) </w:instrText>
            </w:r>
            <w:r w:rsidRPr="00B11839">
              <w:rPr>
                <w:rFonts w:ascii="Calibri" w:eastAsia="Calibri" w:hAnsi="Calibri" w:cs="Times New Roman"/>
              </w:rPr>
              <w:fldChar w:fldCharType="end"/>
            </w:r>
            <w:r w:rsidRPr="00B11839">
              <w:rPr>
                <w:rFonts w:ascii="Calibri" w:eastAsia="Calibri" w:hAnsi="Calibri" w:cs="Times New Roman"/>
              </w:rPr>
              <w:t xml:space="preserve">and </w:t>
            </w:r>
            <w:r w:rsidRPr="00B11839">
              <w:rPr>
                <w:rFonts w:ascii="Calibri" w:eastAsia="Calibri" w:hAnsi="Calibri" w:cs="Times New Roman"/>
              </w:rPr>
              <w:fldChar w:fldCharType="begin"/>
            </w:r>
            <w:r w:rsidRPr="00B11839">
              <w:rPr>
                <w:rFonts w:ascii="Calibri" w:eastAsia="Calibri" w:hAnsi="Calibri" w:cs="Times New Roman"/>
              </w:rPr>
              <w:instrText xml:space="preserve"> EQ \F(2,5) </w:instrText>
            </w:r>
            <w:r w:rsidRPr="00B11839">
              <w:rPr>
                <w:rFonts w:ascii="Calibri" w:eastAsia="Calibri" w:hAnsi="Calibri" w:cs="Times New Roman"/>
              </w:rPr>
              <w:fldChar w:fldCharType="end"/>
            </w:r>
            <w:r w:rsidRPr="00B11839">
              <w:rPr>
                <w:rFonts w:ascii="Calibri" w:eastAsia="Calibri" w:hAnsi="Calibri" w:cs="Times New Roman"/>
              </w:rPr>
              <w:t xml:space="preserve">. </w:t>
            </w:r>
            <w:r w:rsidRPr="00B11839"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</w:rPr>
              <w:instrText xml:space="preserve"> EQ \F(3,10) </w:instrText>
            </w:r>
            <w:r w:rsidRPr="00B11839"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B11839"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Calibri" w:hAnsi="Calibri" w:cs="Times New Roman"/>
              </w:rPr>
            </w:pPr>
            <w:r w:rsidRPr="00B11839">
              <w:rPr>
                <w:rFonts w:ascii="Calibri" w:eastAsia="Calibri" w:hAnsi="Calibri" w:cs="Times New Roman"/>
              </w:rPr>
              <w:t xml:space="preserve">Find the midpoint of </w:t>
            </w:r>
            <w:r w:rsidRPr="00B11839">
              <w:rPr>
                <w:rFonts w:ascii="Calibri" w:eastAsia="Calibri" w:hAnsi="Calibri" w:cs="Times New Roman"/>
              </w:rPr>
              <w:fldChar w:fldCharType="begin"/>
            </w:r>
            <w:r w:rsidRPr="00B11839">
              <w:rPr>
                <w:rFonts w:ascii="Calibri" w:eastAsia="Calibri" w:hAnsi="Calibri" w:cs="Times New Roman"/>
              </w:rPr>
              <w:instrText xml:space="preserve"> EQ \F(2,3) </w:instrText>
            </w:r>
            <w:r w:rsidRPr="00B11839">
              <w:rPr>
                <w:rFonts w:ascii="Calibri" w:eastAsia="Calibri" w:hAnsi="Calibri" w:cs="Times New Roman"/>
              </w:rPr>
              <w:fldChar w:fldCharType="end"/>
            </w:r>
            <w:r w:rsidRPr="00B11839">
              <w:rPr>
                <w:rFonts w:ascii="Calibri" w:eastAsia="Calibri" w:hAnsi="Calibri" w:cs="Times New Roman"/>
              </w:rPr>
              <w:t xml:space="preserve">and </w:t>
            </w:r>
            <w:r w:rsidRPr="00B11839">
              <w:rPr>
                <w:rFonts w:ascii="Calibri" w:eastAsia="Calibri" w:hAnsi="Calibri" w:cs="Times New Roman"/>
              </w:rPr>
              <w:fldChar w:fldCharType="begin"/>
            </w:r>
            <w:r w:rsidRPr="00B11839">
              <w:rPr>
                <w:rFonts w:ascii="Calibri" w:eastAsia="Calibri" w:hAnsi="Calibri" w:cs="Times New Roman"/>
              </w:rPr>
              <w:instrText xml:space="preserve"> EQ \F(3,4) </w:instrText>
            </w:r>
            <w:r w:rsidRPr="00B11839">
              <w:rPr>
                <w:rFonts w:ascii="Calibri" w:eastAsia="Calibri" w:hAnsi="Calibri" w:cs="Times New Roman"/>
              </w:rPr>
              <w:fldChar w:fldCharType="end"/>
            </w:r>
            <w:r w:rsidRPr="00B11839">
              <w:rPr>
                <w:rFonts w:ascii="Calibri" w:eastAsia="Calibri" w:hAnsi="Calibri" w:cs="Times New Roman"/>
              </w:rPr>
              <w:t xml:space="preserve">. </w:t>
            </w:r>
            <w:r w:rsidRPr="00B11839"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</w:rPr>
              <w:instrText xml:space="preserve"> EQ \F(17,24) </w:instrText>
            </w:r>
            <w:r w:rsidRPr="00B11839"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</w:tr>
    </w:tbl>
    <w:p w:rsidR="00716AE0" w:rsidRPr="008401CA" w:rsidRDefault="00716AE0" w:rsidP="00716AE0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80725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16AE0" w:rsidRPr="00B11839" w:rsidTr="00C277BA"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Calibri" w:hAnsi="Calibri" w:cs="Times New Roman"/>
              </w:rPr>
            </w:pPr>
            <w:r w:rsidRPr="00B11839">
              <w:rPr>
                <w:rFonts w:ascii="Calibri" w:eastAsia="Calibri" w:hAnsi="Calibri" w:cs="Times New Roman"/>
              </w:rPr>
              <w:t xml:space="preserve">Find the midpoint of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\F(4,7)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B11839">
              <w:rPr>
                <w:rFonts w:ascii="Calibri" w:eastAsia="Calibri" w:hAnsi="Calibri" w:cs="Times New Roman"/>
              </w:rPr>
              <w:t xml:space="preserve">and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\F(2,3)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B11839">
              <w:rPr>
                <w:rFonts w:ascii="Calibri" w:eastAsia="Calibri" w:hAnsi="Calibri" w:cs="Times New Roman"/>
              </w:rPr>
              <w:t xml:space="preserve">.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\F(13,21)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B11839"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4508" w:type="dxa"/>
          </w:tcPr>
          <w:p w:rsidR="00716AE0" w:rsidRPr="00B11839" w:rsidRDefault="00716AE0" w:rsidP="00C277BA">
            <w:pPr>
              <w:rPr>
                <w:rFonts w:ascii="Calibri" w:eastAsia="Calibri" w:hAnsi="Calibri" w:cs="Times New Roman"/>
              </w:rPr>
            </w:pPr>
            <w:r w:rsidRPr="00B11839">
              <w:rPr>
                <w:rFonts w:ascii="Calibri" w:eastAsia="Calibri" w:hAnsi="Calibri" w:cs="Times New Roman"/>
              </w:rPr>
              <w:t xml:space="preserve">Find the midpoint of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\F(2,7)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B11839">
              <w:rPr>
                <w:rFonts w:ascii="Calibri" w:eastAsia="Calibri" w:hAnsi="Calibri" w:cs="Times New Roman"/>
              </w:rPr>
              <w:t xml:space="preserve">and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\F(1,3)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B11839">
              <w:rPr>
                <w:rFonts w:ascii="Calibri" w:eastAsia="Calibri" w:hAnsi="Calibri" w:cs="Times New Roman"/>
              </w:rPr>
              <w:t xml:space="preserve">.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\F(13,42)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</w:tr>
    </w:tbl>
    <w:p w:rsidR="00716AE0" w:rsidRPr="00716AE0" w:rsidRDefault="00716AE0" w:rsidP="00716AE0">
      <w:pPr>
        <w:pStyle w:val="NoSpacing"/>
        <w:rPr>
          <w:sz w:val="18"/>
        </w:rPr>
      </w:pPr>
    </w:p>
    <w:p w:rsidR="00814840" w:rsidRPr="00814840" w:rsidRDefault="0012381A" w:rsidP="00814840">
      <w:pPr>
        <w:pStyle w:val="NoSpacing"/>
        <w:rPr>
          <w:rFonts w:ascii="Calibri" w:eastAsia="Calibri" w:hAnsi="Calibri" w:cs="Times New Roman"/>
          <w:b/>
          <w:sz w:val="28"/>
          <w:u w:val="single"/>
        </w:rPr>
      </w:pPr>
      <w:hyperlink r:id="rId22" w:history="1">
        <w:r w:rsidR="00814840" w:rsidRPr="00814840">
          <w:rPr>
            <w:rStyle w:val="Hyperlink"/>
            <w:rFonts w:ascii="Calibri" w:eastAsia="Calibri" w:hAnsi="Calibri" w:cs="Times New Roman"/>
            <w:b/>
            <w:sz w:val="28"/>
          </w:rPr>
          <w:t>Decimals</w:t>
        </w:r>
      </w:hyperlink>
    </w:p>
    <w:p w:rsidR="00814840" w:rsidRPr="00814840" w:rsidRDefault="00814840" w:rsidP="00814840">
      <w:pPr>
        <w:pStyle w:val="NoSpacing"/>
        <w:rPr>
          <w:rFonts w:ascii="Calibri" w:eastAsia="Calibri" w:hAnsi="Calibri" w:cs="Times New Roman"/>
          <w:b/>
          <w:sz w:val="18"/>
        </w:rPr>
      </w:pPr>
      <w:r w:rsidRPr="00814840">
        <w:rPr>
          <w:rFonts w:ascii="Calibri" w:eastAsia="Calibri" w:hAnsi="Calibri" w:cs="Times New Roman"/>
          <w:b/>
          <w:sz w:val="18"/>
        </w:rPr>
        <w:t>G</w:t>
      </w:r>
      <w:r>
        <w:rPr>
          <w:rFonts w:ascii="Calibri" w:eastAsia="Calibri" w:hAnsi="Calibri" w:cs="Times New Roman"/>
          <w:b/>
          <w:sz w:val="18"/>
        </w:rPr>
        <w:t xml:space="preserve">o to </w:t>
      </w:r>
      <w:hyperlink r:id="rId23" w:history="1">
        <w:r w:rsidRPr="00A143F1">
          <w:rPr>
            <w:rStyle w:val="Hyperlink"/>
            <w:rFonts w:ascii="Calibri" w:eastAsia="Calibri" w:hAnsi="Calibri" w:cs="Times New Roman"/>
            <w:b/>
            <w:sz w:val="18"/>
          </w:rPr>
          <w:t>https://keystage2maths.com/y6/decimals/</w:t>
        </w:r>
      </w:hyperlink>
      <w:r>
        <w:rPr>
          <w:rFonts w:ascii="Calibri" w:eastAsia="Calibri" w:hAnsi="Calibri" w:cs="Times New Roman"/>
          <w:b/>
          <w:sz w:val="18"/>
        </w:rPr>
        <w:t xml:space="preserve"> for help. </w:t>
      </w:r>
    </w:p>
    <w:p w:rsidR="00814840" w:rsidRDefault="00814840" w:rsidP="00814840">
      <w:pPr>
        <w:pStyle w:val="NoSpacing"/>
        <w:rPr>
          <w:b/>
          <w:sz w:val="18"/>
        </w:rPr>
      </w:pPr>
    </w:p>
    <w:p w:rsidR="00FD7685" w:rsidRPr="00D5544D" w:rsidRDefault="00FD7685" w:rsidP="00FD7685">
      <w:pPr>
        <w:pStyle w:val="NoSpacing"/>
        <w:rPr>
          <w:b/>
          <w:bCs/>
          <w:sz w:val="18"/>
          <w:szCs w:val="18"/>
        </w:rPr>
      </w:pPr>
      <w:r w:rsidRPr="00D5544D">
        <w:rPr>
          <w:b/>
          <w:bCs/>
          <w:sz w:val="18"/>
          <w:szCs w:val="18"/>
        </w:rPr>
        <w:t>1 Write remainders as decimals</w:t>
      </w:r>
    </w:p>
    <w:p w:rsidR="00FD7685" w:rsidRPr="00D42B27" w:rsidRDefault="00FD7685" w:rsidP="00FD7685">
      <w:pPr>
        <w:pStyle w:val="NoSpacing"/>
        <w:rPr>
          <w:i/>
          <w:iCs/>
          <w:sz w:val="18"/>
          <w:szCs w:val="18"/>
        </w:rPr>
      </w:pPr>
      <w:r w:rsidRPr="00D5544D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D7685" w:rsidTr="00C277BA">
        <w:tc>
          <w:tcPr>
            <w:tcW w:w="9016" w:type="dxa"/>
            <w:gridSpan w:val="3"/>
          </w:tcPr>
          <w:p w:rsidR="00FD7685" w:rsidRDefault="00FD7685" w:rsidP="00C277BA">
            <w:pPr>
              <w:pStyle w:val="NoSpacing"/>
            </w:pPr>
            <w:r>
              <w:t xml:space="preserve">For each calculation, write the remainder as a decimal. </w:t>
            </w:r>
          </w:p>
        </w:tc>
      </w:tr>
      <w:tr w:rsidR="00FD7685" w:rsidTr="00C277BA">
        <w:tc>
          <w:tcPr>
            <w:tcW w:w="3005" w:type="dxa"/>
          </w:tcPr>
          <w:p w:rsidR="00FD7685" w:rsidRDefault="00FD7685" w:rsidP="00C277BA">
            <w:pPr>
              <w:pStyle w:val="NoSpacing"/>
              <w:rPr>
                <w:b/>
                <w:bCs/>
              </w:rPr>
            </w:pPr>
            <w:r>
              <w:t xml:space="preserve">12 </w:t>
            </w:r>
            <w:r w:rsidRPr="00D34A20">
              <w:t>÷</w:t>
            </w:r>
            <w:r>
              <w:t xml:space="preserve"> 5 = </w:t>
            </w:r>
            <w:r>
              <w:rPr>
                <w:b/>
                <w:bCs/>
              </w:rPr>
              <w:t>2.4</w:t>
            </w:r>
          </w:p>
          <w:p w:rsidR="00FD7685" w:rsidRPr="00D34A20" w:rsidRDefault="00FD7685" w:rsidP="00C277BA">
            <w:pPr>
              <w:pStyle w:val="NoSpacing"/>
              <w:rPr>
                <w:b/>
                <w:bCs/>
              </w:rPr>
            </w:pPr>
          </w:p>
        </w:tc>
        <w:tc>
          <w:tcPr>
            <w:tcW w:w="3005" w:type="dxa"/>
          </w:tcPr>
          <w:p w:rsidR="00FD7685" w:rsidRPr="00D34A20" w:rsidRDefault="00FD7685" w:rsidP="00C277BA">
            <w:pPr>
              <w:pStyle w:val="NoSpacing"/>
              <w:rPr>
                <w:b/>
                <w:bCs/>
              </w:rPr>
            </w:pPr>
            <w:r>
              <w:t xml:space="preserve">19 </w:t>
            </w:r>
            <w:r w:rsidRPr="00D34A20">
              <w:t>÷</w:t>
            </w:r>
            <w:r>
              <w:t xml:space="preserve"> 4 = </w:t>
            </w:r>
            <w:r>
              <w:rPr>
                <w:b/>
                <w:bCs/>
              </w:rPr>
              <w:t>4.75</w:t>
            </w:r>
          </w:p>
        </w:tc>
        <w:tc>
          <w:tcPr>
            <w:tcW w:w="3006" w:type="dxa"/>
          </w:tcPr>
          <w:p w:rsidR="00FD7685" w:rsidRPr="00D34A20" w:rsidRDefault="00FD7685" w:rsidP="00C277BA">
            <w:pPr>
              <w:pStyle w:val="NoSpacing"/>
              <w:rPr>
                <w:b/>
                <w:bCs/>
              </w:rPr>
            </w:pPr>
            <w:r>
              <w:t xml:space="preserve">11 </w:t>
            </w:r>
            <w:r w:rsidRPr="00D34A20">
              <w:t>÷</w:t>
            </w:r>
            <w:r>
              <w:t xml:space="preserve"> 2 = </w:t>
            </w:r>
            <w:r>
              <w:rPr>
                <w:b/>
                <w:bCs/>
              </w:rPr>
              <w:t>5.5</w:t>
            </w:r>
          </w:p>
        </w:tc>
      </w:tr>
    </w:tbl>
    <w:p w:rsidR="00FD7685" w:rsidRPr="00D42B27" w:rsidRDefault="00FD7685" w:rsidP="00FD7685">
      <w:pPr>
        <w:pStyle w:val="NoSpacing"/>
        <w:rPr>
          <w:i/>
          <w:iCs/>
          <w:sz w:val="18"/>
          <w:szCs w:val="18"/>
        </w:rPr>
      </w:pPr>
      <w:r w:rsidRPr="00D5544D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D7685" w:rsidTr="00C277BA">
        <w:tc>
          <w:tcPr>
            <w:tcW w:w="9016" w:type="dxa"/>
            <w:gridSpan w:val="3"/>
          </w:tcPr>
          <w:p w:rsidR="00FD7685" w:rsidRDefault="00FD7685" w:rsidP="00C277BA">
            <w:pPr>
              <w:pStyle w:val="NoSpacing"/>
            </w:pPr>
            <w:r>
              <w:t xml:space="preserve">For each question, write the remainder as a decimal. </w:t>
            </w:r>
          </w:p>
        </w:tc>
      </w:tr>
      <w:tr w:rsidR="00FD7685" w:rsidTr="00C277BA">
        <w:tc>
          <w:tcPr>
            <w:tcW w:w="3005" w:type="dxa"/>
          </w:tcPr>
          <w:p w:rsidR="00FD7685" w:rsidRPr="00D34A20" w:rsidRDefault="00FD7685" w:rsidP="00C277BA">
            <w:pPr>
              <w:pStyle w:val="NoSpacing"/>
              <w:rPr>
                <w:b/>
                <w:bCs/>
              </w:rPr>
            </w:pPr>
            <w:r>
              <w:t xml:space="preserve">18 </w:t>
            </w:r>
            <w:r w:rsidRPr="00D34A20">
              <w:t>÷</w:t>
            </w:r>
            <w:r>
              <w:t xml:space="preserve"> 5 = </w:t>
            </w:r>
            <w:r>
              <w:rPr>
                <w:b/>
                <w:bCs/>
              </w:rPr>
              <w:t>3.6</w:t>
            </w:r>
          </w:p>
          <w:p w:rsidR="00FD7685" w:rsidRDefault="00FD7685" w:rsidP="00C277BA">
            <w:pPr>
              <w:pStyle w:val="NoSpacing"/>
            </w:pPr>
          </w:p>
        </w:tc>
        <w:tc>
          <w:tcPr>
            <w:tcW w:w="3005" w:type="dxa"/>
          </w:tcPr>
          <w:p w:rsidR="00FD7685" w:rsidRPr="00D34A20" w:rsidRDefault="00FD7685" w:rsidP="00C277BA">
            <w:pPr>
              <w:pStyle w:val="NoSpacing"/>
              <w:rPr>
                <w:b/>
                <w:bCs/>
              </w:rPr>
            </w:pPr>
            <w:r>
              <w:t xml:space="preserve">13 </w:t>
            </w:r>
            <w:r w:rsidRPr="00D34A20">
              <w:t>÷</w:t>
            </w:r>
            <w:r>
              <w:t xml:space="preserve"> 4 = </w:t>
            </w:r>
            <w:r>
              <w:rPr>
                <w:b/>
                <w:bCs/>
              </w:rPr>
              <w:t>3.25</w:t>
            </w:r>
          </w:p>
        </w:tc>
        <w:tc>
          <w:tcPr>
            <w:tcW w:w="3006" w:type="dxa"/>
          </w:tcPr>
          <w:p w:rsidR="00FD7685" w:rsidRPr="00D34A20" w:rsidRDefault="00FD7685" w:rsidP="00C277BA">
            <w:pPr>
              <w:pStyle w:val="NoSpacing"/>
              <w:rPr>
                <w:b/>
                <w:bCs/>
              </w:rPr>
            </w:pPr>
            <w:r>
              <w:t xml:space="preserve">15 </w:t>
            </w:r>
            <w:r w:rsidRPr="00D34A20">
              <w:t>÷</w:t>
            </w:r>
            <w:r>
              <w:t xml:space="preserve"> 2 = </w:t>
            </w:r>
            <w:r>
              <w:rPr>
                <w:b/>
                <w:bCs/>
              </w:rPr>
              <w:t>7.5</w:t>
            </w:r>
          </w:p>
        </w:tc>
      </w:tr>
    </w:tbl>
    <w:p w:rsidR="00FD7685" w:rsidRPr="00D42B27" w:rsidRDefault="00FD7685" w:rsidP="00FD7685">
      <w:pPr>
        <w:pStyle w:val="NoSpacing"/>
        <w:rPr>
          <w:sz w:val="18"/>
          <w:szCs w:val="18"/>
        </w:rPr>
      </w:pPr>
    </w:p>
    <w:p w:rsidR="00FD7685" w:rsidRPr="00D5544D" w:rsidRDefault="00FD7685" w:rsidP="00FD7685">
      <w:pPr>
        <w:pStyle w:val="NoSpacing"/>
        <w:rPr>
          <w:b/>
          <w:bCs/>
          <w:sz w:val="18"/>
          <w:szCs w:val="18"/>
        </w:rPr>
      </w:pPr>
      <w:r w:rsidRPr="00D5544D">
        <w:rPr>
          <w:b/>
          <w:bCs/>
          <w:sz w:val="18"/>
          <w:szCs w:val="18"/>
        </w:rPr>
        <w:t>2 Write remainders as decimals with larger numbers</w:t>
      </w:r>
    </w:p>
    <w:p w:rsidR="00FD7685" w:rsidRPr="00D42B27" w:rsidRDefault="00FD7685" w:rsidP="00FD7685">
      <w:pPr>
        <w:pStyle w:val="NoSpacing"/>
        <w:rPr>
          <w:i/>
          <w:iCs/>
          <w:sz w:val="18"/>
          <w:szCs w:val="18"/>
        </w:rPr>
      </w:pPr>
      <w:r w:rsidRPr="00D5544D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D7685" w:rsidTr="00C277BA">
        <w:tc>
          <w:tcPr>
            <w:tcW w:w="9016" w:type="dxa"/>
            <w:gridSpan w:val="3"/>
          </w:tcPr>
          <w:p w:rsidR="00FD7685" w:rsidRDefault="00FD7685" w:rsidP="00C277BA">
            <w:pPr>
              <w:pStyle w:val="NoSpacing"/>
            </w:pPr>
            <w:r>
              <w:t xml:space="preserve">For each question, write the remainder as a decimal. </w:t>
            </w:r>
          </w:p>
        </w:tc>
      </w:tr>
      <w:tr w:rsidR="00FD7685" w:rsidTr="00C277BA">
        <w:tc>
          <w:tcPr>
            <w:tcW w:w="3005" w:type="dxa"/>
          </w:tcPr>
          <w:p w:rsidR="00FD7685" w:rsidRPr="00D34A20" w:rsidRDefault="00FD7685" w:rsidP="00C277BA">
            <w:pPr>
              <w:pStyle w:val="NoSpacing"/>
              <w:rPr>
                <w:b/>
                <w:bCs/>
              </w:rPr>
            </w:pPr>
            <w:r>
              <w:t xml:space="preserve">5481 </w:t>
            </w:r>
            <w:r w:rsidRPr="00D34A20">
              <w:t>÷</w:t>
            </w:r>
            <w:r>
              <w:t xml:space="preserve"> 5 = </w:t>
            </w:r>
            <w:r>
              <w:rPr>
                <w:b/>
                <w:bCs/>
              </w:rPr>
              <w:t>1096.2</w:t>
            </w:r>
          </w:p>
          <w:p w:rsidR="00FD7685" w:rsidRDefault="00FD7685" w:rsidP="00C277BA">
            <w:pPr>
              <w:pStyle w:val="NoSpacing"/>
            </w:pPr>
          </w:p>
        </w:tc>
        <w:tc>
          <w:tcPr>
            <w:tcW w:w="3005" w:type="dxa"/>
          </w:tcPr>
          <w:p w:rsidR="00FD7685" w:rsidRPr="00D34A20" w:rsidRDefault="00FD7685" w:rsidP="00C277BA">
            <w:pPr>
              <w:pStyle w:val="NoSpacing"/>
              <w:rPr>
                <w:b/>
                <w:bCs/>
              </w:rPr>
            </w:pPr>
            <w:r>
              <w:t xml:space="preserve">3181 </w:t>
            </w:r>
            <w:r w:rsidRPr="00D34A20">
              <w:t>÷</w:t>
            </w:r>
            <w:r>
              <w:t xml:space="preserve"> 4 = </w:t>
            </w:r>
            <w:r>
              <w:rPr>
                <w:b/>
                <w:bCs/>
              </w:rPr>
              <w:t>795.25</w:t>
            </w:r>
          </w:p>
        </w:tc>
        <w:tc>
          <w:tcPr>
            <w:tcW w:w="3006" w:type="dxa"/>
          </w:tcPr>
          <w:p w:rsidR="00FD7685" w:rsidRPr="00D34A20" w:rsidRDefault="00FD7685" w:rsidP="00C277BA">
            <w:pPr>
              <w:pStyle w:val="NoSpacing"/>
              <w:rPr>
                <w:b/>
                <w:bCs/>
              </w:rPr>
            </w:pPr>
            <w:r>
              <w:t xml:space="preserve">9651 </w:t>
            </w:r>
            <w:r w:rsidRPr="00D34A20">
              <w:t>÷</w:t>
            </w:r>
            <w:r>
              <w:t xml:space="preserve"> 2 = </w:t>
            </w:r>
            <w:r>
              <w:rPr>
                <w:b/>
                <w:bCs/>
              </w:rPr>
              <w:t>4825.5</w:t>
            </w:r>
          </w:p>
        </w:tc>
      </w:tr>
    </w:tbl>
    <w:p w:rsidR="00FD7685" w:rsidRPr="00D42B27" w:rsidRDefault="00FD7685" w:rsidP="00FD7685">
      <w:pPr>
        <w:pStyle w:val="NoSpacing"/>
        <w:rPr>
          <w:i/>
          <w:iCs/>
          <w:sz w:val="18"/>
          <w:szCs w:val="18"/>
        </w:rPr>
      </w:pPr>
      <w:r w:rsidRPr="00D5544D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D7685" w:rsidTr="00C277BA">
        <w:tc>
          <w:tcPr>
            <w:tcW w:w="9016" w:type="dxa"/>
            <w:gridSpan w:val="3"/>
          </w:tcPr>
          <w:p w:rsidR="00FD7685" w:rsidRDefault="00FD7685" w:rsidP="00C277BA">
            <w:pPr>
              <w:pStyle w:val="NoSpacing"/>
            </w:pPr>
            <w:r>
              <w:t xml:space="preserve">For each question, write the remainder as a decimal. </w:t>
            </w:r>
          </w:p>
        </w:tc>
      </w:tr>
      <w:tr w:rsidR="00FD7685" w:rsidTr="00C277BA">
        <w:tc>
          <w:tcPr>
            <w:tcW w:w="3005" w:type="dxa"/>
          </w:tcPr>
          <w:p w:rsidR="00FD7685" w:rsidRPr="00D34A20" w:rsidRDefault="00FD7685" w:rsidP="00C277BA">
            <w:pPr>
              <w:pStyle w:val="NoSpacing"/>
              <w:rPr>
                <w:b/>
                <w:bCs/>
              </w:rPr>
            </w:pPr>
            <w:r>
              <w:t xml:space="preserve">9184 </w:t>
            </w:r>
            <w:r w:rsidRPr="00D34A20">
              <w:t>÷</w:t>
            </w:r>
            <w:r>
              <w:t xml:space="preserve"> 5 = </w:t>
            </w:r>
            <w:r>
              <w:rPr>
                <w:b/>
                <w:bCs/>
              </w:rPr>
              <w:t>1836.8</w:t>
            </w:r>
          </w:p>
          <w:p w:rsidR="00FD7685" w:rsidRDefault="00FD7685" w:rsidP="00C277BA">
            <w:pPr>
              <w:pStyle w:val="NoSpacing"/>
            </w:pPr>
          </w:p>
        </w:tc>
        <w:tc>
          <w:tcPr>
            <w:tcW w:w="3005" w:type="dxa"/>
          </w:tcPr>
          <w:p w:rsidR="00FD7685" w:rsidRPr="00D34A20" w:rsidRDefault="00FD7685" w:rsidP="00C277BA">
            <w:pPr>
              <w:pStyle w:val="NoSpacing"/>
              <w:rPr>
                <w:b/>
                <w:bCs/>
              </w:rPr>
            </w:pPr>
            <w:r>
              <w:t xml:space="preserve">3362 </w:t>
            </w:r>
            <w:r w:rsidRPr="00D34A20">
              <w:t>÷</w:t>
            </w:r>
            <w:r>
              <w:t xml:space="preserve"> 4 = </w:t>
            </w:r>
            <w:r>
              <w:rPr>
                <w:b/>
                <w:bCs/>
              </w:rPr>
              <w:t>840.5</w:t>
            </w:r>
          </w:p>
        </w:tc>
        <w:tc>
          <w:tcPr>
            <w:tcW w:w="3006" w:type="dxa"/>
          </w:tcPr>
          <w:p w:rsidR="00FD7685" w:rsidRPr="00D34A20" w:rsidRDefault="00FD7685" w:rsidP="00C277BA">
            <w:pPr>
              <w:pStyle w:val="NoSpacing"/>
              <w:rPr>
                <w:b/>
                <w:bCs/>
              </w:rPr>
            </w:pPr>
            <w:r>
              <w:t xml:space="preserve">3079 </w:t>
            </w:r>
            <w:r w:rsidRPr="00D34A20">
              <w:t>÷</w:t>
            </w:r>
            <w:r>
              <w:t xml:space="preserve"> 2 = </w:t>
            </w:r>
            <w:r>
              <w:rPr>
                <w:b/>
                <w:bCs/>
              </w:rPr>
              <w:t>1539.5</w:t>
            </w:r>
          </w:p>
        </w:tc>
      </w:tr>
    </w:tbl>
    <w:p w:rsidR="00FD7685" w:rsidRDefault="00FD7685" w:rsidP="00FD7685">
      <w:pPr>
        <w:pStyle w:val="NoSpacing"/>
        <w:rPr>
          <w:b/>
          <w:bCs/>
          <w:sz w:val="18"/>
          <w:szCs w:val="18"/>
        </w:rPr>
      </w:pPr>
    </w:p>
    <w:p w:rsidR="00FD7685" w:rsidRPr="00D5544D" w:rsidRDefault="00FD7685" w:rsidP="00FD7685">
      <w:pPr>
        <w:pStyle w:val="NoSpacing"/>
        <w:rPr>
          <w:sz w:val="18"/>
          <w:szCs w:val="18"/>
        </w:rPr>
      </w:pPr>
      <w:r w:rsidRPr="00D5544D">
        <w:rPr>
          <w:b/>
          <w:bCs/>
          <w:sz w:val="18"/>
          <w:szCs w:val="18"/>
        </w:rPr>
        <w:t>3 Multiply a number with tenths by a whole number</w:t>
      </w:r>
    </w:p>
    <w:p w:rsidR="00FD7685" w:rsidRPr="004A20B4" w:rsidRDefault="00FD7685" w:rsidP="00FD7685">
      <w:pPr>
        <w:pStyle w:val="NoSpacing"/>
        <w:rPr>
          <w:i/>
          <w:iCs/>
          <w:sz w:val="18"/>
          <w:szCs w:val="18"/>
        </w:rPr>
      </w:pPr>
      <w:r w:rsidRPr="00D5544D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D7685" w:rsidRPr="004A20B4" w:rsidTr="00C277BA">
        <w:tc>
          <w:tcPr>
            <w:tcW w:w="3005" w:type="dxa"/>
          </w:tcPr>
          <w:p w:rsidR="00FD7685" w:rsidRPr="00B66242" w:rsidRDefault="00FD7685" w:rsidP="00C277BA">
            <w:pPr>
              <w:pStyle w:val="NoSpacing"/>
              <w:rPr>
                <w:b/>
                <w:bCs/>
              </w:rPr>
            </w:pPr>
            <w:r>
              <w:t xml:space="preserve">0.2 x 3 = </w:t>
            </w:r>
            <w:r>
              <w:rPr>
                <w:b/>
                <w:bCs/>
              </w:rPr>
              <w:t>0.6</w:t>
            </w:r>
          </w:p>
          <w:p w:rsidR="00FD7685" w:rsidRPr="004A20B4" w:rsidRDefault="00FD7685" w:rsidP="00C277BA">
            <w:pPr>
              <w:pStyle w:val="NoSpacing"/>
            </w:pPr>
          </w:p>
        </w:tc>
        <w:tc>
          <w:tcPr>
            <w:tcW w:w="3005" w:type="dxa"/>
          </w:tcPr>
          <w:p w:rsidR="00FD7685" w:rsidRPr="00B66242" w:rsidRDefault="00FD7685" w:rsidP="00C277BA">
            <w:pPr>
              <w:pStyle w:val="NoSpacing"/>
              <w:rPr>
                <w:b/>
                <w:bCs/>
              </w:rPr>
            </w:pPr>
            <w:r>
              <w:t xml:space="preserve">0.4 x 3 = </w:t>
            </w:r>
            <w:r>
              <w:rPr>
                <w:b/>
                <w:bCs/>
              </w:rPr>
              <w:t>1.2</w:t>
            </w:r>
          </w:p>
        </w:tc>
        <w:tc>
          <w:tcPr>
            <w:tcW w:w="3006" w:type="dxa"/>
          </w:tcPr>
          <w:p w:rsidR="00FD7685" w:rsidRPr="00B66242" w:rsidRDefault="00FD7685" w:rsidP="00C277BA">
            <w:pPr>
              <w:pStyle w:val="NoSpacing"/>
              <w:rPr>
                <w:b/>
                <w:bCs/>
              </w:rPr>
            </w:pPr>
            <w:r>
              <w:t xml:space="preserve">0.3 x 5 = </w:t>
            </w:r>
            <w:r>
              <w:rPr>
                <w:b/>
                <w:bCs/>
              </w:rPr>
              <w:t>1.5</w:t>
            </w:r>
          </w:p>
        </w:tc>
      </w:tr>
      <w:tr w:rsidR="00FD7685" w:rsidRPr="004A20B4" w:rsidTr="00C277BA">
        <w:tc>
          <w:tcPr>
            <w:tcW w:w="3005" w:type="dxa"/>
          </w:tcPr>
          <w:p w:rsidR="00FD7685" w:rsidRPr="00B66242" w:rsidRDefault="00FD7685" w:rsidP="00C277BA">
            <w:pPr>
              <w:pStyle w:val="NoSpacing"/>
              <w:rPr>
                <w:b/>
                <w:bCs/>
              </w:rPr>
            </w:pPr>
            <w:r>
              <w:t xml:space="preserve">3.2 x 4 = </w:t>
            </w:r>
            <w:r>
              <w:rPr>
                <w:b/>
                <w:bCs/>
              </w:rPr>
              <w:t>12.8</w:t>
            </w:r>
          </w:p>
          <w:p w:rsidR="00FD7685" w:rsidRPr="004A20B4" w:rsidRDefault="00FD7685" w:rsidP="00C277BA">
            <w:pPr>
              <w:pStyle w:val="NoSpacing"/>
            </w:pPr>
          </w:p>
        </w:tc>
        <w:tc>
          <w:tcPr>
            <w:tcW w:w="3005" w:type="dxa"/>
          </w:tcPr>
          <w:p w:rsidR="00FD7685" w:rsidRPr="00B66242" w:rsidRDefault="00FD7685" w:rsidP="00C277BA">
            <w:pPr>
              <w:pStyle w:val="NoSpacing"/>
              <w:rPr>
                <w:b/>
                <w:bCs/>
              </w:rPr>
            </w:pPr>
            <w:r>
              <w:t xml:space="preserve">1.4 x 5 = </w:t>
            </w:r>
            <w:r>
              <w:rPr>
                <w:b/>
                <w:bCs/>
              </w:rPr>
              <w:t>7</w:t>
            </w:r>
          </w:p>
        </w:tc>
        <w:tc>
          <w:tcPr>
            <w:tcW w:w="3006" w:type="dxa"/>
          </w:tcPr>
          <w:p w:rsidR="00FD7685" w:rsidRPr="00B66242" w:rsidRDefault="00FD7685" w:rsidP="00C277BA">
            <w:pPr>
              <w:pStyle w:val="NoSpacing"/>
              <w:rPr>
                <w:b/>
                <w:bCs/>
              </w:rPr>
            </w:pPr>
            <w:r>
              <w:t xml:space="preserve">2.7 x 4 = </w:t>
            </w:r>
            <w:r>
              <w:rPr>
                <w:b/>
                <w:bCs/>
              </w:rPr>
              <w:t>10.8</w:t>
            </w:r>
          </w:p>
        </w:tc>
      </w:tr>
    </w:tbl>
    <w:p w:rsidR="00FD7685" w:rsidRPr="004A20B4" w:rsidRDefault="00FD7685" w:rsidP="00FD7685">
      <w:pPr>
        <w:pStyle w:val="NoSpacing"/>
        <w:rPr>
          <w:i/>
          <w:iCs/>
          <w:sz w:val="18"/>
          <w:szCs w:val="18"/>
        </w:rPr>
      </w:pPr>
      <w:r w:rsidRPr="00D5544D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D7685" w:rsidRPr="004A20B4" w:rsidTr="00C277BA">
        <w:tc>
          <w:tcPr>
            <w:tcW w:w="3005" w:type="dxa"/>
          </w:tcPr>
          <w:p w:rsidR="00FD7685" w:rsidRPr="00B66242" w:rsidRDefault="00FD7685" w:rsidP="00C277BA">
            <w:pPr>
              <w:pStyle w:val="NoSpacing"/>
              <w:rPr>
                <w:b/>
                <w:bCs/>
              </w:rPr>
            </w:pPr>
            <w:r>
              <w:t xml:space="preserve">0.3 x 3 = </w:t>
            </w:r>
            <w:r>
              <w:rPr>
                <w:b/>
                <w:bCs/>
              </w:rPr>
              <w:t>0.9</w:t>
            </w:r>
          </w:p>
          <w:p w:rsidR="00FD7685" w:rsidRPr="004A20B4" w:rsidRDefault="00FD7685" w:rsidP="00C277BA">
            <w:pPr>
              <w:pStyle w:val="NoSpacing"/>
            </w:pPr>
          </w:p>
        </w:tc>
        <w:tc>
          <w:tcPr>
            <w:tcW w:w="3005" w:type="dxa"/>
          </w:tcPr>
          <w:p w:rsidR="00FD7685" w:rsidRPr="00B66242" w:rsidRDefault="00FD7685" w:rsidP="00C277BA">
            <w:pPr>
              <w:pStyle w:val="NoSpacing"/>
              <w:rPr>
                <w:b/>
                <w:bCs/>
              </w:rPr>
            </w:pPr>
            <w:r>
              <w:t xml:space="preserve">0.5 x 4 = </w:t>
            </w:r>
            <w:r>
              <w:rPr>
                <w:b/>
                <w:bCs/>
              </w:rPr>
              <w:t>2</w:t>
            </w:r>
          </w:p>
        </w:tc>
        <w:tc>
          <w:tcPr>
            <w:tcW w:w="3006" w:type="dxa"/>
          </w:tcPr>
          <w:p w:rsidR="00FD7685" w:rsidRPr="00B66242" w:rsidRDefault="00FD7685" w:rsidP="00C277BA">
            <w:pPr>
              <w:pStyle w:val="NoSpacing"/>
              <w:rPr>
                <w:b/>
                <w:bCs/>
              </w:rPr>
            </w:pPr>
            <w:r>
              <w:t xml:space="preserve">0.6 x 6 = </w:t>
            </w:r>
            <w:r>
              <w:rPr>
                <w:b/>
                <w:bCs/>
              </w:rPr>
              <w:t>3.6</w:t>
            </w:r>
          </w:p>
        </w:tc>
      </w:tr>
      <w:tr w:rsidR="00FD7685" w:rsidRPr="004A20B4" w:rsidTr="00C277BA">
        <w:tc>
          <w:tcPr>
            <w:tcW w:w="3005" w:type="dxa"/>
          </w:tcPr>
          <w:p w:rsidR="00FD7685" w:rsidRPr="00B66242" w:rsidRDefault="00FD7685" w:rsidP="00C277BA">
            <w:pPr>
              <w:pStyle w:val="NoSpacing"/>
              <w:rPr>
                <w:b/>
                <w:bCs/>
              </w:rPr>
            </w:pPr>
            <w:r>
              <w:t xml:space="preserve">3.1 x 5 = </w:t>
            </w:r>
            <w:r>
              <w:rPr>
                <w:b/>
                <w:bCs/>
              </w:rPr>
              <w:t>15.5</w:t>
            </w:r>
          </w:p>
          <w:p w:rsidR="00FD7685" w:rsidRPr="004A20B4" w:rsidRDefault="00FD7685" w:rsidP="00C277BA">
            <w:pPr>
              <w:pStyle w:val="NoSpacing"/>
            </w:pPr>
          </w:p>
        </w:tc>
        <w:tc>
          <w:tcPr>
            <w:tcW w:w="3005" w:type="dxa"/>
          </w:tcPr>
          <w:p w:rsidR="00FD7685" w:rsidRPr="00B66242" w:rsidRDefault="00FD7685" w:rsidP="00C277BA">
            <w:pPr>
              <w:pStyle w:val="NoSpacing"/>
              <w:rPr>
                <w:b/>
                <w:bCs/>
              </w:rPr>
            </w:pPr>
            <w:r>
              <w:t xml:space="preserve">2.5 x 3 = </w:t>
            </w:r>
            <w:r>
              <w:rPr>
                <w:b/>
                <w:bCs/>
              </w:rPr>
              <w:t>7.5</w:t>
            </w:r>
          </w:p>
        </w:tc>
        <w:tc>
          <w:tcPr>
            <w:tcW w:w="3006" w:type="dxa"/>
          </w:tcPr>
          <w:p w:rsidR="00FD7685" w:rsidRPr="00B66242" w:rsidRDefault="00FD7685" w:rsidP="00C277BA">
            <w:pPr>
              <w:pStyle w:val="NoSpacing"/>
              <w:rPr>
                <w:b/>
                <w:bCs/>
              </w:rPr>
            </w:pPr>
            <w:r>
              <w:t xml:space="preserve">2.3 x 5 = </w:t>
            </w:r>
            <w:r>
              <w:rPr>
                <w:b/>
                <w:bCs/>
              </w:rPr>
              <w:t>11.5</w:t>
            </w:r>
          </w:p>
        </w:tc>
      </w:tr>
    </w:tbl>
    <w:p w:rsidR="00FD7685" w:rsidRDefault="00FD7685" w:rsidP="00FD7685">
      <w:pPr>
        <w:pStyle w:val="NoSpacing"/>
        <w:rPr>
          <w:sz w:val="18"/>
          <w:szCs w:val="18"/>
        </w:rPr>
      </w:pPr>
    </w:p>
    <w:p w:rsidR="00FD7685" w:rsidRPr="00D5544D" w:rsidRDefault="00FD7685" w:rsidP="00FD7685">
      <w:pPr>
        <w:pStyle w:val="NoSpacing"/>
        <w:rPr>
          <w:b/>
          <w:bCs/>
          <w:sz w:val="18"/>
          <w:szCs w:val="18"/>
        </w:rPr>
      </w:pPr>
      <w:r w:rsidRPr="00D5544D">
        <w:rPr>
          <w:b/>
          <w:bCs/>
          <w:sz w:val="18"/>
          <w:szCs w:val="18"/>
        </w:rPr>
        <w:t>4 Multiply a number with tenths and hundredths by a whole number</w:t>
      </w:r>
    </w:p>
    <w:p w:rsidR="00FD7685" w:rsidRPr="008303DE" w:rsidRDefault="00FD7685" w:rsidP="00FD7685">
      <w:pPr>
        <w:pStyle w:val="NoSpacing"/>
        <w:rPr>
          <w:i/>
          <w:iCs/>
          <w:sz w:val="18"/>
          <w:szCs w:val="18"/>
        </w:rPr>
      </w:pPr>
      <w:r w:rsidRPr="00D5544D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D7685" w:rsidTr="00C277BA">
        <w:tc>
          <w:tcPr>
            <w:tcW w:w="3005" w:type="dxa"/>
          </w:tcPr>
          <w:p w:rsidR="00FD7685" w:rsidRPr="00F82938" w:rsidRDefault="00FD7685" w:rsidP="00C277BA">
            <w:pPr>
              <w:pStyle w:val="NoSpacing"/>
              <w:rPr>
                <w:b/>
                <w:bCs/>
              </w:rPr>
            </w:pPr>
            <w:r>
              <w:t xml:space="preserve">0.02 x 3 = </w:t>
            </w:r>
            <w:r>
              <w:rPr>
                <w:b/>
                <w:bCs/>
              </w:rPr>
              <w:t>0.06</w:t>
            </w:r>
          </w:p>
          <w:p w:rsidR="00FD7685" w:rsidRDefault="00FD7685" w:rsidP="00C277BA">
            <w:pPr>
              <w:pStyle w:val="NoSpacing"/>
            </w:pPr>
          </w:p>
        </w:tc>
        <w:tc>
          <w:tcPr>
            <w:tcW w:w="3005" w:type="dxa"/>
          </w:tcPr>
          <w:p w:rsidR="00FD7685" w:rsidRPr="00F82938" w:rsidRDefault="00FD7685" w:rsidP="00C277BA">
            <w:pPr>
              <w:pStyle w:val="NoSpacing"/>
              <w:rPr>
                <w:b/>
                <w:bCs/>
              </w:rPr>
            </w:pPr>
            <w:r>
              <w:t xml:space="preserve">0.04 x 3 = </w:t>
            </w:r>
            <w:r>
              <w:rPr>
                <w:b/>
                <w:bCs/>
              </w:rPr>
              <w:t>0.12</w:t>
            </w:r>
          </w:p>
        </w:tc>
        <w:tc>
          <w:tcPr>
            <w:tcW w:w="3006" w:type="dxa"/>
          </w:tcPr>
          <w:p w:rsidR="00FD7685" w:rsidRPr="00F82938" w:rsidRDefault="00FD7685" w:rsidP="00C277BA">
            <w:pPr>
              <w:pStyle w:val="NoSpacing"/>
              <w:rPr>
                <w:b/>
                <w:bCs/>
              </w:rPr>
            </w:pPr>
            <w:r>
              <w:t xml:space="preserve">0.03 x 5 = </w:t>
            </w:r>
            <w:r>
              <w:rPr>
                <w:b/>
                <w:bCs/>
              </w:rPr>
              <w:t>0.15</w:t>
            </w:r>
          </w:p>
        </w:tc>
      </w:tr>
      <w:tr w:rsidR="00FD7685" w:rsidTr="00C277BA">
        <w:tc>
          <w:tcPr>
            <w:tcW w:w="3005" w:type="dxa"/>
          </w:tcPr>
          <w:p w:rsidR="00FD7685" w:rsidRPr="00F82938" w:rsidRDefault="00FD7685" w:rsidP="00C277BA">
            <w:pPr>
              <w:pStyle w:val="NoSpacing"/>
              <w:rPr>
                <w:b/>
                <w:bCs/>
              </w:rPr>
            </w:pPr>
            <w:r>
              <w:t xml:space="preserve">4.32 x 3 = </w:t>
            </w:r>
            <w:r>
              <w:rPr>
                <w:b/>
                <w:bCs/>
              </w:rPr>
              <w:t>12.96</w:t>
            </w:r>
          </w:p>
          <w:p w:rsidR="00FD7685" w:rsidRDefault="00FD7685" w:rsidP="00C277BA">
            <w:pPr>
              <w:pStyle w:val="NoSpacing"/>
            </w:pPr>
          </w:p>
        </w:tc>
        <w:tc>
          <w:tcPr>
            <w:tcW w:w="3005" w:type="dxa"/>
          </w:tcPr>
          <w:p w:rsidR="00FD7685" w:rsidRPr="00F82938" w:rsidRDefault="00FD7685" w:rsidP="00C277BA">
            <w:pPr>
              <w:pStyle w:val="NoSpacing"/>
              <w:rPr>
                <w:b/>
                <w:bCs/>
              </w:rPr>
            </w:pPr>
            <w:r>
              <w:t xml:space="preserve">2.84 x 4 = </w:t>
            </w:r>
            <w:r>
              <w:rPr>
                <w:b/>
                <w:bCs/>
              </w:rPr>
              <w:t>11.36</w:t>
            </w:r>
          </w:p>
        </w:tc>
        <w:tc>
          <w:tcPr>
            <w:tcW w:w="3006" w:type="dxa"/>
          </w:tcPr>
          <w:p w:rsidR="00FD7685" w:rsidRPr="00F82938" w:rsidRDefault="00FD7685" w:rsidP="00C277BA">
            <w:pPr>
              <w:pStyle w:val="NoSpacing"/>
              <w:rPr>
                <w:b/>
                <w:bCs/>
              </w:rPr>
            </w:pPr>
            <w:r>
              <w:t xml:space="preserve">3.07 x 5 = </w:t>
            </w:r>
            <w:r>
              <w:rPr>
                <w:b/>
                <w:bCs/>
              </w:rPr>
              <w:t>15.35</w:t>
            </w:r>
          </w:p>
        </w:tc>
      </w:tr>
    </w:tbl>
    <w:p w:rsidR="00FD7685" w:rsidRDefault="00FD7685" w:rsidP="00FD7685">
      <w:pPr>
        <w:pStyle w:val="NoSpacing"/>
        <w:rPr>
          <w:i/>
          <w:iCs/>
          <w:sz w:val="18"/>
          <w:szCs w:val="18"/>
        </w:rPr>
      </w:pPr>
    </w:p>
    <w:p w:rsidR="00FD7685" w:rsidRDefault="00FD7685" w:rsidP="00FD7685">
      <w:pPr>
        <w:pStyle w:val="NoSpacing"/>
        <w:rPr>
          <w:i/>
          <w:iCs/>
          <w:sz w:val="18"/>
          <w:szCs w:val="18"/>
        </w:rPr>
      </w:pPr>
    </w:p>
    <w:p w:rsidR="00FD7685" w:rsidRDefault="00FD7685" w:rsidP="00FD7685">
      <w:pPr>
        <w:pStyle w:val="NoSpacing"/>
        <w:rPr>
          <w:i/>
          <w:iCs/>
          <w:sz w:val="18"/>
          <w:szCs w:val="18"/>
        </w:rPr>
      </w:pPr>
    </w:p>
    <w:p w:rsidR="00FD7685" w:rsidRDefault="00FD7685" w:rsidP="00FD7685">
      <w:pPr>
        <w:pStyle w:val="NoSpacing"/>
        <w:rPr>
          <w:i/>
          <w:iCs/>
          <w:sz w:val="18"/>
          <w:szCs w:val="18"/>
        </w:rPr>
      </w:pPr>
    </w:p>
    <w:p w:rsidR="00FD7685" w:rsidRDefault="00FD7685" w:rsidP="00FD7685">
      <w:pPr>
        <w:pStyle w:val="NoSpacing"/>
        <w:rPr>
          <w:i/>
          <w:iCs/>
          <w:sz w:val="18"/>
          <w:szCs w:val="18"/>
        </w:rPr>
      </w:pPr>
    </w:p>
    <w:p w:rsidR="00FD7685" w:rsidRPr="008303DE" w:rsidRDefault="00FD7685" w:rsidP="00FD7685">
      <w:pPr>
        <w:pStyle w:val="NoSpacing"/>
        <w:rPr>
          <w:i/>
          <w:iCs/>
          <w:sz w:val="18"/>
          <w:szCs w:val="18"/>
        </w:rPr>
      </w:pPr>
      <w:r w:rsidRPr="00D5544D">
        <w:rPr>
          <w:i/>
          <w:iCs/>
          <w:sz w:val="18"/>
          <w:szCs w:val="18"/>
        </w:rPr>
        <w:lastRenderedPageBreak/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D7685" w:rsidTr="00C277BA">
        <w:tc>
          <w:tcPr>
            <w:tcW w:w="3005" w:type="dxa"/>
          </w:tcPr>
          <w:p w:rsidR="00FD7685" w:rsidRPr="00F82938" w:rsidRDefault="00FD7685" w:rsidP="00C277BA">
            <w:pPr>
              <w:pStyle w:val="NoSpacing"/>
              <w:rPr>
                <w:b/>
                <w:bCs/>
              </w:rPr>
            </w:pPr>
            <w:r>
              <w:t xml:space="preserve">0.03 x 3 = </w:t>
            </w:r>
            <w:r>
              <w:rPr>
                <w:b/>
                <w:bCs/>
              </w:rPr>
              <w:t>0.09</w:t>
            </w:r>
          </w:p>
          <w:p w:rsidR="00FD7685" w:rsidRDefault="00FD7685" w:rsidP="00C277BA">
            <w:pPr>
              <w:pStyle w:val="NoSpacing"/>
            </w:pPr>
          </w:p>
        </w:tc>
        <w:tc>
          <w:tcPr>
            <w:tcW w:w="3005" w:type="dxa"/>
          </w:tcPr>
          <w:p w:rsidR="00FD7685" w:rsidRPr="00F82938" w:rsidRDefault="00FD7685" w:rsidP="00C277BA">
            <w:pPr>
              <w:pStyle w:val="NoSpacing"/>
              <w:rPr>
                <w:b/>
                <w:bCs/>
              </w:rPr>
            </w:pPr>
            <w:r>
              <w:t xml:space="preserve">0.04 x 5 = </w:t>
            </w:r>
            <w:r>
              <w:rPr>
                <w:b/>
                <w:bCs/>
              </w:rPr>
              <w:t>0.2</w:t>
            </w:r>
          </w:p>
        </w:tc>
        <w:tc>
          <w:tcPr>
            <w:tcW w:w="3006" w:type="dxa"/>
          </w:tcPr>
          <w:p w:rsidR="00FD7685" w:rsidRPr="00F82938" w:rsidRDefault="00FD7685" w:rsidP="00C277BA">
            <w:pPr>
              <w:pStyle w:val="NoSpacing"/>
              <w:rPr>
                <w:b/>
                <w:bCs/>
              </w:rPr>
            </w:pPr>
            <w:r>
              <w:t xml:space="preserve">0.06 x 7 = </w:t>
            </w:r>
            <w:r>
              <w:rPr>
                <w:b/>
                <w:bCs/>
              </w:rPr>
              <w:t>0.42</w:t>
            </w:r>
          </w:p>
        </w:tc>
      </w:tr>
      <w:tr w:rsidR="00FD7685" w:rsidTr="00C277BA">
        <w:tc>
          <w:tcPr>
            <w:tcW w:w="3005" w:type="dxa"/>
          </w:tcPr>
          <w:p w:rsidR="00FD7685" w:rsidRPr="00F82938" w:rsidRDefault="00FD7685" w:rsidP="00C277BA">
            <w:pPr>
              <w:pStyle w:val="NoSpacing"/>
              <w:rPr>
                <w:b/>
                <w:bCs/>
              </w:rPr>
            </w:pPr>
            <w:r>
              <w:t xml:space="preserve">5.17 x 9 = </w:t>
            </w:r>
            <w:r>
              <w:rPr>
                <w:b/>
                <w:bCs/>
              </w:rPr>
              <w:t>46.53</w:t>
            </w:r>
          </w:p>
          <w:p w:rsidR="00FD7685" w:rsidRDefault="00FD7685" w:rsidP="00C277BA">
            <w:pPr>
              <w:pStyle w:val="NoSpacing"/>
            </w:pPr>
          </w:p>
        </w:tc>
        <w:tc>
          <w:tcPr>
            <w:tcW w:w="3005" w:type="dxa"/>
          </w:tcPr>
          <w:p w:rsidR="00FD7685" w:rsidRPr="00F82938" w:rsidRDefault="00FD7685" w:rsidP="00C277BA">
            <w:pPr>
              <w:pStyle w:val="NoSpacing"/>
              <w:rPr>
                <w:b/>
                <w:bCs/>
              </w:rPr>
            </w:pPr>
            <w:r>
              <w:t xml:space="preserve">5.43 x 7 = </w:t>
            </w:r>
            <w:r>
              <w:rPr>
                <w:b/>
                <w:bCs/>
              </w:rPr>
              <w:t>38.01</w:t>
            </w:r>
          </w:p>
        </w:tc>
        <w:tc>
          <w:tcPr>
            <w:tcW w:w="3006" w:type="dxa"/>
          </w:tcPr>
          <w:p w:rsidR="00FD7685" w:rsidRPr="00F82938" w:rsidRDefault="00FD7685" w:rsidP="00C277BA">
            <w:pPr>
              <w:pStyle w:val="NoSpacing"/>
              <w:rPr>
                <w:b/>
                <w:bCs/>
              </w:rPr>
            </w:pPr>
            <w:r>
              <w:t xml:space="preserve">31.8 x 4 = </w:t>
            </w:r>
            <w:r>
              <w:rPr>
                <w:b/>
                <w:bCs/>
              </w:rPr>
              <w:t>127.2</w:t>
            </w:r>
          </w:p>
        </w:tc>
      </w:tr>
    </w:tbl>
    <w:p w:rsidR="00FD7685" w:rsidRPr="00712E24" w:rsidRDefault="00FD7685" w:rsidP="00FD7685">
      <w:pPr>
        <w:pStyle w:val="NoSpacing"/>
        <w:rPr>
          <w:sz w:val="18"/>
          <w:szCs w:val="18"/>
        </w:rPr>
      </w:pPr>
    </w:p>
    <w:p w:rsidR="00FD7685" w:rsidRPr="00D5544D" w:rsidRDefault="00FD7685" w:rsidP="00FD7685">
      <w:pPr>
        <w:pStyle w:val="NoSpacing"/>
        <w:rPr>
          <w:b/>
          <w:bCs/>
          <w:sz w:val="18"/>
          <w:szCs w:val="18"/>
        </w:rPr>
      </w:pPr>
      <w:r w:rsidRPr="00D5544D">
        <w:rPr>
          <w:b/>
          <w:bCs/>
          <w:sz w:val="18"/>
          <w:szCs w:val="18"/>
        </w:rPr>
        <w:t>5 Multiply a number with tenths, hundredths and thousandths by a whole number</w:t>
      </w:r>
    </w:p>
    <w:p w:rsidR="00FD7685" w:rsidRPr="00B53362" w:rsidRDefault="00FD7685" w:rsidP="00FD7685">
      <w:pPr>
        <w:pStyle w:val="NoSpacing"/>
        <w:rPr>
          <w:i/>
          <w:iCs/>
          <w:sz w:val="18"/>
          <w:szCs w:val="18"/>
        </w:rPr>
      </w:pPr>
      <w:r w:rsidRPr="00D5544D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FD7685" w:rsidRPr="00B53362" w:rsidTr="00C277BA">
        <w:tc>
          <w:tcPr>
            <w:tcW w:w="4508" w:type="dxa"/>
          </w:tcPr>
          <w:p w:rsidR="00FD7685" w:rsidRPr="00C459AD" w:rsidRDefault="00FD7685" w:rsidP="00C277BA">
            <w:pPr>
              <w:pStyle w:val="NoSpacing"/>
              <w:rPr>
                <w:b/>
                <w:bCs/>
              </w:rPr>
            </w:pPr>
            <w:r w:rsidRPr="00B53362">
              <w:t xml:space="preserve">2.814 x 5 = </w:t>
            </w:r>
            <w:r>
              <w:rPr>
                <w:b/>
                <w:bCs/>
              </w:rPr>
              <w:t>14.07</w:t>
            </w:r>
          </w:p>
          <w:p w:rsidR="00FD7685" w:rsidRPr="00B53362" w:rsidRDefault="00FD7685" w:rsidP="00C277BA">
            <w:pPr>
              <w:pStyle w:val="NoSpacing"/>
            </w:pPr>
          </w:p>
        </w:tc>
        <w:tc>
          <w:tcPr>
            <w:tcW w:w="4508" w:type="dxa"/>
          </w:tcPr>
          <w:p w:rsidR="00FD7685" w:rsidRPr="00C459AD" w:rsidRDefault="00FD7685" w:rsidP="00C277BA">
            <w:pPr>
              <w:pStyle w:val="NoSpacing"/>
              <w:rPr>
                <w:b/>
                <w:bCs/>
              </w:rPr>
            </w:pPr>
            <w:r w:rsidRPr="00B53362">
              <w:t xml:space="preserve">21.26 x 7 = </w:t>
            </w:r>
            <w:r>
              <w:rPr>
                <w:b/>
                <w:bCs/>
              </w:rPr>
              <w:t>148.82</w:t>
            </w:r>
          </w:p>
        </w:tc>
      </w:tr>
    </w:tbl>
    <w:p w:rsidR="00FD7685" w:rsidRPr="00B53362" w:rsidRDefault="00FD7685" w:rsidP="00FD7685">
      <w:pPr>
        <w:pStyle w:val="NoSpacing"/>
        <w:rPr>
          <w:i/>
          <w:iCs/>
          <w:sz w:val="18"/>
          <w:szCs w:val="18"/>
        </w:rPr>
      </w:pPr>
      <w:r w:rsidRPr="00D5544D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FD7685" w:rsidRPr="00B53362" w:rsidTr="00C277BA">
        <w:tc>
          <w:tcPr>
            <w:tcW w:w="4508" w:type="dxa"/>
          </w:tcPr>
          <w:p w:rsidR="00FD7685" w:rsidRPr="00C459AD" w:rsidRDefault="00FD7685" w:rsidP="00C277BA">
            <w:pPr>
              <w:pStyle w:val="NoSpacing"/>
              <w:rPr>
                <w:b/>
                <w:bCs/>
              </w:rPr>
            </w:pPr>
            <w:r>
              <w:t xml:space="preserve">261.8 x 4 = </w:t>
            </w:r>
            <w:r>
              <w:rPr>
                <w:b/>
                <w:bCs/>
              </w:rPr>
              <w:t>1047.2</w:t>
            </w:r>
          </w:p>
          <w:p w:rsidR="00FD7685" w:rsidRPr="00B53362" w:rsidRDefault="00FD7685" w:rsidP="00C277BA">
            <w:pPr>
              <w:pStyle w:val="NoSpacing"/>
            </w:pPr>
          </w:p>
        </w:tc>
        <w:tc>
          <w:tcPr>
            <w:tcW w:w="4508" w:type="dxa"/>
          </w:tcPr>
          <w:p w:rsidR="00FD7685" w:rsidRPr="00C459AD" w:rsidRDefault="00FD7685" w:rsidP="00C277BA">
            <w:pPr>
              <w:pStyle w:val="NoSpacing"/>
              <w:rPr>
                <w:b/>
                <w:bCs/>
              </w:rPr>
            </w:pPr>
            <w:r>
              <w:t xml:space="preserve">4.206 x 8 = </w:t>
            </w:r>
            <w:r>
              <w:rPr>
                <w:b/>
                <w:bCs/>
              </w:rPr>
              <w:t>33.648</w:t>
            </w:r>
          </w:p>
        </w:tc>
      </w:tr>
    </w:tbl>
    <w:p w:rsidR="00FD7685" w:rsidRDefault="00FD7685" w:rsidP="00FD7685">
      <w:pPr>
        <w:pStyle w:val="NoSpacing"/>
        <w:rPr>
          <w:sz w:val="18"/>
          <w:szCs w:val="18"/>
        </w:rPr>
      </w:pPr>
    </w:p>
    <w:p w:rsidR="00FD7685" w:rsidRPr="00D5544D" w:rsidRDefault="00FD7685" w:rsidP="00FD7685">
      <w:pPr>
        <w:pStyle w:val="NoSpacing"/>
        <w:rPr>
          <w:b/>
          <w:bCs/>
          <w:sz w:val="18"/>
          <w:szCs w:val="18"/>
        </w:rPr>
      </w:pPr>
      <w:r w:rsidRPr="00D5544D">
        <w:rPr>
          <w:b/>
          <w:bCs/>
          <w:sz w:val="18"/>
          <w:szCs w:val="18"/>
        </w:rPr>
        <w:t>6 Divide a number with tenths, hundredths or thousandths</w:t>
      </w:r>
    </w:p>
    <w:p w:rsidR="00FD7685" w:rsidRPr="00B53362" w:rsidRDefault="00FD7685" w:rsidP="00FD7685">
      <w:pPr>
        <w:pStyle w:val="NoSpacing"/>
        <w:rPr>
          <w:i/>
          <w:iCs/>
          <w:sz w:val="18"/>
          <w:szCs w:val="18"/>
        </w:rPr>
      </w:pPr>
      <w:r w:rsidRPr="00D5544D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D7685" w:rsidTr="00C277BA">
        <w:tc>
          <w:tcPr>
            <w:tcW w:w="3005" w:type="dxa"/>
          </w:tcPr>
          <w:p w:rsidR="00FD7685" w:rsidRPr="00C459AD" w:rsidRDefault="00FD7685" w:rsidP="00C277BA">
            <w:pPr>
              <w:pStyle w:val="NoSpacing"/>
              <w:rPr>
                <w:b/>
                <w:bCs/>
              </w:rPr>
            </w:pPr>
            <w:r>
              <w:t xml:space="preserve">7.2 </w:t>
            </w:r>
            <w:r w:rsidRPr="00F42B0D">
              <w:t>÷</w:t>
            </w:r>
            <w:r>
              <w:t xml:space="preserve"> 3 = </w:t>
            </w:r>
            <w:r>
              <w:rPr>
                <w:b/>
                <w:bCs/>
              </w:rPr>
              <w:t>2.4</w:t>
            </w:r>
          </w:p>
          <w:p w:rsidR="00FD7685" w:rsidRDefault="00FD7685" w:rsidP="00C277BA">
            <w:pPr>
              <w:pStyle w:val="NoSpacing"/>
            </w:pPr>
          </w:p>
        </w:tc>
        <w:tc>
          <w:tcPr>
            <w:tcW w:w="3005" w:type="dxa"/>
          </w:tcPr>
          <w:p w:rsidR="00FD7685" w:rsidRPr="00C459AD" w:rsidRDefault="00FD7685" w:rsidP="00C277BA">
            <w:pPr>
              <w:pStyle w:val="NoSpacing"/>
              <w:rPr>
                <w:b/>
                <w:bCs/>
              </w:rPr>
            </w:pPr>
            <w:r>
              <w:t xml:space="preserve">4.86 </w:t>
            </w:r>
            <w:r w:rsidRPr="00F42B0D">
              <w:t>÷</w:t>
            </w:r>
            <w:r>
              <w:t xml:space="preserve"> 3 = </w:t>
            </w:r>
            <w:r>
              <w:rPr>
                <w:b/>
                <w:bCs/>
              </w:rPr>
              <w:t>1.62</w:t>
            </w:r>
          </w:p>
        </w:tc>
        <w:tc>
          <w:tcPr>
            <w:tcW w:w="3006" w:type="dxa"/>
          </w:tcPr>
          <w:p w:rsidR="00FD7685" w:rsidRPr="00C459AD" w:rsidRDefault="00FD7685" w:rsidP="00C277BA">
            <w:pPr>
              <w:pStyle w:val="NoSpacing"/>
              <w:rPr>
                <w:b/>
                <w:bCs/>
              </w:rPr>
            </w:pPr>
            <w:r>
              <w:t xml:space="preserve">5.862 </w:t>
            </w:r>
            <w:r w:rsidRPr="00F42B0D">
              <w:t>÷</w:t>
            </w:r>
            <w:r>
              <w:t xml:space="preserve"> 3 = </w:t>
            </w:r>
            <w:r>
              <w:rPr>
                <w:b/>
                <w:bCs/>
              </w:rPr>
              <w:t>1.954</w:t>
            </w:r>
          </w:p>
        </w:tc>
      </w:tr>
    </w:tbl>
    <w:p w:rsidR="00FD7685" w:rsidRPr="00B53362" w:rsidRDefault="00FD7685" w:rsidP="00FD7685">
      <w:pPr>
        <w:pStyle w:val="NoSpacing"/>
        <w:rPr>
          <w:i/>
          <w:iCs/>
          <w:sz w:val="18"/>
          <w:szCs w:val="18"/>
        </w:rPr>
      </w:pPr>
      <w:r w:rsidRPr="00D5544D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D7685" w:rsidTr="00C277BA">
        <w:tc>
          <w:tcPr>
            <w:tcW w:w="3005" w:type="dxa"/>
          </w:tcPr>
          <w:p w:rsidR="00FD7685" w:rsidRPr="00C459AD" w:rsidRDefault="00FD7685" w:rsidP="00C277BA">
            <w:pPr>
              <w:pStyle w:val="NoSpacing"/>
              <w:rPr>
                <w:b/>
                <w:bCs/>
              </w:rPr>
            </w:pPr>
            <w:r>
              <w:t xml:space="preserve">9.6 </w:t>
            </w:r>
            <w:r w:rsidRPr="00F42B0D">
              <w:t>÷</w:t>
            </w:r>
            <w:r>
              <w:t xml:space="preserve"> 4 = </w:t>
            </w:r>
            <w:r>
              <w:rPr>
                <w:b/>
                <w:bCs/>
              </w:rPr>
              <w:t>2.4</w:t>
            </w:r>
          </w:p>
          <w:p w:rsidR="00FD7685" w:rsidRDefault="00FD7685" w:rsidP="00C277BA">
            <w:pPr>
              <w:pStyle w:val="NoSpacing"/>
            </w:pPr>
          </w:p>
        </w:tc>
        <w:tc>
          <w:tcPr>
            <w:tcW w:w="3005" w:type="dxa"/>
          </w:tcPr>
          <w:p w:rsidR="00FD7685" w:rsidRPr="00C459AD" w:rsidRDefault="00FD7685" w:rsidP="00C277BA">
            <w:pPr>
              <w:pStyle w:val="NoSpacing"/>
              <w:rPr>
                <w:b/>
                <w:bCs/>
              </w:rPr>
            </w:pPr>
            <w:r>
              <w:t xml:space="preserve">5.81 </w:t>
            </w:r>
            <w:r w:rsidRPr="00F42B0D">
              <w:t>÷</w:t>
            </w:r>
            <w:r>
              <w:t xml:space="preserve"> 7 = </w:t>
            </w:r>
            <w:r>
              <w:rPr>
                <w:b/>
                <w:bCs/>
              </w:rPr>
              <w:t>0.83</w:t>
            </w:r>
          </w:p>
        </w:tc>
        <w:tc>
          <w:tcPr>
            <w:tcW w:w="3006" w:type="dxa"/>
          </w:tcPr>
          <w:p w:rsidR="00FD7685" w:rsidRPr="00C459AD" w:rsidRDefault="00FD7685" w:rsidP="00C277BA">
            <w:pPr>
              <w:pStyle w:val="NoSpacing"/>
              <w:rPr>
                <w:b/>
                <w:bCs/>
              </w:rPr>
            </w:pPr>
            <w:r>
              <w:t xml:space="preserve">98.63 </w:t>
            </w:r>
            <w:r w:rsidRPr="00F42B0D">
              <w:t>÷</w:t>
            </w:r>
            <w:r>
              <w:t xml:space="preserve"> 7 = </w:t>
            </w:r>
            <w:r>
              <w:rPr>
                <w:b/>
                <w:bCs/>
              </w:rPr>
              <w:t>14.09</w:t>
            </w:r>
          </w:p>
        </w:tc>
      </w:tr>
    </w:tbl>
    <w:p w:rsidR="00FD7685" w:rsidRDefault="00FD7685" w:rsidP="00FD7685">
      <w:pPr>
        <w:pStyle w:val="NoSpacing"/>
        <w:rPr>
          <w:sz w:val="18"/>
          <w:szCs w:val="18"/>
        </w:rPr>
      </w:pPr>
    </w:p>
    <w:p w:rsidR="00FD7685" w:rsidRPr="00D5544D" w:rsidRDefault="00FD7685" w:rsidP="00FD7685">
      <w:pPr>
        <w:pStyle w:val="NoSpacing"/>
        <w:rPr>
          <w:b/>
          <w:bCs/>
          <w:sz w:val="18"/>
          <w:szCs w:val="18"/>
        </w:rPr>
      </w:pPr>
      <w:r w:rsidRPr="00D5544D">
        <w:rPr>
          <w:b/>
          <w:bCs/>
          <w:sz w:val="18"/>
          <w:szCs w:val="18"/>
        </w:rPr>
        <w:t>7 Divide a decimal, writing remainders as decimals</w:t>
      </w:r>
    </w:p>
    <w:p w:rsidR="00FD7685" w:rsidRPr="00B53362" w:rsidRDefault="00FD7685" w:rsidP="00FD7685">
      <w:pPr>
        <w:pStyle w:val="NoSpacing"/>
        <w:rPr>
          <w:i/>
          <w:iCs/>
          <w:sz w:val="18"/>
          <w:szCs w:val="18"/>
        </w:rPr>
      </w:pPr>
      <w:r w:rsidRPr="00D5544D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D7685" w:rsidTr="00C277BA">
        <w:tc>
          <w:tcPr>
            <w:tcW w:w="3005" w:type="dxa"/>
          </w:tcPr>
          <w:p w:rsidR="00FD7685" w:rsidRPr="00C459AD" w:rsidRDefault="00FD7685" w:rsidP="00C277BA">
            <w:pPr>
              <w:pStyle w:val="NoSpacing"/>
              <w:rPr>
                <w:b/>
                <w:bCs/>
              </w:rPr>
            </w:pPr>
            <w:r>
              <w:t xml:space="preserve">6.2 </w:t>
            </w:r>
            <w:r w:rsidRPr="00F42B0D">
              <w:t>÷</w:t>
            </w:r>
            <w:r>
              <w:t xml:space="preserve"> 5 = </w:t>
            </w:r>
            <w:r>
              <w:rPr>
                <w:b/>
                <w:bCs/>
              </w:rPr>
              <w:t>1.24</w:t>
            </w:r>
          </w:p>
          <w:p w:rsidR="00FD7685" w:rsidRDefault="00FD7685" w:rsidP="00C277BA">
            <w:pPr>
              <w:pStyle w:val="NoSpacing"/>
            </w:pPr>
          </w:p>
        </w:tc>
        <w:tc>
          <w:tcPr>
            <w:tcW w:w="3005" w:type="dxa"/>
          </w:tcPr>
          <w:p w:rsidR="00FD7685" w:rsidRPr="00C459AD" w:rsidRDefault="00FD7685" w:rsidP="00C277BA">
            <w:pPr>
              <w:pStyle w:val="NoSpacing"/>
              <w:rPr>
                <w:b/>
                <w:bCs/>
              </w:rPr>
            </w:pPr>
            <w:r>
              <w:t xml:space="preserve">9.7 </w:t>
            </w:r>
            <w:r w:rsidRPr="00F42B0D">
              <w:t>÷</w:t>
            </w:r>
            <w:r>
              <w:t xml:space="preserve"> 4 = </w:t>
            </w:r>
            <w:r>
              <w:rPr>
                <w:b/>
                <w:bCs/>
              </w:rPr>
              <w:t>2.425</w:t>
            </w:r>
          </w:p>
        </w:tc>
        <w:tc>
          <w:tcPr>
            <w:tcW w:w="3006" w:type="dxa"/>
          </w:tcPr>
          <w:p w:rsidR="00FD7685" w:rsidRPr="00C459AD" w:rsidRDefault="00FD7685" w:rsidP="00C277BA">
            <w:pPr>
              <w:pStyle w:val="NoSpacing"/>
              <w:rPr>
                <w:b/>
                <w:bCs/>
              </w:rPr>
            </w:pPr>
            <w:r>
              <w:t xml:space="preserve">7.1 </w:t>
            </w:r>
            <w:r w:rsidRPr="00F42B0D">
              <w:t>÷</w:t>
            </w:r>
            <w:r>
              <w:t xml:space="preserve"> 2 = </w:t>
            </w:r>
            <w:r>
              <w:rPr>
                <w:b/>
                <w:bCs/>
              </w:rPr>
              <w:t>3.55</w:t>
            </w:r>
          </w:p>
        </w:tc>
      </w:tr>
    </w:tbl>
    <w:p w:rsidR="00FD7685" w:rsidRPr="00B53362" w:rsidRDefault="00FD7685" w:rsidP="00FD7685">
      <w:pPr>
        <w:pStyle w:val="NoSpacing"/>
        <w:rPr>
          <w:i/>
          <w:iCs/>
          <w:sz w:val="18"/>
          <w:szCs w:val="18"/>
        </w:rPr>
      </w:pPr>
      <w:r w:rsidRPr="00D5544D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D7685" w:rsidTr="00C277BA">
        <w:tc>
          <w:tcPr>
            <w:tcW w:w="3005" w:type="dxa"/>
          </w:tcPr>
          <w:p w:rsidR="00FD7685" w:rsidRPr="00C459AD" w:rsidRDefault="00FD7685" w:rsidP="00C277BA">
            <w:pPr>
              <w:pStyle w:val="NoSpacing"/>
              <w:rPr>
                <w:b/>
                <w:bCs/>
              </w:rPr>
            </w:pPr>
            <w:r>
              <w:t xml:space="preserve">8.8 </w:t>
            </w:r>
            <w:r w:rsidRPr="00F42B0D">
              <w:t>÷</w:t>
            </w:r>
            <w:r>
              <w:t xml:space="preserve"> 5 = </w:t>
            </w:r>
            <w:r>
              <w:rPr>
                <w:b/>
                <w:bCs/>
              </w:rPr>
              <w:t>1.76</w:t>
            </w:r>
          </w:p>
          <w:p w:rsidR="00FD7685" w:rsidRDefault="00FD7685" w:rsidP="00C277BA">
            <w:pPr>
              <w:pStyle w:val="NoSpacing"/>
            </w:pPr>
          </w:p>
        </w:tc>
        <w:tc>
          <w:tcPr>
            <w:tcW w:w="3005" w:type="dxa"/>
          </w:tcPr>
          <w:p w:rsidR="00FD7685" w:rsidRPr="00C459AD" w:rsidRDefault="00FD7685" w:rsidP="00C277BA">
            <w:pPr>
              <w:pStyle w:val="NoSpacing"/>
              <w:rPr>
                <w:b/>
                <w:bCs/>
              </w:rPr>
            </w:pPr>
            <w:r>
              <w:t xml:space="preserve">9.9 </w:t>
            </w:r>
            <w:r w:rsidRPr="00F42B0D">
              <w:t>÷</w:t>
            </w:r>
            <w:r>
              <w:t xml:space="preserve"> 4 = </w:t>
            </w:r>
            <w:r>
              <w:rPr>
                <w:b/>
                <w:bCs/>
              </w:rPr>
              <w:t>2.475</w:t>
            </w:r>
          </w:p>
        </w:tc>
        <w:tc>
          <w:tcPr>
            <w:tcW w:w="3006" w:type="dxa"/>
          </w:tcPr>
          <w:p w:rsidR="00FD7685" w:rsidRPr="00C459AD" w:rsidRDefault="00FD7685" w:rsidP="00C277BA">
            <w:pPr>
              <w:pStyle w:val="NoSpacing"/>
              <w:rPr>
                <w:b/>
                <w:bCs/>
              </w:rPr>
            </w:pPr>
            <w:r>
              <w:t xml:space="preserve">8.7 </w:t>
            </w:r>
            <w:r w:rsidRPr="00F42B0D">
              <w:t>÷</w:t>
            </w:r>
            <w:r>
              <w:t xml:space="preserve"> 2 = </w:t>
            </w:r>
            <w:r>
              <w:rPr>
                <w:b/>
                <w:bCs/>
              </w:rPr>
              <w:t>4.35</w:t>
            </w:r>
          </w:p>
        </w:tc>
      </w:tr>
    </w:tbl>
    <w:p w:rsidR="00FD7685" w:rsidRPr="00B53362" w:rsidRDefault="00FD7685" w:rsidP="00FD7685">
      <w:pPr>
        <w:pStyle w:val="NoSpacing"/>
        <w:rPr>
          <w:sz w:val="18"/>
          <w:szCs w:val="18"/>
        </w:rPr>
      </w:pPr>
    </w:p>
    <w:p w:rsidR="00FD7685" w:rsidRPr="00D5544D" w:rsidRDefault="00FD7685" w:rsidP="00FD7685">
      <w:pPr>
        <w:pStyle w:val="NoSpacing"/>
        <w:rPr>
          <w:rFonts w:eastAsia="Calibri"/>
          <w:b/>
          <w:bCs/>
          <w:sz w:val="18"/>
          <w:szCs w:val="18"/>
        </w:rPr>
      </w:pPr>
      <w:r w:rsidRPr="00D5544D">
        <w:rPr>
          <w:rFonts w:eastAsia="Calibri"/>
          <w:b/>
          <w:bCs/>
          <w:sz w:val="18"/>
          <w:szCs w:val="18"/>
        </w:rPr>
        <w:t>8 Use short multiplication to multiply a decimal</w:t>
      </w:r>
    </w:p>
    <w:p w:rsidR="00FD7685" w:rsidRPr="00180517" w:rsidRDefault="00FD7685" w:rsidP="00FD768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D5544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D7685" w:rsidRPr="005D1A14" w:rsidTr="00C277BA">
        <w:tc>
          <w:tcPr>
            <w:tcW w:w="3005" w:type="dxa"/>
          </w:tcPr>
          <w:p w:rsidR="00FD7685" w:rsidRPr="005D1A14" w:rsidRDefault="00FD7685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0.5 x 36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8</w:t>
            </w:r>
          </w:p>
          <w:p w:rsidR="00FD7685" w:rsidRPr="005D1A14" w:rsidRDefault="00FD7685" w:rsidP="00C277B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FD7685" w:rsidRPr="005D1A14" w:rsidRDefault="00FD7685" w:rsidP="00C277B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0.6 x 300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18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0</w:t>
            </w:r>
          </w:p>
        </w:tc>
        <w:tc>
          <w:tcPr>
            <w:tcW w:w="3006" w:type="dxa"/>
          </w:tcPr>
          <w:p w:rsidR="00FD7685" w:rsidRPr="005D1A14" w:rsidRDefault="00FD7685" w:rsidP="00C277B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312 x 0.3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9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3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.6</w:t>
            </w:r>
          </w:p>
        </w:tc>
      </w:tr>
    </w:tbl>
    <w:p w:rsidR="00FD7685" w:rsidRPr="00EE676D" w:rsidRDefault="00FD7685" w:rsidP="00FD7685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D5544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D7685" w:rsidRPr="005D1A14" w:rsidTr="00C277BA">
        <w:tc>
          <w:tcPr>
            <w:tcW w:w="3005" w:type="dxa"/>
          </w:tcPr>
          <w:p w:rsidR="00FD7685" w:rsidRPr="005D1A14" w:rsidRDefault="00FD7685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19 x 0.5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=</w:t>
            </w:r>
            <w:r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9.5</w:t>
            </w:r>
          </w:p>
          <w:p w:rsidR="00FD7685" w:rsidRPr="005D1A14" w:rsidRDefault="00FD7685" w:rsidP="00C277B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FD7685" w:rsidRPr="005D1A14" w:rsidRDefault="00FD7685" w:rsidP="00C277B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0.7 x 200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14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0</w:t>
            </w:r>
          </w:p>
        </w:tc>
        <w:tc>
          <w:tcPr>
            <w:tcW w:w="3006" w:type="dxa"/>
          </w:tcPr>
          <w:p w:rsidR="00FD7685" w:rsidRPr="005D1A14" w:rsidRDefault="00FD7685" w:rsidP="00C277B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0.4 x 235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94</w:t>
            </w:r>
          </w:p>
        </w:tc>
      </w:tr>
    </w:tbl>
    <w:p w:rsidR="00FD7685" w:rsidRPr="00180517" w:rsidRDefault="00FD7685" w:rsidP="00FD7685">
      <w:pPr>
        <w:pStyle w:val="NoSpacing"/>
        <w:rPr>
          <w:rFonts w:eastAsia="Calibri"/>
          <w:sz w:val="18"/>
          <w:szCs w:val="18"/>
        </w:rPr>
      </w:pPr>
    </w:p>
    <w:p w:rsidR="00FD7685" w:rsidRPr="00D5544D" w:rsidRDefault="00FD7685" w:rsidP="00FD7685">
      <w:pPr>
        <w:pStyle w:val="NoSpacing"/>
        <w:rPr>
          <w:rFonts w:eastAsia="Calibri"/>
          <w:b/>
          <w:bCs/>
          <w:sz w:val="18"/>
          <w:szCs w:val="18"/>
        </w:rPr>
      </w:pPr>
      <w:r w:rsidRPr="00D5544D">
        <w:rPr>
          <w:rFonts w:eastAsia="Calibri"/>
          <w:b/>
          <w:bCs/>
          <w:sz w:val="18"/>
          <w:szCs w:val="18"/>
        </w:rPr>
        <w:t>9 Use long multiplication to multiply a decimal</w:t>
      </w:r>
    </w:p>
    <w:p w:rsidR="00FD7685" w:rsidRPr="00180517" w:rsidRDefault="00FD7685" w:rsidP="00FD768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D5544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D7685" w:rsidRPr="005D1A14" w:rsidTr="00C277BA">
        <w:tc>
          <w:tcPr>
            <w:tcW w:w="3005" w:type="dxa"/>
          </w:tcPr>
          <w:p w:rsidR="00FD7685" w:rsidRPr="005D1A14" w:rsidRDefault="00FD7685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14 x 5.1 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=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71.4</w:t>
            </w:r>
          </w:p>
          <w:p w:rsidR="00FD7685" w:rsidRPr="005D1A14" w:rsidRDefault="00FD7685" w:rsidP="00C277B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FD7685" w:rsidRPr="005D1A14" w:rsidRDefault="00FD7685" w:rsidP="00C277B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2.8 x 40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112</w:t>
            </w:r>
          </w:p>
        </w:tc>
        <w:tc>
          <w:tcPr>
            <w:tcW w:w="3006" w:type="dxa"/>
          </w:tcPr>
          <w:p w:rsidR="00FD7685" w:rsidRPr="005D1A14" w:rsidRDefault="00FD7685" w:rsidP="00C277B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312 x 4.3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1341.6</w:t>
            </w:r>
          </w:p>
        </w:tc>
      </w:tr>
    </w:tbl>
    <w:p w:rsidR="00FD7685" w:rsidRPr="00EE676D" w:rsidRDefault="00FD7685" w:rsidP="00FD7685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D5544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D7685" w:rsidRPr="005D1A14" w:rsidTr="00C277BA">
        <w:tc>
          <w:tcPr>
            <w:tcW w:w="3005" w:type="dxa"/>
          </w:tcPr>
          <w:p w:rsidR="00FD7685" w:rsidRPr="005D1A14" w:rsidRDefault="00FD7685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3.5 x 27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=</w:t>
            </w:r>
            <w:r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94.5</w:t>
            </w:r>
          </w:p>
          <w:p w:rsidR="00FD7685" w:rsidRPr="005D1A14" w:rsidRDefault="00FD7685" w:rsidP="00C277B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FD7685" w:rsidRPr="005D1A14" w:rsidRDefault="00FD7685" w:rsidP="00C277B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4.7 x 50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235</w:t>
            </w:r>
          </w:p>
        </w:tc>
        <w:tc>
          <w:tcPr>
            <w:tcW w:w="3006" w:type="dxa"/>
          </w:tcPr>
          <w:p w:rsidR="00FD7685" w:rsidRPr="005D1A14" w:rsidRDefault="00FD7685" w:rsidP="00C277B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3.12 x 43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134.16</w:t>
            </w:r>
          </w:p>
        </w:tc>
      </w:tr>
    </w:tbl>
    <w:p w:rsidR="00FD7685" w:rsidRPr="00180517" w:rsidRDefault="00FD7685" w:rsidP="00FD7685">
      <w:pPr>
        <w:pStyle w:val="NoSpacing"/>
        <w:rPr>
          <w:rFonts w:eastAsia="Calibri"/>
          <w:sz w:val="18"/>
          <w:szCs w:val="18"/>
        </w:rPr>
      </w:pPr>
    </w:p>
    <w:p w:rsidR="00FD7685" w:rsidRPr="00D5544D" w:rsidRDefault="00FD7685" w:rsidP="00FD7685">
      <w:pPr>
        <w:pStyle w:val="NoSpacing"/>
        <w:rPr>
          <w:rFonts w:eastAsia="Calibri"/>
          <w:b/>
          <w:bCs/>
          <w:sz w:val="18"/>
          <w:szCs w:val="18"/>
        </w:rPr>
      </w:pPr>
      <w:r w:rsidRPr="00D5544D">
        <w:rPr>
          <w:rFonts w:eastAsia="Calibri"/>
          <w:b/>
          <w:bCs/>
          <w:sz w:val="18"/>
          <w:szCs w:val="18"/>
        </w:rPr>
        <w:t>10 Use long division to divide a decimal</w:t>
      </w:r>
    </w:p>
    <w:p w:rsidR="00FD7685" w:rsidRPr="00180517" w:rsidRDefault="00FD7685" w:rsidP="00FD768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D5544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FD7685" w:rsidRPr="005D1A14" w:rsidTr="00C277BA">
        <w:tc>
          <w:tcPr>
            <w:tcW w:w="4508" w:type="dxa"/>
          </w:tcPr>
          <w:p w:rsidR="00FD7685" w:rsidRPr="005D1A14" w:rsidRDefault="00FD7685" w:rsidP="00C277B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14.08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  <w:r w:rsidRPr="005D1A14">
              <w:rPr>
                <w:rFonts w:ascii="Calibri" w:eastAsia="Times New Roman" w:hAnsi="Calibri" w:cs="Times New Roman"/>
              </w:rPr>
              <w:t>÷ 3</w:t>
            </w:r>
            <w:r>
              <w:rPr>
                <w:rFonts w:ascii="Calibri" w:eastAsia="Times New Roman" w:hAnsi="Calibri" w:cs="Times New Roman"/>
              </w:rPr>
              <w:t>2</w:t>
            </w:r>
            <w:r w:rsidRPr="005D1A14">
              <w:rPr>
                <w:rFonts w:ascii="Calibri" w:eastAsia="Times New Roman" w:hAnsi="Calibri" w:cs="Times New Roman"/>
              </w:rPr>
              <w:t xml:space="preserve"> = </w:t>
            </w:r>
            <w:r>
              <w:rPr>
                <w:rFonts w:ascii="Calibri" w:eastAsia="Times New Roman" w:hAnsi="Calibri" w:cs="Times New Roman"/>
                <w:b/>
                <w:bCs/>
              </w:rPr>
              <w:t>0.44</w:t>
            </w:r>
          </w:p>
          <w:p w:rsidR="00FD7685" w:rsidRPr="005D1A14" w:rsidRDefault="00FD7685" w:rsidP="00C277B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:rsidR="00FD7685" w:rsidRPr="005D1A14" w:rsidRDefault="00FD7685" w:rsidP="00C277BA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4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>5</w:t>
            </w:r>
            <w:r>
              <w:rPr>
                <w:rFonts w:ascii="Calibri" w:eastAsia="Times New Roman" w:hAnsi="Calibri" w:cs="Times New Roman"/>
                <w:lang w:val="en-US"/>
              </w:rPr>
              <w:t>6.3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  <w:r w:rsidRPr="005D1A14">
              <w:rPr>
                <w:rFonts w:ascii="Calibri" w:eastAsia="Times New Roman" w:hAnsi="Calibri" w:cs="Times New Roman"/>
              </w:rPr>
              <w:t xml:space="preserve">÷ </w:t>
            </w:r>
            <w:r>
              <w:rPr>
                <w:rFonts w:ascii="Calibri" w:eastAsia="Times New Roman" w:hAnsi="Calibri" w:cs="Times New Roman"/>
              </w:rPr>
              <w:t>1</w:t>
            </w:r>
            <w:r w:rsidRPr="005D1A14">
              <w:rPr>
                <w:rFonts w:ascii="Calibri" w:eastAsia="Times New Roman" w:hAnsi="Calibri" w:cs="Times New Roman"/>
              </w:rPr>
              <w:t xml:space="preserve">3 = </w:t>
            </w:r>
            <w:r>
              <w:rPr>
                <w:rFonts w:ascii="Calibri" w:eastAsia="Times New Roman" w:hAnsi="Calibri" w:cs="Times New Roman"/>
                <w:b/>
                <w:bCs/>
              </w:rPr>
              <w:t>3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5</w:t>
            </w:r>
            <w:r>
              <w:rPr>
                <w:rFonts w:ascii="Calibri" w:eastAsia="Times New Roman" w:hAnsi="Calibri" w:cs="Times New Roman"/>
                <w:b/>
                <w:bCs/>
              </w:rPr>
              <w:t>.1</w:t>
            </w:r>
          </w:p>
        </w:tc>
      </w:tr>
    </w:tbl>
    <w:p w:rsidR="00FD7685" w:rsidRPr="00EE676D" w:rsidRDefault="00FD7685" w:rsidP="00FD7685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D5544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FD7685" w:rsidRPr="005D1A14" w:rsidTr="00C277BA">
        <w:tc>
          <w:tcPr>
            <w:tcW w:w="4508" w:type="dxa"/>
          </w:tcPr>
          <w:p w:rsidR="00FD7685" w:rsidRPr="005D1A14" w:rsidRDefault="00FD7685" w:rsidP="00C277B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82.08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  <w:r w:rsidRPr="005D1A14">
              <w:rPr>
                <w:rFonts w:ascii="Calibri" w:eastAsia="Times New Roman" w:hAnsi="Calibri" w:cs="Times New Roman"/>
              </w:rPr>
              <w:t xml:space="preserve">÷ </w:t>
            </w:r>
            <w:r>
              <w:rPr>
                <w:rFonts w:ascii="Calibri" w:eastAsia="Times New Roman" w:hAnsi="Calibri" w:cs="Times New Roman"/>
              </w:rPr>
              <w:t>24</w:t>
            </w:r>
            <w:r w:rsidRPr="005D1A14">
              <w:rPr>
                <w:rFonts w:ascii="Calibri" w:eastAsia="Times New Roman" w:hAnsi="Calibri" w:cs="Times New Roman"/>
              </w:rPr>
              <w:t xml:space="preserve"> = </w:t>
            </w:r>
            <w:r>
              <w:rPr>
                <w:rFonts w:ascii="Calibri" w:eastAsia="Times New Roman" w:hAnsi="Calibri" w:cs="Times New Roman"/>
                <w:b/>
                <w:bCs/>
              </w:rPr>
              <w:t>3.42</w:t>
            </w:r>
          </w:p>
          <w:p w:rsidR="00FD7685" w:rsidRPr="005D1A14" w:rsidRDefault="00FD7685" w:rsidP="00C277B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:rsidR="00FD7685" w:rsidRPr="00F70826" w:rsidRDefault="00FD7685" w:rsidP="00C277B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3.384 </w:t>
            </w:r>
            <w:r w:rsidRPr="005D1A14">
              <w:rPr>
                <w:rFonts w:ascii="Calibri" w:eastAsia="Times New Roman" w:hAnsi="Calibri" w:cs="Times New Roman"/>
              </w:rPr>
              <w:t xml:space="preserve">÷ </w:t>
            </w:r>
            <w:r>
              <w:rPr>
                <w:rFonts w:ascii="Calibri" w:eastAsia="Times New Roman" w:hAnsi="Calibri" w:cs="Times New Roman"/>
              </w:rPr>
              <w:t xml:space="preserve">47 = </w:t>
            </w:r>
            <w:r>
              <w:rPr>
                <w:rFonts w:ascii="Calibri" w:eastAsia="Times New Roman" w:hAnsi="Calibri" w:cs="Times New Roman"/>
                <w:b/>
                <w:bCs/>
              </w:rPr>
              <w:t>0.072</w:t>
            </w:r>
          </w:p>
        </w:tc>
      </w:tr>
    </w:tbl>
    <w:p w:rsidR="00FD7685" w:rsidRPr="00180517" w:rsidRDefault="00FD7685" w:rsidP="00FD7685">
      <w:pPr>
        <w:pStyle w:val="NoSpacing"/>
        <w:rPr>
          <w:rFonts w:eastAsia="Calibri"/>
          <w:sz w:val="18"/>
          <w:szCs w:val="18"/>
        </w:rPr>
      </w:pPr>
    </w:p>
    <w:p w:rsidR="00FD7685" w:rsidRDefault="00FD7685" w:rsidP="00FD7685">
      <w:pPr>
        <w:pStyle w:val="NoSpacing"/>
        <w:rPr>
          <w:sz w:val="18"/>
          <w:szCs w:val="18"/>
        </w:rPr>
      </w:pPr>
    </w:p>
    <w:p w:rsidR="00FD7685" w:rsidRDefault="00FD7685" w:rsidP="00FD7685">
      <w:pPr>
        <w:pStyle w:val="NoSpacing"/>
        <w:rPr>
          <w:sz w:val="18"/>
          <w:szCs w:val="18"/>
        </w:rPr>
      </w:pPr>
    </w:p>
    <w:p w:rsidR="00FD7685" w:rsidRDefault="00FD7685" w:rsidP="00FD7685">
      <w:pPr>
        <w:pStyle w:val="NoSpacing"/>
        <w:rPr>
          <w:sz w:val="18"/>
          <w:szCs w:val="18"/>
        </w:rPr>
      </w:pPr>
    </w:p>
    <w:p w:rsidR="00FD7685" w:rsidRDefault="00FD7685" w:rsidP="00FD7685">
      <w:pPr>
        <w:pStyle w:val="NoSpacing"/>
        <w:rPr>
          <w:sz w:val="18"/>
          <w:szCs w:val="18"/>
        </w:rPr>
      </w:pPr>
    </w:p>
    <w:p w:rsidR="00FD7685" w:rsidRDefault="00FD7685" w:rsidP="00FD7685">
      <w:pPr>
        <w:pStyle w:val="NoSpacing"/>
        <w:rPr>
          <w:sz w:val="18"/>
          <w:szCs w:val="18"/>
        </w:rPr>
      </w:pPr>
    </w:p>
    <w:p w:rsidR="00FD7685" w:rsidRDefault="00FD7685" w:rsidP="00FD7685">
      <w:pPr>
        <w:pStyle w:val="NoSpacing"/>
        <w:rPr>
          <w:sz w:val="18"/>
          <w:szCs w:val="18"/>
        </w:rPr>
      </w:pPr>
    </w:p>
    <w:p w:rsidR="00FD7685" w:rsidRDefault="00FD7685" w:rsidP="00FD7685">
      <w:pPr>
        <w:pStyle w:val="NoSpacing"/>
        <w:rPr>
          <w:sz w:val="18"/>
          <w:szCs w:val="18"/>
        </w:rPr>
      </w:pPr>
    </w:p>
    <w:p w:rsidR="00FD7685" w:rsidRPr="00093752" w:rsidRDefault="00FD7685" w:rsidP="00FD7685">
      <w:pPr>
        <w:pStyle w:val="NoSpacing"/>
        <w:rPr>
          <w:sz w:val="18"/>
          <w:szCs w:val="18"/>
        </w:rPr>
      </w:pPr>
    </w:p>
    <w:p w:rsidR="00FD7685" w:rsidRDefault="00FD7685" w:rsidP="00814840">
      <w:pPr>
        <w:pStyle w:val="NoSpacing"/>
        <w:rPr>
          <w:b/>
          <w:sz w:val="18"/>
        </w:rPr>
      </w:pPr>
    </w:p>
    <w:p w:rsidR="00814840" w:rsidRPr="00FF12D3" w:rsidRDefault="0012381A" w:rsidP="00814840">
      <w:pPr>
        <w:pStyle w:val="NoSpacing"/>
        <w:rPr>
          <w:b/>
          <w:sz w:val="28"/>
          <w:u w:val="single"/>
        </w:rPr>
      </w:pPr>
      <w:hyperlink r:id="rId24" w:history="1">
        <w:r w:rsidR="00FF12D3" w:rsidRPr="00FF12D3">
          <w:rPr>
            <w:rStyle w:val="Hyperlink"/>
            <w:b/>
            <w:sz w:val="28"/>
          </w:rPr>
          <w:t>Percentages</w:t>
        </w:r>
      </w:hyperlink>
    </w:p>
    <w:p w:rsidR="00FF12D3" w:rsidRDefault="00FF12D3" w:rsidP="00814840">
      <w:pPr>
        <w:pStyle w:val="NoSpacing"/>
        <w:rPr>
          <w:b/>
          <w:sz w:val="18"/>
        </w:rPr>
      </w:pPr>
      <w:r>
        <w:rPr>
          <w:b/>
          <w:sz w:val="18"/>
        </w:rPr>
        <w:t xml:space="preserve">Go to </w:t>
      </w:r>
      <w:hyperlink r:id="rId25" w:history="1">
        <w:r w:rsidRPr="0046337B">
          <w:rPr>
            <w:rStyle w:val="Hyperlink"/>
            <w:b/>
            <w:sz w:val="18"/>
          </w:rPr>
          <w:t>https://keystage2maths.com/y6/percentages/</w:t>
        </w:r>
      </w:hyperlink>
      <w:r>
        <w:rPr>
          <w:b/>
          <w:sz w:val="18"/>
        </w:rPr>
        <w:t xml:space="preserve"> for help. </w:t>
      </w:r>
    </w:p>
    <w:p w:rsidR="00FF12D3" w:rsidRDefault="00FF12D3" w:rsidP="00814840">
      <w:pPr>
        <w:pStyle w:val="NoSpacing"/>
        <w:rPr>
          <w:b/>
          <w:sz w:val="18"/>
        </w:rPr>
      </w:pPr>
    </w:p>
    <w:p w:rsidR="00A767A4" w:rsidRDefault="00A767A4" w:rsidP="00A767A4">
      <w:pPr>
        <w:pStyle w:val="NoSpacing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1</w:t>
      </w:r>
      <w:r w:rsidRPr="00222D87">
        <w:rPr>
          <w:b/>
          <w:bCs/>
          <w:sz w:val="18"/>
          <w:szCs w:val="18"/>
        </w:rPr>
        <w:t xml:space="preserve"> Find a percentage of a number which is a multiple of 100</w:t>
      </w:r>
    </w:p>
    <w:p w:rsidR="00A767A4" w:rsidRPr="00B53362" w:rsidRDefault="00A767A4" w:rsidP="00A767A4">
      <w:pPr>
        <w:pStyle w:val="NoSpacing"/>
        <w:rPr>
          <w:i/>
          <w:iCs/>
          <w:sz w:val="18"/>
          <w:szCs w:val="18"/>
        </w:rPr>
      </w:pPr>
      <w:r w:rsidRPr="00055C44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A767A4" w:rsidRPr="00222D87" w:rsidTr="00C277BA">
        <w:tc>
          <w:tcPr>
            <w:tcW w:w="3005" w:type="dxa"/>
          </w:tcPr>
          <w:p w:rsidR="00A767A4" w:rsidRPr="00222D87" w:rsidRDefault="00A767A4" w:rsidP="00C277BA">
            <w:pPr>
              <w:pStyle w:val="NoSpacing"/>
              <w:rPr>
                <w:b/>
                <w:bCs/>
              </w:rPr>
            </w:pPr>
            <w:r>
              <w:t>7% of 500</w:t>
            </w:r>
            <w:r w:rsidRPr="00222D87">
              <w:t xml:space="preserve"> = </w:t>
            </w:r>
            <w:r>
              <w:rPr>
                <w:b/>
                <w:bCs/>
              </w:rPr>
              <w:t>35</w:t>
            </w:r>
          </w:p>
          <w:p w:rsidR="00A767A4" w:rsidRPr="00222D87" w:rsidRDefault="00A767A4" w:rsidP="00C277BA">
            <w:pPr>
              <w:pStyle w:val="NoSpacing"/>
            </w:pPr>
          </w:p>
        </w:tc>
        <w:tc>
          <w:tcPr>
            <w:tcW w:w="3005" w:type="dxa"/>
          </w:tcPr>
          <w:p w:rsidR="00A767A4" w:rsidRPr="00222D87" w:rsidRDefault="00A767A4" w:rsidP="00C277BA">
            <w:pPr>
              <w:pStyle w:val="NoSpacing"/>
              <w:rPr>
                <w:b/>
                <w:bCs/>
              </w:rPr>
            </w:pPr>
            <w:r>
              <w:t>15% x 1000</w:t>
            </w:r>
            <w:r w:rsidRPr="00222D87">
              <w:t xml:space="preserve"> = </w:t>
            </w:r>
            <w:r>
              <w:rPr>
                <w:b/>
                <w:bCs/>
              </w:rPr>
              <w:t>150</w:t>
            </w:r>
          </w:p>
        </w:tc>
        <w:tc>
          <w:tcPr>
            <w:tcW w:w="3006" w:type="dxa"/>
          </w:tcPr>
          <w:p w:rsidR="00A767A4" w:rsidRPr="00222D87" w:rsidRDefault="00A767A4" w:rsidP="00C277BA">
            <w:pPr>
              <w:pStyle w:val="NoSpacing"/>
              <w:rPr>
                <w:b/>
                <w:bCs/>
              </w:rPr>
            </w:pPr>
            <w:r>
              <w:t>19% of 800</w:t>
            </w:r>
            <w:r w:rsidRPr="00222D87">
              <w:t xml:space="preserve"> = </w:t>
            </w:r>
            <w:r w:rsidRPr="00222D87">
              <w:rPr>
                <w:b/>
                <w:bCs/>
              </w:rPr>
              <w:t>15</w:t>
            </w:r>
            <w:r>
              <w:rPr>
                <w:b/>
                <w:bCs/>
              </w:rPr>
              <w:t>2</w:t>
            </w:r>
          </w:p>
        </w:tc>
      </w:tr>
    </w:tbl>
    <w:p w:rsidR="00A767A4" w:rsidRPr="00222D87" w:rsidRDefault="00A767A4" w:rsidP="00A767A4">
      <w:pPr>
        <w:pStyle w:val="NoSpacing"/>
        <w:rPr>
          <w:i/>
          <w:iCs/>
          <w:sz w:val="18"/>
          <w:szCs w:val="18"/>
        </w:rPr>
      </w:pPr>
      <w:r w:rsidRPr="00222D87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A767A4" w:rsidRPr="00222D87" w:rsidTr="00C277BA">
        <w:tc>
          <w:tcPr>
            <w:tcW w:w="3005" w:type="dxa"/>
          </w:tcPr>
          <w:p w:rsidR="00A767A4" w:rsidRPr="00222D87" w:rsidRDefault="00A767A4" w:rsidP="00C277BA">
            <w:pPr>
              <w:pStyle w:val="NoSpacing"/>
              <w:rPr>
                <w:b/>
                <w:bCs/>
              </w:rPr>
            </w:pPr>
            <w:r>
              <w:t>6% of 800</w:t>
            </w:r>
            <w:r w:rsidRPr="00222D87">
              <w:t xml:space="preserve"> = </w:t>
            </w:r>
            <w:r>
              <w:rPr>
                <w:b/>
                <w:bCs/>
              </w:rPr>
              <w:t>48</w:t>
            </w:r>
          </w:p>
          <w:p w:rsidR="00A767A4" w:rsidRPr="00222D87" w:rsidRDefault="00A767A4" w:rsidP="00C277BA">
            <w:pPr>
              <w:pStyle w:val="NoSpacing"/>
            </w:pPr>
          </w:p>
        </w:tc>
        <w:tc>
          <w:tcPr>
            <w:tcW w:w="3005" w:type="dxa"/>
          </w:tcPr>
          <w:p w:rsidR="00A767A4" w:rsidRPr="00222D87" w:rsidRDefault="00A767A4" w:rsidP="00C277BA">
            <w:pPr>
              <w:pStyle w:val="NoSpacing"/>
              <w:rPr>
                <w:b/>
                <w:bCs/>
              </w:rPr>
            </w:pPr>
            <w:r>
              <w:t>40% x 2000</w:t>
            </w:r>
            <w:r w:rsidRPr="00222D87">
              <w:t xml:space="preserve"> = </w:t>
            </w:r>
            <w:r>
              <w:rPr>
                <w:b/>
                <w:bCs/>
              </w:rPr>
              <w:t>800</w:t>
            </w:r>
          </w:p>
        </w:tc>
        <w:tc>
          <w:tcPr>
            <w:tcW w:w="3006" w:type="dxa"/>
          </w:tcPr>
          <w:p w:rsidR="00A767A4" w:rsidRPr="00222D87" w:rsidRDefault="00A767A4" w:rsidP="00C277BA">
            <w:pPr>
              <w:pStyle w:val="NoSpacing"/>
              <w:rPr>
                <w:b/>
                <w:bCs/>
              </w:rPr>
            </w:pPr>
            <w:r>
              <w:t>37% of 500</w:t>
            </w:r>
            <w:r w:rsidRPr="00222D87">
              <w:t xml:space="preserve"> = </w:t>
            </w:r>
            <w:r w:rsidRPr="00222D87">
              <w:rPr>
                <w:b/>
                <w:bCs/>
              </w:rPr>
              <w:t>1</w:t>
            </w:r>
            <w:r>
              <w:rPr>
                <w:b/>
                <w:bCs/>
              </w:rPr>
              <w:t>8</w:t>
            </w:r>
            <w:r w:rsidRPr="00222D87">
              <w:rPr>
                <w:b/>
                <w:bCs/>
              </w:rPr>
              <w:t>5</w:t>
            </w:r>
          </w:p>
        </w:tc>
      </w:tr>
    </w:tbl>
    <w:p w:rsidR="00A767A4" w:rsidRDefault="00A767A4" w:rsidP="00A767A4">
      <w:pPr>
        <w:pStyle w:val="NoSpacing"/>
        <w:rPr>
          <w:sz w:val="18"/>
          <w:szCs w:val="18"/>
        </w:rPr>
      </w:pPr>
    </w:p>
    <w:p w:rsidR="00A767A4" w:rsidRDefault="00A767A4" w:rsidP="00A767A4">
      <w:pPr>
        <w:pStyle w:val="NoSpacing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2</w:t>
      </w:r>
      <w:r w:rsidRPr="00222D87">
        <w:rPr>
          <w:b/>
          <w:bCs/>
          <w:sz w:val="18"/>
          <w:szCs w:val="18"/>
        </w:rPr>
        <w:t xml:space="preserve"> Find a percentage by first dividing by 100</w:t>
      </w:r>
    </w:p>
    <w:p w:rsidR="00A767A4" w:rsidRDefault="00A767A4" w:rsidP="00A767A4">
      <w:pPr>
        <w:pStyle w:val="NoSpacing"/>
        <w:rPr>
          <w:i/>
          <w:iCs/>
          <w:sz w:val="18"/>
          <w:szCs w:val="18"/>
        </w:rPr>
      </w:pPr>
      <w:r w:rsidRPr="00055C44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A767A4" w:rsidTr="00C277BA">
        <w:tc>
          <w:tcPr>
            <w:tcW w:w="2254" w:type="dxa"/>
          </w:tcPr>
          <w:p w:rsidR="00A767A4" w:rsidRPr="00222D87" w:rsidRDefault="00A767A4" w:rsidP="00C277BA">
            <w:pPr>
              <w:pStyle w:val="NoSpacing"/>
              <w:rPr>
                <w:b/>
                <w:bCs/>
              </w:rPr>
            </w:pPr>
            <w:r>
              <w:t>28% of 650</w:t>
            </w:r>
            <w:r w:rsidRPr="00222D87">
              <w:t xml:space="preserve"> =</w:t>
            </w:r>
            <w:r>
              <w:t xml:space="preserve"> </w:t>
            </w:r>
            <w:r>
              <w:rPr>
                <w:b/>
                <w:bCs/>
              </w:rPr>
              <w:t>182</w:t>
            </w:r>
          </w:p>
          <w:p w:rsidR="00A767A4" w:rsidRPr="00222D87" w:rsidRDefault="00A767A4" w:rsidP="00C277BA">
            <w:pPr>
              <w:pStyle w:val="NoSpacing"/>
            </w:pPr>
          </w:p>
        </w:tc>
        <w:tc>
          <w:tcPr>
            <w:tcW w:w="2254" w:type="dxa"/>
          </w:tcPr>
          <w:p w:rsidR="00A767A4" w:rsidRPr="00222D87" w:rsidRDefault="00A767A4" w:rsidP="00C277BA">
            <w:pPr>
              <w:pStyle w:val="NoSpacing"/>
              <w:rPr>
                <w:b/>
                <w:bCs/>
              </w:rPr>
            </w:pPr>
            <w:r>
              <w:t xml:space="preserve">85% of 360 = </w:t>
            </w:r>
            <w:r>
              <w:rPr>
                <w:b/>
                <w:bCs/>
              </w:rPr>
              <w:t>306</w:t>
            </w:r>
          </w:p>
        </w:tc>
        <w:tc>
          <w:tcPr>
            <w:tcW w:w="2254" w:type="dxa"/>
          </w:tcPr>
          <w:p w:rsidR="00A767A4" w:rsidRPr="00222D87" w:rsidRDefault="00A767A4" w:rsidP="00C277BA">
            <w:pPr>
              <w:pStyle w:val="NoSpacing"/>
              <w:rPr>
                <w:b/>
                <w:bCs/>
              </w:rPr>
            </w:pPr>
            <w:r>
              <w:t xml:space="preserve">24% of 350 = </w:t>
            </w:r>
            <w:r>
              <w:rPr>
                <w:b/>
                <w:bCs/>
              </w:rPr>
              <w:t>84</w:t>
            </w:r>
          </w:p>
        </w:tc>
        <w:tc>
          <w:tcPr>
            <w:tcW w:w="2254" w:type="dxa"/>
          </w:tcPr>
          <w:p w:rsidR="00A767A4" w:rsidRPr="00222D87" w:rsidRDefault="00A767A4" w:rsidP="00C277BA">
            <w:pPr>
              <w:pStyle w:val="NoSpacing"/>
              <w:rPr>
                <w:b/>
                <w:bCs/>
              </w:rPr>
            </w:pPr>
            <w:r>
              <w:t xml:space="preserve">35% x 320 = </w:t>
            </w:r>
            <w:r>
              <w:rPr>
                <w:b/>
                <w:bCs/>
              </w:rPr>
              <w:t>112</w:t>
            </w:r>
          </w:p>
        </w:tc>
      </w:tr>
    </w:tbl>
    <w:p w:rsidR="00A767A4" w:rsidRPr="00222D87" w:rsidRDefault="00A767A4" w:rsidP="00A767A4">
      <w:pPr>
        <w:pStyle w:val="NoSpacing"/>
        <w:rPr>
          <w:i/>
          <w:iCs/>
          <w:sz w:val="18"/>
          <w:szCs w:val="18"/>
        </w:rPr>
      </w:pPr>
      <w:r w:rsidRPr="00222D87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A767A4" w:rsidTr="00C277BA">
        <w:tc>
          <w:tcPr>
            <w:tcW w:w="2254" w:type="dxa"/>
          </w:tcPr>
          <w:p w:rsidR="00A767A4" w:rsidRPr="00222D87" w:rsidRDefault="00A767A4" w:rsidP="00C277BA">
            <w:pPr>
              <w:pStyle w:val="NoSpacing"/>
              <w:rPr>
                <w:b/>
                <w:bCs/>
              </w:rPr>
            </w:pPr>
            <w:r>
              <w:t>36% of 450</w:t>
            </w:r>
            <w:r w:rsidRPr="00222D87">
              <w:t xml:space="preserve"> =</w:t>
            </w:r>
            <w:r>
              <w:t xml:space="preserve"> </w:t>
            </w:r>
            <w:r>
              <w:rPr>
                <w:b/>
                <w:bCs/>
              </w:rPr>
              <w:t>162</w:t>
            </w:r>
          </w:p>
          <w:p w:rsidR="00A767A4" w:rsidRPr="00222D87" w:rsidRDefault="00A767A4" w:rsidP="00C277BA">
            <w:pPr>
              <w:pStyle w:val="NoSpacing"/>
            </w:pPr>
          </w:p>
        </w:tc>
        <w:tc>
          <w:tcPr>
            <w:tcW w:w="2254" w:type="dxa"/>
          </w:tcPr>
          <w:p w:rsidR="00A767A4" w:rsidRPr="00222D87" w:rsidRDefault="00A767A4" w:rsidP="00C277BA">
            <w:pPr>
              <w:pStyle w:val="NoSpacing"/>
              <w:rPr>
                <w:b/>
                <w:bCs/>
              </w:rPr>
            </w:pPr>
            <w:r>
              <w:t xml:space="preserve">35% of 320 = </w:t>
            </w:r>
            <w:r>
              <w:rPr>
                <w:b/>
                <w:bCs/>
              </w:rPr>
              <w:t>112</w:t>
            </w:r>
          </w:p>
        </w:tc>
        <w:tc>
          <w:tcPr>
            <w:tcW w:w="2254" w:type="dxa"/>
          </w:tcPr>
          <w:p w:rsidR="00A767A4" w:rsidRPr="00222D87" w:rsidRDefault="00A767A4" w:rsidP="00C277BA">
            <w:pPr>
              <w:pStyle w:val="NoSpacing"/>
              <w:rPr>
                <w:b/>
                <w:bCs/>
              </w:rPr>
            </w:pPr>
            <w:r>
              <w:t xml:space="preserve">45% of 460 = </w:t>
            </w:r>
            <w:r>
              <w:rPr>
                <w:b/>
                <w:bCs/>
              </w:rPr>
              <w:t>207</w:t>
            </w:r>
          </w:p>
        </w:tc>
        <w:tc>
          <w:tcPr>
            <w:tcW w:w="2254" w:type="dxa"/>
          </w:tcPr>
          <w:p w:rsidR="00A767A4" w:rsidRPr="00222D87" w:rsidRDefault="00A767A4" w:rsidP="00C277BA">
            <w:pPr>
              <w:pStyle w:val="NoSpacing"/>
              <w:rPr>
                <w:b/>
                <w:bCs/>
              </w:rPr>
            </w:pPr>
            <w:r>
              <w:t xml:space="preserve">65% x 340 = </w:t>
            </w:r>
            <w:r>
              <w:rPr>
                <w:b/>
                <w:bCs/>
              </w:rPr>
              <w:t>221</w:t>
            </w:r>
          </w:p>
        </w:tc>
      </w:tr>
    </w:tbl>
    <w:p w:rsidR="00A767A4" w:rsidRDefault="00A767A4" w:rsidP="00A767A4">
      <w:pPr>
        <w:pStyle w:val="NoSpacing"/>
        <w:rPr>
          <w:sz w:val="18"/>
          <w:szCs w:val="18"/>
        </w:rPr>
      </w:pPr>
    </w:p>
    <w:p w:rsidR="00A767A4" w:rsidRDefault="00A767A4" w:rsidP="00A767A4">
      <w:pPr>
        <w:pStyle w:val="NoSpacing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3</w:t>
      </w:r>
      <w:r w:rsidRPr="00F83D9B">
        <w:rPr>
          <w:b/>
          <w:bCs/>
          <w:sz w:val="18"/>
          <w:szCs w:val="18"/>
        </w:rPr>
        <w:t xml:space="preserve"> Find a percentage of a number by changing the percentage to a simplified unit fraction</w:t>
      </w:r>
    </w:p>
    <w:p w:rsidR="00A767A4" w:rsidRDefault="00A767A4" w:rsidP="00A767A4">
      <w:pPr>
        <w:pStyle w:val="NoSpacing"/>
        <w:rPr>
          <w:i/>
          <w:iCs/>
          <w:sz w:val="18"/>
          <w:szCs w:val="18"/>
        </w:rPr>
      </w:pPr>
      <w:r w:rsidRPr="00055C44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A767A4" w:rsidTr="00C277BA">
        <w:tc>
          <w:tcPr>
            <w:tcW w:w="3005" w:type="dxa"/>
          </w:tcPr>
          <w:p w:rsidR="00A767A4" w:rsidRPr="001D35D9" w:rsidRDefault="00A767A4" w:rsidP="00C277BA">
            <w:pPr>
              <w:pStyle w:val="NoSpacing"/>
              <w:rPr>
                <w:b/>
                <w:bCs/>
              </w:rPr>
            </w:pPr>
            <w:r>
              <w:t xml:space="preserve">50% of 596 = </w:t>
            </w:r>
            <w:r>
              <w:rPr>
                <w:b/>
                <w:bCs/>
              </w:rPr>
              <w:t>298</w:t>
            </w:r>
          </w:p>
          <w:p w:rsidR="00A767A4" w:rsidRPr="00F83D9B" w:rsidRDefault="00A767A4" w:rsidP="00C277BA">
            <w:pPr>
              <w:pStyle w:val="NoSpacing"/>
            </w:pPr>
          </w:p>
        </w:tc>
        <w:tc>
          <w:tcPr>
            <w:tcW w:w="3005" w:type="dxa"/>
          </w:tcPr>
          <w:p w:rsidR="00A767A4" w:rsidRPr="001D35D9" w:rsidRDefault="00A767A4" w:rsidP="00C277BA">
            <w:pPr>
              <w:pStyle w:val="NoSpacing"/>
              <w:rPr>
                <w:b/>
                <w:bCs/>
              </w:rPr>
            </w:pPr>
            <w:r>
              <w:t xml:space="preserve">25% of 96 = </w:t>
            </w:r>
            <w:r>
              <w:rPr>
                <w:b/>
                <w:bCs/>
              </w:rPr>
              <w:t>24</w:t>
            </w:r>
          </w:p>
        </w:tc>
        <w:tc>
          <w:tcPr>
            <w:tcW w:w="3006" w:type="dxa"/>
          </w:tcPr>
          <w:p w:rsidR="00A767A4" w:rsidRPr="001D35D9" w:rsidRDefault="00A767A4" w:rsidP="00C277BA">
            <w:pPr>
              <w:pStyle w:val="NoSpacing"/>
              <w:rPr>
                <w:b/>
                <w:bCs/>
              </w:rPr>
            </w:pPr>
            <w:r>
              <w:t xml:space="preserve">20% of 1800 = </w:t>
            </w:r>
            <w:r>
              <w:rPr>
                <w:b/>
                <w:bCs/>
              </w:rPr>
              <w:t>360</w:t>
            </w:r>
          </w:p>
        </w:tc>
      </w:tr>
    </w:tbl>
    <w:p w:rsidR="00A767A4" w:rsidRPr="00222D87" w:rsidRDefault="00A767A4" w:rsidP="00A767A4">
      <w:pPr>
        <w:pStyle w:val="NoSpacing"/>
        <w:rPr>
          <w:i/>
          <w:iCs/>
          <w:sz w:val="18"/>
          <w:szCs w:val="18"/>
        </w:rPr>
      </w:pPr>
      <w:r w:rsidRPr="00222D87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A767A4" w:rsidTr="00C277BA">
        <w:tc>
          <w:tcPr>
            <w:tcW w:w="3005" w:type="dxa"/>
          </w:tcPr>
          <w:p w:rsidR="00A767A4" w:rsidRPr="001D35D9" w:rsidRDefault="00A767A4" w:rsidP="00C277BA">
            <w:pPr>
              <w:pStyle w:val="NoSpacing"/>
              <w:rPr>
                <w:b/>
                <w:bCs/>
              </w:rPr>
            </w:pPr>
            <w:r>
              <w:t xml:space="preserve">50% of 588 = </w:t>
            </w:r>
            <w:r>
              <w:rPr>
                <w:b/>
                <w:bCs/>
              </w:rPr>
              <w:t>294</w:t>
            </w:r>
          </w:p>
          <w:p w:rsidR="00A767A4" w:rsidRPr="00F83D9B" w:rsidRDefault="00A767A4" w:rsidP="00C277BA">
            <w:pPr>
              <w:pStyle w:val="NoSpacing"/>
            </w:pPr>
          </w:p>
        </w:tc>
        <w:tc>
          <w:tcPr>
            <w:tcW w:w="3005" w:type="dxa"/>
          </w:tcPr>
          <w:p w:rsidR="00A767A4" w:rsidRPr="001D35D9" w:rsidRDefault="00A767A4" w:rsidP="00C277BA">
            <w:pPr>
              <w:pStyle w:val="NoSpacing"/>
              <w:rPr>
                <w:b/>
                <w:bCs/>
              </w:rPr>
            </w:pPr>
            <w:r>
              <w:t xml:space="preserve">25% of 72 = </w:t>
            </w:r>
            <w:r>
              <w:rPr>
                <w:b/>
                <w:bCs/>
              </w:rPr>
              <w:t>18</w:t>
            </w:r>
          </w:p>
        </w:tc>
        <w:tc>
          <w:tcPr>
            <w:tcW w:w="3006" w:type="dxa"/>
          </w:tcPr>
          <w:p w:rsidR="00A767A4" w:rsidRPr="001D35D9" w:rsidRDefault="00A767A4" w:rsidP="00C277BA">
            <w:pPr>
              <w:pStyle w:val="NoSpacing"/>
              <w:rPr>
                <w:b/>
                <w:bCs/>
              </w:rPr>
            </w:pPr>
            <w:r>
              <w:t xml:space="preserve">20% of 1600 = </w:t>
            </w:r>
            <w:r>
              <w:rPr>
                <w:b/>
                <w:bCs/>
              </w:rPr>
              <w:t>320</w:t>
            </w:r>
          </w:p>
        </w:tc>
      </w:tr>
    </w:tbl>
    <w:p w:rsidR="00A767A4" w:rsidRDefault="00A767A4" w:rsidP="00A767A4">
      <w:pPr>
        <w:pStyle w:val="NoSpacing"/>
        <w:rPr>
          <w:sz w:val="18"/>
          <w:szCs w:val="18"/>
        </w:rPr>
      </w:pPr>
    </w:p>
    <w:p w:rsidR="00A767A4" w:rsidRPr="00B53362" w:rsidRDefault="00A767A4" w:rsidP="00A767A4">
      <w:pPr>
        <w:pStyle w:val="NoSpacing"/>
        <w:rPr>
          <w:sz w:val="18"/>
          <w:szCs w:val="18"/>
        </w:rPr>
      </w:pPr>
      <w:r>
        <w:rPr>
          <w:b/>
          <w:bCs/>
          <w:sz w:val="18"/>
          <w:szCs w:val="18"/>
        </w:rPr>
        <w:t>4</w:t>
      </w:r>
      <w:r w:rsidRPr="00707891">
        <w:rPr>
          <w:b/>
          <w:bCs/>
          <w:sz w:val="18"/>
          <w:szCs w:val="18"/>
        </w:rPr>
        <w:t xml:space="preserve"> Find a percentage of a number by first finding 1, 5, 10 or 50 percent</w:t>
      </w:r>
    </w:p>
    <w:p w:rsidR="00A767A4" w:rsidRDefault="00A767A4" w:rsidP="00A767A4">
      <w:pPr>
        <w:pStyle w:val="NoSpacing"/>
        <w:rPr>
          <w:i/>
          <w:iCs/>
          <w:sz w:val="18"/>
          <w:szCs w:val="18"/>
        </w:rPr>
      </w:pPr>
      <w:r w:rsidRPr="00055C44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A767A4" w:rsidTr="00C277BA">
        <w:tc>
          <w:tcPr>
            <w:tcW w:w="2254" w:type="dxa"/>
          </w:tcPr>
          <w:p w:rsidR="00A767A4" w:rsidRPr="00AB6220" w:rsidRDefault="00A767A4" w:rsidP="00C277BA">
            <w:pPr>
              <w:pStyle w:val="NoSpacing"/>
              <w:rPr>
                <w:b/>
                <w:szCs w:val="18"/>
              </w:rPr>
            </w:pPr>
            <w:r>
              <w:rPr>
                <w:szCs w:val="18"/>
              </w:rPr>
              <w:t xml:space="preserve">35% of 320 = </w:t>
            </w:r>
            <w:r>
              <w:rPr>
                <w:b/>
                <w:szCs w:val="18"/>
              </w:rPr>
              <w:t>112</w:t>
            </w:r>
          </w:p>
          <w:p w:rsidR="00A767A4" w:rsidRPr="00707891" w:rsidRDefault="00A767A4" w:rsidP="00C277BA">
            <w:pPr>
              <w:pStyle w:val="NoSpacing"/>
              <w:rPr>
                <w:szCs w:val="18"/>
              </w:rPr>
            </w:pPr>
          </w:p>
        </w:tc>
        <w:tc>
          <w:tcPr>
            <w:tcW w:w="2254" w:type="dxa"/>
          </w:tcPr>
          <w:p w:rsidR="00A767A4" w:rsidRPr="00AB6220" w:rsidRDefault="00A767A4" w:rsidP="00C277BA">
            <w:pPr>
              <w:pStyle w:val="NoSpacing"/>
              <w:rPr>
                <w:b/>
                <w:szCs w:val="18"/>
              </w:rPr>
            </w:pPr>
            <w:r>
              <w:rPr>
                <w:szCs w:val="18"/>
              </w:rPr>
              <w:t xml:space="preserve">99% of 300 = </w:t>
            </w:r>
            <w:r>
              <w:rPr>
                <w:b/>
                <w:szCs w:val="18"/>
              </w:rPr>
              <w:t>297</w:t>
            </w:r>
          </w:p>
        </w:tc>
        <w:tc>
          <w:tcPr>
            <w:tcW w:w="2254" w:type="dxa"/>
          </w:tcPr>
          <w:p w:rsidR="00A767A4" w:rsidRPr="00AB6220" w:rsidRDefault="00A767A4" w:rsidP="00C277BA">
            <w:pPr>
              <w:pStyle w:val="NoSpacing"/>
              <w:rPr>
                <w:b/>
                <w:szCs w:val="18"/>
              </w:rPr>
            </w:pPr>
            <w:r>
              <w:rPr>
                <w:szCs w:val="18"/>
              </w:rPr>
              <w:t xml:space="preserve">51% of 600 = </w:t>
            </w:r>
            <w:r>
              <w:rPr>
                <w:b/>
                <w:szCs w:val="18"/>
              </w:rPr>
              <w:t>306</w:t>
            </w:r>
          </w:p>
        </w:tc>
        <w:tc>
          <w:tcPr>
            <w:tcW w:w="2254" w:type="dxa"/>
          </w:tcPr>
          <w:p w:rsidR="00A767A4" w:rsidRPr="00AB6220" w:rsidRDefault="00A767A4" w:rsidP="00C277BA">
            <w:pPr>
              <w:pStyle w:val="NoSpacing"/>
              <w:rPr>
                <w:b/>
                <w:szCs w:val="18"/>
              </w:rPr>
            </w:pPr>
            <w:r>
              <w:rPr>
                <w:szCs w:val="18"/>
              </w:rPr>
              <w:t xml:space="preserve">90% of 240 = </w:t>
            </w:r>
            <w:r>
              <w:rPr>
                <w:b/>
                <w:szCs w:val="18"/>
              </w:rPr>
              <w:t>216</w:t>
            </w:r>
          </w:p>
        </w:tc>
      </w:tr>
    </w:tbl>
    <w:p w:rsidR="00A767A4" w:rsidRPr="00222D87" w:rsidRDefault="00A767A4" w:rsidP="00A767A4">
      <w:pPr>
        <w:pStyle w:val="NoSpacing"/>
        <w:rPr>
          <w:i/>
          <w:iCs/>
          <w:sz w:val="18"/>
          <w:szCs w:val="18"/>
        </w:rPr>
      </w:pPr>
      <w:r w:rsidRPr="00222D87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A767A4" w:rsidTr="00C277BA">
        <w:tc>
          <w:tcPr>
            <w:tcW w:w="2254" w:type="dxa"/>
          </w:tcPr>
          <w:p w:rsidR="00A767A4" w:rsidRPr="00AB6220" w:rsidRDefault="00A767A4" w:rsidP="00C277BA">
            <w:pPr>
              <w:pStyle w:val="NoSpacing"/>
              <w:rPr>
                <w:b/>
                <w:szCs w:val="18"/>
              </w:rPr>
            </w:pPr>
            <w:r>
              <w:rPr>
                <w:szCs w:val="18"/>
              </w:rPr>
              <w:t xml:space="preserve">15% of 800 = </w:t>
            </w:r>
            <w:r>
              <w:rPr>
                <w:b/>
                <w:szCs w:val="18"/>
              </w:rPr>
              <w:t>120</w:t>
            </w:r>
          </w:p>
          <w:p w:rsidR="00A767A4" w:rsidRPr="00707891" w:rsidRDefault="00A767A4" w:rsidP="00C277BA">
            <w:pPr>
              <w:pStyle w:val="NoSpacing"/>
              <w:rPr>
                <w:szCs w:val="18"/>
              </w:rPr>
            </w:pPr>
          </w:p>
        </w:tc>
        <w:tc>
          <w:tcPr>
            <w:tcW w:w="2254" w:type="dxa"/>
          </w:tcPr>
          <w:p w:rsidR="00A767A4" w:rsidRPr="00AB6220" w:rsidRDefault="00A767A4" w:rsidP="00C277BA">
            <w:pPr>
              <w:pStyle w:val="NoSpacing"/>
              <w:rPr>
                <w:b/>
                <w:szCs w:val="18"/>
              </w:rPr>
            </w:pPr>
            <w:r>
              <w:rPr>
                <w:szCs w:val="18"/>
              </w:rPr>
              <w:t xml:space="preserve">99% of 900 = </w:t>
            </w:r>
            <w:r>
              <w:rPr>
                <w:b/>
                <w:szCs w:val="18"/>
              </w:rPr>
              <w:t>891</w:t>
            </w:r>
          </w:p>
        </w:tc>
        <w:tc>
          <w:tcPr>
            <w:tcW w:w="2254" w:type="dxa"/>
          </w:tcPr>
          <w:p w:rsidR="00A767A4" w:rsidRPr="00AB6220" w:rsidRDefault="00A767A4" w:rsidP="00C277BA">
            <w:pPr>
              <w:pStyle w:val="NoSpacing"/>
              <w:rPr>
                <w:b/>
                <w:szCs w:val="18"/>
              </w:rPr>
            </w:pPr>
            <w:r>
              <w:rPr>
                <w:szCs w:val="18"/>
              </w:rPr>
              <w:t xml:space="preserve">55% of 400 = </w:t>
            </w:r>
            <w:r>
              <w:rPr>
                <w:b/>
                <w:szCs w:val="18"/>
              </w:rPr>
              <w:t>220</w:t>
            </w:r>
          </w:p>
        </w:tc>
        <w:tc>
          <w:tcPr>
            <w:tcW w:w="2254" w:type="dxa"/>
          </w:tcPr>
          <w:p w:rsidR="00A767A4" w:rsidRPr="00AB6220" w:rsidRDefault="00A767A4" w:rsidP="00C277BA">
            <w:pPr>
              <w:pStyle w:val="NoSpacing"/>
              <w:rPr>
                <w:b/>
                <w:szCs w:val="18"/>
              </w:rPr>
            </w:pPr>
            <w:r>
              <w:rPr>
                <w:szCs w:val="18"/>
              </w:rPr>
              <w:t xml:space="preserve">70% of 380 = </w:t>
            </w:r>
            <w:r>
              <w:rPr>
                <w:b/>
                <w:szCs w:val="18"/>
              </w:rPr>
              <w:t>266</w:t>
            </w:r>
          </w:p>
        </w:tc>
      </w:tr>
    </w:tbl>
    <w:p w:rsidR="00A767A4" w:rsidRDefault="00A767A4" w:rsidP="00814840">
      <w:pPr>
        <w:pStyle w:val="NoSpacing"/>
        <w:rPr>
          <w:b/>
          <w:sz w:val="18"/>
        </w:rPr>
      </w:pPr>
      <w:bookmarkStart w:id="3" w:name="_GoBack"/>
      <w:bookmarkEnd w:id="3"/>
    </w:p>
    <w:sectPr w:rsidR="00A767A4" w:rsidSect="006B0246">
      <w:headerReference w:type="default" r:id="rId26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381A" w:rsidRDefault="0012381A" w:rsidP="006B0246">
      <w:pPr>
        <w:spacing w:after="0" w:line="240" w:lineRule="auto"/>
      </w:pPr>
      <w:r>
        <w:separator/>
      </w:r>
    </w:p>
  </w:endnote>
  <w:endnote w:type="continuationSeparator" w:id="0">
    <w:p w:rsidR="0012381A" w:rsidRDefault="0012381A" w:rsidP="006B02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6AE0" w:rsidRDefault="00716AE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381A" w:rsidRDefault="0012381A" w:rsidP="006B0246">
      <w:pPr>
        <w:spacing w:after="0" w:line="240" w:lineRule="auto"/>
      </w:pPr>
      <w:r>
        <w:separator/>
      </w:r>
    </w:p>
  </w:footnote>
  <w:footnote w:type="continuationSeparator" w:id="0">
    <w:p w:rsidR="0012381A" w:rsidRDefault="0012381A" w:rsidP="006B02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6AE0" w:rsidRDefault="00716AE0">
    <w:pPr>
      <w:pStyle w:val="Header"/>
    </w:pPr>
    <w:r>
      <w:rPr>
        <w:noProof/>
        <w:lang w:eastAsia="en-GB"/>
      </w:rPr>
      <mc:AlternateContent>
        <mc:Choice Requires="wps">
          <w:drawing>
            <wp:anchor distT="45720" distB="45720" distL="114300" distR="114300" simplePos="0" relativeHeight="251713536" behindDoc="0" locked="0" layoutInCell="1" allowOverlap="0" wp14:anchorId="6EC30D2E" wp14:editId="4BDDA136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52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16AE0" w:rsidRPr="000A6522" w:rsidRDefault="00716AE0" w:rsidP="003F02F1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Pr="003F02F1">
                            <w:rPr>
                              <w:b/>
                            </w:rPr>
                            <w:t xml:space="preserve"> </w:t>
                          </w:r>
                          <w:r w:rsidRPr="003F02F1">
                            <w:rPr>
                              <w:b/>
                            </w:rPr>
                            <w:tab/>
                          </w:r>
                          <w:r w:rsidRPr="003F02F1">
                            <w:rPr>
                              <w:b/>
                            </w:rPr>
                            <w:tab/>
                          </w:r>
                          <w:r>
                            <w:rPr>
                              <w:b/>
                            </w:rPr>
                            <w:t>Fractions</w:t>
                          </w:r>
                          <w:r>
                            <w:rPr>
                              <w:b/>
                            </w:rPr>
                            <w:tab/>
                          </w:r>
                          <w:r>
                            <w:rPr>
                              <w:b/>
                            </w:rPr>
                            <w:tab/>
                            <w:t>Year 6</w:t>
                          </w:r>
                        </w:p>
                        <w:p w:rsidR="00716AE0" w:rsidRPr="003F02F1" w:rsidRDefault="00716AE0" w:rsidP="001F03EF">
                          <w:pPr>
                            <w:rPr>
                              <w:u w:val="single"/>
                            </w:rPr>
                          </w:pPr>
                        </w:p>
                        <w:p w:rsidR="00716AE0" w:rsidRPr="00517A5A" w:rsidRDefault="00716AE0" w:rsidP="00C55E7C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:rsidR="00716AE0" w:rsidRDefault="00716AE0" w:rsidP="00C55E7C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:rsidR="00716AE0" w:rsidRDefault="00716AE0" w:rsidP="00C55E7C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EC30D2E" id="_x0000_t202" coordsize="21600,21600" o:spt="202" path="m,l,21600r21600,l21600,xe">
              <v:stroke joinstyle="miter"/>
              <v:path gradientshapeok="t" o:connecttype="rect"/>
            </v:shapetype>
            <v:shape id="Text Box 2" o:spid="_x0000_s1234" type="#_x0000_t202" style="position:absolute;margin-left:19.2pt;margin-top:28.8pt;width:31.7pt;height:784.2pt;flip:x;z-index:25171353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" o:allowoverlap="f">
              <v:textbox style="layout-flow:vertical">
                <w:txbxContent>
                  <w:p w:rsidR="00716AE0" w:rsidRPr="000A6522" w:rsidRDefault="00716AE0" w:rsidP="003F02F1">
                    <w:pPr>
                      <w:rPr>
                        <w:b/>
                      </w:rPr>
                    </w:pPr>
                    <w:hyperlink r:id="rId2" w:history="1">
                      <w:r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Pr="003F02F1">
                      <w:rPr>
                        <w:b/>
                      </w:rPr>
                      <w:t xml:space="preserve"> </w:t>
                    </w:r>
                    <w:r w:rsidRPr="003F02F1">
                      <w:rPr>
                        <w:b/>
                      </w:rPr>
                      <w:tab/>
                    </w:r>
                    <w:r w:rsidRPr="003F02F1">
                      <w:rPr>
                        <w:b/>
                      </w:rPr>
                      <w:tab/>
                    </w:r>
                    <w:r>
                      <w:rPr>
                        <w:b/>
                      </w:rPr>
                      <w:t>Fractions</w:t>
                    </w:r>
                    <w:r>
                      <w:rPr>
                        <w:b/>
                      </w:rPr>
                      <w:tab/>
                    </w:r>
                    <w:r>
                      <w:rPr>
                        <w:b/>
                      </w:rPr>
                      <w:tab/>
                      <w:t>Year 6</w:t>
                    </w:r>
                  </w:p>
                  <w:p w:rsidR="00716AE0" w:rsidRPr="003F02F1" w:rsidRDefault="00716AE0" w:rsidP="001F03EF">
                    <w:pPr>
                      <w:rPr>
                        <w:u w:val="single"/>
                      </w:rPr>
                    </w:pPr>
                  </w:p>
                  <w:p w:rsidR="00716AE0" w:rsidRPr="00517A5A" w:rsidRDefault="00716AE0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:rsidR="00716AE0" w:rsidRDefault="00716AE0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:rsidR="00716AE0" w:rsidRDefault="00716AE0" w:rsidP="00C55E7C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-173889002"/>
        <w:docPartObj>
          <w:docPartGallery w:val="Page Numbers (Margins)"/>
          <w:docPartUnique/>
        </w:docPartObj>
      </w:sdtPr>
      <w:sdtContent/>
    </w:sdt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6AE0" w:rsidRDefault="00716AE0">
    <w:pPr>
      <w:pStyle w:val="Header"/>
    </w:pPr>
    <w:r>
      <w:rPr>
        <w:noProof/>
        <w:lang w:eastAsia="en-GB"/>
      </w:rPr>
      <mc:AlternateContent>
        <mc:Choice Requires="wps">
          <w:drawing>
            <wp:anchor distT="45720" distB="45720" distL="114300" distR="114300" simplePos="0" relativeHeight="251714560" behindDoc="0" locked="0" layoutInCell="1" allowOverlap="0" wp14:anchorId="107E6611" wp14:editId="5C1E5EA9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178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16AE0" w:rsidRPr="000A6522" w:rsidRDefault="00716AE0" w:rsidP="003F02F1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Pr="003F02F1">
                            <w:rPr>
                              <w:b/>
                            </w:rPr>
                            <w:t xml:space="preserve"> </w:t>
                          </w:r>
                          <w:r w:rsidRPr="003F02F1">
                            <w:rPr>
                              <w:b/>
                            </w:rPr>
                            <w:tab/>
                          </w:r>
                          <w:r w:rsidRPr="003F02F1">
                            <w:rPr>
                              <w:b/>
                            </w:rPr>
                            <w:tab/>
                          </w:r>
                          <w:r>
                            <w:rPr>
                              <w:b/>
                            </w:rPr>
                            <w:t>Fractions</w:t>
                          </w:r>
                          <w:r>
                            <w:rPr>
                              <w:b/>
                            </w:rPr>
                            <w:tab/>
                          </w:r>
                          <w:r>
                            <w:rPr>
                              <w:b/>
                            </w:rPr>
                            <w:tab/>
                            <w:t>Unit 4</w:t>
                          </w:r>
                          <w:r w:rsidRPr="00343F8C">
                            <w:rPr>
                              <w:b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 xml:space="preserve">- </w:t>
                          </w:r>
                          <w:r w:rsidRPr="00343F8C">
                            <w:rPr>
                              <w:b/>
                            </w:rPr>
                            <w:t>Fractions with denominators which are</w:t>
                          </w:r>
                          <w:r>
                            <w:rPr>
                              <w:b/>
                            </w:rPr>
                            <w:t xml:space="preserve"> not</w:t>
                          </w:r>
                          <w:r w:rsidRPr="00343F8C">
                            <w:rPr>
                              <w:b/>
                            </w:rPr>
                            <w:t xml:space="preserve"> common multiples</w:t>
                          </w:r>
                        </w:p>
                        <w:p w:rsidR="00716AE0" w:rsidRPr="003F02F1" w:rsidRDefault="00716AE0" w:rsidP="001F03EF">
                          <w:pPr>
                            <w:rPr>
                              <w:u w:val="single"/>
                            </w:rPr>
                          </w:pPr>
                        </w:p>
                        <w:p w:rsidR="00716AE0" w:rsidRPr="00517A5A" w:rsidRDefault="00716AE0" w:rsidP="00C55E7C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:rsidR="00716AE0" w:rsidRDefault="00716AE0" w:rsidP="00C55E7C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:rsidR="00716AE0" w:rsidRDefault="00716AE0" w:rsidP="00C55E7C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07E6611" id="_x0000_t202" coordsize="21600,21600" o:spt="202" path="m,l,21600r21600,l21600,xe">
              <v:stroke joinstyle="miter"/>
              <v:path gradientshapeok="t" o:connecttype="rect"/>
            </v:shapetype>
            <v:shape id="_x0000_s1235" type="#_x0000_t202" style="position:absolute;margin-left:19.2pt;margin-top:28.8pt;width:31.7pt;height:784.2pt;flip:x;z-index:25171456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" o:allowoverlap="f">
              <v:textbox style="layout-flow:vertical">
                <w:txbxContent>
                  <w:p w:rsidR="00716AE0" w:rsidRPr="000A6522" w:rsidRDefault="00716AE0" w:rsidP="003F02F1">
                    <w:pPr>
                      <w:rPr>
                        <w:b/>
                      </w:rPr>
                    </w:pPr>
                    <w:hyperlink r:id="rId2" w:history="1">
                      <w:r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Pr="003F02F1">
                      <w:rPr>
                        <w:b/>
                      </w:rPr>
                      <w:t xml:space="preserve"> </w:t>
                    </w:r>
                    <w:r w:rsidRPr="003F02F1">
                      <w:rPr>
                        <w:b/>
                      </w:rPr>
                      <w:tab/>
                    </w:r>
                    <w:r w:rsidRPr="003F02F1">
                      <w:rPr>
                        <w:b/>
                      </w:rPr>
                      <w:tab/>
                    </w:r>
                    <w:r>
                      <w:rPr>
                        <w:b/>
                      </w:rPr>
                      <w:t>Fractions</w:t>
                    </w:r>
                    <w:r>
                      <w:rPr>
                        <w:b/>
                      </w:rPr>
                      <w:tab/>
                    </w:r>
                    <w:r>
                      <w:rPr>
                        <w:b/>
                      </w:rPr>
                      <w:tab/>
                      <w:t>Unit 4</w:t>
                    </w:r>
                    <w:r w:rsidRPr="00343F8C">
                      <w:rPr>
                        <w:b/>
                      </w:rPr>
                      <w:t xml:space="preserve"> </w:t>
                    </w:r>
                    <w:r>
                      <w:rPr>
                        <w:b/>
                      </w:rPr>
                      <w:t xml:space="preserve">- </w:t>
                    </w:r>
                    <w:r w:rsidRPr="00343F8C">
                      <w:rPr>
                        <w:b/>
                      </w:rPr>
                      <w:t>Fractions with denominators which are</w:t>
                    </w:r>
                    <w:r>
                      <w:rPr>
                        <w:b/>
                      </w:rPr>
                      <w:t xml:space="preserve"> not</w:t>
                    </w:r>
                    <w:r w:rsidRPr="00343F8C">
                      <w:rPr>
                        <w:b/>
                      </w:rPr>
                      <w:t xml:space="preserve"> common multiples</w:t>
                    </w:r>
                  </w:p>
                  <w:p w:rsidR="00716AE0" w:rsidRPr="003F02F1" w:rsidRDefault="00716AE0" w:rsidP="001F03EF">
                    <w:pPr>
                      <w:rPr>
                        <w:u w:val="single"/>
                      </w:rPr>
                    </w:pPr>
                  </w:p>
                  <w:p w:rsidR="00716AE0" w:rsidRPr="00517A5A" w:rsidRDefault="00716AE0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:rsidR="00716AE0" w:rsidRDefault="00716AE0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:rsidR="00716AE0" w:rsidRDefault="00716AE0" w:rsidP="00C55E7C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1853227854"/>
        <w:docPartObj>
          <w:docPartGallery w:val="Page Numbers (Margins)"/>
          <w:docPartUnique/>
        </w:docPartObj>
      </w:sdtPr>
      <w:sdtContent/>
    </w:sdt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12EC" w:rsidRDefault="00333BF9">
    <w:pPr>
      <w:pStyle w:val="Header"/>
    </w:pPr>
    <w:r>
      <w:rPr>
        <w:noProof/>
        <w:lang w:eastAsia="en-GB"/>
      </w:rPr>
      <mc:AlternateContent>
        <mc:Choice Requires="wps">
          <w:drawing>
            <wp:anchor distT="45720" distB="45720" distL="114300" distR="114300" simplePos="0" relativeHeight="251708416" behindDoc="0" locked="0" layoutInCell="1" allowOverlap="0" wp14:anchorId="00BD36B0" wp14:editId="75E7A220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144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470A3" w:rsidRPr="004C299F" w:rsidRDefault="0012381A" w:rsidP="00B470A3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333BF9"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="00333BF9" w:rsidRPr="003F02F1">
                            <w:rPr>
                              <w:b/>
                            </w:rPr>
                            <w:t xml:space="preserve"> </w:t>
                          </w:r>
                          <w:r w:rsidR="00333BF9" w:rsidRPr="003F02F1">
                            <w:rPr>
                              <w:b/>
                            </w:rPr>
                            <w:tab/>
                          </w:r>
                          <w:r w:rsidR="00333BF9" w:rsidRPr="003F02F1">
                            <w:rPr>
                              <w:b/>
                            </w:rPr>
                            <w:tab/>
                          </w:r>
                          <w:r w:rsidR="00814840">
                            <w:rPr>
                              <w:b/>
                            </w:rPr>
                            <w:t>Arithmetic</w:t>
                          </w:r>
                          <w:r w:rsidR="00814840">
                            <w:rPr>
                              <w:b/>
                            </w:rPr>
                            <w:tab/>
                          </w:r>
                          <w:r w:rsidR="00814840">
                            <w:rPr>
                              <w:b/>
                            </w:rPr>
                            <w:tab/>
                          </w:r>
                          <w:r w:rsidR="00391639">
                            <w:rPr>
                              <w:b/>
                            </w:rPr>
                            <w:t>Year 6</w:t>
                          </w:r>
                          <w:r w:rsidR="00333BF9">
                            <w:rPr>
                              <w:b/>
                            </w:rPr>
                            <w:tab/>
                          </w:r>
                          <w:r w:rsidR="00333BF9">
                            <w:rPr>
                              <w:b/>
                            </w:rPr>
                            <w:tab/>
                          </w:r>
                        </w:p>
                        <w:p w:rsidR="003F02F1" w:rsidRPr="00872914" w:rsidRDefault="0012381A" w:rsidP="003F02F1"/>
                        <w:p w:rsidR="001F03EF" w:rsidRPr="003F02F1" w:rsidRDefault="0012381A" w:rsidP="001F03EF">
                          <w:pPr>
                            <w:rPr>
                              <w:u w:val="single"/>
                            </w:rPr>
                          </w:pPr>
                        </w:p>
                        <w:p w:rsidR="00C55E7C" w:rsidRPr="00517A5A" w:rsidRDefault="00333BF9" w:rsidP="00C55E7C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:rsidR="00C55E7C" w:rsidRDefault="00333BF9" w:rsidP="00C55E7C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:rsidR="00C55E7C" w:rsidRDefault="0012381A" w:rsidP="00C55E7C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0BD36B0" id="_x0000_t202" coordsize="21600,21600" o:spt="202" path="m,l,21600r21600,l21600,xe">
              <v:stroke joinstyle="miter"/>
              <v:path gradientshapeok="t" o:connecttype="rect"/>
            </v:shapetype>
            <v:shape id="_x0000_s1236" type="#_x0000_t202" style="position:absolute;margin-left:19.2pt;margin-top:28.8pt;width:31.7pt;height:784.2pt;flip:x;z-index:25170841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" o:allowoverlap="f">
              <v:textbox style="layout-flow:vertical">
                <w:txbxContent>
                  <w:p w:rsidR="00B470A3" w:rsidRPr="004C299F" w:rsidRDefault="0012381A" w:rsidP="00B470A3">
                    <w:pPr>
                      <w:rPr>
                        <w:b/>
                      </w:rPr>
                    </w:pPr>
                    <w:hyperlink r:id="rId2" w:history="1">
                      <w:r w:rsidR="00333BF9"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="00333BF9" w:rsidRPr="003F02F1">
                      <w:rPr>
                        <w:b/>
                      </w:rPr>
                      <w:t xml:space="preserve"> </w:t>
                    </w:r>
                    <w:r w:rsidR="00333BF9" w:rsidRPr="003F02F1">
                      <w:rPr>
                        <w:b/>
                      </w:rPr>
                      <w:tab/>
                    </w:r>
                    <w:r w:rsidR="00333BF9" w:rsidRPr="003F02F1">
                      <w:rPr>
                        <w:b/>
                      </w:rPr>
                      <w:tab/>
                    </w:r>
                    <w:r w:rsidR="00814840">
                      <w:rPr>
                        <w:b/>
                      </w:rPr>
                      <w:t>Arithmetic</w:t>
                    </w:r>
                    <w:r w:rsidR="00814840">
                      <w:rPr>
                        <w:b/>
                      </w:rPr>
                      <w:tab/>
                    </w:r>
                    <w:r w:rsidR="00814840">
                      <w:rPr>
                        <w:b/>
                      </w:rPr>
                      <w:tab/>
                    </w:r>
                    <w:r w:rsidR="00391639">
                      <w:rPr>
                        <w:b/>
                      </w:rPr>
                      <w:t>Year 6</w:t>
                    </w:r>
                    <w:r w:rsidR="00333BF9">
                      <w:rPr>
                        <w:b/>
                      </w:rPr>
                      <w:tab/>
                    </w:r>
                    <w:r w:rsidR="00333BF9">
                      <w:rPr>
                        <w:b/>
                      </w:rPr>
                      <w:tab/>
                    </w:r>
                  </w:p>
                  <w:p w:rsidR="003F02F1" w:rsidRPr="00872914" w:rsidRDefault="0012381A" w:rsidP="003F02F1"/>
                  <w:p w:rsidR="001F03EF" w:rsidRPr="003F02F1" w:rsidRDefault="0012381A" w:rsidP="001F03EF">
                    <w:pPr>
                      <w:rPr>
                        <w:u w:val="single"/>
                      </w:rPr>
                    </w:pPr>
                  </w:p>
                  <w:p w:rsidR="00C55E7C" w:rsidRPr="00517A5A" w:rsidRDefault="00333BF9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:rsidR="00C55E7C" w:rsidRDefault="00333BF9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:rsidR="00C55E7C" w:rsidRDefault="0012381A" w:rsidP="00C55E7C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1932457626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7E65E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460DB1"/>
    <w:multiLevelType w:val="hybridMultilevel"/>
    <w:tmpl w:val="D966D02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BA25DA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0E4D6D"/>
    <w:multiLevelType w:val="hybridMultilevel"/>
    <w:tmpl w:val="7B22429E"/>
    <w:lvl w:ilvl="0" w:tplc="6518B4E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34094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042E3F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5B694E"/>
    <w:multiLevelType w:val="hybridMultilevel"/>
    <w:tmpl w:val="2BFCAC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8002C6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9161F9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663F20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49B17B3"/>
    <w:multiLevelType w:val="hybridMultilevel"/>
    <w:tmpl w:val="36468098"/>
    <w:lvl w:ilvl="0" w:tplc="C9380014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D554A5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ACE5778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DC026E4"/>
    <w:multiLevelType w:val="hybridMultilevel"/>
    <w:tmpl w:val="49327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4093FFD"/>
    <w:multiLevelType w:val="hybridMultilevel"/>
    <w:tmpl w:val="49327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F913098"/>
    <w:multiLevelType w:val="hybridMultilevel"/>
    <w:tmpl w:val="49327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3"/>
  </w:num>
  <w:num w:numId="3">
    <w:abstractNumId w:val="15"/>
  </w:num>
  <w:num w:numId="4">
    <w:abstractNumId w:val="14"/>
  </w:num>
  <w:num w:numId="5">
    <w:abstractNumId w:val="3"/>
  </w:num>
  <w:num w:numId="6">
    <w:abstractNumId w:val="11"/>
  </w:num>
  <w:num w:numId="7">
    <w:abstractNumId w:val="0"/>
  </w:num>
  <w:num w:numId="8">
    <w:abstractNumId w:val="4"/>
  </w:num>
  <w:num w:numId="9">
    <w:abstractNumId w:val="1"/>
  </w:num>
  <w:num w:numId="10">
    <w:abstractNumId w:val="6"/>
  </w:num>
  <w:num w:numId="11">
    <w:abstractNumId w:val="7"/>
  </w:num>
  <w:num w:numId="12">
    <w:abstractNumId w:val="5"/>
  </w:num>
  <w:num w:numId="13">
    <w:abstractNumId w:val="12"/>
  </w:num>
  <w:num w:numId="14">
    <w:abstractNumId w:val="9"/>
  </w:num>
  <w:num w:numId="15">
    <w:abstractNumId w:val="8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0246"/>
    <w:rsid w:val="00026625"/>
    <w:rsid w:val="000853AC"/>
    <w:rsid w:val="000A2D36"/>
    <w:rsid w:val="00102654"/>
    <w:rsid w:val="0011476C"/>
    <w:rsid w:val="0012381A"/>
    <w:rsid w:val="001B7756"/>
    <w:rsid w:val="002E4841"/>
    <w:rsid w:val="00311BFA"/>
    <w:rsid w:val="00333BF9"/>
    <w:rsid w:val="0033565C"/>
    <w:rsid w:val="0033791A"/>
    <w:rsid w:val="00391639"/>
    <w:rsid w:val="003E31CB"/>
    <w:rsid w:val="00433CCD"/>
    <w:rsid w:val="004B295F"/>
    <w:rsid w:val="004F7CC6"/>
    <w:rsid w:val="0058065C"/>
    <w:rsid w:val="005D0A36"/>
    <w:rsid w:val="0069575E"/>
    <w:rsid w:val="006B0246"/>
    <w:rsid w:val="006E7517"/>
    <w:rsid w:val="00716AE0"/>
    <w:rsid w:val="007530AB"/>
    <w:rsid w:val="00814840"/>
    <w:rsid w:val="00872E47"/>
    <w:rsid w:val="00884F8F"/>
    <w:rsid w:val="008B28BD"/>
    <w:rsid w:val="00923F84"/>
    <w:rsid w:val="009624EE"/>
    <w:rsid w:val="00A767A4"/>
    <w:rsid w:val="00AC6D58"/>
    <w:rsid w:val="00B429A3"/>
    <w:rsid w:val="00B74320"/>
    <w:rsid w:val="00B755C7"/>
    <w:rsid w:val="00BE6632"/>
    <w:rsid w:val="00C330CE"/>
    <w:rsid w:val="00C43078"/>
    <w:rsid w:val="00D72F3B"/>
    <w:rsid w:val="00D75585"/>
    <w:rsid w:val="00D83891"/>
    <w:rsid w:val="00DE3789"/>
    <w:rsid w:val="00E609F8"/>
    <w:rsid w:val="00F0584F"/>
    <w:rsid w:val="00F3198E"/>
    <w:rsid w:val="00F95FAC"/>
    <w:rsid w:val="00FD17E1"/>
    <w:rsid w:val="00FD7685"/>
    <w:rsid w:val="00FF1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D964AA"/>
  <w15:chartTrackingRefBased/>
  <w15:docId w15:val="{F01F5801-2315-40A8-9B63-FC9B87BA9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D17E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1484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484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B02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6B0246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6B02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0246"/>
  </w:style>
  <w:style w:type="paragraph" w:styleId="Footer">
    <w:name w:val="footer"/>
    <w:basedOn w:val="Normal"/>
    <w:link w:val="FooterChar"/>
    <w:uiPriority w:val="99"/>
    <w:unhideWhenUsed/>
    <w:rsid w:val="006B02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0246"/>
  </w:style>
  <w:style w:type="character" w:styleId="Hyperlink">
    <w:name w:val="Hyperlink"/>
    <w:basedOn w:val="DefaultParagraphFont"/>
    <w:uiPriority w:val="99"/>
    <w:unhideWhenUsed/>
    <w:rsid w:val="006B0246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B024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D17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Spacing">
    <w:name w:val="No Spacing"/>
    <w:uiPriority w:val="1"/>
    <w:qFormat/>
    <w:rsid w:val="0033565C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81484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4840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NoSpacing1">
    <w:name w:val="No Spacing1"/>
    <w:next w:val="NoSpacing"/>
    <w:link w:val="NoSpacingChar"/>
    <w:uiPriority w:val="1"/>
    <w:qFormat/>
    <w:rsid w:val="00814840"/>
    <w:pPr>
      <w:spacing w:after="0" w:line="240" w:lineRule="auto"/>
    </w:pPr>
    <w:rPr>
      <w:rFonts w:eastAsia="Times New Roman"/>
      <w:lang w:val="en-US"/>
    </w:rPr>
  </w:style>
  <w:style w:type="character" w:customStyle="1" w:styleId="NoSpacingChar">
    <w:name w:val="No Spacing Char"/>
    <w:basedOn w:val="DefaultParagraphFont"/>
    <w:link w:val="NoSpacing1"/>
    <w:uiPriority w:val="1"/>
    <w:rsid w:val="00814840"/>
    <w:rPr>
      <w:rFonts w:eastAsia="Times New Roman"/>
      <w:lang w:val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14840"/>
    <w:rPr>
      <w:color w:val="605E5C"/>
      <w:shd w:val="clear" w:color="auto" w:fill="E1DFDD"/>
    </w:rPr>
  </w:style>
  <w:style w:type="character" w:customStyle="1" w:styleId="style-scope">
    <w:name w:val="style-scope"/>
    <w:basedOn w:val="DefaultParagraphFont"/>
    <w:rsid w:val="00814840"/>
  </w:style>
  <w:style w:type="character" w:styleId="FollowedHyperlink">
    <w:name w:val="FollowedHyperlink"/>
    <w:basedOn w:val="DefaultParagraphFont"/>
    <w:uiPriority w:val="99"/>
    <w:semiHidden/>
    <w:unhideWhenUsed/>
    <w:rsid w:val="00814840"/>
    <w:rPr>
      <w:color w:val="954F72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716A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eystage2maths.com/y6/placevalue/" TargetMode="External"/><Relationship Id="rId13" Type="http://schemas.openxmlformats.org/officeDocument/2006/relationships/image" Target="media/image5.png"/><Relationship Id="rId18" Type="http://schemas.openxmlformats.org/officeDocument/2006/relationships/hyperlink" Target="https://keystage2maths.com/y6/fractions/" TargetMode="External"/><Relationship Id="rId26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hyperlink" Target="https://keystage2maths.com/y6/placevalue/" TargetMode="External"/><Relationship Id="rId12" Type="http://schemas.openxmlformats.org/officeDocument/2006/relationships/image" Target="media/image4.png"/><Relationship Id="rId17" Type="http://schemas.openxmlformats.org/officeDocument/2006/relationships/hyperlink" Target="https://keystage2maths.com/y6/fractions/" TargetMode="External"/><Relationship Id="rId25" Type="http://schemas.openxmlformats.org/officeDocument/2006/relationships/hyperlink" Target="https://keystage2maths.com/y6/percentages/" TargetMode="External"/><Relationship Id="rId2" Type="http://schemas.openxmlformats.org/officeDocument/2006/relationships/styles" Target="styles.xml"/><Relationship Id="rId16" Type="http://schemas.openxmlformats.org/officeDocument/2006/relationships/hyperlink" Target="https://keystage2maths.com/y6/fouroperations/" TargetMode="External"/><Relationship Id="rId20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hyperlink" Target="https://keystage2maths.com/y6/percentages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keystage2maths.com/y6/fouroperations/" TargetMode="External"/><Relationship Id="rId23" Type="http://schemas.openxmlformats.org/officeDocument/2006/relationships/hyperlink" Target="https://keystage2maths.com/y6/decimals/" TargetMode="External"/><Relationship Id="rId28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hyperlink" Target="https://keystage2maths.com/y6/decimals/" TargetMode="External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FB1AEB7B</Template>
  <TotalTime>149</TotalTime>
  <Pages>13</Pages>
  <Words>3252</Words>
  <Characters>18541</Characters>
  <Application>Microsoft Office Word</Application>
  <DocSecurity>0</DocSecurity>
  <Lines>154</Lines>
  <Paragraphs>43</Paragraphs>
  <ScaleCrop>false</ScaleCrop>
  <Company/>
  <LinksUpToDate>false</LinksUpToDate>
  <CharactersWithSpaces>21750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Mr S. Rigelsford</cp:lastModifiedBy>
  <cp:revision>34</cp:revision>
  <dcterms:created xsi:type="dcterms:W3CDTF">2019-08-21T04:01:00Z</dcterms:created>
  <dcterms:modified xsi:type="dcterms:W3CDTF">2020-06-24T11:05:00Z</dcterms:modified>
</cp:coreProperties>
</file>