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840" w:rsidRPr="00814840" w:rsidRDefault="00E119CD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7" w:history="1">
        <w:r w:rsidR="00814840" w:rsidRPr="00814840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Place Value</w:t>
        </w:r>
      </w:hyperlink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8" w:history="1">
        <w:r w:rsidRPr="00A143F1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https://keystage2maths.com/y6/placevalue/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B0246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10 million in digits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E119CD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6B0246" w:rsidRPr="0058065C" w:rsidTr="00E119C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6784" behindDoc="0" locked="0" layoutInCell="1" allowOverlap="1" wp14:anchorId="165F10A1" wp14:editId="580DBB1E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841" name="Rectangle 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C35A2B0" id="Rectangle 841" o:spid="_x0000_s1026" style="position:absolute;margin-left:98.35pt;margin-top:15.85pt;width:119.3pt;height:22.15pt;z-index:25240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Seven million, two hundred and three thousand and twenty-seven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8832" behindDoc="0" locked="0" layoutInCell="1" allowOverlap="1" wp14:anchorId="21D04471" wp14:editId="4DDE7506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842" name="Rectangle 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3223EE" id="Rectangle 842" o:spid="_x0000_s1026" style="position:absolute;margin-left:98.45pt;margin-top:15.85pt;width:119.3pt;height:22.15pt;z-index:25240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Eight million, two hundred thousand, three hundred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E119C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7808" behindDoc="0" locked="0" layoutInCell="1" allowOverlap="1" wp14:anchorId="6A3C3614" wp14:editId="22F3815F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843" name="Rectangle 8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39BDF57" id="Rectangle 843" o:spid="_x0000_s1026" style="position:absolute;margin-left:97.85pt;margin-top:16.05pt;width:119.3pt;height:22.15pt;z-index:25240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Five million, two thousand, five hundred</w:t>
            </w: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9856" behindDoc="0" locked="0" layoutInCell="1" allowOverlap="1" wp14:anchorId="72B6E6C3" wp14:editId="6DBFAB17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844" name="Rectangle 8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AE8A657" id="Rectangle 844" o:spid="_x0000_s1026" style="position:absolute;margin-left:97.95pt;margin-top:15.55pt;width:119.3pt;height:22.15pt;z-index:25240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Two million, two hundred and two thousand and two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E119CD">
        <w:tc>
          <w:tcPr>
            <w:tcW w:w="9016" w:type="dxa"/>
            <w:gridSpan w:val="2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33565C" w:rsidRPr="00B80369" w:rsidTr="00E119CD">
        <w:tc>
          <w:tcPr>
            <w:tcW w:w="4508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3040" behindDoc="0" locked="0" layoutInCell="1" allowOverlap="1" wp14:anchorId="7C062E11" wp14:editId="1422381E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89" name="Rectangle 1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B7675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062E11" id="Rectangle 1789" o:spid="_x0000_s1026" style="position:absolute;margin-left:98.35pt;margin-top:15.85pt;width:119.3pt;height:22.15pt;z-index:25314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" fillcolor="window" strokecolor="windowText" strokeweight="1pt">
                      <v:textbox>
                        <w:txbxContent>
                          <w:p w:rsidR="00E119CD" w:rsidRPr="00B7675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seven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twenty</w:t>
            </w:r>
            <w:r w:rsidRPr="00B80369">
              <w:rPr>
                <w:rFonts w:ascii="Calibri" w:eastAsia="Calibri" w:hAnsi="Calibri" w:cs="Times New Roman"/>
              </w:rPr>
              <w:t xml:space="preserve"> thousand and twenty</w:t>
            </w:r>
          </w:p>
        </w:tc>
        <w:tc>
          <w:tcPr>
            <w:tcW w:w="4508" w:type="dxa"/>
          </w:tcPr>
          <w:p w:rsidR="0033565C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5088" behindDoc="0" locked="0" layoutInCell="1" allowOverlap="1" wp14:anchorId="7FCF86C6" wp14:editId="57725CC1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90" name="Rectangle 1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B7675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CF86C6" id="Rectangle 1790" o:spid="_x0000_s1027" style="position:absolute;margin-left:98.45pt;margin-top:15.85pt;width:119.3pt;height:22.15pt;z-index:253145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" fillcolor="window" strokecolor="windowText" strokeweight="1pt">
                      <v:textbox>
                        <w:txbxContent>
                          <w:p w:rsidR="00E119CD" w:rsidRPr="00B7675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fifty thousand and eighty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E119CD">
        <w:tc>
          <w:tcPr>
            <w:tcW w:w="4508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4064" behindDoc="0" locked="0" layoutInCell="1" allowOverlap="1" wp14:anchorId="595D37A5" wp14:editId="682CA57B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1791" name="Rectangle 1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B7675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5D37A5" id="Rectangle 1791" o:spid="_x0000_s1028" style="position:absolute;margin-left:97.85pt;margin-top:16.05pt;width:119.3pt;height:22.15pt;z-index:253144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" fillcolor="window" strokecolor="windowText" strokeweight="1pt">
                      <v:textbox>
                        <w:txbxContent>
                          <w:p w:rsidR="00E119CD" w:rsidRPr="00B7675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Five million, </w:t>
            </w:r>
            <w:r>
              <w:rPr>
                <w:rFonts w:ascii="Calibri" w:eastAsia="Calibri" w:hAnsi="Calibri" w:cs="Times New Roman"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thousand</w:t>
            </w:r>
            <w:r>
              <w:rPr>
                <w:rFonts w:ascii="Calibri" w:eastAsia="Calibri" w:hAnsi="Calibri" w:cs="Times New Roman"/>
              </w:rPr>
              <w:t xml:space="preserve"> and</w:t>
            </w:r>
            <w:r w:rsidRPr="00B80369">
              <w:rPr>
                <w:rFonts w:ascii="Calibri" w:eastAsia="Calibri" w:hAnsi="Calibri" w:cs="Times New Roman"/>
              </w:rPr>
              <w:t xml:space="preserve"> five</w:t>
            </w:r>
          </w:p>
        </w:tc>
        <w:tc>
          <w:tcPr>
            <w:tcW w:w="4508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6112" behindDoc="0" locked="0" layoutInCell="1" allowOverlap="1" wp14:anchorId="13D55925" wp14:editId="7AC9A4C6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1792" name="Rectangle 1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B7675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D55925" id="Rectangle 1792" o:spid="_x0000_s1029" style="position:absolute;margin-left:97.95pt;margin-top:15.55pt;width:119.3pt;height:22.15pt;z-index:253146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" fillcolor="window" strokecolor="windowText" strokeweight="1pt">
                      <v:textbox>
                        <w:txbxContent>
                          <w:p w:rsidR="00E119CD" w:rsidRPr="00B7675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million, two hundred thousand and </w:t>
            </w:r>
            <w:r>
              <w:rPr>
                <w:rFonts w:ascii="Calibri" w:eastAsia="Calibri" w:hAnsi="Calibri" w:cs="Times New Roman"/>
              </w:rPr>
              <w:t>twelve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0584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10 million in words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9,291,536</w:t>
            </w:r>
          </w:p>
          <w:p w:rsidR="006B0246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814840" w:rsidRPr="0058065C" w:rsidRDefault="00814840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4,590,000</w:t>
            </w:r>
          </w:p>
          <w:p w:rsidR="006B0246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814840" w:rsidRPr="0058065C" w:rsidRDefault="00814840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6,070,040</w:t>
            </w:r>
          </w:p>
          <w:p w:rsidR="006B0246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814840" w:rsidRPr="0058065C" w:rsidRDefault="00814840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4,000,800</w:t>
            </w:r>
          </w:p>
          <w:p w:rsidR="006B0246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814840" w:rsidRPr="0058065C" w:rsidRDefault="00814840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3,203,567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  <w:p w:rsidR="0033565C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814840" w:rsidRPr="00B80369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6,21</w:t>
            </w:r>
            <w:r w:rsidRPr="00B80369">
              <w:rPr>
                <w:rFonts w:ascii="Calibri" w:eastAsia="Calibri" w:hAnsi="Calibri" w:cs="Times New Roman"/>
              </w:rPr>
              <w:t xml:space="preserve">0,000 </w:t>
            </w:r>
          </w:p>
          <w:p w:rsidR="0033565C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814840" w:rsidRPr="00B80369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</w:p>
          <w:p w:rsidR="0033565C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814840" w:rsidRPr="00B80369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,000,0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</w:p>
          <w:p w:rsidR="0033565C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814840" w:rsidRPr="00B80369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</w:tr>
    </w:tbl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3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digit in each place value for seven-digit numbers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E119C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6B0246" w:rsidRPr="0058065C" w:rsidTr="00E119C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7,451,194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2144" behindDoc="0" locked="0" layoutInCell="1" allowOverlap="1" wp14:anchorId="6D13930E" wp14:editId="22FD6A1D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877" name="Rectangle 8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857D0F5" id="Rectangle 877" o:spid="_x0000_s1026" style="position:absolute;margin-left:95.55pt;margin-top:62.8pt;width:42pt;height:22.15pt;z-index:25242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ORxewIAABgFAAAOAAAAZHJzL2Uyb0RvYy54bWysVFtP2zAUfp+0/2D5fSQtZWU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1120" behindDoc="0" locked="0" layoutInCell="1" allowOverlap="1" wp14:anchorId="6EDC8EE8" wp14:editId="1E635936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878" name="Rectangle 8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417D6B" id="Rectangle 878" o:spid="_x0000_s1026" style="position:absolute;margin-left:95.2pt;margin-top:89.35pt;width:42pt;height:22.15pt;z-index:25242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U9z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0096" behindDoc="0" locked="0" layoutInCell="1" allowOverlap="1" wp14:anchorId="64623B11" wp14:editId="2780DBD6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879" name="Rectangle 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002B7D" id="Rectangle 879" o:spid="_x0000_s1026" style="position:absolute;margin-left:95.3pt;margin-top:116.3pt;width:42pt;height:22.15pt;z-index:2524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ceM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0ZXHjH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9072" behindDoc="0" locked="0" layoutInCell="1" allowOverlap="1" wp14:anchorId="157E605C" wp14:editId="2C43651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0" name="Rectangle 8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DF0C15" id="Rectangle 880" o:spid="_x0000_s1026" style="position:absolute;margin-left:96pt;margin-top:8.95pt;width:42pt;height:22.15pt;z-index:2524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Mzeeg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3168" behindDoc="0" locked="0" layoutInCell="1" allowOverlap="1" wp14:anchorId="30890722" wp14:editId="13E3618C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881" name="Rectangle 8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5DA60C" id="Rectangle 881" o:spid="_x0000_s1026" style="position:absolute;margin-left:95.85pt;margin-top:9pt;width:42pt;height:22.15pt;z-index:25242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EQheg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8048" behindDoc="0" locked="0" layoutInCell="1" allowOverlap="1" wp14:anchorId="1521E232" wp14:editId="4FEF63B1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2" name="Rectangle 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991403A" id="Rectangle 882" o:spid="_x0000_s1026" style="position:absolute;margin-left:95.4pt;margin-top:8.95pt;width:42pt;height:22.15pt;z-index:2524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qz6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4192" behindDoc="0" locked="0" layoutInCell="1" allowOverlap="1" wp14:anchorId="2DD05ABD" wp14:editId="2D35CB8B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883" name="Rectangle 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B27448" id="Rectangle 883" o:spid="_x0000_s1026" style="position:absolute;margin-left:95.35pt;margin-top:9.1pt;width:42pt;height:22.15pt;z-index:25242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5,709,846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4976" behindDoc="0" locked="0" layoutInCell="1" allowOverlap="1" wp14:anchorId="03CE66E5" wp14:editId="204E190A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796" name="Rectangle 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96AB88" id="Rectangle 796" o:spid="_x0000_s1026" style="position:absolute;margin-left:95.55pt;margin-top:62.8pt;width:42pt;height:22.15pt;z-index:25241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3952" behindDoc="0" locked="0" layoutInCell="1" allowOverlap="1" wp14:anchorId="6F2350CC" wp14:editId="38DF9CD8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797" name="Rectangle 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7665DE2" id="Rectangle 797" o:spid="_x0000_s1026" style="position:absolute;margin-left:95.2pt;margin-top:89.35pt;width:42pt;height:22.15pt;z-index:25241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2928" behindDoc="0" locked="0" layoutInCell="1" allowOverlap="1" wp14:anchorId="7590D252" wp14:editId="4FE19B69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798" name="Rectangle 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E4CEC1" id="Rectangle 798" o:spid="_x0000_s1026" style="position:absolute;margin-left:95.3pt;margin-top:116.3pt;width:42pt;height:22.15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VqC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OJVagn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1904" behindDoc="0" locked="0" layoutInCell="1" allowOverlap="1" wp14:anchorId="1D13DC4B" wp14:editId="1DF6F839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799" name="Rectangle 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67BE34" id="Rectangle 799" o:spid="_x0000_s1026" style="position:absolute;margin-left:96pt;margin-top:8.95pt;width:42pt;height:22.15pt;z-index:2524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dJ9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6000" behindDoc="0" locked="0" layoutInCell="1" allowOverlap="1" wp14:anchorId="269D676B" wp14:editId="7F953CFF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801" name="Rectangle 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DC87C30" id="Rectangle 801" o:spid="_x0000_s1026" style="position:absolute;margin-left:95.85pt;margin-top:9pt;width:42pt;height:22.15pt;z-index:25241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X+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0880" behindDoc="0" locked="0" layoutInCell="1" allowOverlap="1" wp14:anchorId="1B520DA2" wp14:editId="35E1B13B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00" name="Rectangle 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D66E18" id="Rectangle 800" o:spid="_x0000_s1026" style="position:absolute;margin-left:95.4pt;margin-top:8.95pt;width:42pt;height:22.15pt;z-index:25241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T0B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7024" behindDoc="0" locked="0" layoutInCell="1" allowOverlap="1" wp14:anchorId="2E58F2CF" wp14:editId="2567C8E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876" name="Rectangle 8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DFDDD89" id="Rectangle 876" o:spid="_x0000_s1026" style="position:absolute;margin-left:95.35pt;margin-top:9.1pt;width:42pt;height:22.15pt;z-index:25241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GyOew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2,043,198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9312" behindDoc="0" locked="0" layoutInCell="1" allowOverlap="1" wp14:anchorId="19929691" wp14:editId="27A6F3F2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884" name="Rectangle 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AA22CB" id="Rectangle 884" o:spid="_x0000_s1026" style="position:absolute;margin-left:95.55pt;margin-top:62.8pt;width:42pt;height:22.15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Q2W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8288" behindDoc="0" locked="0" layoutInCell="1" allowOverlap="1" wp14:anchorId="4AE95864" wp14:editId="74F0C71F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885" name="Rectangle 8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432AA8" id="Rectangle 885" o:spid="_x0000_s1026" style="position:absolute;margin-left:95.2pt;margin-top:89.35pt;width:42pt;height:22.15pt;z-index:25242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VpfQ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7264" behindDoc="0" locked="0" layoutInCell="1" allowOverlap="1" wp14:anchorId="5413E573" wp14:editId="1A5649EA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886" name="Rectangle 8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6A1CE9" id="Rectangle 886" o:spid="_x0000_s1026" style="position:absolute;margin-left:95.3pt;margin-top:116.3pt;width:42pt;height:22.15pt;z-index:25242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dYttsn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6240" behindDoc="0" locked="0" layoutInCell="1" allowOverlap="1" wp14:anchorId="7B5E6760" wp14:editId="6FB0D81D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7" name="Rectangle 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BE8BB5" id="Rectangle 887" o:spid="_x0000_s1026" style="position:absolute;margin-left:96pt;margin-top:8.95pt;width:42pt;height:22.15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+VN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0336" behindDoc="0" locked="0" layoutInCell="1" allowOverlap="1" wp14:anchorId="6E5FD5AE" wp14:editId="6D956BDE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888" name="Rectangle 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E1B3275" id="Rectangle 888" o:spid="_x0000_s1026" style="position:absolute;margin-left:95.85pt;margin-top:9pt;width:42pt;height:22.1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k5Peg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5216" behindDoc="0" locked="0" layoutInCell="1" allowOverlap="1" wp14:anchorId="18582700" wp14:editId="08DCEE84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9" name="Rectangle 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FE0DB6" id="Rectangle 889" o:spid="_x0000_s1026" style="position:absolute;margin-left:95.4pt;margin-top:8.95pt;width:42pt;height:22.15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sawewIAABgFAAAOAAAAZHJzL2Uyb0RvYy54bWysVFtP2zAUfp+0/2D5fSQtZSs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1360" behindDoc="0" locked="0" layoutInCell="1" allowOverlap="1" wp14:anchorId="1EB6E452" wp14:editId="6961D143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890" name="Rectangle 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3E256D2" id="Rectangle 890" o:spid="_x0000_s1026" style="position:absolute;margin-left:95.35pt;margin-top:9.1pt;width:42pt;height:22.15pt;z-index:25243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Vz+eg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E119CD">
        <w:tc>
          <w:tcPr>
            <w:tcW w:w="9016" w:type="dxa"/>
            <w:gridSpan w:val="3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33565C" w:rsidRPr="00B80369" w:rsidTr="00E119CD">
        <w:tc>
          <w:tcPr>
            <w:tcW w:w="3005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2,447,891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9424" behindDoc="0" locked="0" layoutInCell="1" allowOverlap="1" wp14:anchorId="1C1CC16E" wp14:editId="16354FA9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793" name="Rectangle 1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1CC16E" id="Rectangle 1793" o:spid="_x0000_s1030" style="position:absolute;margin-left:95.55pt;margin-top:62.8pt;width:42pt;height:22.15pt;z-index:2531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cm8hQ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Z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eXKUTta22WNfvR0IHxxbSQx7jbDcgUeGYzNwauMt&#10;LkJZBMKOO0pa6/98dp7skXiopaTDiUGQfm/Bcyz6p0FKnk3m8zRiWZgfn0xR8Iea9aHGbPWlxY5N&#10;8H1wLG+TfVTPW+GtfsLhXqaoqALDMPbQjlG4jMMk4/PA+HKZzXCsHMRr8+BYcp6QS4A/9k/g3Uiv&#10;iK26sc/TBdU7lg226aaxy220QmYKvuKK1E0CjmQm8fh8pJk/lLPV6yO3+As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AK&#10;ocm8hQIAACw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8400" behindDoc="0" locked="0" layoutInCell="1" allowOverlap="1" wp14:anchorId="163DD0CD" wp14:editId="5C800A1C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794" name="Rectangle 1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3DD0CD" id="Rectangle 1794" o:spid="_x0000_s1031" style="position:absolute;margin-left:95.2pt;margin-top:89.35pt;width:42pt;height:22.15pt;z-index:2531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ZpkhQ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A1&#10;nZpkhQIAACw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7376" behindDoc="0" locked="0" layoutInCell="1" allowOverlap="1" wp14:anchorId="3710B282" wp14:editId="169CF301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795" name="Rectangle 1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10B282" id="Rectangle 1795" o:spid="_x0000_s1032" style="position:absolute;margin-left:95.3pt;margin-top:116.3pt;width:42pt;height:22.15pt;z-index:2531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u01hgIAACw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9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PEmO0snaNnvsq7cD4YNjK4lhbxCWe/DIcGwGTm28&#10;w0Uoi0DYcUdJa/2fz86TPRIPtZR0ODEI0u8teI5F/zBIyfPJbJZGLAuz+ekUBX+oWR9qzFZfWezY&#10;BN8Hx/I22Uf1vBXe6icc7mWKiiowDGMP7RiFqzhMMj4PjC+X2QzHykG8MQ+OJecJuQT4Y/8E3o30&#10;itiqW/s8XVC9Y9lgm24au9xGK2Sm4CuuSN0k4EhmEo/PR5r5QzlbvT5yi78A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At&#10;Tu01hgIAACw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6352" behindDoc="0" locked="0" layoutInCell="1" allowOverlap="1" wp14:anchorId="1E2335AC" wp14:editId="47CEC5D3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6" name="Rectangle 1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2335AC" id="Rectangle 1796" o:spid="_x0000_s1033" style="position:absolute;margin-left:96pt;margin-top:8.95pt;width:42pt;height:22.15pt;z-index:2531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e&#10;usechgIAACw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0448" behindDoc="0" locked="0" layoutInCell="1" allowOverlap="1" wp14:anchorId="62880E49" wp14:editId="1898F02C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797" name="Rectangle 1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80E49" id="Rectangle 1797" o:spid="_x0000_s1034" style="position:absolute;margin-left:95.85pt;margin-top:9pt;width:42pt;height:22.15pt;z-index:2531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2cihgIAACwFAAAOAAAAZHJzL2Uyb0RvYy54bWysVEtv2zAMvg/YfxB0X+2k6ZI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K+tnIoYCAAAs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5328" behindDoc="0" locked="0" layoutInCell="1" allowOverlap="1" wp14:anchorId="3E427FCE" wp14:editId="182DE80A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8" name="Rectangle 1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27FCE" id="Rectangle 1798" o:spid="_x0000_s1035" style="position:absolute;margin-left:95.4pt;margin-top:8.95pt;width:42pt;height:22.15pt;z-index:2531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DEbHGIYCAAAs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1472" behindDoc="0" locked="0" layoutInCell="1" allowOverlap="1" wp14:anchorId="342B982F" wp14:editId="077A00AB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799" name="Rectangle 1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B982F" id="Rectangle 1799" o:spid="_x0000_s1036" style="position:absolute;margin-left:95.35pt;margin-top:9.1pt;width:42pt;height:22.15pt;z-index:2531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2,896,051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2256" behindDoc="0" locked="0" layoutInCell="1" allowOverlap="1" wp14:anchorId="6E785F6F" wp14:editId="1AF211D3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0" name="Rectangle 1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785F6F" id="Rectangle 1800" o:spid="_x0000_s1037" style="position:absolute;margin-left:95.55pt;margin-top:62.8pt;width:42pt;height:22.15pt;z-index:2531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Svwhg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yhUr8I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1232" behindDoc="0" locked="0" layoutInCell="1" allowOverlap="1" wp14:anchorId="53A27FBA" wp14:editId="1C0AE5A1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1" name="Rectangle 1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27FBA" id="Rectangle 1801" o:spid="_x0000_s1038" style="position:absolute;margin-left:95.2pt;margin-top:89.35pt;width:42pt;height:22.15pt;z-index:2531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kfhQ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Dx&#10;m3kf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0208" behindDoc="0" locked="0" layoutInCell="1" allowOverlap="1" wp14:anchorId="691809E8" wp14:editId="5A4100DE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2" name="Rectangle 1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A0720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809E8" id="Rectangle 1802" o:spid="_x0000_s1039" style="position:absolute;margin-left:95.3pt;margin-top:116.3pt;width:42pt;height:22.15pt;z-index:2531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k2vhQ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U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" fillcolor="window" strokecolor="windowText" strokeweight="1pt">
                      <v:textbox>
                        <w:txbxContent>
                          <w:p w:rsidR="00E119CD" w:rsidRPr="00A0720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9184" behindDoc="0" locked="0" layoutInCell="1" allowOverlap="1" wp14:anchorId="0ACB1A98" wp14:editId="2CC7F9CF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3" name="Rectangle 1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CB1A98" id="Rectangle 1803" o:spid="_x0000_s1040" style="position:absolute;margin-left:96pt;margin-top:8.95pt;width:42pt;height:22.15pt;z-index:2531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a0ahQ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M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3280" behindDoc="0" locked="0" layoutInCell="1" allowOverlap="1" wp14:anchorId="0EC743B5" wp14:editId="0D7D3180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04" name="Rectangle 1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C743B5" id="Rectangle 1804" o:spid="_x0000_s1041" style="position:absolute;margin-left:95.85pt;margin-top:9pt;width:42pt;height:22.15pt;z-index:2531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ZO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8160" behindDoc="0" locked="0" layoutInCell="1" allowOverlap="1" wp14:anchorId="16E0BE90" wp14:editId="46FB6398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5" name="Rectangle 18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0BE90" id="Rectangle 1805" o:spid="_x0000_s1042" style="position:absolute;margin-left:95.4pt;margin-top:8.95pt;width:42pt;height:22.15pt;z-index:2531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LShhQIAAC0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4304" behindDoc="0" locked="0" layoutInCell="1" allowOverlap="1" wp14:anchorId="35288A6C" wp14:editId="6F5320A8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06" name="Rectangle 1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288A6C" id="Rectangle 1806" o:spid="_x0000_s1043" style="position:absolute;margin-left:95.35pt;margin-top:9.1pt;width:42pt;height:22.15pt;z-index:2531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YAR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PrmAEY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1,471,380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6592" behindDoc="0" locked="0" layoutInCell="1" allowOverlap="1" wp14:anchorId="6318BB8C" wp14:editId="46DFE711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7" name="Rectangle 1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18BB8C" id="Rectangle 1807" o:spid="_x0000_s1044" style="position:absolute;margin-left:95.55pt;margin-top:62.8pt;width:42pt;height:22.15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QUR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Co&#10;tQURhQIAAC0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5568" behindDoc="0" locked="0" layoutInCell="1" allowOverlap="1" wp14:anchorId="16B03EA9" wp14:editId="026097D0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8" name="Rectangle 1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B03EA9" id="Rectangle 1808" o:spid="_x0000_s1045" style="position:absolute;margin-left:95.2pt;margin-top:89.35pt;width:42pt;height:22.1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cBWhQ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A7&#10;fcBW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4544" behindDoc="0" locked="0" layoutInCell="1" allowOverlap="1" wp14:anchorId="4EACC5CD" wp14:editId="552D2F00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9" name="Rectangle 1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ACC5CD" id="Rectangle 1809" o:spid="_x0000_s1046" style="position:absolute;margin-left:95.3pt;margin-top:116.3pt;width:42pt;height:22.15pt;z-index:2531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1B9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Be&#10;81B9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3520" behindDoc="0" locked="0" layoutInCell="1" allowOverlap="1" wp14:anchorId="41710890" wp14:editId="286255EE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0" name="Rectangle 1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710890" id="Rectangle 1810" o:spid="_x0000_s1047" style="position:absolute;margin-left:96pt;margin-top:8.95pt;width:42pt;height:22.15pt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Bg&#10;rs9B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7616" behindDoc="0" locked="0" layoutInCell="1" allowOverlap="1" wp14:anchorId="5F87483A" wp14:editId="63EABED2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11" name="Rectangle 1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87483A" id="Rectangle 1811" o:spid="_x0000_s1048" style="position:absolute;margin-left:95.85pt;margin-top:9pt;width:42pt;height:22.1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WyCdro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2496" behindDoc="0" locked="0" layoutInCell="1" allowOverlap="1" wp14:anchorId="3FA771C1" wp14:editId="15C3CF6F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2" name="Rectangle 1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A771C1" id="Rectangle 1812" o:spid="_x0000_s1049" style="position:absolute;margin-left:95.4pt;margin-top:8.95pt;width:42pt;height:22.15pt;z-index:2531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akehgIAAC0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zDWpHo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8640" behindDoc="0" locked="0" layoutInCell="1" allowOverlap="1" wp14:anchorId="13F99265" wp14:editId="6871E197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13" name="Rectangle 1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99265" id="Rectangle 1813" o:spid="_x0000_s1050" style="position:absolute;margin-left:95.35pt;margin-top:9.1pt;width:42pt;height:22.15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mrhQ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value of each digit in seven-digit numbers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E119C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6B0246" w:rsidRPr="0058065C" w:rsidTr="00E119C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4,052,160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2384" behindDoc="0" locked="0" layoutInCell="1" allowOverlap="1" wp14:anchorId="68A5EF5F" wp14:editId="40DD0F44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46" name="Rectangle 1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682F6D" id="Rectangle 1446" o:spid="_x0000_s1026" style="position:absolute;margin-left:65.05pt;margin-top:10.3pt;width:53.6pt;height:22.15pt;z-index:25243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KW7e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7504" behindDoc="0" locked="0" layoutInCell="1" allowOverlap="1" wp14:anchorId="7B9F71ED" wp14:editId="2EE28337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47" name="Rectangle 1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9A3DCC8" id="Rectangle 1447" o:spid="_x0000_s1026" style="position:absolute;margin-left:65.05pt;margin-top:23.85pt;width:53.6pt;height:22.15pt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mvee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6480" behindDoc="0" locked="0" layoutInCell="1" allowOverlap="1" wp14:anchorId="42D0A108" wp14:editId="58BE97C1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48" name="Rectangle 1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0EC203C" id="Rectangle 1448" o:spid="_x0000_s1026" style="position:absolute;margin-left:64.7pt;margin-top:10.5pt;width:53.6pt;height:22.15pt;z-index:25243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Oeke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5456" behindDoc="0" locked="0" layoutInCell="1" allowOverlap="1" wp14:anchorId="22D0BDE0" wp14:editId="3D111065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02" name="Rectangle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24025F" id="Rectangle 102" o:spid="_x0000_s1026" style="position:absolute;margin-left:64.4pt;margin-top:10.3pt;width:53.6pt;height:22.15pt;z-index:25243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sYj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4432" behindDoc="0" locked="0" layoutInCell="1" allowOverlap="1" wp14:anchorId="52AEBA3F" wp14:editId="142BEEA3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03" name="Rectangle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C9E74D5" id="Rectangle 103" o:spid="_x0000_s1026" style="position:absolute;margin-left:64.4pt;margin-top:10.4pt;width:53.6pt;height:22.15pt;z-index:25243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k7c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6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8,504,297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8528" behindDoc="0" locked="0" layoutInCell="1" allowOverlap="1" wp14:anchorId="746E9E55" wp14:editId="52BD08C8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04" name="Rectangle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B11D99" id="Rectangle 104" o:spid="_x0000_s1026" style="position:absolute;margin-left:65.05pt;margin-top:10.3pt;width:53.6pt;height:22.15pt;z-index:25243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WdPewIAABg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2624" behindDoc="0" locked="0" layoutInCell="1" allowOverlap="1" wp14:anchorId="3906BBB2" wp14:editId="525B69BD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05" name="Rectangle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5F615F" id="Rectangle 105" o:spid="_x0000_s1026" style="position:absolute;margin-left:65.05pt;margin-top:23.85pt;width:53.6pt;height:22.15pt;z-index:25244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e+wfA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1600" behindDoc="0" locked="0" layoutInCell="1" allowOverlap="1" wp14:anchorId="17F45BD8" wp14:editId="14741B54">
                      <wp:simplePos x="0" y="0"/>
                      <wp:positionH relativeFrom="column">
                        <wp:posOffset>821725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06" name="Rectangle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E0B631" id="Rectangle 106" o:spid="_x0000_s1026" style="position:absolute;margin-left:64.7pt;margin-top:10.5pt;width:53.6pt;height:22.15pt;z-index:25244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wdr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0576" behindDoc="0" locked="0" layoutInCell="1" allowOverlap="1" wp14:anchorId="45491F49" wp14:editId="21420F16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07" name="Rectangle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060A86" id="Rectangle 107" o:spid="_x0000_s1026" style="position:absolute;margin-left:64.35pt;margin-top:10.3pt;width:53.6pt;height:22.15pt;z-index:25244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4+U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9552" behindDoc="0" locked="0" layoutInCell="1" allowOverlap="1" wp14:anchorId="7E49711E" wp14:editId="62857997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08" name="Rectangle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243A538" id="Rectangle 108" o:spid="_x0000_s1026" style="position:absolute;margin-left:64.35pt;margin-top:10.4pt;width:53.6pt;height:22.15pt;z-index:25243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iSW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3408" behindDoc="0" locked="0" layoutInCell="1" allowOverlap="1" wp14:anchorId="35969310" wp14:editId="6C94944B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856D949" id="Rectangle 109" o:spid="_x0000_s1026" style="position:absolute;margin-left:64.35pt;margin-top:10.2pt;width:53.6pt;height:22.15pt;z-index:25243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qxpew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2,638,041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4672" behindDoc="0" locked="0" layoutInCell="1" allowOverlap="1" wp14:anchorId="1B09E607" wp14:editId="65CA59DB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18D3582" id="Rectangle 110" o:spid="_x0000_s1026" style="position:absolute;margin-left:65.05pt;margin-top:10.3pt;width:53.6pt;height:22.15pt;z-index:25244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TYn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8768" behindDoc="0" locked="0" layoutInCell="1" allowOverlap="1" wp14:anchorId="1EE6130F" wp14:editId="7B75DA85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8200D81" id="Rectangle 134" o:spid="_x0000_s1026" style="position:absolute;margin-left:65.05pt;margin-top:23.85pt;width:53.6pt;height:22.15p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6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7744" behindDoc="0" locked="0" layoutInCell="1" allowOverlap="1" wp14:anchorId="734D29BB" wp14:editId="7246F03A">
                      <wp:simplePos x="0" y="0"/>
                      <wp:positionH relativeFrom="column">
                        <wp:posOffset>821681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608B34" id="Rectangle 135" o:spid="_x0000_s1026" style="position:absolute;margin-left:64.7pt;margin-top:10.5pt;width:53.6pt;height:22.15pt;z-index:25244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l/RfQ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6720" behindDoc="0" locked="0" layoutInCell="1" allowOverlap="1" wp14:anchorId="267AE6AB" wp14:editId="53F002DD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F232499" id="Rectangle 136" o:spid="_x0000_s1026" style="position:absolute;margin-left:64.35pt;margin-top:10.3pt;width:53.6pt;height:22.15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LcK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5696" behindDoc="0" locked="0" layoutInCell="1" allowOverlap="1" wp14:anchorId="39AAC2D5" wp14:editId="67014A75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4D8FE66" id="Rectangle 137" o:spid="_x0000_s1026" style="position:absolute;margin-left:64.35pt;margin-top:10.4pt;width:53.6pt;height:22.15pt;z-index:25244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D/1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3648" behindDoc="0" locked="0" layoutInCell="1" allowOverlap="1" wp14:anchorId="3792459E" wp14:editId="01859372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CCFA552" id="Rectangle 138" o:spid="_x0000_s1026" style="position:absolute;margin-left:64.35pt;margin-top:10.2pt;width:53.6pt;height:22.15pt;z-index:25244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ZT3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814840" w:rsidRDefault="00814840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</w:p>
    <w:p w:rsidR="00814840" w:rsidRDefault="00814840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</w:p>
    <w:p w:rsidR="00814840" w:rsidRDefault="00814840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</w:p>
    <w:p w:rsidR="00814840" w:rsidRDefault="00814840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</w:p>
    <w:p w:rsidR="000853AC" w:rsidRPr="000853AC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  <w:r w:rsidRPr="000853AC">
        <w:rPr>
          <w:rFonts w:ascii="Calibri" w:eastAsia="Times New Roman" w:hAnsi="Calibri" w:cs="Times New Roman"/>
          <w:i/>
          <w:iCs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E119CD">
        <w:tc>
          <w:tcPr>
            <w:tcW w:w="9016" w:type="dxa"/>
            <w:gridSpan w:val="3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33565C" w:rsidRPr="00B80369" w:rsidTr="00E119CD">
        <w:tc>
          <w:tcPr>
            <w:tcW w:w="3005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5,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>0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0688" behindDoc="0" locked="0" layoutInCell="1" allowOverlap="1" wp14:anchorId="720F2708" wp14:editId="4A59430F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4" name="Rectangle 1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0F2708" id="Rectangle 1814" o:spid="_x0000_s1051" style="position:absolute;margin-left:64.85pt;margin-top:10.1pt;width:74.5pt;height:22.15pt;z-index:2531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5808" behindDoc="0" locked="0" layoutInCell="1" allowOverlap="1" wp14:anchorId="5D6E78AE" wp14:editId="72188A11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15" name="Rectangle 1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E78AE" id="Rectangle 1815" o:spid="_x0000_s1052" style="position:absolute;margin-left:64.85pt;margin-top:23.7pt;width:74.5pt;height:22.15pt;z-index:2531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ydnhwIAAC0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CArJ2e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4784" behindDoc="0" locked="0" layoutInCell="1" allowOverlap="1" wp14:anchorId="3275ACBB" wp14:editId="677053D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16" name="Rectangle 1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5ACBB" id="Rectangle 1816" o:spid="_x0000_s1053" style="position:absolute;margin-left:64.85pt;margin-top:10.4pt;width:74.5pt;height:22.15pt;z-index:2531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hPXhwIAAC0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Lc+E9e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3760" behindDoc="0" locked="0" layoutInCell="1" allowOverlap="1" wp14:anchorId="5B4CDA4F" wp14:editId="2E5FF0ED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17" name="Rectangle 1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4CDA4F" id="Rectangle 1817" o:spid="_x0000_s1054" style="position:absolute;margin-left:64.35pt;margin-top:10.05pt;width:74.5pt;height:22.15pt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pbXhwIAAC0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CEylte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2736" behindDoc="0" locked="0" layoutInCell="1" allowOverlap="1" wp14:anchorId="31AA80FA" wp14:editId="7522B83B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18" name="Rectangle 1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AA80FA" id="Rectangle 1818" o:spid="_x0000_s1055" style="position:absolute;margin-left:64.35pt;margin-top:10.2pt;width:74.5pt;height:22.15pt;z-index:2531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svpTkI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695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6832" behindDoc="0" locked="0" layoutInCell="1" allowOverlap="1" wp14:anchorId="50029F3A" wp14:editId="0FA34E36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9" name="Rectangle 1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029F3A" id="Rectangle 1819" o:spid="_x0000_s1056" style="position:absolute;margin-left:65.1pt;margin-top:10.1pt;width:74.5pt;height:22.15pt;z-index:2531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0928" behindDoc="0" locked="0" layoutInCell="1" allowOverlap="1" wp14:anchorId="06FC34CE" wp14:editId="14826562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0" name="Rectangle 1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C34CE" id="Rectangle 1820" o:spid="_x0000_s1057" style="position:absolute;margin-left:65.1pt;margin-top:23.7pt;width:74.5pt;height:22.15pt;z-index:2531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9904" behindDoc="0" locked="0" layoutInCell="1" allowOverlap="1" wp14:anchorId="697809F6" wp14:editId="3D230666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1" name="Rectangle 1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809F6" id="Rectangle 1821" o:spid="_x0000_s1058" style="position:absolute;margin-left:64.6pt;margin-top:10.4pt;width:74.5pt;height:22.1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8880" behindDoc="0" locked="0" layoutInCell="1" allowOverlap="1" wp14:anchorId="03B93D57" wp14:editId="7472F49D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2" name="Rectangle 1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B93D57" id="Rectangle 1822" o:spid="_x0000_s1059" style="position:absolute;margin-left:64.6pt;margin-top:10.05pt;width:74.5pt;height:22.15pt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7856" behindDoc="0" locked="0" layoutInCell="1" allowOverlap="1" wp14:anchorId="791F2C35" wp14:editId="3BEFF327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3" name="Rectangle 1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1F2C35" id="Rectangle 1823" o:spid="_x0000_s1060" style="position:absolute;margin-left:64.6pt;margin-top:10.2pt;width:74.5pt;height:22.15pt;z-index:2531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OWy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2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9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1712" behindDoc="0" locked="0" layoutInCell="1" allowOverlap="1" wp14:anchorId="7F4FE96B" wp14:editId="37BAAE4D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24" name="Rectangle 1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FE96B" id="Rectangle 1824" o:spid="_x0000_s1061" style="position:absolute;margin-left:64.6pt;margin-top:10.35pt;width:74.5pt;height:22.15pt;z-index:2531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67mhg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279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68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2976" behindDoc="0" locked="0" layoutInCell="1" allowOverlap="1" wp14:anchorId="0FBD8057" wp14:editId="73F13E3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25" name="Rectangle 1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D8057" id="Rectangle 1825" o:spid="_x0000_s1062" style="position:absolute;margin-left:64.85pt;margin-top:10.1pt;width:74.5pt;height:22.15pt;z-index:2531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0hn8CY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7072" behindDoc="0" locked="0" layoutInCell="1" allowOverlap="1" wp14:anchorId="08EC3E5D" wp14:editId="6A2137CB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6" name="Rectangle 1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EC3E5D" id="Rectangle 1826" o:spid="_x0000_s1063" style="position:absolute;margin-left:64.85pt;margin-top:23.7pt;width:74.5pt;height:22.15pt;z-index:2531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Mi5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1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w+S5HS1to2e2ystwPjg2MriXlvEJd78EhxLBrH&#10;Nt7hIpRFJOwoUdJa/+ez/eSPzEMrJR2ODKL0ewueY9U/DHLyfDKbpRnLyuzkbIqKP7SsDy1mq68s&#10;tmyCD4RjWUz+UT2Lwlv9hNO9TFnRBIZh7qEfo3IVh1HG94Hx5TK74Vw5iDfmwbEUPEGXEH/sn8C7&#10;kV8Re3Vrn8cLqnc0G3zTSWOX22iFzBx8xRW5mxScyczi8f1IQ3+oZ6/XV27xFw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EUMyLm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6048" behindDoc="0" locked="0" layoutInCell="1" allowOverlap="1" wp14:anchorId="176667ED" wp14:editId="4EADA84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7" name="Rectangle 1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667ED" id="Rectangle 1827" o:spid="_x0000_s1064" style="position:absolute;margin-left:64.85pt;margin-top:10.4pt;width:74.5pt;height:22.15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E25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z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yep0hpa22bPTbW24HxwbGVxLw3iMs9eKQ4Fo1j&#10;G+9wEcoiEnaUKGmt//PZfvJH5qGVkg5HBlH6vQXPseofBjl5PpnN0oxlZXZyNkXFH1rWhxaz1VcW&#10;WzbBB8KxLCb/qJ5F4a1+wulepqxoAsMw99CPUbmKwyjj+8D4cpndcK4cxBvz4FgKnqBLiD/2T+Dd&#10;yK+Ivbq1z+MF1TuaDb7ppLHLbbRCZg6+4orcTQrOZGbx+H6koT/Us9frK7f4Cw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NMATbm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5024" behindDoc="0" locked="0" layoutInCell="1" allowOverlap="1" wp14:anchorId="771D293E" wp14:editId="34C428FC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8" name="Rectangle 18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1D293E" id="Rectangle 1828" o:spid="_x0000_s1065" style="position:absolute;margin-left:64.35pt;margin-top:10.05pt;width:74.5pt;height:22.15pt;z-index:2531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Ij+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EDIiP6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4000" behindDoc="0" locked="0" layoutInCell="1" allowOverlap="1" wp14:anchorId="64650FF4" wp14:editId="1421FDA0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9" name="Rectangle 18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50FF4" id="Rectangle 1829" o:spid="_x0000_s1066" style="position:absolute;margin-left:64.35pt;margin-top:10.2pt;width:74.5pt;height:22.15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1952" behindDoc="0" locked="0" layoutInCell="1" allowOverlap="1" wp14:anchorId="770BB1DF" wp14:editId="16B3B48C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30" name="Rectangle 18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EF229C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0BB1DF" id="Rectangle 1830" o:spid="_x0000_s1067" style="position:absolute;margin-left:64.35pt;margin-top:10.35pt;width:74.5pt;height:22.15pt;z-index:2531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EF229C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0584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seven-digit numbers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9792" behindDoc="0" locked="0" layoutInCell="1" allowOverlap="1" wp14:anchorId="7C76361B" wp14:editId="5E06A4C4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9" name="Rectangle 1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76361B" id="Rectangle 1869" o:spid="_x0000_s1068" style="position:absolute;margin-left:56.7pt;margin-top:4.95pt;width:53.55pt;height:22.15pt;z-index:25244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Q7t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+&#10;cka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No1H4tbaVHs01pmB8d7yVYu818DljjlQ&#10;HEVjbMMtlloaIGFGiZLGuD+f7Ud/MA9WSjqMDFD6vWVOoOqfGpw8m8xmccaSMjs+nUJxh5b1oUVv&#10;1aVByyZ4ICxPYvQP8lmsnVFPmO5lzAoT0xy5h36MymUYRhnvAxfLZXLDXFkWrvWD5TF4hC4i/tg/&#10;MWdHfgX06sY8jxcr3tFs8I0ntVlug6nbxMFXXMHdqGAmE4vH9yMO/aGevF5fucVf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fkEO7YoCAAAt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0816" behindDoc="0" locked="0" layoutInCell="1" allowOverlap="1" wp14:anchorId="3FEBDB6E" wp14:editId="564DD7D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0" name="Rectangle 18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EBDB6E" id="Rectangle 1870" o:spid="_x0000_s1069" style="position:absolute;margin-left:119.45pt;margin-top:4.95pt;width:53.55pt;height:22.15pt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JHR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1840" behindDoc="0" locked="0" layoutInCell="1" allowOverlap="1" wp14:anchorId="035E1486" wp14:editId="4B45FBBF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1" name="Rectangle 18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E1486" id="Rectangle 1871" o:spid="_x0000_s1070" style="position:absolute;margin-left:182.35pt;margin-top:4.95pt;width:53.55pt;height:22.15pt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3Fk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n1C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2864" behindDoc="0" locked="0" layoutInCell="1" allowOverlap="1" wp14:anchorId="56D7A886" wp14:editId="2A690A3A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2" name="Rectangle 18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7A886" id="Rectangle 1872" o:spid="_x0000_s1071" style="position:absolute;margin-left:244.6pt;margin-top:4.95pt;width:53.55pt;height:22.15p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kXU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n1K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Tz2cJVzj1sZUBzTWmYHx3vJVi7w3wGXNHCiO&#10;ojG24Q5LLQ2QMKNESWPcn4/2oz+YByslHUYGKP3eMSdQ9Q8NTn6bzGZxxpIyOz2fQnHHls2xRe/U&#10;lUHLJnggLE9i9A/ySaydUY+Y7mXMChPTHLmHfozKVRhGGe8DF8tlcsNcWRZu9L3lMXiELiL+0D8y&#10;Z0d+BfTq1jyNFyve0GzwjSe1We6CqdvEwRdcwd2oYCYTi8f3Iw79sZ68Xl65xV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dwZF1I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3888" behindDoc="0" locked="0" layoutInCell="1" allowOverlap="1" wp14:anchorId="1ABA1BFA" wp14:editId="70D0158B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3" name="Rectangle 18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BA1BFA" id="Rectangle 1873" o:spid="_x0000_s1072" style="position:absolute;margin-left:307.85pt;margin-top:4.95pt;width:53.55pt;height:22.15pt;z-index:25245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Bc7ig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EyIFzuKAgAALQ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4,307,042 =                        +                       +                       +                       +                   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0032" behindDoc="0" locked="0" layoutInCell="1" allowOverlap="1" wp14:anchorId="79D75986" wp14:editId="55925666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874" name="Rectangle 18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34C8D4" id="Rectangle 1874" o:spid="_x0000_s1026" style="position:absolute;margin-left:353.25pt;margin-top:4.85pt;width:37.5pt;height:22.15pt;z-index:25246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7200" behindDoc="0" locked="0" layoutInCell="1" allowOverlap="1" wp14:anchorId="6A097679" wp14:editId="0812DD9F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875" name="Rectangle 18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E8D12A8" id="Rectangle 1875" o:spid="_x0000_s1026" style="position:absolute;margin-left:399.75pt;margin-top:4.5pt;width:37.5pt;height:22.1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9008" behindDoc="0" locked="0" layoutInCell="1" allowOverlap="1" wp14:anchorId="56CCD22F" wp14:editId="0AA84279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6" name="Rectangle 18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5FBFD77" id="Rectangle 1876" o:spid="_x0000_s1026" style="position:absolute;margin-left:295.65pt;margin-top:4.85pt;width:48.5pt;height:22.15pt;z-index:25245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7984" behindDoc="0" locked="0" layoutInCell="1" allowOverlap="1" wp14:anchorId="740AD6EC" wp14:editId="5EE41A10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7" name="Rectangle 18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C8FA522" id="Rectangle 1877" o:spid="_x0000_s1026" style="position:absolute;margin-left:238.25pt;margin-top:4.85pt;width:48.5pt;height:22.15pt;z-index:25245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6960" behindDoc="0" locked="0" layoutInCell="1" allowOverlap="1" wp14:anchorId="6FC8BB3D" wp14:editId="02C414CA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8" name="Rectangle 18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7F2711" id="Rectangle 1878" o:spid="_x0000_s1026" style="position:absolute;margin-left:179.35pt;margin-top:4.85pt;width:48.5pt;height:22.15pt;z-index:25245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4912" behindDoc="0" locked="0" layoutInCell="1" allowOverlap="1" wp14:anchorId="375E4627" wp14:editId="36B6058F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9" name="Rectangle 1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E4627" id="Rectangle 1879" o:spid="_x0000_s1073" style="position:absolute;margin-left:56.85pt;margin-top:4.85pt;width:48.5pt;height:22.15pt;z-index:25245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oMsQ5YcCAAAt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09362B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55936" behindDoc="0" locked="0" layoutInCell="1" allowOverlap="1" wp14:anchorId="0000230F" wp14:editId="204D9D57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80" name="Rectangle 18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0230F" id="Rectangle 1880" o:spid="_x0000_s1074" style="position:absolute;margin-left:119.35pt;margin-top:4.85pt;width:48.5pt;height:22.15pt;z-index:25245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Gfwhw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EQUZ/CHAgAALQ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Default="00E119CD" w:rsidP="006B0246"/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6,193,413 =                       +                      </w:t>
            </w:r>
            <w:r w:rsidRPr="0058065C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+                     </w:t>
            </w:r>
            <w:r w:rsidRPr="0058065C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58065C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58065C">
              <w:rPr>
                <w:rFonts w:ascii="Calibri" w:eastAsia="Calibri" w:hAnsi="Calibri" w:cs="Times New Roman"/>
              </w:rPr>
              <w:t xml:space="preserve"> +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1056" behindDoc="0" locked="0" layoutInCell="1" allowOverlap="1" wp14:anchorId="5C99D07F" wp14:editId="13E0811D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1" name="Rectangle 18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9D07F" id="Rectangle 1881" o:spid="_x0000_s1075" style="position:absolute;margin-left:56.7pt;margin-top:4.95pt;width:53.55pt;height:22.15pt;z-index:25246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xIA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AuSxIAiQIAAC0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E119CD" w:rsidRPr="0009362B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2080" behindDoc="0" locked="0" layoutInCell="1" allowOverlap="1" wp14:anchorId="26C5FB5F" wp14:editId="14492A14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2" name="Rectangle 1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C5FB5F" id="Rectangle 1882" o:spid="_x0000_s1076" style="position:absolute;margin-left:119.45pt;margin-top:4.95pt;width:53.55pt;height:22.15pt;z-index:25246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n5qiA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3104" behindDoc="0" locked="0" layoutInCell="1" allowOverlap="1" wp14:anchorId="55E00E71" wp14:editId="0F96E257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3" name="Rectangle 1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DA0FB7" id="Rectangle 1883" o:spid="_x0000_s1026" style="position:absolute;margin-left:182.35pt;margin-top:4.95pt;width:53.55pt;height:22.15pt;z-index:25246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2Yu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4128" behindDoc="0" locked="0" layoutInCell="1" allowOverlap="1" wp14:anchorId="2A75DC8D" wp14:editId="069AE8DD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4" name="Rectangle 1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2F907CC" id="Rectangle 1884" o:spid="_x0000_s1026" style="position:absolute;margin-left:244.6pt;margin-top:4.95pt;width:53.55pt;height:22.15pt;z-index:25246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H/MfwIAABo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5152" behindDoc="0" locked="0" layoutInCell="1" allowOverlap="1" wp14:anchorId="7FE41F60" wp14:editId="6D94B5CF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5" name="Rectangle 18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8BC11F" id="Rectangle 1885" o:spid="_x0000_s1026" style="position:absolute;margin-left:307.85pt;margin-top:4.95pt;width:53.55pt;height:22.15pt;z-index: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rGpfQ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6176" behindDoc="0" locked="0" layoutInCell="1" allowOverlap="1" wp14:anchorId="7D0FC3DA" wp14:editId="60D9738F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6" name="Rectangle 18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3C28BD" id="Rectangle 1886" o:spid="_x0000_s1026" style="position:absolute;margin-left:370.35pt;margin-top:4.95pt;width:53.55pt;height:22.15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eIHf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7,460,253 =                        +                       +                       +                       +                       +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9120" behindDoc="0" locked="0" layoutInCell="1" allowOverlap="1" wp14:anchorId="3B8B6793" wp14:editId="6E115395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2" name="Rectangle 1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8B6793" id="Rectangle 1852" o:spid="_x0000_s1077" style="position:absolute;margin-left:56.7pt;margin-top:4.95pt;width:53.55pt;height:22.15pt;z-index:2531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7g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Axzo7giQIAAC0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0144" behindDoc="0" locked="0" layoutInCell="1" allowOverlap="1" wp14:anchorId="29C06B86" wp14:editId="55E9B8D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3" name="Rectangle 1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C06B86" id="Rectangle 1853" o:spid="_x0000_s1078" style="position:absolute;margin-left:119.45pt;margin-top:4.95pt;width:53.55pt;height:22.15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NwPigIAAC0FAAAOAAAAZHJzL2Uyb0RvYy54bWysVE1v2zAMvQ/YfxB0X+2kT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AKQNwPigIAAC0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1168" behindDoc="0" locked="0" layoutInCell="1" allowOverlap="1" wp14:anchorId="0264DCB0" wp14:editId="7272F179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4" name="Rectangle 1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4DCB0" id="Rectangle 1854" o:spid="_x0000_s1079" style="position:absolute;margin-left:182.35pt;margin-top:4.95pt;width:53.55pt;height:22.15pt;z-index:2531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5dbigIAAC0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F7jl1uKAgAALQ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2192" behindDoc="0" locked="0" layoutInCell="1" allowOverlap="1" wp14:anchorId="3EA6AF3D" wp14:editId="1B9D8084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5" name="Rectangle 1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6AF3D" id="Rectangle 1855" o:spid="_x0000_s1080" style="position:absolute;margin-left:244.6pt;margin-top:4.95pt;width:53.55pt;height:22.15pt;z-index:2531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HfuiQIAAC0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/ux37o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3216" behindDoc="0" locked="0" layoutInCell="1" allowOverlap="1" wp14:anchorId="04581B21" wp14:editId="431565EE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6" name="Rectangle 1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81B21" id="Rectangle 1856" o:spid="_x0000_s1081" style="position:absolute;margin-left:307.85pt;margin-top:4.95pt;width:53.55pt;height:22.15pt;z-index:2531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UNe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2 =                        +                       +                       +                       +                      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9360" behindDoc="0" locked="0" layoutInCell="1" allowOverlap="1" wp14:anchorId="26F423FE" wp14:editId="7F159A84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851" name="Rectangle 1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423FE" id="Rectangle 1851" o:spid="_x0000_s1082" style="position:absolute;margin-left:353.25pt;margin-top:4.85pt;width:37.5pt;height:22.15pt;z-index:2531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6528" behindDoc="0" locked="0" layoutInCell="1" allowOverlap="1" wp14:anchorId="7AD5B296" wp14:editId="73310F69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868" name="Rectangle 1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5B296" id="Rectangle 1868" o:spid="_x0000_s1083" style="position:absolute;margin-left:399.75pt;margin-top:4.5pt;width:37.5pt;height:22.15pt;z-index:2532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8336" behindDoc="0" locked="0" layoutInCell="1" allowOverlap="1" wp14:anchorId="3C293724" wp14:editId="14352DA2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50" name="Rectangle 18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293724" id="Rectangle 1850" o:spid="_x0000_s1084" style="position:absolute;margin-left:295.65pt;margin-top:4.85pt;width:48.5pt;height:22.15pt;z-index:2531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WKY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7312" behindDoc="0" locked="0" layoutInCell="1" allowOverlap="1" wp14:anchorId="57245340" wp14:editId="279AAF52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9" name="Rectangle 1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45340" id="Rectangle 1849" o:spid="_x0000_s1085" style="position:absolute;margin-left:238.25pt;margin-top:4.85pt;width:48.5pt;height:22.15pt;z-index:2531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6288" behindDoc="0" locked="0" layoutInCell="1" allowOverlap="1" wp14:anchorId="744493EF" wp14:editId="05EC2C0B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8" name="Rectangle 1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493EF" id="Rectangle 1848" o:spid="_x0000_s1086" style="position:absolute;margin-left:179.35pt;margin-top:4.85pt;width:48.5pt;height:22.15pt;z-index:2531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m2Phg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4240" behindDoc="0" locked="0" layoutInCell="1" allowOverlap="1" wp14:anchorId="50624AFB" wp14:editId="65E366BC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6" name="Rectangle 1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624AFB" id="Rectangle 1846" o:spid="_x0000_s1087" style="position:absolute;margin-left:56.85pt;margin-top:4.85pt;width:48.5pt;height:22.15pt;z-index:2531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5NHTaocCAAAt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5264" behindDoc="0" locked="0" layoutInCell="1" allowOverlap="1" wp14:anchorId="5FE9152F" wp14:editId="0BDE9294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7" name="Rectangle 1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9152F" id="Rectangle 1847" o:spid="_x0000_s1088" style="position:absolute;margin-left:119.35pt;margin-top:4.85pt;width:48.5pt;height:22.15pt;z-index:2531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N9fgYWHAgAALQ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 xml:space="preserve">3 =                       +        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</w:t>
            </w:r>
            <w:r w:rsidRPr="00B80369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B80369">
              <w:rPr>
                <w:rFonts w:ascii="Calibri" w:eastAsia="Calibri" w:hAnsi="Calibri" w:cs="Times New Roman"/>
              </w:rPr>
              <w:t xml:space="preserve"> +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0384" behindDoc="0" locked="0" layoutInCell="1" allowOverlap="1" wp14:anchorId="74A9FDD2" wp14:editId="387B5B20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2" name="Rectangle 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A9FDD2" id="Rectangle 1862" o:spid="_x0000_s1089" style="position:absolute;margin-left:56.7pt;margin-top:4.95pt;width:53.55pt;height:22.15pt;z-index:2532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M+QigIAAC0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KEDPkIoCAAAt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1408" behindDoc="0" locked="0" layoutInCell="1" allowOverlap="1" wp14:anchorId="6F639B96" wp14:editId="5B54B5D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3" name="Rectangle 1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39B96" id="Rectangle 1863" o:spid="_x0000_s1090" style="position:absolute;margin-left:119.45pt;margin-top:4.95pt;width:53.55pt;height:22.15pt;z-index:2532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CITy8ligIAAC0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2432" behindDoc="0" locked="0" layoutInCell="1" allowOverlap="1" wp14:anchorId="5BD0C5C1" wp14:editId="733F7658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4" name="Rectangle 1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0C5C1" id="Rectangle 1864" o:spid="_x0000_s1091" style="position:absolute;margin-left:182.35pt;margin-top:4.95pt;width:53.55pt;height:22.15pt;z-index:2532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GRxiQIAAC0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3456" behindDoc="0" locked="0" layoutInCell="1" allowOverlap="1" wp14:anchorId="64AC0A1F" wp14:editId="370D46B7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5" name="Rectangle 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AC0A1F" id="Rectangle 1865" o:spid="_x0000_s1092" style="position:absolute;margin-left:244.6pt;margin-top:4.95pt;width:53.55pt;height:22.15pt;z-index:2532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jaeiQ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52I2no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4480" behindDoc="0" locked="0" layoutInCell="1" allowOverlap="1" wp14:anchorId="135EB333" wp14:editId="330D6167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6" name="Rectangle 1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5EB333" id="Rectangle 1866" o:spid="_x0000_s1093" style="position:absolute;margin-left:307.85pt;margin-top:4.95pt;width:53.55pt;height:22.15pt;z-index:2532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wIuig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HB3Ai6KAgAALQ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5504" behindDoc="0" locked="0" layoutInCell="1" allowOverlap="1" wp14:anchorId="235E76E6" wp14:editId="7A041E28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7" name="Rectangle 1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9362B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5E76E6" id="Rectangle 1867" o:spid="_x0000_s1094" style="position:absolute;margin-left:370.35pt;margin-top:4.95pt;width:53.55pt;height:22.15pt;z-index:2532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4cuig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09362B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7,</w:t>
            </w:r>
            <w:r>
              <w:rPr>
                <w:rFonts w:ascii="Calibri" w:eastAsia="Calibri" w:hAnsi="Calibri" w:cs="Times New Roman"/>
              </w:rPr>
              <w:t>280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989</w:t>
            </w:r>
            <w:r w:rsidRPr="00B80369">
              <w:rPr>
                <w:rFonts w:ascii="Calibri" w:eastAsia="Calibri" w:hAnsi="Calibri" w:cs="Times New Roman"/>
              </w:rPr>
              <w:t xml:space="preserve"> =                        +                       +                       +                       +                       +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numbers with up to seven digits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9 600 000,      696 000,      90 000,      6 990 000,      9 660 000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2320" behindDoc="0" locked="0" layoutInCell="1" allowOverlap="1" wp14:anchorId="11332E69" wp14:editId="7388367A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851" name="Rectangle 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332E69" id="Rectangle 851" o:spid="_x0000_s1095" style="position:absolute;margin-left:325.25pt;margin-top:2.35pt;width:75.9pt;height:22.15pt;z-index:25247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1296" behindDoc="0" locked="0" layoutInCell="1" allowOverlap="1" wp14:anchorId="4B9ED956" wp14:editId="28048B31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2" name="Rectangle 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9ED956" id="Rectangle 852" o:spid="_x0000_s1096" style="position:absolute;margin-left:244.55pt;margin-top:2.1pt;width:75.9pt;height:22.15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0272" behindDoc="0" locked="0" layoutInCell="1" allowOverlap="1" wp14:anchorId="515C8D33" wp14:editId="66A1B26B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3" name="Rectangle 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C8D33" id="Rectangle 853" o:spid="_x0000_s1097" style="position:absolute;margin-left:163.6pt;margin-top:2.1pt;width:75.9pt;height:22.15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9248" behindDoc="0" locked="0" layoutInCell="1" allowOverlap="1" wp14:anchorId="6446AB5B" wp14:editId="06289EE6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854" name="Rectangle 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46AB5B" id="Rectangle 854" o:spid="_x0000_s1098" style="position:absolute;margin-left:82.9pt;margin-top:2.15pt;width:75.9pt;height:22.15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CjR&#10;ZzeGAgAAKw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8224" behindDoc="0" locked="0" layoutInCell="1" allowOverlap="1" wp14:anchorId="5F64930D" wp14:editId="306A4E16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855" name="Rectangle 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C5E1D5A" id="Rectangle 855" o:spid="_x0000_s1026" style="position:absolute;margin-left:1.9pt;margin-top:2.25pt;width:75.9pt;height:22.15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E119C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77 666,      6 677 666,      7 777,      7 676 666,      7 767 777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7440" behindDoc="0" locked="0" layoutInCell="1" allowOverlap="1" wp14:anchorId="79427F33" wp14:editId="0716C63C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856" name="Rectangle 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427F33" id="Rectangle 856" o:spid="_x0000_s1099" style="position:absolute;margin-left:325.25pt;margin-top:2.35pt;width:75.9pt;height:22.15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6416" behindDoc="0" locked="0" layoutInCell="1" allowOverlap="1" wp14:anchorId="0FBFA545" wp14:editId="463407C1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7" name="Rectangle 8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FA545" id="Rectangle 857" o:spid="_x0000_s1100" style="position:absolute;margin-left:244.55pt;margin-top:2.1pt;width:75.9pt;height:22.1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CpvlqIcCAAAr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5392" behindDoc="0" locked="0" layoutInCell="1" allowOverlap="1" wp14:anchorId="551A6016" wp14:editId="6FE51830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8" name="Rectangle 8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A6016" id="Rectangle 858" o:spid="_x0000_s1101" style="position:absolute;margin-left:163.6pt;margin-top:2.1pt;width:75.9pt;height:22.15pt;z-index:25247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4368" behindDoc="0" locked="0" layoutInCell="1" allowOverlap="1" wp14:anchorId="42DDCE5E" wp14:editId="5242B966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859" name="Rectangle 8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Default="00E119CD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DCE5E" id="Rectangle 859" o:spid="_x0000_s1102" style="position:absolute;margin-left:82.9pt;margin-top:2.15pt;width:75.9pt;height:22.15pt;z-index:25247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C92&#10;3nmGAgAAKw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Default="00E119CD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3344" behindDoc="0" locked="0" layoutInCell="1" allowOverlap="1" wp14:anchorId="64CF624F" wp14:editId="02FB4BE4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860" name="Rectangle 8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FAA088D" id="Rectangle 860" o:spid="_x0000_s1026" style="position:absolute;margin-left:1.9pt;margin-top:2.25pt;width:75.9pt;height:22.15pt;z-index:25247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00 000,      </w:t>
            </w:r>
            <w:r>
              <w:rPr>
                <w:rFonts w:ascii="Calibri" w:eastAsia="Calibri" w:hAnsi="Calibri" w:cs="Times New Roman"/>
              </w:rPr>
              <w:t>54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4 055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50</w:t>
            </w:r>
            <w:r w:rsidRPr="00B80369">
              <w:rPr>
                <w:rFonts w:ascii="Calibri" w:eastAsia="Calibri" w:hAnsi="Calibri" w:cs="Times New Roman"/>
              </w:rPr>
              <w:t xml:space="preserve">0 000,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000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2672" behindDoc="0" locked="0" layoutInCell="1" allowOverlap="1" wp14:anchorId="6DE8DDA1" wp14:editId="198B4940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87" name="Rectangle 1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E8DDA1" id="Rectangle 1887" o:spid="_x0000_s1103" style="position:absolute;margin-left:325.25pt;margin-top:2.35pt;width:75.9pt;height:22.15pt;z-index:2532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bB3LVIcCAAAt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1648" behindDoc="0" locked="0" layoutInCell="1" allowOverlap="1" wp14:anchorId="0F85D520" wp14:editId="1C4DDAEF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8" name="Rectangle 1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85D520" id="Rectangle 1888" o:spid="_x0000_s1104" style="position:absolute;margin-left:244.55pt;margin-top:2.1pt;width:75.9pt;height:22.15pt;z-index:2532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Dg8hw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v5Q4PIcCAAAt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0624" behindDoc="0" locked="0" layoutInCell="1" allowOverlap="1" wp14:anchorId="71D4C00A" wp14:editId="09D828D6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9" name="Rectangle 1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D4C00A" id="Rectangle 1889" o:spid="_x0000_s1105" style="position:absolute;margin-left:163.6pt;margin-top:2.1pt;width:75.9pt;height:22.15pt;z-index:2532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GnZixOHAgAALQ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9600" behindDoc="0" locked="0" layoutInCell="1" allowOverlap="1" wp14:anchorId="44A34E1E" wp14:editId="47F8AD77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0" name="Rectangle 1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A34E1E" id="Rectangle 1890" o:spid="_x0000_s1106" style="position:absolute;margin-left:82.9pt;margin-top:2.15pt;width:75.9pt;height:22.15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DNP&#10;v4OGAgAALQ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8576" behindDoc="0" locked="0" layoutInCell="1" allowOverlap="1" wp14:anchorId="2A237C88" wp14:editId="2E6D4021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1" name="Rectangle 1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37C88" id="Rectangle 1891" o:spid="_x0000_s1107" style="position:absolute;margin-left:1.9pt;margin-top:2.25pt;width:75.9pt;height:22.15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E119CD">
        <w:tc>
          <w:tcPr>
            <w:tcW w:w="901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9 090</w:t>
            </w:r>
            <w:r w:rsidRPr="00B80369">
              <w:rPr>
                <w:rFonts w:ascii="Calibri" w:eastAsia="Calibri" w:hAnsi="Calibri" w:cs="Times New Roman"/>
              </w:rPr>
              <w:t xml:space="preserve">,     </w:t>
            </w:r>
            <w:r>
              <w:rPr>
                <w:rFonts w:ascii="Calibri" w:eastAsia="Calibri" w:hAnsi="Calibri" w:cs="Times New Roman"/>
              </w:rPr>
              <w:t xml:space="preserve"> 8 090 000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9 800 000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8 800 000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3041F9D9" wp14:editId="6E1AB4B9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92" name="Rectangle 18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41F9D9" id="Rectangle 1892" o:spid="_x0000_s1108" style="position:absolute;margin-left:325.25pt;margin-top:2.35pt;width:75.9pt;height:22.15pt;z-index:2532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n9TZ3IcCAAAt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11941492" wp14:editId="78E5E626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3" name="Rectangle 18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941492" id="Rectangle 1893" o:spid="_x0000_s1109" style="position:absolute;margin-left:244.55pt;margin-top:2.1pt;width:75.9pt;height:22.15pt;z-index:2532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SZlq84cCAAAt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26BB3A17" wp14:editId="77B0489D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4" name="Rectangle 18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BB3A17" id="Rectangle 1894" o:spid="_x0000_s1110" style="position:absolute;margin-left:163.6pt;margin-top:2.1pt;width:75.9pt;height:22.15pt;z-index:2532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Gt4cj2HAgAALQ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4720" behindDoc="0" locked="0" layoutInCell="1" allowOverlap="1" wp14:anchorId="40DE9B15" wp14:editId="36F04BC5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5" name="Rectangle 18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E9B15" id="Rectangle 1895" o:spid="_x0000_s1111" style="position:absolute;margin-left:82.9pt;margin-top:2.15pt;width:75.9pt;height:22.15pt;z-index:2532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L01&#10;wRKGAgAALQ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3696" behindDoc="0" locked="0" layoutInCell="1" allowOverlap="1" wp14:anchorId="3B97A7EC" wp14:editId="4411DD07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6" name="Rectangle 18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602D2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7A7EC" id="Rectangle 1896" o:spid="_x0000_s1112" style="position:absolute;margin-left:1.9pt;margin-top:2.25pt;width:75.9pt;height:22.15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" fillcolor="window" strokecolor="windowText" strokeweight="1pt">
                      <v:textbox>
                        <w:txbxContent>
                          <w:p w:rsidR="00E119CD" w:rsidRPr="007602D2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Default="00814840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Default="00814840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Default="00814840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Default="00814840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0584F" w:rsidRDefault="00814840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 xml:space="preserve">7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Round to the nearest 10, 100, 1000, 10 000, 100 000 and 1 000 000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E119C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6B0246" w:rsidRPr="006B0246" w:rsidTr="00E119C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7,451,194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3584" behindDoc="0" locked="0" layoutInCell="1" allowOverlap="1" wp14:anchorId="7D9B1F79" wp14:editId="43136743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1897" name="Rectangle 18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B1F79" id="Rectangle 1897" o:spid="_x0000_s1113" style="position:absolute;margin-left:88.5pt;margin-top:10.2pt;width:53.6pt;height:22.15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LpyIV2HAgAALQ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8464" behindDoc="0" locked="0" layoutInCell="1" allowOverlap="1" wp14:anchorId="5A6D3AF2" wp14:editId="2B7B4C4D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898" name="Rectangle 18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D3AF2" id="Rectangle 1898" o:spid="_x0000_s1114" style="position:absolute;margin-left:88.45pt;margin-top:10.25pt;width:53.6pt;height:22.15pt;z-index:25247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Bp+9I1hwIAAC0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2560" behindDoc="0" locked="0" layoutInCell="1" allowOverlap="1" wp14:anchorId="342AFF83" wp14:editId="709920C0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899" name="Rectangle 18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AFF83" id="Rectangle 1899" o:spid="_x0000_s1115" style="position:absolute;margin-left:88.45pt;margin-top:23.85pt;width:53.6pt;height:22.15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L+2YRqHAgAALQ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1536" behindDoc="0" locked="0" layoutInCell="1" allowOverlap="1" wp14:anchorId="3D8A4FA0" wp14:editId="7E1D79EC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900" name="Rectangle 19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A4FA0" id="Rectangle 1900" o:spid="_x0000_s1116" style="position:absolute;margin-left:88.15pt;margin-top:10.45pt;width:53.6pt;height:22.1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WRShgIAAC0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bhFkUoYCAAAt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0512" behindDoc="0" locked="0" layoutInCell="1" allowOverlap="1" wp14:anchorId="4BDB59E8" wp14:editId="3914E6D5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01" name="Rectangle 19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DB59E8" id="Rectangle 1901" o:spid="_x0000_s1117" style="position:absolute;margin-left:87.8pt;margin-top:10.25pt;width:53.6pt;height:22.15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C4&#10;XNd9hgIAAC0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9488" behindDoc="0" locked="0" layoutInCell="1" allowOverlap="1" wp14:anchorId="71E85324" wp14:editId="78CA7D24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902" name="Rectangle 1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85324" id="Rectangle 1902" o:spid="_x0000_s1118" style="position:absolute;margin-left:87.8pt;margin-top:10.4pt;width:53.6pt;height:22.15pt;z-index:25247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gINhwIAAC0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wooCDYcCAAAt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3,409,846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9728" behindDoc="0" locked="0" layoutInCell="1" allowOverlap="1" wp14:anchorId="0B2FD208" wp14:editId="44992B70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1903" name="Rectangle 19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FD208" id="Rectangle 1903" o:spid="_x0000_s1119" style="position:absolute;margin-left:88.5pt;margin-top:10.2pt;width:53.6pt;height:22.1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7EihwIAAC0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BTHsSKHAgAALQ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4608" behindDoc="0" locked="0" layoutInCell="1" allowOverlap="1" wp14:anchorId="432439CF" wp14:editId="5FCA9709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04" name="Rectangle 19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2439CF" id="Rectangle 1904" o:spid="_x0000_s1120" style="position:absolute;margin-left:88.45pt;margin-top:10.25pt;width:53.6pt;height:22.15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qns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A2JqnshwIAAC0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8704" behindDoc="0" locked="0" layoutInCell="1" allowOverlap="1" wp14:anchorId="7A111021" wp14:editId="7BA4B659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905" name="Rectangle 19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11021" id="Rectangle 1905" o:spid="_x0000_s1121" style="position:absolute;margin-left:88.45pt;margin-top:23.85pt;width:53.6pt;height:22.15pt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xrDhgIAAC0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4Gsaw4YCAAAt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7680" behindDoc="0" locked="0" layoutInCell="1" allowOverlap="1" wp14:anchorId="78F477FA" wp14:editId="55ABB791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906" name="Rectangle 19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F477FA" id="Rectangle 1906" o:spid="_x0000_s1122" style="position:absolute;margin-left:88.15pt;margin-top:10.45pt;width:53.6pt;height:22.15pt;z-index:25248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c+zhwIAAC0FAAAOAAAAZHJzL2Uyb0RvYy54bWysVEtv2zAMvg/YfxB0X+1kbZoa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Jq9z7OHAgAALQ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6656" behindDoc="0" locked="0" layoutInCell="1" allowOverlap="1" wp14:anchorId="37AE185B" wp14:editId="2CE93D5E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07" name="Rectangle 19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E185B" id="Rectangle 1907" o:spid="_x0000_s1123" style="position:absolute;margin-left:87.8pt;margin-top:10.25pt;width:53.6pt;height:22.15pt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HychwIAAC0FAAAOAAAAZHJzL2Uyb0RvYy54bWysVEtv2zAMvg/YfxB0X+1kbZMa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TPB8nIcCAAAt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5632" behindDoc="0" locked="0" layoutInCell="1" allowOverlap="1" wp14:anchorId="0AE3FE9E" wp14:editId="67ABA11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908" name="Rectangle 19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E3FE9E" id="Rectangle 1908" o:spid="_x0000_s1124" style="position:absolute;margin-left:87.8pt;margin-top:10.4pt;width:53.6pt;height:22.15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Y/0hwIAAC0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n3mP9IcCAAAt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2,042,242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5872" behindDoc="0" locked="0" layoutInCell="1" allowOverlap="1" wp14:anchorId="3E505B01" wp14:editId="2BC0192B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1909" name="Rectangle 19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505B01" id="Rectangle 1909" o:spid="_x0000_s1125" style="position:absolute;margin-left:88.5pt;margin-top:10.2pt;width:53.6pt;height:22.15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Ek0PNuHAgAALQ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0752" behindDoc="0" locked="0" layoutInCell="1" allowOverlap="1" wp14:anchorId="03925E5E" wp14:editId="213AE42A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10" name="Rectangle 19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925E5E" id="Rectangle 1910" o:spid="_x0000_s1126" style="position:absolute;margin-left:88.45pt;margin-top:10.25pt;width:53.6pt;height:22.15pt;z-index:2524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OwHhwIAAC4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AGPOwHhwIAAC4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4848" behindDoc="0" locked="0" layoutInCell="1" allowOverlap="1" wp14:anchorId="6B4FD295" wp14:editId="704E883A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911" name="Rectangle 19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4FD295" id="Rectangle 1911" o:spid="_x0000_s1127" style="position:absolute;margin-left:88.45pt;margin-top:23.85pt;width:53.6pt;height:22.15pt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/yWGioYCAAAu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3824" behindDoc="0" locked="0" layoutInCell="1" allowOverlap="1" wp14:anchorId="0FCCFAB5" wp14:editId="45BA98F1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912" name="Rectangle 19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CFAB5" id="Rectangle 1912" o:spid="_x0000_s1128" style="position:absolute;margin-left:88.15pt;margin-top:10.45pt;width:53.6pt;height:22.15pt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UnGhwIAAC4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LUJScaHAgAALg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2800" behindDoc="0" locked="0" layoutInCell="1" allowOverlap="1" wp14:anchorId="228A2F51" wp14:editId="2A460122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13" name="Rectangle 19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8A2F51" id="Rectangle 1913" o:spid="_x0000_s1129" style="position:absolute;margin-left:87.8pt;margin-top:10.25pt;width:53.6pt;height:22.15pt;z-index:2524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CNLhwIAAC4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TBAjS4cCAAAu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1776" behindDoc="0" locked="0" layoutInCell="1" allowOverlap="1" wp14:anchorId="5AA62C7F" wp14:editId="3405F85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914" name="Rectangle 19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62C7F" id="Rectangle 1914" o:spid="_x0000_s1130" style="position:absolute;margin-left:87.8pt;margin-top:10.4pt;width:53.6pt;height:22.15pt;z-index:2524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ddfhg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4C06F9" w:rsidRDefault="00E119CD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6B0246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Ten:</w:t>
            </w:r>
            <w:r w:rsidRPr="006B0246">
              <w:rPr>
                <w:rFonts w:ascii="Calibri" w:eastAsia="Calibri" w:hAnsi="Calibri" w:cs="Times New Roman"/>
              </w:rPr>
              <w:t xml:space="preserve"> </w:t>
            </w:r>
          </w:p>
          <w:p w:rsidR="006B0246" w:rsidRPr="006B0246" w:rsidRDefault="006B0246" w:rsidP="006B02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B0246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E119CD">
        <w:tc>
          <w:tcPr>
            <w:tcW w:w="9016" w:type="dxa"/>
            <w:gridSpan w:val="3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33565C" w:rsidRPr="00B80369" w:rsidTr="00E119CD">
        <w:tc>
          <w:tcPr>
            <w:tcW w:w="3005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901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0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8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4960" behindDoc="0" locked="0" layoutInCell="1" allowOverlap="1" wp14:anchorId="3A085465" wp14:editId="6C9A8B3E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8" name="Rectangle 9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085465" id="Rectangle 918" o:spid="_x0000_s1131" style="position:absolute;margin-left:88.5pt;margin-top:10.2pt;width:53.6pt;height:22.15pt;z-index:2532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/WChQ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7FDCC095" wp14:editId="52D50618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1" name="Rectangle 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CC095" id="Rectangle 861" o:spid="_x0000_s1132" style="position:absolute;margin-left:88.45pt;margin-top:10.25pt;width:53.6pt;height:22.1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CRMcKOGAgAALA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3936" behindDoc="0" locked="0" layoutInCell="1" allowOverlap="1" wp14:anchorId="5157AB32" wp14:editId="2B4F8D4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862" name="Rectangle 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7AB32" id="Rectangle 862" o:spid="_x0000_s1133" style="position:absolute;margin-left:88.45pt;margin-top:23.85pt;width:53.6pt;height:22.15pt;z-index:2532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rtChwIAACw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Bdqu0KHAgAALA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2912" behindDoc="0" locked="0" layoutInCell="1" allowOverlap="1" wp14:anchorId="25EAECA1" wp14:editId="40849330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863" name="Rectangle 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AECA1" id="Rectangle 863" o:spid="_x0000_s1134" style="position:absolute;margin-left:88.15pt;margin-top:10.45pt;width:53.6pt;height:22.15pt;z-index:2532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JRyhwIAACw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B2IlHK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1888" behindDoc="0" locked="0" layoutInCell="1" allowOverlap="1" wp14:anchorId="390F62D8" wp14:editId="1E4FBA1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4" name="Rectangle 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0F62D8" id="Rectangle 864" o:spid="_x0000_s1135" style="position:absolute;margin-left:87.8pt;margin-top:10.25pt;width:53.6pt;height:22.15pt;z-index:2532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ou1hw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naKLtY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0864" behindDoc="0" locked="0" layoutInCell="1" allowOverlap="1" wp14:anchorId="73A37C24" wp14:editId="61DE6537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865" name="Rectangle 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37C24" id="Rectangle 865" o:spid="_x0000_s1136" style="position:absolute;margin-left:87.8pt;margin-top:10.4pt;width:53.6pt;height:22.15pt;z-index:2532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cpwiAIAACw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917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1104" behindDoc="0" locked="0" layoutInCell="1" allowOverlap="1" wp14:anchorId="2BDDDDCD" wp14:editId="7992CDBF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9" name="Rectangle 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DDDDCD" id="Rectangle 919" o:spid="_x0000_s1137" style="position:absolute;margin-left:88.5pt;margin-top:10.2pt;width:53.6pt;height:22.15pt;z-index:2532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sl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AlMqyWHAgAALA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5984" behindDoc="0" locked="0" layoutInCell="1" allowOverlap="1" wp14:anchorId="0FEC1525" wp14:editId="6EF3F08C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0" name="Rectangle 9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EC1525" id="Rectangle 920" o:spid="_x0000_s1138" style="position:absolute;margin-left:88.45pt;margin-top:10.25pt;width:53.6pt;height:22.15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Pdn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B7IPdnhwIAACw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0080" behindDoc="0" locked="0" layoutInCell="1" allowOverlap="1" wp14:anchorId="1F602F56" wp14:editId="4804AF1D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1" name="Rectangle 9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602F56" id="Rectangle 921" o:spid="_x0000_s1139" style="position:absolute;margin-left:88.45pt;margin-top:23.85pt;width:53.6pt;height:22.15pt;z-index:2532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MYPueIYCAAAs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9056" behindDoc="0" locked="0" layoutInCell="1" allowOverlap="1" wp14:anchorId="76BEC033" wp14:editId="0EE06E79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2" name="Rectangle 9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EC033" id="Rectangle 922" o:spid="_x0000_s1140" style="position:absolute;margin-left:88.15pt;margin-top:10.45pt;width:53.6pt;height:22.15pt;z-index:2532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HTndgO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8032" behindDoc="0" locked="0" layoutInCell="1" allowOverlap="1" wp14:anchorId="52FADADE" wp14:editId="7CAB585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3" name="Rectangle 9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FADADE" id="Rectangle 923" o:spid="_x0000_s1141" style="position:absolute;margin-left:87.8pt;margin-top:10.25pt;width:53.6pt;height:22.15pt;z-index:2532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A+&#10;RG8chgIAACw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7008" behindDoc="0" locked="0" layoutInCell="1" allowOverlap="1" wp14:anchorId="54696F80" wp14:editId="6BE7769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24" name="Rectangle 9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696F80" id="Rectangle 924" o:spid="_x0000_s1142" style="position:absolute;margin-left:87.8pt;margin-top:10.4pt;width:53.6pt;height:22.15pt;z-index:2532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ZEbhwIAACw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U62RG4cCAAAs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307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7248" behindDoc="0" locked="0" layoutInCell="1" allowOverlap="1" wp14:anchorId="29BE3B34" wp14:editId="01F20F8A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25" name="Rectangle 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BE3B34" id="Rectangle 925" o:spid="_x0000_s1143" style="position:absolute;margin-left:88.5pt;margin-top:10.2pt;width:53.6pt;height:22.15pt;z-index:2532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ogEiQIAACw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2128" behindDoc="0" locked="0" layoutInCell="1" allowOverlap="1" wp14:anchorId="3E4AC5D9" wp14:editId="5594EFD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6" name="Rectangle 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AC5D9" id="Rectangle 926" o:spid="_x0000_s1144" style="position:absolute;margin-left:88.45pt;margin-top:10.25pt;width:53.6pt;height:22.15pt;z-index:2532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XK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BqaXXKhwIAACw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6224" behindDoc="0" locked="0" layoutInCell="1" allowOverlap="1" wp14:anchorId="4DC141E6" wp14:editId="0A0A0301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7" name="Rectangle 9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141E6" id="Rectangle 927" o:spid="_x0000_s1145" style="position:absolute;margin-left:88.45pt;margin-top:23.85pt;width:53.6pt;height:22.15pt;z-index:2532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zV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CDKbNWHAgAALA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5200" behindDoc="0" locked="0" layoutInCell="1" allowOverlap="1" wp14:anchorId="3D21E6CD" wp14:editId="58A00B1B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8" name="Rectangle 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21E6CD" id="Rectangle 928" o:spid="_x0000_s1146" style="position:absolute;margin-left:88.15pt;margin-top:10.45pt;width:53.6pt;height:22.15pt;z-index:2532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dTr4W4YCAAAs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4176" behindDoc="0" locked="0" layoutInCell="1" allowOverlap="1" wp14:anchorId="0ED6F356" wp14:editId="6741ECA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9" name="Rectangle 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6F356" id="Rectangle 929" o:spid="_x0000_s1147" style="position:absolute;margin-left:87.8pt;margin-top:10.25pt;width:53.6pt;height:22.15pt;z-index:2532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P5nhRI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3152" behindDoc="0" locked="0" layoutInCell="1" allowOverlap="1" wp14:anchorId="671FB3C7" wp14:editId="4640CA96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30" name="Rectangle 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C06F9" w:rsidRDefault="00E119CD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1FB3C7" id="Rectangle 930" o:spid="_x0000_s1148" style="position:absolute;margin-left:87.8pt;margin-top:10.4pt;width:53.6pt;height:22.15pt;z-index:2532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povhwIAACw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UO6aL4cCAAAs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C06F9" w:rsidRDefault="00E119CD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E119C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814840" w:rsidRDefault="00814840" w:rsidP="00F95FAC">
      <w:pPr>
        <w:pStyle w:val="NoSpacing"/>
        <w:rPr>
          <w:sz w:val="18"/>
          <w:szCs w:val="18"/>
        </w:rPr>
      </w:pPr>
    </w:p>
    <w:p w:rsidR="00F95FAC" w:rsidRPr="00E73D9C" w:rsidRDefault="00BE6632" w:rsidP="00F95FAC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8</w:t>
      </w:r>
      <w:r w:rsidR="00F95FAC" w:rsidRPr="00E73D9C">
        <w:rPr>
          <w:b/>
          <w:bCs/>
          <w:sz w:val="18"/>
          <w:szCs w:val="18"/>
        </w:rPr>
        <w:t xml:space="preserve"> Recognise place value – millionths to thousandths</w:t>
      </w:r>
    </w:p>
    <w:p w:rsidR="00F95FAC" w:rsidRPr="00E73D9C" w:rsidRDefault="00F95FAC" w:rsidP="00F95FAC">
      <w:pPr>
        <w:pStyle w:val="NoSpacing"/>
        <w:rPr>
          <w:sz w:val="18"/>
          <w:szCs w:val="18"/>
        </w:rPr>
      </w:pPr>
      <w:r w:rsidRPr="00E73D9C">
        <w:rPr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5FAC" w:rsidTr="00E119CD">
        <w:tc>
          <w:tcPr>
            <w:tcW w:w="9016" w:type="dxa"/>
          </w:tcPr>
          <w:p w:rsidR="00F95FAC" w:rsidRDefault="00F95FAC" w:rsidP="00E119CD">
            <w:pPr>
              <w:pStyle w:val="NoSpacing"/>
            </w:pPr>
            <w:r>
              <w:t xml:space="preserve">We have a base 10 number system. Explain what this means. </w:t>
            </w:r>
          </w:p>
          <w:p w:rsidR="00F95FAC" w:rsidRDefault="00F95FAC" w:rsidP="00E119CD">
            <w:pPr>
              <w:pStyle w:val="NoSpacing"/>
              <w:rPr>
                <w:b/>
                <w:bCs/>
              </w:rPr>
            </w:pPr>
          </w:p>
          <w:p w:rsidR="00814840" w:rsidRDefault="00814840" w:rsidP="00E119CD">
            <w:pPr>
              <w:pStyle w:val="NoSpacing"/>
              <w:rPr>
                <w:b/>
                <w:bCs/>
              </w:rPr>
            </w:pPr>
          </w:p>
          <w:p w:rsidR="00814840" w:rsidRDefault="00814840" w:rsidP="00E119CD">
            <w:pPr>
              <w:pStyle w:val="NoSpacing"/>
              <w:rPr>
                <w:b/>
                <w:bCs/>
              </w:rPr>
            </w:pPr>
          </w:p>
          <w:p w:rsidR="00814840" w:rsidRDefault="00814840" w:rsidP="00E119CD">
            <w:pPr>
              <w:pStyle w:val="NoSpacing"/>
              <w:rPr>
                <w:b/>
                <w:bCs/>
              </w:rPr>
            </w:pPr>
          </w:p>
          <w:p w:rsidR="00814840" w:rsidRDefault="00814840" w:rsidP="00E119CD">
            <w:pPr>
              <w:pStyle w:val="NoSpacing"/>
              <w:rPr>
                <w:b/>
                <w:bCs/>
              </w:rPr>
            </w:pPr>
          </w:p>
          <w:p w:rsidR="00814840" w:rsidRDefault="00814840" w:rsidP="00E119CD">
            <w:pPr>
              <w:pStyle w:val="NoSpacing"/>
              <w:rPr>
                <w:b/>
                <w:bCs/>
              </w:rPr>
            </w:pPr>
          </w:p>
          <w:p w:rsidR="00B429A3" w:rsidRDefault="00B429A3" w:rsidP="00E119CD">
            <w:pPr>
              <w:pStyle w:val="NoSpacing"/>
              <w:rPr>
                <w:b/>
                <w:bCs/>
              </w:rPr>
            </w:pPr>
          </w:p>
          <w:p w:rsidR="00B429A3" w:rsidRPr="00E73D9C" w:rsidRDefault="00B429A3" w:rsidP="00E119CD">
            <w:pPr>
              <w:pStyle w:val="NoSpacing"/>
              <w:rPr>
                <w:b/>
                <w:bCs/>
              </w:rPr>
            </w:pPr>
          </w:p>
        </w:tc>
      </w:tr>
    </w:tbl>
    <w:p w:rsidR="00F95FAC" w:rsidRDefault="00F95FAC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814840" w:rsidRDefault="00814840" w:rsidP="00F95FAC">
      <w:pPr>
        <w:pStyle w:val="NoSpacing"/>
      </w:pPr>
    </w:p>
    <w:p w:rsidR="00F95FAC" w:rsidRPr="00E73D9C" w:rsidRDefault="00BE6632" w:rsidP="00F95FAC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9</w:t>
      </w:r>
      <w:r w:rsidR="00F95FAC" w:rsidRPr="00E73D9C">
        <w:rPr>
          <w:b/>
          <w:bCs/>
          <w:sz w:val="18"/>
          <w:szCs w:val="18"/>
        </w:rPr>
        <w:t xml:space="preserve"> Count in powers of 10</w:t>
      </w:r>
    </w:p>
    <w:p w:rsidR="00F95FAC" w:rsidRPr="00E73D9C" w:rsidRDefault="00F95FAC" w:rsidP="00F95FAC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F95FAC" w:rsidTr="00E119CD">
        <w:tc>
          <w:tcPr>
            <w:tcW w:w="9016" w:type="dxa"/>
            <w:gridSpan w:val="3"/>
          </w:tcPr>
          <w:p w:rsidR="00F95FAC" w:rsidRPr="00E73D9C" w:rsidRDefault="00F95FAC" w:rsidP="00E119CD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F95FAC" w:rsidTr="00E119CD">
        <w:tc>
          <w:tcPr>
            <w:tcW w:w="3005" w:type="dxa"/>
          </w:tcPr>
          <w:p w:rsidR="00F95FAC" w:rsidRDefault="00F95FAC" w:rsidP="00E119CD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0490BA82" wp14:editId="1D705DA0">
                  <wp:extent cx="1752600" cy="3214687"/>
                  <wp:effectExtent l="0" t="0" r="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389" cy="326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F95FAC" w:rsidRDefault="00F95FAC" w:rsidP="00E119CD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44282FFE" wp14:editId="147C2F55">
                  <wp:extent cx="1771650" cy="2301219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108" cy="231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F95FAC" w:rsidRDefault="00F95FAC" w:rsidP="00E119CD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0D954A5C" wp14:editId="6C459C46">
                  <wp:extent cx="1771650" cy="2927073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98" cy="2954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FAC" w:rsidRPr="00E73D9C" w:rsidRDefault="00F95FAC" w:rsidP="00F95FAC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F95FAC" w:rsidTr="00E119CD">
        <w:tc>
          <w:tcPr>
            <w:tcW w:w="9016" w:type="dxa"/>
            <w:gridSpan w:val="3"/>
          </w:tcPr>
          <w:p w:rsidR="00F95FAC" w:rsidRPr="00E73D9C" w:rsidRDefault="00F95FAC" w:rsidP="00E119CD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F95FAC" w:rsidTr="00E119CD">
        <w:tc>
          <w:tcPr>
            <w:tcW w:w="3005" w:type="dxa"/>
          </w:tcPr>
          <w:p w:rsidR="00F95FAC" w:rsidRDefault="00F95FAC" w:rsidP="00E119CD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11F1C005" wp14:editId="1A6B24F1">
                  <wp:extent cx="1762125" cy="3232158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162" cy="3294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F95FAC" w:rsidRDefault="00F95FAC" w:rsidP="00E119CD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6C9A75F7" wp14:editId="57C9706D">
                  <wp:extent cx="1771650" cy="2931888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551" cy="2959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F95FAC" w:rsidRDefault="00F95FAC" w:rsidP="00E119CD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234B3A70" wp14:editId="0949E7EF">
                  <wp:extent cx="1762125" cy="2614456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21" cy="2639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FAC" w:rsidRPr="00E73D9C" w:rsidRDefault="00F95FAC" w:rsidP="00F95FAC">
      <w:pPr>
        <w:pStyle w:val="NoSpacing"/>
        <w:rPr>
          <w:sz w:val="18"/>
          <w:szCs w:val="18"/>
        </w:rPr>
      </w:pPr>
    </w:p>
    <w:p w:rsidR="004F7CC6" w:rsidRPr="00814840" w:rsidRDefault="00E119CD" w:rsidP="004F7CC6">
      <w:pPr>
        <w:pStyle w:val="NoSpacing"/>
        <w:rPr>
          <w:b/>
          <w:sz w:val="28"/>
          <w:szCs w:val="18"/>
          <w:u w:val="single"/>
        </w:rPr>
      </w:pPr>
      <w:hyperlink r:id="rId15" w:history="1">
        <w:r w:rsidR="00814840" w:rsidRPr="00814840">
          <w:rPr>
            <w:rStyle w:val="Hyperlink"/>
            <w:b/>
            <w:sz w:val="28"/>
            <w:szCs w:val="18"/>
          </w:rPr>
          <w:t>Four Operations</w:t>
        </w:r>
      </w:hyperlink>
    </w:p>
    <w:p w:rsidR="00814840" w:rsidRDefault="00814840" w:rsidP="004F7CC6">
      <w:pPr>
        <w:pStyle w:val="NoSpacing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Go to </w:t>
      </w:r>
      <w:hyperlink r:id="rId16" w:history="1">
        <w:r w:rsidRPr="00A143F1">
          <w:rPr>
            <w:rStyle w:val="Hyperlink"/>
            <w:b/>
            <w:sz w:val="18"/>
            <w:szCs w:val="18"/>
          </w:rPr>
          <w:t>https://keystage2maths.com/y6/fouroperations/</w:t>
        </w:r>
      </w:hyperlink>
      <w:r>
        <w:rPr>
          <w:b/>
          <w:sz w:val="18"/>
          <w:szCs w:val="18"/>
        </w:rPr>
        <w:t xml:space="preserve"> for help. </w:t>
      </w: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Perform mental calculations involving brackets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2E0882" w:rsidTr="00E119CD"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</w:rPr>
              <w:t xml:space="preserve">(2 x 35) + (60 ÷ 3)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</w:rPr>
              <w:t xml:space="preserve">70 ÷ (14 – 4)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814840" w:rsidRPr="002E0882" w:rsidTr="00E119CD"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</w:rPr>
              <w:t xml:space="preserve">40 + (40 ÷ 5)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</w:rPr>
              <w:t xml:space="preserve">(194 + 6) x (34 – 4)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1B4374" w:rsidTr="00E119CD"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(2 x 25) + (90 ÷ 3)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90 ÷ (15 – 5)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814840" w:rsidRPr="001B4374" w:rsidTr="00E119CD"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30 + (30 ÷ 6)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(198 + 2) x (42 – 2) = </w:t>
            </w: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2 Apply knowledge of the order of operations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2E0882" w:rsidTr="00E119CD">
        <w:tc>
          <w:tcPr>
            <w:tcW w:w="3005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– 4 x 2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30 + 5 x 2 = </w:t>
            </w:r>
          </w:p>
        </w:tc>
        <w:tc>
          <w:tcPr>
            <w:tcW w:w="3006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 – 42 </w:t>
            </w:r>
            <w:r w:rsidRPr="002E0882">
              <w:rPr>
                <w:rFonts w:ascii="Calibri" w:eastAsia="Times New Roman" w:hAnsi="Calibri" w:cs="Times New Roman"/>
              </w:rPr>
              <w:t xml:space="preserve">÷ 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</w:p>
        </w:tc>
      </w:tr>
      <w:tr w:rsidR="00814840" w:rsidRPr="002E0882" w:rsidTr="00E119CD">
        <w:tc>
          <w:tcPr>
            <w:tcW w:w="3005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80 + 20 </w:t>
            </w:r>
            <w:r w:rsidRPr="002E0882">
              <w:rPr>
                <w:rFonts w:ascii="Calibri" w:eastAsia="Times New Roman" w:hAnsi="Calibri" w:cs="Times New Roman"/>
              </w:rPr>
              <w:t xml:space="preserve">÷ 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</w:rPr>
              <w:t xml:space="preserve">9² – 36 ÷ 9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</w:rPr>
              <w:t xml:space="preserve">8² + 24 ÷ 4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1B4374" w:rsidTr="00E119CD">
        <w:tc>
          <w:tcPr>
            <w:tcW w:w="3005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0" w:name="_Hlk30954886"/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20 + 4 x 2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 </w:t>
            </w:r>
            <w:r>
              <w:rPr>
                <w:rFonts w:ascii="Calibri" w:eastAsia="Times New Roman" w:hAnsi="Calibri" w:cs="Times New Roman"/>
                <w:lang w:val="en-US"/>
              </w:rPr>
              <w:t>x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5 </w:t>
            </w:r>
            <w:r>
              <w:rPr>
                <w:rFonts w:ascii="Calibri" w:eastAsia="Times New Roman" w:hAnsi="Calibri" w:cs="Times New Roman"/>
                <w:lang w:val="en-US"/>
              </w:rPr>
              <w:t>+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</w:p>
        </w:tc>
        <w:tc>
          <w:tcPr>
            <w:tcW w:w="3006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60 + 42 </w:t>
            </w:r>
            <w:r w:rsidRPr="001B4374">
              <w:rPr>
                <w:rFonts w:ascii="Calibri" w:eastAsia="Times New Roman" w:hAnsi="Calibri" w:cs="Times New Roman"/>
              </w:rPr>
              <w:t xml:space="preserve">÷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</w:p>
        </w:tc>
      </w:tr>
      <w:tr w:rsidR="00814840" w:rsidRPr="001B4374" w:rsidTr="00E119CD">
        <w:tc>
          <w:tcPr>
            <w:tcW w:w="3005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– 20 </w:t>
            </w:r>
            <w:r>
              <w:rPr>
                <w:rFonts w:ascii="Calibri" w:eastAsia="Times New Roman" w:hAnsi="Calibri" w:cs="Times New Roman"/>
                <w:lang w:val="en-US"/>
              </w:rPr>
              <w:t>+</w:t>
            </w:r>
            <w:r w:rsidRPr="001B4374">
              <w:rPr>
                <w:rFonts w:ascii="Calibri" w:eastAsia="Times New Roman" w:hAnsi="Calibri" w:cs="Times New Roman"/>
              </w:rPr>
              <w:t xml:space="preserve">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9² + 36 ÷ 9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8 – 2² ÷ 4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bookmarkEnd w:id="0"/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Use factor pairs in mental calculations for division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2E0882" w:rsidTr="00E119CD">
        <w:tc>
          <w:tcPr>
            <w:tcW w:w="9016" w:type="dxa"/>
            <w:gridSpan w:val="3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814840" w:rsidRPr="002E0882" w:rsidTr="00E119CD">
        <w:tc>
          <w:tcPr>
            <w:tcW w:w="3005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414 </w:t>
            </w:r>
            <w:r w:rsidRPr="002E0882">
              <w:rPr>
                <w:rFonts w:ascii="Calibri" w:eastAsia="Times New Roman" w:hAnsi="Calibri" w:cs="Times New Roman"/>
              </w:rPr>
              <w:t>÷ 18 =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819 </w:t>
            </w:r>
            <w:r w:rsidRPr="002E0882">
              <w:rPr>
                <w:rFonts w:ascii="Calibri" w:eastAsia="Times New Roman" w:hAnsi="Calibri" w:cs="Times New Roman"/>
              </w:rPr>
              <w:t xml:space="preserve">÷ 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21 = </w:t>
            </w:r>
          </w:p>
        </w:tc>
        <w:tc>
          <w:tcPr>
            <w:tcW w:w="3006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1888 </w:t>
            </w:r>
            <w:r w:rsidRPr="002E0882">
              <w:rPr>
                <w:rFonts w:ascii="Calibri" w:eastAsia="Times New Roman" w:hAnsi="Calibri" w:cs="Times New Roman"/>
              </w:rPr>
              <w:t xml:space="preserve">÷ 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32 = </w:t>
            </w: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1B4374" w:rsidTr="00E119CD">
        <w:tc>
          <w:tcPr>
            <w:tcW w:w="9016" w:type="dxa"/>
            <w:gridSpan w:val="3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814840" w:rsidRPr="001B4374" w:rsidTr="00E119CD">
        <w:tc>
          <w:tcPr>
            <w:tcW w:w="3005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546 </w:t>
            </w:r>
            <w:r w:rsidRPr="001B4374">
              <w:rPr>
                <w:rFonts w:ascii="Calibri" w:eastAsia="Times New Roman" w:hAnsi="Calibri" w:cs="Times New Roman"/>
              </w:rPr>
              <w:t>÷ 21 =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1B4374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900 </w:t>
            </w:r>
            <w:r w:rsidRPr="001B4374">
              <w:rPr>
                <w:rFonts w:ascii="Calibri" w:eastAsia="Times New Roman" w:hAnsi="Calibri" w:cs="Times New Roman"/>
              </w:rPr>
              <w:t>÷ 36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1B4374">
              <w:rPr>
                <w:rFonts w:ascii="Calibri" w:eastAsia="Times New Roman" w:hAnsi="Calibri" w:cs="Times New Roman"/>
              </w:rPr>
              <w:t>÷ 72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Divide by a two-digit number with a single-digit quotient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14840" w:rsidRPr="002E0882" w:rsidTr="00E119CD">
        <w:tc>
          <w:tcPr>
            <w:tcW w:w="1803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2E0882">
              <w:rPr>
                <w:rFonts w:ascii="Calibri" w:eastAsia="Times New Roman" w:hAnsi="Calibri" w:cs="Times New Roman"/>
              </w:rPr>
              <w:t xml:space="preserve">÷ 15 = </w:t>
            </w:r>
          </w:p>
        </w:tc>
        <w:tc>
          <w:tcPr>
            <w:tcW w:w="1803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39 </w:t>
            </w:r>
            <w:r w:rsidRPr="002E0882">
              <w:rPr>
                <w:rFonts w:ascii="Calibri" w:eastAsia="Times New Roman" w:hAnsi="Calibri" w:cs="Times New Roman"/>
              </w:rPr>
              <w:t xml:space="preserve">÷ 13 = </w:t>
            </w:r>
          </w:p>
        </w:tc>
        <w:tc>
          <w:tcPr>
            <w:tcW w:w="1803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188 </w:t>
            </w:r>
            <w:r w:rsidRPr="002E0882">
              <w:rPr>
                <w:rFonts w:ascii="Calibri" w:eastAsia="Times New Roman" w:hAnsi="Calibri" w:cs="Times New Roman"/>
              </w:rPr>
              <w:t xml:space="preserve">÷ 47 = </w:t>
            </w:r>
          </w:p>
        </w:tc>
        <w:tc>
          <w:tcPr>
            <w:tcW w:w="1803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258 </w:t>
            </w:r>
            <w:r w:rsidRPr="002E0882">
              <w:rPr>
                <w:rFonts w:ascii="Calibri" w:eastAsia="Times New Roman" w:hAnsi="Calibri" w:cs="Times New Roman"/>
              </w:rPr>
              <w:t xml:space="preserve">÷ 43 = </w:t>
            </w:r>
          </w:p>
        </w:tc>
        <w:tc>
          <w:tcPr>
            <w:tcW w:w="1804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153 </w:t>
            </w:r>
            <w:r w:rsidRPr="002E0882">
              <w:rPr>
                <w:rFonts w:ascii="Calibri" w:eastAsia="Times New Roman" w:hAnsi="Calibri" w:cs="Times New Roman"/>
              </w:rPr>
              <w:t xml:space="preserve">÷ 17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14840" w:rsidRPr="001B4374" w:rsidTr="00E119CD">
        <w:tc>
          <w:tcPr>
            <w:tcW w:w="1803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1B4374">
              <w:rPr>
                <w:rFonts w:ascii="Calibri" w:eastAsia="Times New Roman" w:hAnsi="Calibri" w:cs="Times New Roman"/>
              </w:rPr>
              <w:t xml:space="preserve">÷ 15 = </w:t>
            </w:r>
          </w:p>
        </w:tc>
        <w:tc>
          <w:tcPr>
            <w:tcW w:w="1803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92 </w:t>
            </w:r>
            <w:r w:rsidRPr="001B4374">
              <w:rPr>
                <w:rFonts w:ascii="Calibri" w:eastAsia="Times New Roman" w:hAnsi="Calibri" w:cs="Times New Roman"/>
              </w:rPr>
              <w:t xml:space="preserve">÷ 23 = </w:t>
            </w:r>
          </w:p>
        </w:tc>
        <w:tc>
          <w:tcPr>
            <w:tcW w:w="1803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158 </w:t>
            </w:r>
            <w:r w:rsidRPr="001B4374">
              <w:rPr>
                <w:rFonts w:ascii="Calibri" w:eastAsia="Times New Roman" w:hAnsi="Calibri" w:cs="Times New Roman"/>
              </w:rPr>
              <w:t xml:space="preserve">÷ 46 = </w:t>
            </w:r>
          </w:p>
        </w:tc>
        <w:tc>
          <w:tcPr>
            <w:tcW w:w="1803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222 </w:t>
            </w:r>
            <w:r w:rsidRPr="001B4374">
              <w:rPr>
                <w:rFonts w:ascii="Calibri" w:eastAsia="Times New Roman" w:hAnsi="Calibri" w:cs="Times New Roman"/>
              </w:rPr>
              <w:t xml:space="preserve">÷ 37 = </w:t>
            </w:r>
          </w:p>
        </w:tc>
        <w:tc>
          <w:tcPr>
            <w:tcW w:w="1804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136 </w:t>
            </w:r>
            <w:r w:rsidRPr="001B4374">
              <w:rPr>
                <w:rFonts w:ascii="Calibri" w:eastAsia="Times New Roman" w:hAnsi="Calibri" w:cs="Times New Roman"/>
              </w:rPr>
              <w:t xml:space="preserve">÷ 17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Begin to divide by a 2-digit number using long division by calculating to 5 times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2E0882" w:rsidTr="00E119CD"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645 </w:t>
            </w:r>
            <w:r w:rsidRPr="002E0882">
              <w:rPr>
                <w:rFonts w:ascii="Calibri" w:eastAsia="Times New Roman" w:hAnsi="Calibri" w:cs="Times New Roman"/>
              </w:rPr>
              <w:t xml:space="preserve">÷ 43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850 </w:t>
            </w:r>
            <w:r w:rsidRPr="002E0882">
              <w:rPr>
                <w:rFonts w:ascii="Calibri" w:eastAsia="Times New Roman" w:hAnsi="Calibri" w:cs="Times New Roman"/>
              </w:rPr>
              <w:t xml:space="preserve">÷ 34 = </w:t>
            </w:r>
          </w:p>
        </w:tc>
      </w:tr>
      <w:tr w:rsidR="00814840" w:rsidRPr="002E0882" w:rsidTr="00E119CD"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585 </w:t>
            </w:r>
            <w:r w:rsidRPr="002E0882">
              <w:rPr>
                <w:rFonts w:ascii="Calibri" w:eastAsia="Times New Roman" w:hAnsi="Calibri" w:cs="Times New Roman"/>
              </w:rPr>
              <w:t xml:space="preserve">÷ 39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4563 </w:t>
            </w:r>
            <w:r w:rsidRPr="002E0882">
              <w:rPr>
                <w:rFonts w:ascii="Calibri" w:eastAsia="Times New Roman" w:hAnsi="Calibri" w:cs="Times New Roman"/>
              </w:rPr>
              <w:t xml:space="preserve">÷ 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13 = </w:t>
            </w: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1B4374" w:rsidTr="00E119CD"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888 </w:t>
            </w:r>
            <w:r w:rsidRPr="001B4374">
              <w:rPr>
                <w:rFonts w:ascii="Calibri" w:eastAsia="Times New Roman" w:hAnsi="Calibri" w:cs="Times New Roman"/>
              </w:rPr>
              <w:t xml:space="preserve">÷ 37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714 </w:t>
            </w:r>
            <w:r w:rsidRPr="001B4374">
              <w:rPr>
                <w:rFonts w:ascii="Calibri" w:eastAsia="Times New Roman" w:hAnsi="Calibri" w:cs="Times New Roman"/>
              </w:rPr>
              <w:t xml:space="preserve">÷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17 = </w:t>
            </w:r>
          </w:p>
        </w:tc>
      </w:tr>
      <w:tr w:rsidR="00814840" w:rsidRPr="001B4374" w:rsidTr="00E119CD"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3016 </w:t>
            </w:r>
            <w:r w:rsidRPr="001B4374">
              <w:rPr>
                <w:rFonts w:ascii="Calibri" w:eastAsia="Times New Roman" w:hAnsi="Calibri" w:cs="Times New Roman"/>
              </w:rPr>
              <w:t xml:space="preserve">÷ 13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725 </w:t>
            </w:r>
            <w:r w:rsidRPr="001B4374">
              <w:rPr>
                <w:rFonts w:ascii="Calibri" w:eastAsia="Times New Roman" w:hAnsi="Calibri" w:cs="Times New Roman"/>
              </w:rPr>
              <w:t xml:space="preserve">÷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29 = </w:t>
            </w: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 Divide by a 2-digit number using long division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2E0882" w:rsidTr="00E119CD"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2016 </w:t>
            </w:r>
            <w:r w:rsidRPr="002E0882">
              <w:rPr>
                <w:rFonts w:ascii="Calibri" w:eastAsia="Times New Roman" w:hAnsi="Calibri" w:cs="Times New Roman"/>
              </w:rPr>
              <w:t xml:space="preserve">÷ 36 = </w:t>
            </w:r>
          </w:p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2E0882">
              <w:rPr>
                <w:rFonts w:ascii="Calibri" w:eastAsia="Times New Roman" w:hAnsi="Calibri" w:cs="Times New Roman"/>
              </w:rPr>
              <w:t>÷ 47 =</w:t>
            </w: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1B4374" w:rsidTr="00E119CD"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2331 </w:t>
            </w:r>
            <w:r w:rsidRPr="001B4374">
              <w:rPr>
                <w:rFonts w:ascii="Calibri" w:eastAsia="Times New Roman" w:hAnsi="Calibri" w:cs="Times New Roman"/>
              </w:rPr>
              <w:t xml:space="preserve">÷ 37 = </w:t>
            </w:r>
          </w:p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1118 </w:t>
            </w:r>
            <w:r w:rsidRPr="001B4374">
              <w:rPr>
                <w:rFonts w:ascii="Calibri" w:eastAsia="Times New Roman" w:hAnsi="Calibri" w:cs="Times New Roman"/>
              </w:rPr>
              <w:t xml:space="preserve">÷ 43 = </w:t>
            </w: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F97E62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</w:rPr>
      </w:pPr>
      <w:r w:rsidRPr="00F97E62">
        <w:rPr>
          <w:rFonts w:ascii="Calibri" w:eastAsia="Times New Roman" w:hAnsi="Calibri" w:cs="Times New Roman"/>
          <w:b/>
          <w:bCs/>
          <w:sz w:val="18"/>
          <w:szCs w:val="18"/>
        </w:rPr>
        <w:t>7 Divide by a 2-digit number using the most efficient method</w:t>
      </w:r>
    </w:p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465C2D" w:rsidTr="00E119CD">
        <w:tc>
          <w:tcPr>
            <w:tcW w:w="4508" w:type="dxa"/>
          </w:tcPr>
          <w:p w:rsidR="00814840" w:rsidRPr="002E0882" w:rsidRDefault="00814840" w:rsidP="00E119CD">
            <w:pPr>
              <w:rPr>
                <w:rFonts w:ascii="Calibri" w:eastAsia="Times New Roman" w:hAnsi="Calibri" w:cs="Times New Roman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2242 </w:t>
            </w:r>
            <w:r w:rsidRPr="002E0882">
              <w:rPr>
                <w:rFonts w:ascii="Calibri" w:eastAsia="Times New Roman" w:hAnsi="Calibri" w:cs="Times New Roman"/>
              </w:rPr>
              <w:t xml:space="preserve">÷ 59 = </w:t>
            </w:r>
          </w:p>
          <w:p w:rsidR="00814840" w:rsidRPr="002E0882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814840" w:rsidRPr="00465C2D" w:rsidRDefault="00814840" w:rsidP="00E119CD">
            <w:pPr>
              <w:rPr>
                <w:rFonts w:ascii="Calibri" w:eastAsia="Calibri" w:hAnsi="Calibri" w:cs="Times New Roman"/>
                <w:b/>
                <w:bCs/>
              </w:rPr>
            </w:pPr>
            <w:r w:rsidRPr="002E0882">
              <w:rPr>
                <w:rFonts w:ascii="Calibri" w:eastAsia="Calibri" w:hAnsi="Calibri" w:cs="Times New Roman"/>
              </w:rPr>
              <w:t>8015 ÷ 83 =</w:t>
            </w:r>
            <w:r w:rsidRPr="00465C2D">
              <w:rPr>
                <w:rFonts w:ascii="Calibri" w:eastAsia="Calibri" w:hAnsi="Calibri" w:cs="Times New Roman"/>
              </w:rPr>
              <w:t xml:space="preserve"> </w:t>
            </w:r>
          </w:p>
          <w:p w:rsidR="00814840" w:rsidRPr="00465C2D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</w:tr>
    </w:tbl>
    <w:p w:rsidR="00814840" w:rsidRPr="004145F3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97E6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EE63AE" w:rsidTr="00E119CD">
        <w:tc>
          <w:tcPr>
            <w:tcW w:w="4508" w:type="dxa"/>
          </w:tcPr>
          <w:p w:rsidR="00814840" w:rsidRPr="001B4374" w:rsidRDefault="00814840" w:rsidP="00E119CD">
            <w:pPr>
              <w:rPr>
                <w:rFonts w:ascii="Calibri" w:eastAsia="Calibri" w:hAnsi="Calibri" w:cs="Times New Roman"/>
                <w:b/>
                <w:bCs/>
              </w:rPr>
            </w:pPr>
            <w:r w:rsidRPr="001B4374">
              <w:rPr>
                <w:rFonts w:ascii="Calibri" w:eastAsia="Calibri" w:hAnsi="Calibri" w:cs="Times New Roman"/>
              </w:rPr>
              <w:t xml:space="preserve">8827 ÷ 97 = </w:t>
            </w:r>
          </w:p>
          <w:p w:rsidR="00814840" w:rsidRPr="001B4374" w:rsidRDefault="00814840" w:rsidP="00E119C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814840" w:rsidRPr="00EE63AE" w:rsidRDefault="00814840" w:rsidP="00E119CD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>1911 ÷ 49 =</w:t>
            </w:r>
            <w:r w:rsidRPr="00EE63AE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814840" w:rsidRPr="004145F3" w:rsidRDefault="00814840" w:rsidP="00814840">
      <w:pPr>
        <w:pStyle w:val="NoSpacing"/>
        <w:rPr>
          <w:sz w:val="18"/>
          <w:szCs w:val="18"/>
        </w:rPr>
      </w:pPr>
    </w:p>
    <w:p w:rsidR="00814840" w:rsidRPr="00E64444" w:rsidRDefault="00814840" w:rsidP="00814840">
      <w:pPr>
        <w:pStyle w:val="NoSpacing"/>
        <w:rPr>
          <w:sz w:val="18"/>
          <w:szCs w:val="18"/>
        </w:rPr>
      </w:pP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814840" w:rsidRPr="00814840" w:rsidRDefault="00E119CD" w:rsidP="004F7CC6">
      <w:pPr>
        <w:pStyle w:val="NoSpacing"/>
        <w:rPr>
          <w:b/>
          <w:sz w:val="28"/>
          <w:szCs w:val="18"/>
          <w:u w:val="single"/>
        </w:rPr>
      </w:pPr>
      <w:hyperlink r:id="rId17" w:history="1">
        <w:r w:rsidR="00814840" w:rsidRPr="00814840">
          <w:rPr>
            <w:rStyle w:val="Hyperlink"/>
            <w:b/>
            <w:sz w:val="28"/>
            <w:szCs w:val="18"/>
          </w:rPr>
          <w:t>Fractions</w:t>
        </w:r>
      </w:hyperlink>
    </w:p>
    <w:p w:rsidR="00814840" w:rsidRDefault="00814840" w:rsidP="004F7CC6">
      <w:pPr>
        <w:pStyle w:val="NoSpacing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Go to </w:t>
      </w:r>
      <w:hyperlink r:id="rId18" w:history="1">
        <w:r w:rsidRPr="00A143F1">
          <w:rPr>
            <w:rStyle w:val="Hyperlink"/>
            <w:b/>
            <w:sz w:val="18"/>
            <w:szCs w:val="18"/>
          </w:rPr>
          <w:t>https://keystage2maths.com/y6/fractions/</w:t>
        </w:r>
      </w:hyperlink>
      <w:r>
        <w:rPr>
          <w:b/>
          <w:sz w:val="18"/>
          <w:szCs w:val="18"/>
        </w:rPr>
        <w:t xml:space="preserve"> for help. </w:t>
      </w: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Simplify fractions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14840" w:rsidRPr="0068211C" w:rsidTr="00E119CD">
        <w:tc>
          <w:tcPr>
            <w:tcW w:w="9016" w:type="dxa"/>
            <w:gridSpan w:val="4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Simplify the fractions below to their lowest terms. </w:t>
            </w:r>
          </w:p>
        </w:tc>
      </w:tr>
      <w:tr w:rsidR="00814840" w:rsidRPr="0068211C" w:rsidTr="00E119CD">
        <w:tc>
          <w:tcPr>
            <w:tcW w:w="2254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\F( 6,10)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14840" w:rsidRPr="00B11839" w:rsidTr="00E119CD">
        <w:tc>
          <w:tcPr>
            <w:tcW w:w="9016" w:type="dxa"/>
            <w:gridSpan w:val="4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Simplify the fractions below to their lowest terms. </w:t>
            </w:r>
          </w:p>
        </w:tc>
      </w:tr>
      <w:tr w:rsidR="00814840" w:rsidRPr="00B11839" w:rsidTr="00E119CD">
        <w:tc>
          <w:tcPr>
            <w:tcW w:w="2254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\F(8,16)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\F(12,16)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\F(20,25)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14840" w:rsidRPr="00B20398" w:rsidRDefault="00814840" w:rsidP="00814840">
      <w:pPr>
        <w:rPr>
          <w:sz w:val="18"/>
          <w:szCs w:val="18"/>
        </w:rPr>
        <w:sectPr w:rsidR="00814840" w:rsidRPr="00B20398" w:rsidSect="00E119CD">
          <w:headerReference w:type="default" r:id="rId19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 Compare fractions with denominators which are not common multiples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68211C" w:rsidTr="00E119CD">
        <w:tc>
          <w:tcPr>
            <w:tcW w:w="9016" w:type="dxa"/>
            <w:gridSpan w:val="3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814840" w:rsidRPr="0068211C" w:rsidTr="00E119CD"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1344" behindDoc="0" locked="0" layoutInCell="1" allowOverlap="1" wp14:anchorId="2A3332C5" wp14:editId="092F7434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56515</wp:posOffset>
                      </wp:positionV>
                      <wp:extent cx="236855" cy="236855"/>
                      <wp:effectExtent l="0" t="0" r="10795" b="10795"/>
                      <wp:wrapNone/>
                      <wp:docPr id="529" name="Rectangle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F629D0" id="Rectangle 529" o:spid="_x0000_s1026" style="position:absolute;margin-left:9.6pt;margin-top:4.45pt;width:18.65pt;height:18.65pt;z-index:2532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9296" behindDoc="0" locked="0" layoutInCell="1" allowOverlap="1" wp14:anchorId="7C89B10D" wp14:editId="495A287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56515</wp:posOffset>
                      </wp:positionV>
                      <wp:extent cx="236855" cy="236855"/>
                      <wp:effectExtent l="0" t="0" r="10795" b="10795"/>
                      <wp:wrapNone/>
                      <wp:docPr id="530" name="Rectangle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221F7" id="Rectangle 530" o:spid="_x0000_s1026" style="position:absolute;margin-left:10.4pt;margin-top:4.45pt;width:18.65pt;height:18.65pt;z-index:2532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0320" behindDoc="0" locked="0" layoutInCell="1" allowOverlap="1" wp14:anchorId="22CF8167" wp14:editId="0DA3FEEC">
                      <wp:simplePos x="0" y="0"/>
                      <wp:positionH relativeFrom="column">
                        <wp:posOffset>128954</wp:posOffset>
                      </wp:positionH>
                      <wp:positionV relativeFrom="paragraph">
                        <wp:posOffset>54512</wp:posOffset>
                      </wp:positionV>
                      <wp:extent cx="236855" cy="236855"/>
                      <wp:effectExtent l="0" t="0" r="10795" b="10795"/>
                      <wp:wrapNone/>
                      <wp:docPr id="531" name="Rectangle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5D1BEE" id="Rectangle 531" o:spid="_x0000_s1026" style="position:absolute;margin-left:10.15pt;margin-top:4.3pt;width:18.65pt;height:18.65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B11839" w:rsidTr="00E119CD">
        <w:tc>
          <w:tcPr>
            <w:tcW w:w="9016" w:type="dxa"/>
            <w:gridSpan w:val="3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814840" w:rsidRPr="00B11839" w:rsidTr="00E119CD"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0800" behindDoc="0" locked="0" layoutInCell="1" allowOverlap="1" wp14:anchorId="6777678B" wp14:editId="6ACC2818">
                      <wp:simplePos x="0" y="0"/>
                      <wp:positionH relativeFrom="column">
                        <wp:posOffset>121692</wp:posOffset>
                      </wp:positionH>
                      <wp:positionV relativeFrom="paragraph">
                        <wp:posOffset>56097</wp:posOffset>
                      </wp:positionV>
                      <wp:extent cx="236855" cy="236855"/>
                      <wp:effectExtent l="0" t="0" r="10795" b="10795"/>
                      <wp:wrapNone/>
                      <wp:docPr id="676" name="Rectangle 6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43757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77678B" id="Rectangle 676" o:spid="_x0000_s1149" style="position:absolute;margin-left:9.6pt;margin-top:4.4pt;width:18.65pt;height:18.6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Pr="00043757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8752" behindDoc="0" locked="0" layoutInCell="1" allowOverlap="1" wp14:anchorId="352B1070" wp14:editId="50226BEF">
                      <wp:simplePos x="0" y="0"/>
                      <wp:positionH relativeFrom="column">
                        <wp:posOffset>126380</wp:posOffset>
                      </wp:positionH>
                      <wp:positionV relativeFrom="paragraph">
                        <wp:posOffset>55928</wp:posOffset>
                      </wp:positionV>
                      <wp:extent cx="236855" cy="236855"/>
                      <wp:effectExtent l="0" t="0" r="10795" b="10795"/>
                      <wp:wrapNone/>
                      <wp:docPr id="677" name="Rectangle 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2B1070" id="Rectangle 677" o:spid="_x0000_s1150" style="position:absolute;margin-left:9.95pt;margin-top:4.4pt;width:18.65pt;height:18.65pt;z-index:2532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9776" behindDoc="0" locked="0" layoutInCell="1" allowOverlap="1" wp14:anchorId="53938218" wp14:editId="5CF2BD7D">
                      <wp:simplePos x="0" y="0"/>
                      <wp:positionH relativeFrom="column">
                        <wp:posOffset>128307</wp:posOffset>
                      </wp:positionH>
                      <wp:positionV relativeFrom="paragraph">
                        <wp:posOffset>58655</wp:posOffset>
                      </wp:positionV>
                      <wp:extent cx="236855" cy="236855"/>
                      <wp:effectExtent l="0" t="0" r="10795" b="10795"/>
                      <wp:wrapNone/>
                      <wp:docPr id="678" name="Rectangle 6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938218" id="Rectangle 678" o:spid="_x0000_s1151" style="position:absolute;margin-left:10.1pt;margin-top:4.6pt;width:18.65pt;height:18.65pt;z-index:2532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Compare improper fractions with denominators which are not common multiples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9016" w:type="dxa"/>
            <w:gridSpan w:val="2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Write &lt; or &gt;.</w:t>
            </w:r>
          </w:p>
        </w:tc>
      </w:tr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3632" behindDoc="0" locked="0" layoutInCell="1" allowOverlap="1" wp14:anchorId="675C5E64" wp14:editId="5D9E1771">
                      <wp:simplePos x="0" y="0"/>
                      <wp:positionH relativeFrom="column">
                        <wp:posOffset>124728</wp:posOffset>
                      </wp:positionH>
                      <wp:positionV relativeFrom="paragraph">
                        <wp:posOffset>49572</wp:posOffset>
                      </wp:positionV>
                      <wp:extent cx="236855" cy="236855"/>
                      <wp:effectExtent l="0" t="0" r="10795" b="10795"/>
                      <wp:wrapNone/>
                      <wp:docPr id="532" name="Rectangle 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43757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5C5E64" id="Rectangle 532" o:spid="_x0000_s1152" style="position:absolute;margin-left:9.8pt;margin-top:3.9pt;width:18.65pt;height:18.65pt;z-index:2532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" fillcolor="window" strokecolor="windowText" strokeweight="1pt">
                      <v:textbox>
                        <w:txbxContent>
                          <w:p w:rsidR="00E119CD" w:rsidRPr="00043757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\F(8,5)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4656" behindDoc="0" locked="0" layoutInCell="1" allowOverlap="1" wp14:anchorId="14F62039" wp14:editId="413ED9D6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48260</wp:posOffset>
                      </wp:positionV>
                      <wp:extent cx="236855" cy="236855"/>
                      <wp:effectExtent l="0" t="0" r="10795" b="10795"/>
                      <wp:wrapNone/>
                      <wp:docPr id="533" name="Rectangle 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43757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F62039" id="Rectangle 533" o:spid="_x0000_s1153" style="position:absolute;margin-left:9.55pt;margin-top:3.8pt;width:18.65pt;height:18.65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" fillcolor="window" strokecolor="windowText" strokeweight="1pt">
                      <v:textbox>
                        <w:txbxContent>
                          <w:p w:rsidR="00E119CD" w:rsidRPr="00043757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9016" w:type="dxa"/>
            <w:gridSpan w:val="2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1" w:name="_Hlk17410697"/>
            <w:r w:rsidRPr="00B11839">
              <w:rPr>
                <w:rFonts w:ascii="Calibri" w:eastAsia="Times New Roman" w:hAnsi="Calibri" w:cs="Times New Roman"/>
                <w:lang w:val="en-US"/>
              </w:rPr>
              <w:t>Write &lt; or &gt;.</w:t>
            </w:r>
          </w:p>
        </w:tc>
      </w:tr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1824" behindDoc="0" locked="0" layoutInCell="1" allowOverlap="1" wp14:anchorId="2337CA40" wp14:editId="2E56B51E">
                      <wp:simplePos x="0" y="0"/>
                      <wp:positionH relativeFrom="column">
                        <wp:posOffset>131625</wp:posOffset>
                      </wp:positionH>
                      <wp:positionV relativeFrom="paragraph">
                        <wp:posOffset>63008</wp:posOffset>
                      </wp:positionV>
                      <wp:extent cx="236855" cy="236855"/>
                      <wp:effectExtent l="0" t="0" r="10795" b="10795"/>
                      <wp:wrapNone/>
                      <wp:docPr id="679" name="Rectangle 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43757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37CA40" id="Rectangle 679" o:spid="_x0000_s1154" style="position:absolute;margin-left:10.35pt;margin-top:4.95pt;width:18.65pt;height:18.65pt;z-index:2532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" fillcolor="window" strokecolor="windowText" strokeweight="1pt">
                      <v:textbox>
                        <w:txbxContent>
                          <w:p w:rsidR="00E119CD" w:rsidRPr="00043757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2848" behindDoc="0" locked="0" layoutInCell="1" allowOverlap="1" wp14:anchorId="4F6F1EC2" wp14:editId="74FBD0AA">
                      <wp:simplePos x="0" y="0"/>
                      <wp:positionH relativeFrom="column">
                        <wp:posOffset>121002</wp:posOffset>
                      </wp:positionH>
                      <wp:positionV relativeFrom="paragraph">
                        <wp:posOffset>63848</wp:posOffset>
                      </wp:positionV>
                      <wp:extent cx="236855" cy="236855"/>
                      <wp:effectExtent l="0" t="0" r="10795" b="10795"/>
                      <wp:wrapNone/>
                      <wp:docPr id="680" name="Rectangle 6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043757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6F1EC2" id="Rectangle 680" o:spid="_x0000_s1155" style="position:absolute;margin-left:9.55pt;margin-top:5.05pt;width:18.65pt;height:18.65pt;z-index:2532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" fillcolor="window" strokecolor="windowText" strokeweight="1pt">
                      <v:textbox>
                        <w:txbxContent>
                          <w:p w:rsidR="00E119CD" w:rsidRPr="00043757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  <w:bookmarkEnd w:id="1"/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Order fractions with denominators which are not common multiples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2368" behindDoc="1" locked="0" layoutInCell="1" allowOverlap="1" wp14:anchorId="7B8101F1" wp14:editId="1F3461E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4" name="Rectangle 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3730D0" id="Rectangle 534" o:spid="_x0000_s1026" style="position:absolute;margin-left:68.4pt;margin-top:1.25pt;width:34.5pt;height:35.4pt;z-index:-2500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OkA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3392" behindDoc="0" locked="0" layoutInCell="1" allowOverlap="1" wp14:anchorId="379BBACC" wp14:editId="6C59F794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5" name="Rectangle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F7D43C" id="Rectangle 535" o:spid="_x0000_s1026" style="position:absolute;margin-left:105.6pt;margin-top:1.15pt;width:34.5pt;height:35.4pt;z-index:2532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GH/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4416" behindDoc="1" locked="0" layoutInCell="1" allowOverlap="1" wp14:anchorId="527BCFF1" wp14:editId="72E52F08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6" name="Rectangle 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A7904A" id="Rectangle 536" o:spid="_x0000_s1026" style="position:absolute;margin-left:142.75pt;margin-top:1.1pt;width:34.5pt;height:35.4pt;z-index:-2500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5440" behindDoc="0" locked="0" layoutInCell="1" allowOverlap="1" wp14:anchorId="5D4A47FB" wp14:editId="05B84E9D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37" name="Rectangle 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067A0E" id="Rectangle 537" o:spid="_x0000_s1026" style="position:absolute;margin-left:180.1pt;margin-top:1.2pt;width:34.5pt;height:35.4pt;z-index:2532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gHb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814840" w:rsidRPr="0068211C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3872" behindDoc="1" locked="0" layoutInCell="1" allowOverlap="1" wp14:anchorId="0AAC9C21" wp14:editId="1AEE4F38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681" name="Rectangle 6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AC9C21" id="Rectangle 681" o:spid="_x0000_s1156" style="position:absolute;margin-left:68.4pt;margin-top:1.25pt;width:34.5pt;height:35.4pt;z-index:-2500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4896" behindDoc="0" locked="0" layoutInCell="1" allowOverlap="1" wp14:anchorId="4361D7C8" wp14:editId="1B9FF597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682" name="Rectangle 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1D7C8" id="Rectangle 682" o:spid="_x0000_s1157" style="position:absolute;margin-left:105.6pt;margin-top:1.15pt;width:34.5pt;height:35.4pt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5920" behindDoc="1" locked="0" layoutInCell="1" allowOverlap="1" wp14:anchorId="629D64D7" wp14:editId="4B3274C8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683" name="Rectangle 6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9D64D7" id="Rectangle 683" o:spid="_x0000_s1158" style="position:absolute;margin-left:142.75pt;margin-top:1.1pt;width:34.5pt;height:35.4pt;z-index:-2500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6944" behindDoc="0" locked="0" layoutInCell="1" allowOverlap="1" wp14:anchorId="69B6ECFA" wp14:editId="29AE283C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684" name="Rectangle 6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B6ECFA" id="Rectangle 684" o:spid="_x0000_s1159" style="position:absolute;margin-left:180.1pt;margin-top:1.2pt;width:34.5pt;height:35.4pt;z-index:2532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ahVig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Order improper fractions with denominators which are not common multiples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9536" behindDoc="1" locked="0" layoutInCell="1" allowOverlap="1" wp14:anchorId="194A517A" wp14:editId="53247A54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8" name="Rectangle 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4A517A" id="Rectangle 538" o:spid="_x0000_s1160" style="position:absolute;margin-left:68.4pt;margin-top:1.25pt;width:34.5pt;height:35.4pt;z-index:-2500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0560" behindDoc="0" locked="0" layoutInCell="1" allowOverlap="1" wp14:anchorId="3975CD85" wp14:editId="775A3B75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9" name="Rectangle 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75CD85" id="Rectangle 539" o:spid="_x0000_s1161" style="position:absolute;margin-left:105.6pt;margin-top:1.15pt;width:34.5pt;height:35.4pt;z-index:2532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1584" behindDoc="1" locked="0" layoutInCell="1" allowOverlap="1" wp14:anchorId="5BA7F708" wp14:editId="55BCCDBD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40" name="Rectangle 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7F708" id="Rectangle 540" o:spid="_x0000_s1162" style="position:absolute;margin-left:142.75pt;margin-top:1.1pt;width:34.5pt;height:35.4pt;z-index:-2500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mwAiQIAACw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2608" behindDoc="0" locked="0" layoutInCell="1" allowOverlap="1" wp14:anchorId="472DB1B6" wp14:editId="3F077C18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41" name="Rectangle 5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DB1B6" id="Rectangle 541" o:spid="_x0000_s1163" style="position:absolute;margin-left:180.1pt;margin-top:1.2pt;width:34.5pt;height:35.4pt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14840" w:rsidRPr="0068211C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\F(13,15)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2" w:name="_Hlk17409118"/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7968" behindDoc="1" locked="0" layoutInCell="1" allowOverlap="1" wp14:anchorId="1D306A8E" wp14:editId="65748826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685" name="Rectangle 6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06A8E" id="Rectangle 685" o:spid="_x0000_s1164" style="position:absolute;margin-left:68.4pt;margin-top:1.25pt;width:34.5pt;height:35.4pt;z-index:-2500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jU/igIAACw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8992" behindDoc="0" locked="0" layoutInCell="1" allowOverlap="1" wp14:anchorId="42980D58" wp14:editId="5E44C641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686" name="Rectangle 6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980D58" id="Rectangle 686" o:spid="_x0000_s1165" style="position:absolute;margin-left:105.6pt;margin-top:1.15pt;width:34.5pt;height:35.4pt;z-index:2532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0016" behindDoc="1" locked="0" layoutInCell="1" allowOverlap="1" wp14:anchorId="0F768AED" wp14:editId="51BC5B5F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687" name="Rectangle 6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768AED" id="Rectangle 687" o:spid="_x0000_s1166" style="position:absolute;margin-left:142.75pt;margin-top:1.1pt;width:34.5pt;height:35.4pt;z-index:-2500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1040" behindDoc="0" locked="0" layoutInCell="1" allowOverlap="1" wp14:anchorId="420A2AF8" wp14:editId="1B1F55AC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688" name="Rectangle 6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787FE6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0A2AF8" id="Rectangle 688" o:spid="_x0000_s1167" style="position:absolute;margin-left:180.1pt;margin-top:1.2pt;width:34.5pt;height:35.4pt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" fillcolor="window" strokecolor="windowText" strokeweight="1pt">
                      <v:textbox>
                        <w:txbxContent>
                          <w:p w:rsidR="00E119CD" w:rsidRPr="00787FE6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\F(19,12)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  <w:bookmarkEnd w:id="2"/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 Add fractions with denominators which are not common multiples within 1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 Subtract fractions with denominators which are not common multiples within 1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 Solve missing number problems for addition and subtraction of fractions with denominators which are not common multiples within 1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814840" w:rsidRPr="004A69E4" w:rsidTr="00E119CD">
        <w:tc>
          <w:tcPr>
            <w:tcW w:w="3005" w:type="dxa"/>
          </w:tcPr>
          <w:p w:rsidR="00814840" w:rsidRPr="004A69E4" w:rsidRDefault="00814840" w:rsidP="00E119CD">
            <w:pPr>
              <w:rPr>
                <w:rFonts w:ascii="Calibri" w:eastAsia="Calibri" w:hAnsi="Calibri" w:cs="Times New Roman"/>
                <w:i/>
                <w:iCs/>
                <w:sz w:val="6"/>
                <w:szCs w:val="6"/>
                <w:lang w:val="en-US"/>
              </w:rPr>
            </w:pPr>
            <w:r w:rsidRPr="004A69E4">
              <w:rPr>
                <w:rFonts w:ascii="Calibri" w:eastAsia="Times New Roman" w:hAnsi="Calibri" w:cs="Times New Roman"/>
                <w:bCs/>
                <w:i/>
                <w:i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7488" behindDoc="1" locked="0" layoutInCell="1" allowOverlap="1" wp14:anchorId="1C265857" wp14:editId="0617C592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542" name="Rectangle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C0D6A3" id="Rectangle 542" o:spid="_x0000_s1026" style="position:absolute;margin-left:19.75pt;margin-top:1.5pt;width:34.5pt;height:35.4pt;z-index:-2500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biPfg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BxUbiP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4A69E4" w:rsidRDefault="00814840" w:rsidP="00E119CD">
            <w:pPr>
              <w:rPr>
                <w:rFonts w:ascii="Calibri" w:eastAsia="Calibri" w:hAnsi="Calibri" w:cs="Times New Roman"/>
                <w:i/>
                <w:iCs/>
                <w:lang w:val="en-US"/>
              </w:rPr>
            </w:pP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begin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instrText xml:space="preserve"> EQ \F(3,5) </w:instrTex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end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t xml:space="preserve"> +                 = </w: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begin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instrText xml:space="preserve"> EQ \F(3,4) </w:instrTex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end"/>
            </w:r>
          </w:p>
          <w:p w:rsidR="00814840" w:rsidRPr="004A69E4" w:rsidRDefault="00814840" w:rsidP="00E119CD">
            <w:pPr>
              <w:rPr>
                <w:rFonts w:ascii="Calibri" w:eastAsia="Times New Roman" w:hAnsi="Calibri" w:cs="Times New Roman"/>
                <w:i/>
                <w:iCs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814840" w:rsidRPr="004A69E4" w:rsidRDefault="00814840" w:rsidP="00E119CD">
            <w:pPr>
              <w:rPr>
                <w:rFonts w:ascii="Calibri" w:eastAsia="Calibri" w:hAnsi="Calibri" w:cs="Times New Roman"/>
                <w:i/>
                <w:iCs/>
                <w:sz w:val="6"/>
                <w:szCs w:val="6"/>
                <w:lang w:val="en-US"/>
              </w:rPr>
            </w:pPr>
            <w:r w:rsidRPr="004A69E4">
              <w:rPr>
                <w:rFonts w:ascii="Calibri" w:eastAsia="Times New Roman" w:hAnsi="Calibri" w:cs="Times New Roman"/>
                <w:bCs/>
                <w:i/>
                <w:i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8512" behindDoc="1" locked="0" layoutInCell="1" allowOverlap="1" wp14:anchorId="59031BD9" wp14:editId="67503B4E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543" name="Rectangle 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D0B07" id="Rectangle 543" o:spid="_x0000_s1026" style="position:absolute;margin-left:19.75pt;margin-top:1.5pt;width:34.5pt;height:35.4pt;z-index:-2500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TBw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AEkTBw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4A69E4" w:rsidRDefault="00814840" w:rsidP="00E119CD">
            <w:pPr>
              <w:rPr>
                <w:rFonts w:ascii="Calibri" w:eastAsia="Calibri" w:hAnsi="Calibri" w:cs="Times New Roman"/>
                <w:i/>
                <w:iCs/>
                <w:lang w:val="en-US"/>
              </w:rPr>
            </w:pP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begin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instrText xml:space="preserve"> EQ \F(1,2) </w:instrTex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end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t xml:space="preserve"> –                 = </w: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begin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instrText xml:space="preserve"> EQ \F(1,5) </w:instrTex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end"/>
            </w:r>
          </w:p>
          <w:p w:rsidR="00814840" w:rsidRPr="004A69E4" w:rsidRDefault="00814840" w:rsidP="00E119CD">
            <w:pPr>
              <w:rPr>
                <w:rFonts w:ascii="Calibri" w:eastAsia="Times New Roman" w:hAnsi="Calibri" w:cs="Times New Roman"/>
                <w:i/>
                <w:iCs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814840" w:rsidRPr="004A69E4" w:rsidRDefault="00814840" w:rsidP="00E119CD">
            <w:pPr>
              <w:rPr>
                <w:rFonts w:ascii="Calibri" w:eastAsia="Times New Roman" w:hAnsi="Calibri" w:cs="Times New Roman"/>
                <w:i/>
                <w:iCs/>
                <w:sz w:val="6"/>
                <w:szCs w:val="6"/>
                <w:lang w:val="en-US"/>
              </w:rPr>
            </w:pPr>
            <w:r w:rsidRPr="004A69E4">
              <w:rPr>
                <w:rFonts w:ascii="Calibri" w:eastAsia="Times New Roman" w:hAnsi="Calibri" w:cs="Times New Roman"/>
                <w:bCs/>
                <w:i/>
                <w:i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6464" behindDoc="1" locked="0" layoutInCell="1" allowOverlap="1" wp14:anchorId="0C00199F" wp14:editId="7AE3AD05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315A21" id="Rectangle 153" o:spid="_x0000_s1026" style="position:absolute;margin-left:-2.6pt;margin-top:1.5pt;width:34.5pt;height:35.4pt;z-index:-2500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vDC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4A69E4" w:rsidRDefault="00814840" w:rsidP="00E119CD">
            <w:pPr>
              <w:rPr>
                <w:rFonts w:ascii="Calibri" w:eastAsia="Times New Roman" w:hAnsi="Calibri" w:cs="Times New Roman"/>
                <w:i/>
                <w:iCs/>
                <w:lang w:val="en-US"/>
              </w:rPr>
            </w:pPr>
            <w:r w:rsidRPr="004A69E4">
              <w:rPr>
                <w:rFonts w:ascii="Calibri" w:eastAsia="Times New Roman" w:hAnsi="Calibri" w:cs="Times New Roman"/>
                <w:i/>
                <w:iCs/>
                <w:lang w:val="en-US"/>
              </w:rPr>
              <w:t xml:space="preserve">              – </w: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begin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instrText xml:space="preserve"> EQ \F(2,5) </w:instrTex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end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t xml:space="preserve">= </w: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begin"/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instrText xml:space="preserve"> EQ \F(1,3) </w:instrText>
            </w:r>
            <w:r w:rsidRPr="004A69E4">
              <w:rPr>
                <w:rFonts w:ascii="Calibri" w:eastAsia="Calibri" w:hAnsi="Calibri" w:cs="Times New Roman"/>
                <w:i/>
                <w:iCs/>
                <w:lang w:val="en-US"/>
              </w:rPr>
              <w:fldChar w:fldCharType="end"/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814840" w:rsidRPr="00B11839" w:rsidTr="00E119CD"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3088" behindDoc="0" locked="0" layoutInCell="1" allowOverlap="1" wp14:anchorId="0B7184DE" wp14:editId="1D02E96E">
                      <wp:simplePos x="0" y="0"/>
                      <wp:positionH relativeFrom="column">
                        <wp:posOffset>246744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689" name="Rectangle 6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038BF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7184DE" id="Rectangle 689" o:spid="_x0000_s1168" style="position:absolute;margin-left:19.45pt;margin-top:1.1pt;width:34.5pt;height:35.4pt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wz3igIAACwFAAAOAAAAZHJzL2Uyb0RvYy54bWysVE1v2zAMvQ/YfxB0X51kb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" fillcolor="window" strokecolor="windowText" strokeweight="1pt">
                      <v:textbox>
                        <w:txbxContent>
                          <w:p w:rsidR="00E119CD" w:rsidRPr="004038BF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4112" behindDoc="0" locked="0" layoutInCell="1" allowOverlap="1" wp14:anchorId="13C1DDF5" wp14:editId="0F6CADF0">
                      <wp:simplePos x="0" y="0"/>
                      <wp:positionH relativeFrom="column">
                        <wp:posOffset>249562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690" name="Rectangle 6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038BF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C1DDF5" id="Rectangle 690" o:spid="_x0000_s1169" style="position:absolute;margin-left:19.65pt;margin-top:1.1pt;width:34.5pt;height:35.4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5ZciQ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" fillcolor="window" strokecolor="windowText" strokeweight="1pt">
                      <v:textbox>
                        <w:txbxContent>
                          <w:p w:rsidR="00E119CD" w:rsidRPr="004038BF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575990ED" wp14:editId="2219AB8B">
                      <wp:simplePos x="0" y="0"/>
                      <wp:positionH relativeFrom="column">
                        <wp:posOffset>-33124</wp:posOffset>
                      </wp:positionH>
                      <wp:positionV relativeFrom="page">
                        <wp:posOffset>20885</wp:posOffset>
                      </wp:positionV>
                      <wp:extent cx="438150" cy="449580"/>
                      <wp:effectExtent l="0" t="0" r="19050" b="26670"/>
                      <wp:wrapNone/>
                      <wp:docPr id="691" name="Rectangle 6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119CD" w:rsidRPr="004038BF" w:rsidRDefault="00E119CD" w:rsidP="0081484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5990ED" id="Rectangle 691" o:spid="_x0000_s1170" style="position:absolute;margin-left:-2.6pt;margin-top:1.65pt;width:34.5pt;height:35.4pt;z-index:2532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" fillcolor="window" strokecolor="windowText" strokeweight="1pt">
                      <v:textbox>
                        <w:txbxContent>
                          <w:p w:rsidR="00E119CD" w:rsidRPr="004038BF" w:rsidRDefault="00E119CD" w:rsidP="0081484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 Add fractions with denominators which are not common multiples beyond 1 whole, writing answers as mixed numbers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 Subtract a fraction from an improper fraction or mixed number with a denominator which is not a multiple of the denominator in the fraction and with 1 whole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highlight w:val="red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 Solve missing number problems for addition and subtraction of fractions with denominators which are not common multiples beyond 1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814840" w:rsidRPr="0068211C" w:rsidTr="00E119CD"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6704" behindDoc="1" locked="0" layoutInCell="1" allowOverlap="1" wp14:anchorId="4DD6A5FF" wp14:editId="3EAB11CF">
                      <wp:simplePos x="0" y="0"/>
                      <wp:positionH relativeFrom="column">
                        <wp:posOffset>319628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CD95CE" id="Rectangle 154" o:spid="_x0000_s1026" style="position:absolute;margin-left:25.15pt;margin-top:1.45pt;width:34.5pt;height:35.4pt;z-index:-2500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dlR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tN&#10;KT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68211C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5680" behindDoc="1" locked="0" layoutInCell="1" allowOverlap="1" wp14:anchorId="43D71ACD" wp14:editId="2E2BF3D4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83B9C8" id="Rectangle 155" o:spid="_x0000_s1026" style="position:absolute;margin-left:-2.6pt;margin-top:1.5pt;width:34.5pt;height:35.4pt;z-index:-2500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VGu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N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7728" behindDoc="1" locked="0" layoutInCell="1" allowOverlap="1" wp14:anchorId="6735DF2F" wp14:editId="18BFFFBE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4863B" id="Rectangle 156" o:spid="_x0000_s1026" style="position:absolute;margin-left:19.75pt;margin-top:1.5pt;width:34.5pt;height:35.4pt;z-index:-2500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6n7l1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68211C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814840" w:rsidRPr="00B11839" w:rsidTr="00E119CD"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6160" behindDoc="1" locked="0" layoutInCell="1" allowOverlap="1" wp14:anchorId="18C2E48F" wp14:editId="07C6EED6">
                      <wp:simplePos x="0" y="0"/>
                      <wp:positionH relativeFrom="column">
                        <wp:posOffset>319628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692" name="Rectangle 6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358FB5" id="Rectangle 692" o:spid="_x0000_s1026" style="position:absolute;margin-left:25.15pt;margin-top:1.45pt;width:34.5pt;height:35.4pt;z-index:-2500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</w:t>
            </w:r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</w:t>
            </w:r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5136" behindDoc="1" locked="0" layoutInCell="1" allowOverlap="1" wp14:anchorId="75C533A6" wp14:editId="295B5214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693" name="Rectangle 6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D4E80D" id="Rectangle 693" o:spid="_x0000_s1026" style="position:absolute;margin-left:-2.6pt;margin-top:1.5pt;width:34.5pt;height:35.4pt;z-index:-2500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7184" behindDoc="1" locked="0" layoutInCell="1" allowOverlap="1" wp14:anchorId="2F689CF6" wp14:editId="5B5A5F15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694" name="Rectangle 6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618DE" id="Rectangle 694" o:spid="_x0000_s1026" style="position:absolute;margin-left:19.75pt;margin-top:1.5pt;width:34.5pt;height:35.4pt;z-index:-2500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Dwe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A2WDwe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814840" w:rsidRPr="00B11839" w:rsidRDefault="00814840" w:rsidP="00E119C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 Add a fraction to a mixed number with a denominator which is not a multiple of the denominator in the fraction, without regrouping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3" w:name="_Hlk17411579"/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  <w:bookmarkEnd w:id="3"/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highlight w:val="red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 Add a fraction to a mixed number with a denominator which is not a multiple of the denominator in the fraction, regrouping to make 1 more whole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9016" w:type="dxa"/>
            <w:gridSpan w:val="2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9016" w:type="dxa"/>
            <w:gridSpan w:val="2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 Add a fraction to a mixed number with a denominator which is not a multiple of the denominator in the fraction by converting to an improper fraction</w:t>
      </w:r>
      <w:r w:rsidRPr="00D65004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B20398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 Add mixed numbers with denominators which are not common multiples, without regrouping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 Add mixed numbers with denominators which are not common multiples, regrouping to make 1 more whole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9016" w:type="dxa"/>
            <w:gridSpan w:val="2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9016" w:type="dxa"/>
            <w:gridSpan w:val="2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 Add mixed numbers with denominators which are not common multiples by converting to improper fractions</w:t>
      </w:r>
      <w:r w:rsidRPr="00D65004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B20398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18 Subtract a fraction from a mixed number with a denominator which is not a multiple of the denominator in the fraction, without regrouping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</w:t>
            </w:r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68211C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19 Subtract a fraction from a mixed number with a denominator which is not a multiple of the denominator in the fraction, regrouping to make 1 fewer whole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9016" w:type="dxa"/>
            <w:gridSpan w:val="2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9016" w:type="dxa"/>
            <w:gridSpan w:val="2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20 Subtract a fraction from a mixed number with a denominator which is not a multiple of the denominator in the fraction by converting to an improper fraction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B2039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21 Subtract mixed numbers with denominators which are not common multiples, without regrouping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22 Subtract mixed numbers with denominators which are not common multiples, regrouping to make 1 fewer whole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9016" w:type="dxa"/>
            <w:gridSpan w:val="2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9016" w:type="dxa"/>
            <w:gridSpan w:val="2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23 Subtract mixed numbers with denominators which are not common multiples by converting to improper fractions</w:t>
      </w:r>
      <w:r w:rsidRPr="00D65004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68211C" w:rsidTr="00E119CD">
        <w:tc>
          <w:tcPr>
            <w:tcW w:w="901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B20398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4840" w:rsidRPr="00B11839" w:rsidTr="00E119CD">
        <w:tc>
          <w:tcPr>
            <w:tcW w:w="901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814840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highlight w:val="magenta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24 Multiply unit fractions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68211C" w:rsidTr="00E119CD"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B11839" w:rsidTr="00E119CD"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\F(5,12)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25 Multiply non-unit fractions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26 Multiply non-unit fractions, simplifying at the end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9016" w:type="dxa"/>
            <w:gridSpan w:val="2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simplify your answer after multiplying. </w:t>
            </w:r>
          </w:p>
        </w:tc>
      </w:tr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\F(8,9)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\F(7,10)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\F(5,10)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9016" w:type="dxa"/>
            <w:gridSpan w:val="2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simplify your answer after multiplying. </w:t>
            </w:r>
          </w:p>
        </w:tc>
      </w:tr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\F(8,10)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lastRenderedPageBreak/>
        <w:t>27 Divide fractions by whole numbers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68211C" w:rsidTr="00E119CD"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bCs/>
                <w:lang w:val="en-US"/>
              </w:rPr>
              <w:t xml:space="preserve">÷ 3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  <w:tc>
          <w:tcPr>
            <w:tcW w:w="3005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bCs/>
                <w:lang w:val="en-US"/>
              </w:rPr>
              <w:t xml:space="preserve">÷ 4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  <w:tc>
          <w:tcPr>
            <w:tcW w:w="3006" w:type="dxa"/>
          </w:tcPr>
          <w:p w:rsidR="00814840" w:rsidRPr="0068211C" w:rsidRDefault="00814840" w:rsidP="00E119CD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bCs/>
                <w:lang w:val="en-US"/>
              </w:rPr>
              <w:t xml:space="preserve">÷ 2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14840" w:rsidRPr="00B11839" w:rsidTr="00E119CD"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  <w:tc>
          <w:tcPr>
            <w:tcW w:w="3005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  <w:tc>
          <w:tcPr>
            <w:tcW w:w="3006" w:type="dxa"/>
          </w:tcPr>
          <w:p w:rsidR="00814840" w:rsidRPr="00B11839" w:rsidRDefault="00814840" w:rsidP="00E119CD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\F(3,10)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</w:tr>
    </w:tbl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814840" w:rsidRPr="00D65004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28 Find the fraction that lies halfway between two fractions</w:t>
      </w:r>
    </w:p>
    <w:p w:rsidR="00814840" w:rsidRPr="00B20398" w:rsidRDefault="00814840" w:rsidP="0081484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68211C" w:rsidTr="00E119CD"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 xml:space="preserve">Find the midpoint of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and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. </w:t>
            </w:r>
          </w:p>
        </w:tc>
        <w:tc>
          <w:tcPr>
            <w:tcW w:w="4508" w:type="dxa"/>
          </w:tcPr>
          <w:p w:rsidR="00814840" w:rsidRPr="0068211C" w:rsidRDefault="00814840" w:rsidP="00E119CD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 xml:space="preserve">Find the midpoint of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and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>.</w:t>
            </w:r>
          </w:p>
        </w:tc>
      </w:tr>
    </w:tbl>
    <w:p w:rsidR="00814840" w:rsidRPr="006C24E8" w:rsidRDefault="00814840" w:rsidP="0081484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6500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14840" w:rsidRPr="00B11839" w:rsidTr="00E119CD"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</w:p>
        </w:tc>
        <w:tc>
          <w:tcPr>
            <w:tcW w:w="4508" w:type="dxa"/>
          </w:tcPr>
          <w:p w:rsidR="00814840" w:rsidRPr="00B11839" w:rsidRDefault="00814840" w:rsidP="00E119CD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>.</w:t>
            </w:r>
          </w:p>
        </w:tc>
      </w:tr>
    </w:tbl>
    <w:p w:rsidR="00814840" w:rsidRPr="00814840" w:rsidRDefault="00814840" w:rsidP="00814840">
      <w:pPr>
        <w:pStyle w:val="NoSpacing"/>
        <w:rPr>
          <w:sz w:val="18"/>
        </w:rPr>
        <w:sectPr w:rsidR="00814840" w:rsidRPr="00814840" w:rsidSect="00E119CD">
          <w:headerReference w:type="default" r:id="rId20"/>
          <w:footerReference w:type="default" r:id="rId21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814840" w:rsidRPr="00814840" w:rsidRDefault="00E119CD" w:rsidP="00814840">
      <w:pPr>
        <w:pStyle w:val="NoSpacing"/>
        <w:rPr>
          <w:rFonts w:ascii="Calibri" w:eastAsia="Calibri" w:hAnsi="Calibri" w:cs="Times New Roman"/>
          <w:b/>
          <w:sz w:val="28"/>
          <w:u w:val="single"/>
        </w:rPr>
      </w:pPr>
      <w:hyperlink r:id="rId22" w:history="1">
        <w:r w:rsidR="00814840" w:rsidRPr="00814840">
          <w:rPr>
            <w:rStyle w:val="Hyperlink"/>
            <w:rFonts w:ascii="Calibri" w:eastAsia="Calibri" w:hAnsi="Calibri" w:cs="Times New Roman"/>
            <w:b/>
            <w:sz w:val="28"/>
          </w:rPr>
          <w:t>Decimals</w:t>
        </w:r>
      </w:hyperlink>
    </w:p>
    <w:p w:rsidR="00814840" w:rsidRPr="00814840" w:rsidRDefault="00814840" w:rsidP="00814840">
      <w:pPr>
        <w:pStyle w:val="NoSpacing"/>
        <w:rPr>
          <w:rFonts w:ascii="Calibri" w:eastAsia="Calibri" w:hAnsi="Calibri" w:cs="Times New Roman"/>
          <w:b/>
          <w:sz w:val="18"/>
        </w:rPr>
      </w:pPr>
      <w:r w:rsidRPr="00814840">
        <w:rPr>
          <w:rFonts w:ascii="Calibri" w:eastAsia="Calibri" w:hAnsi="Calibri" w:cs="Times New Roman"/>
          <w:b/>
          <w:sz w:val="18"/>
        </w:rPr>
        <w:t>G</w:t>
      </w:r>
      <w:r>
        <w:rPr>
          <w:rFonts w:ascii="Calibri" w:eastAsia="Calibri" w:hAnsi="Calibri" w:cs="Times New Roman"/>
          <w:b/>
          <w:sz w:val="18"/>
        </w:rPr>
        <w:t xml:space="preserve">o to </w:t>
      </w:r>
      <w:hyperlink r:id="rId23" w:history="1">
        <w:r w:rsidRPr="00A143F1">
          <w:rPr>
            <w:rStyle w:val="Hyperlink"/>
            <w:rFonts w:ascii="Calibri" w:eastAsia="Calibri" w:hAnsi="Calibri" w:cs="Times New Roman"/>
            <w:b/>
            <w:sz w:val="18"/>
          </w:rPr>
          <w:t>https://keystage2maths.com/y6/decimals/</w:t>
        </w:r>
      </w:hyperlink>
      <w:r>
        <w:rPr>
          <w:rFonts w:ascii="Calibri" w:eastAsia="Calibri" w:hAnsi="Calibri" w:cs="Times New Roman"/>
          <w:b/>
          <w:sz w:val="18"/>
        </w:rPr>
        <w:t xml:space="preserve"> for help. </w:t>
      </w:r>
    </w:p>
    <w:p w:rsidR="00814840" w:rsidRDefault="00814840" w:rsidP="00814840">
      <w:pPr>
        <w:pStyle w:val="NoSpacing"/>
        <w:rPr>
          <w:b/>
          <w:sz w:val="18"/>
        </w:rPr>
      </w:pPr>
    </w:p>
    <w:p w:rsidR="00624B0D" w:rsidRPr="008639A7" w:rsidRDefault="00624B0D" w:rsidP="00624B0D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1 Write remainders as decimals</w:t>
      </w:r>
    </w:p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9016" w:type="dxa"/>
            <w:gridSpan w:val="3"/>
          </w:tcPr>
          <w:p w:rsidR="00624B0D" w:rsidRDefault="00624B0D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12 </w:t>
            </w:r>
            <w:r w:rsidRPr="00D34A20">
              <w:t>÷</w:t>
            </w:r>
            <w:r>
              <w:t xml:space="preserve"> 5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19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11 </w:t>
            </w:r>
            <w:r w:rsidRPr="00D34A20">
              <w:t>÷</w:t>
            </w:r>
            <w:r>
              <w:t xml:space="preserve"> 2 = </w:t>
            </w:r>
          </w:p>
        </w:tc>
      </w:tr>
    </w:tbl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9016" w:type="dxa"/>
            <w:gridSpan w:val="3"/>
          </w:tcPr>
          <w:p w:rsidR="00624B0D" w:rsidRDefault="00624B0D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18 </w:t>
            </w:r>
            <w:r w:rsidRPr="00D34A20">
              <w:t>÷</w:t>
            </w:r>
            <w:r>
              <w:t xml:space="preserve"> 5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13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15 </w:t>
            </w:r>
            <w:r w:rsidRPr="00D34A20">
              <w:t>÷</w:t>
            </w:r>
            <w:r>
              <w:t xml:space="preserve"> 2 = </w:t>
            </w:r>
          </w:p>
        </w:tc>
      </w:tr>
    </w:tbl>
    <w:p w:rsidR="00624B0D" w:rsidRPr="00B53362" w:rsidRDefault="00624B0D" w:rsidP="00624B0D">
      <w:pPr>
        <w:pStyle w:val="NoSpacing"/>
        <w:rPr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2 Write remainders as decimals with larger numbers</w:t>
      </w:r>
    </w:p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9016" w:type="dxa"/>
            <w:gridSpan w:val="3"/>
          </w:tcPr>
          <w:p w:rsidR="00624B0D" w:rsidRDefault="00624B0D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5481 </w:t>
            </w:r>
            <w:r w:rsidRPr="00D34A20">
              <w:t>÷</w:t>
            </w:r>
            <w:r>
              <w:t xml:space="preserve"> 5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3181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9651 </w:t>
            </w:r>
            <w:r w:rsidRPr="00D34A20">
              <w:t>÷</w:t>
            </w:r>
            <w:r>
              <w:t xml:space="preserve"> 2 = </w:t>
            </w:r>
          </w:p>
        </w:tc>
      </w:tr>
    </w:tbl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9016" w:type="dxa"/>
            <w:gridSpan w:val="3"/>
          </w:tcPr>
          <w:p w:rsidR="00624B0D" w:rsidRDefault="00624B0D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9184 </w:t>
            </w:r>
            <w:r w:rsidRPr="00D34A20">
              <w:t>÷</w:t>
            </w:r>
            <w:r>
              <w:t xml:space="preserve"> 5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3362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3079 </w:t>
            </w:r>
            <w:r w:rsidRPr="00D34A20">
              <w:t>÷</w:t>
            </w:r>
            <w:r>
              <w:t xml:space="preserve"> 2 = </w:t>
            </w:r>
          </w:p>
        </w:tc>
      </w:tr>
    </w:tbl>
    <w:p w:rsidR="00624B0D" w:rsidRDefault="00624B0D" w:rsidP="00624B0D">
      <w:pPr>
        <w:pStyle w:val="NoSpacing"/>
        <w:rPr>
          <w:b/>
          <w:bCs/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sz w:val="18"/>
          <w:szCs w:val="18"/>
        </w:rPr>
      </w:pPr>
      <w:r w:rsidRPr="008639A7">
        <w:rPr>
          <w:b/>
          <w:bCs/>
          <w:sz w:val="18"/>
          <w:szCs w:val="18"/>
        </w:rPr>
        <w:t>3 Multiply a number with tenths by a whole number</w:t>
      </w:r>
    </w:p>
    <w:p w:rsidR="00624B0D" w:rsidRPr="004A20B4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RPr="004A20B4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0.2 x 3 = </w:t>
            </w:r>
          </w:p>
          <w:p w:rsidR="00624B0D" w:rsidRPr="004A20B4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0.4 x 3 = </w:t>
            </w:r>
          </w:p>
        </w:tc>
        <w:tc>
          <w:tcPr>
            <w:tcW w:w="3006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0.3 x 5 = </w:t>
            </w:r>
          </w:p>
        </w:tc>
      </w:tr>
      <w:tr w:rsidR="00624B0D" w:rsidRPr="004A20B4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3.2 x 4 = </w:t>
            </w:r>
          </w:p>
          <w:p w:rsidR="00624B0D" w:rsidRPr="004A20B4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1.4 x 5 = </w:t>
            </w:r>
          </w:p>
        </w:tc>
        <w:tc>
          <w:tcPr>
            <w:tcW w:w="3006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2.7 x 4 = </w:t>
            </w:r>
          </w:p>
        </w:tc>
      </w:tr>
    </w:tbl>
    <w:p w:rsidR="00624B0D" w:rsidRPr="004A20B4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RPr="004A20B4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0.3 x 3 = </w:t>
            </w:r>
          </w:p>
          <w:p w:rsidR="00624B0D" w:rsidRPr="004A20B4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0.5 x 4 = </w:t>
            </w:r>
          </w:p>
        </w:tc>
        <w:tc>
          <w:tcPr>
            <w:tcW w:w="3006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0.6 x 6 = </w:t>
            </w:r>
          </w:p>
        </w:tc>
      </w:tr>
      <w:tr w:rsidR="00624B0D" w:rsidRPr="004A20B4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3.1 x 5 = </w:t>
            </w:r>
          </w:p>
          <w:p w:rsidR="00624B0D" w:rsidRPr="004A20B4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2.5 x 3 = </w:t>
            </w:r>
          </w:p>
        </w:tc>
        <w:tc>
          <w:tcPr>
            <w:tcW w:w="3006" w:type="dxa"/>
          </w:tcPr>
          <w:p w:rsidR="00624B0D" w:rsidRPr="004A20B4" w:rsidRDefault="00624B0D" w:rsidP="00C277BA">
            <w:pPr>
              <w:pStyle w:val="NoSpacing"/>
            </w:pPr>
            <w:r>
              <w:t xml:space="preserve">2.3 x 5 = </w:t>
            </w:r>
          </w:p>
        </w:tc>
      </w:tr>
    </w:tbl>
    <w:p w:rsidR="00624B0D" w:rsidRDefault="00624B0D" w:rsidP="00624B0D">
      <w:pPr>
        <w:pStyle w:val="NoSpacing"/>
        <w:rPr>
          <w:b/>
          <w:bCs/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4 Multiply a number with tenths and hundredths by a whole number</w:t>
      </w:r>
    </w:p>
    <w:p w:rsidR="00624B0D" w:rsidRPr="008303DE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0.02 x 3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0.04 x 3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0.03 x 5 = </w:t>
            </w:r>
          </w:p>
        </w:tc>
      </w:tr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4.32 x 3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2.84 x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3.07 x 5 = </w:t>
            </w:r>
          </w:p>
        </w:tc>
      </w:tr>
    </w:tbl>
    <w:p w:rsidR="00624B0D" w:rsidRDefault="00624B0D" w:rsidP="00624B0D">
      <w:pPr>
        <w:pStyle w:val="NoSpacing"/>
        <w:rPr>
          <w:i/>
          <w:iCs/>
          <w:sz w:val="18"/>
          <w:szCs w:val="18"/>
        </w:rPr>
      </w:pPr>
    </w:p>
    <w:p w:rsidR="00624B0D" w:rsidRDefault="00624B0D" w:rsidP="00624B0D">
      <w:pPr>
        <w:pStyle w:val="NoSpacing"/>
        <w:rPr>
          <w:i/>
          <w:iCs/>
          <w:sz w:val="18"/>
          <w:szCs w:val="18"/>
        </w:rPr>
      </w:pPr>
    </w:p>
    <w:p w:rsidR="00624B0D" w:rsidRDefault="00624B0D" w:rsidP="00624B0D">
      <w:pPr>
        <w:pStyle w:val="NoSpacing"/>
        <w:rPr>
          <w:i/>
          <w:iCs/>
          <w:sz w:val="18"/>
          <w:szCs w:val="18"/>
        </w:rPr>
      </w:pPr>
    </w:p>
    <w:p w:rsidR="00624B0D" w:rsidRDefault="00624B0D" w:rsidP="00624B0D">
      <w:pPr>
        <w:pStyle w:val="NoSpacing"/>
        <w:rPr>
          <w:i/>
          <w:iCs/>
          <w:sz w:val="18"/>
          <w:szCs w:val="18"/>
        </w:rPr>
      </w:pPr>
    </w:p>
    <w:p w:rsidR="00624B0D" w:rsidRDefault="00624B0D" w:rsidP="00624B0D">
      <w:pPr>
        <w:pStyle w:val="NoSpacing"/>
        <w:rPr>
          <w:i/>
          <w:iCs/>
          <w:sz w:val="18"/>
          <w:szCs w:val="18"/>
        </w:rPr>
      </w:pPr>
    </w:p>
    <w:p w:rsidR="00624B0D" w:rsidRPr="008303DE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0.03 x 3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0.04 x 5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0.06 x 7 = </w:t>
            </w:r>
          </w:p>
        </w:tc>
      </w:tr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5.17 x 9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5.43 x 7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31.8 x 4 = </w:t>
            </w:r>
          </w:p>
        </w:tc>
      </w:tr>
    </w:tbl>
    <w:p w:rsidR="00624B0D" w:rsidRDefault="00624B0D" w:rsidP="00624B0D">
      <w:pPr>
        <w:pStyle w:val="NoSpacing"/>
        <w:rPr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5 Multiply a number with tenths, hundredths and thousandths by a whole number</w:t>
      </w:r>
    </w:p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24B0D" w:rsidRPr="00B53362" w:rsidTr="00C277BA">
        <w:tc>
          <w:tcPr>
            <w:tcW w:w="4508" w:type="dxa"/>
          </w:tcPr>
          <w:p w:rsidR="00624B0D" w:rsidRPr="00B53362" w:rsidRDefault="00624B0D" w:rsidP="00C277BA">
            <w:pPr>
              <w:pStyle w:val="NoSpacing"/>
            </w:pPr>
            <w:r w:rsidRPr="00B53362">
              <w:t xml:space="preserve">2.814 x 5 = </w:t>
            </w:r>
          </w:p>
          <w:p w:rsidR="00624B0D" w:rsidRPr="00B53362" w:rsidRDefault="00624B0D" w:rsidP="00C277BA">
            <w:pPr>
              <w:pStyle w:val="NoSpacing"/>
            </w:pPr>
          </w:p>
        </w:tc>
        <w:tc>
          <w:tcPr>
            <w:tcW w:w="4508" w:type="dxa"/>
          </w:tcPr>
          <w:p w:rsidR="00624B0D" w:rsidRPr="00B53362" w:rsidRDefault="00624B0D" w:rsidP="00C277BA">
            <w:pPr>
              <w:pStyle w:val="NoSpacing"/>
            </w:pPr>
            <w:r w:rsidRPr="00B53362">
              <w:t xml:space="preserve">21.26 x 7 = </w:t>
            </w:r>
          </w:p>
        </w:tc>
      </w:tr>
    </w:tbl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24B0D" w:rsidRPr="00B53362" w:rsidTr="00C277BA">
        <w:tc>
          <w:tcPr>
            <w:tcW w:w="4508" w:type="dxa"/>
          </w:tcPr>
          <w:p w:rsidR="00624B0D" w:rsidRPr="00B53362" w:rsidRDefault="00624B0D" w:rsidP="00C277BA">
            <w:pPr>
              <w:pStyle w:val="NoSpacing"/>
            </w:pPr>
            <w:r>
              <w:t xml:space="preserve">261.8 x 4 = </w:t>
            </w:r>
          </w:p>
          <w:p w:rsidR="00624B0D" w:rsidRPr="00B53362" w:rsidRDefault="00624B0D" w:rsidP="00C277BA">
            <w:pPr>
              <w:pStyle w:val="NoSpacing"/>
            </w:pPr>
          </w:p>
        </w:tc>
        <w:tc>
          <w:tcPr>
            <w:tcW w:w="4508" w:type="dxa"/>
          </w:tcPr>
          <w:p w:rsidR="00624B0D" w:rsidRPr="00B53362" w:rsidRDefault="00624B0D" w:rsidP="00C277BA">
            <w:pPr>
              <w:pStyle w:val="NoSpacing"/>
            </w:pPr>
            <w:r>
              <w:t xml:space="preserve">4.206 x 8 = </w:t>
            </w:r>
          </w:p>
        </w:tc>
      </w:tr>
    </w:tbl>
    <w:p w:rsidR="00624B0D" w:rsidRDefault="00624B0D" w:rsidP="00624B0D">
      <w:pPr>
        <w:pStyle w:val="NoSpacing"/>
        <w:rPr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6 Divide a number with tenths, hundredths or thousandths</w:t>
      </w:r>
    </w:p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7.2 </w:t>
            </w:r>
            <w:r w:rsidRPr="00F42B0D">
              <w:t>÷</w:t>
            </w:r>
            <w:r>
              <w:t xml:space="preserve"> 3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872F5C" w:rsidRDefault="00624B0D" w:rsidP="00C277BA">
            <w:pPr>
              <w:pStyle w:val="NoSpacing"/>
              <w:rPr>
                <w:b/>
                <w:bCs/>
              </w:rPr>
            </w:pPr>
            <w:r>
              <w:t xml:space="preserve">4.86 </w:t>
            </w:r>
            <w:r w:rsidRPr="00F42B0D">
              <w:t>÷</w:t>
            </w:r>
            <w:r>
              <w:t xml:space="preserve"> 3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5.862 </w:t>
            </w:r>
            <w:r w:rsidRPr="00F42B0D">
              <w:t>÷</w:t>
            </w:r>
            <w:r>
              <w:t xml:space="preserve"> 3 = </w:t>
            </w:r>
          </w:p>
        </w:tc>
      </w:tr>
    </w:tbl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9.6 </w:t>
            </w:r>
            <w:r w:rsidRPr="00F42B0D">
              <w:t>÷</w:t>
            </w:r>
            <w:r>
              <w:t xml:space="preserve"> 4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872F5C" w:rsidRDefault="00624B0D" w:rsidP="00C277BA">
            <w:pPr>
              <w:pStyle w:val="NoSpacing"/>
              <w:rPr>
                <w:b/>
                <w:bCs/>
              </w:rPr>
            </w:pPr>
            <w:r>
              <w:t xml:space="preserve">5.81 </w:t>
            </w:r>
            <w:r w:rsidRPr="00F42B0D">
              <w:t>÷</w:t>
            </w:r>
            <w:r>
              <w:t xml:space="preserve"> 7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98.63 </w:t>
            </w:r>
            <w:r w:rsidRPr="00F42B0D">
              <w:t>÷</w:t>
            </w:r>
            <w:r>
              <w:t xml:space="preserve"> 7 = </w:t>
            </w:r>
          </w:p>
        </w:tc>
      </w:tr>
    </w:tbl>
    <w:p w:rsidR="00624B0D" w:rsidRDefault="00624B0D" w:rsidP="00624B0D">
      <w:pPr>
        <w:pStyle w:val="NoSpacing"/>
        <w:rPr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7 Divide a decimal, writing remainders as decimals</w:t>
      </w:r>
    </w:p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6.2 </w:t>
            </w:r>
            <w:r w:rsidRPr="00F42B0D">
              <w:t>÷</w:t>
            </w:r>
            <w:r>
              <w:t xml:space="preserve"> 5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872F5C" w:rsidRDefault="00624B0D" w:rsidP="00C277BA">
            <w:pPr>
              <w:pStyle w:val="NoSpacing"/>
              <w:rPr>
                <w:b/>
                <w:bCs/>
              </w:rPr>
            </w:pPr>
            <w:r>
              <w:t xml:space="preserve">9.7 </w:t>
            </w:r>
            <w:r w:rsidRPr="00F42B0D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7.1 </w:t>
            </w:r>
            <w:r w:rsidRPr="00F42B0D">
              <w:t>÷</w:t>
            </w:r>
            <w:r>
              <w:t xml:space="preserve"> 2 = </w:t>
            </w:r>
          </w:p>
        </w:tc>
      </w:tr>
    </w:tbl>
    <w:p w:rsidR="00624B0D" w:rsidRPr="00B53362" w:rsidRDefault="00624B0D" w:rsidP="00624B0D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Tr="00C277BA">
        <w:tc>
          <w:tcPr>
            <w:tcW w:w="3005" w:type="dxa"/>
          </w:tcPr>
          <w:p w:rsidR="00624B0D" w:rsidRDefault="00624B0D" w:rsidP="00C277BA">
            <w:pPr>
              <w:pStyle w:val="NoSpacing"/>
            </w:pPr>
            <w:r>
              <w:t xml:space="preserve">8.8 </w:t>
            </w:r>
            <w:r w:rsidRPr="00F42B0D">
              <w:t>÷</w:t>
            </w:r>
            <w:r>
              <w:t xml:space="preserve"> 5 = </w:t>
            </w:r>
          </w:p>
          <w:p w:rsidR="00624B0D" w:rsidRDefault="00624B0D" w:rsidP="00C277BA">
            <w:pPr>
              <w:pStyle w:val="NoSpacing"/>
            </w:pPr>
          </w:p>
        </w:tc>
        <w:tc>
          <w:tcPr>
            <w:tcW w:w="3005" w:type="dxa"/>
          </w:tcPr>
          <w:p w:rsidR="00624B0D" w:rsidRPr="00872F5C" w:rsidRDefault="00624B0D" w:rsidP="00C277BA">
            <w:pPr>
              <w:pStyle w:val="NoSpacing"/>
              <w:rPr>
                <w:b/>
                <w:bCs/>
              </w:rPr>
            </w:pPr>
            <w:r>
              <w:t xml:space="preserve">9.9 </w:t>
            </w:r>
            <w:r w:rsidRPr="00F42B0D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:rsidR="00624B0D" w:rsidRDefault="00624B0D" w:rsidP="00C277BA">
            <w:pPr>
              <w:pStyle w:val="NoSpacing"/>
            </w:pPr>
            <w:r>
              <w:t xml:space="preserve">8.7 </w:t>
            </w:r>
            <w:r w:rsidRPr="00F42B0D">
              <w:t>÷</w:t>
            </w:r>
            <w:r>
              <w:t xml:space="preserve"> 2 = </w:t>
            </w:r>
          </w:p>
        </w:tc>
      </w:tr>
    </w:tbl>
    <w:p w:rsidR="00624B0D" w:rsidRDefault="00624B0D" w:rsidP="00624B0D">
      <w:pPr>
        <w:pStyle w:val="NoSpacing"/>
        <w:rPr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rFonts w:eastAsia="Calibri"/>
          <w:b/>
          <w:bCs/>
          <w:sz w:val="18"/>
          <w:szCs w:val="18"/>
        </w:rPr>
      </w:pPr>
      <w:r w:rsidRPr="008639A7">
        <w:rPr>
          <w:rFonts w:eastAsia="Calibri"/>
          <w:b/>
          <w:bCs/>
          <w:sz w:val="18"/>
          <w:szCs w:val="18"/>
        </w:rPr>
        <w:t>8 Use short multiplication to multiply a decimal</w:t>
      </w:r>
    </w:p>
    <w:p w:rsidR="00624B0D" w:rsidRPr="00180517" w:rsidRDefault="00624B0D" w:rsidP="00624B0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RPr="005D1A14" w:rsidTr="00C277BA"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0.5 x 36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0.6 x 300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0.3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24B0D" w:rsidRPr="00EE676D" w:rsidRDefault="00624B0D" w:rsidP="00624B0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RPr="005D1A14" w:rsidTr="00C277BA"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19 x 0.5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0.7 x 200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0.4 x 235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</w:tr>
    </w:tbl>
    <w:p w:rsidR="00624B0D" w:rsidRPr="00180517" w:rsidRDefault="00624B0D" w:rsidP="00624B0D">
      <w:pPr>
        <w:pStyle w:val="NoSpacing"/>
        <w:rPr>
          <w:rFonts w:eastAsia="Calibri"/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rFonts w:eastAsia="Calibri"/>
          <w:b/>
          <w:bCs/>
          <w:sz w:val="18"/>
          <w:szCs w:val="18"/>
        </w:rPr>
      </w:pPr>
      <w:r w:rsidRPr="008639A7">
        <w:rPr>
          <w:rFonts w:eastAsia="Calibri"/>
          <w:b/>
          <w:bCs/>
          <w:sz w:val="18"/>
          <w:szCs w:val="18"/>
        </w:rPr>
        <w:t>9 Use long multiplication to multiply a decimal</w:t>
      </w:r>
    </w:p>
    <w:p w:rsidR="00624B0D" w:rsidRPr="00180517" w:rsidRDefault="00624B0D" w:rsidP="00624B0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RPr="005D1A14" w:rsidTr="00C277BA"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14 x 5.1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2.8 x 40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  <w:tc>
          <w:tcPr>
            <w:tcW w:w="3006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4.3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24B0D" w:rsidRPr="00EE676D" w:rsidRDefault="00624B0D" w:rsidP="00624B0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24B0D" w:rsidRPr="005D1A14" w:rsidTr="00C277BA"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3.5 x 27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4.7 x 50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3.12 x 43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24B0D" w:rsidRPr="00180517" w:rsidRDefault="00624B0D" w:rsidP="00624B0D">
      <w:pPr>
        <w:pStyle w:val="NoSpacing"/>
        <w:rPr>
          <w:rFonts w:eastAsia="Calibri"/>
          <w:sz w:val="18"/>
          <w:szCs w:val="18"/>
        </w:rPr>
      </w:pPr>
    </w:p>
    <w:p w:rsidR="00624B0D" w:rsidRPr="008639A7" w:rsidRDefault="00624B0D" w:rsidP="00624B0D">
      <w:pPr>
        <w:pStyle w:val="NoSpacing"/>
        <w:rPr>
          <w:rFonts w:eastAsia="Calibri"/>
          <w:b/>
          <w:bCs/>
          <w:sz w:val="18"/>
          <w:szCs w:val="18"/>
        </w:rPr>
      </w:pPr>
      <w:r w:rsidRPr="008639A7">
        <w:rPr>
          <w:rFonts w:eastAsia="Calibri"/>
          <w:b/>
          <w:bCs/>
          <w:sz w:val="18"/>
          <w:szCs w:val="18"/>
        </w:rPr>
        <w:t>10 Use long division to divide a decimal</w:t>
      </w:r>
    </w:p>
    <w:p w:rsidR="00624B0D" w:rsidRPr="00180517" w:rsidRDefault="00624B0D" w:rsidP="00624B0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24B0D" w:rsidRPr="005D1A14" w:rsidTr="00C277BA">
        <w:tc>
          <w:tcPr>
            <w:tcW w:w="4508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14.08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>÷ 3</w:t>
            </w:r>
            <w:r>
              <w:rPr>
                <w:rFonts w:ascii="Calibri" w:eastAsia="Times New Roman" w:hAnsi="Calibri" w:cs="Times New Roman"/>
              </w:rPr>
              <w:t>2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</w:p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lang w:val="en-US"/>
              </w:rPr>
              <w:t>6.3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1</w:t>
            </w:r>
            <w:r w:rsidRPr="005D1A14">
              <w:rPr>
                <w:rFonts w:ascii="Calibri" w:eastAsia="Times New Roman" w:hAnsi="Calibri" w:cs="Times New Roman"/>
              </w:rPr>
              <w:t xml:space="preserve">3 = </w:t>
            </w:r>
          </w:p>
        </w:tc>
      </w:tr>
    </w:tbl>
    <w:p w:rsidR="00624B0D" w:rsidRPr="00EE676D" w:rsidRDefault="00624B0D" w:rsidP="00624B0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24B0D" w:rsidRPr="005D1A14" w:rsidTr="00C277BA">
        <w:tc>
          <w:tcPr>
            <w:tcW w:w="4508" w:type="dxa"/>
          </w:tcPr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82.08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24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</w:p>
          <w:p w:rsidR="00624B0D" w:rsidRPr="005D1A14" w:rsidRDefault="00624B0D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24B0D" w:rsidRPr="00F70826" w:rsidRDefault="00624B0D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3.384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 xml:space="preserve">47 = </w:t>
            </w:r>
          </w:p>
        </w:tc>
      </w:tr>
    </w:tbl>
    <w:p w:rsidR="00624B0D" w:rsidRPr="00180517" w:rsidRDefault="00624B0D" w:rsidP="00624B0D">
      <w:pPr>
        <w:pStyle w:val="NoSpacing"/>
        <w:rPr>
          <w:rFonts w:eastAsia="Calibri"/>
          <w:sz w:val="18"/>
          <w:szCs w:val="18"/>
        </w:rPr>
      </w:pPr>
    </w:p>
    <w:p w:rsidR="00624B0D" w:rsidRPr="004145F3" w:rsidRDefault="00624B0D" w:rsidP="00624B0D">
      <w:pPr>
        <w:pStyle w:val="NoSpacing"/>
        <w:rPr>
          <w:sz w:val="18"/>
          <w:szCs w:val="18"/>
        </w:rPr>
      </w:pPr>
    </w:p>
    <w:p w:rsidR="00624B0D" w:rsidRDefault="00624B0D" w:rsidP="00624B0D">
      <w:pPr>
        <w:pStyle w:val="NoSpacing"/>
        <w:rPr>
          <w:b/>
          <w:bCs/>
          <w:sz w:val="18"/>
          <w:szCs w:val="18"/>
        </w:rPr>
      </w:pPr>
    </w:p>
    <w:p w:rsidR="00624B0D" w:rsidRPr="00B53362" w:rsidRDefault="00624B0D" w:rsidP="00624B0D">
      <w:pPr>
        <w:pStyle w:val="NoSpacing"/>
        <w:rPr>
          <w:sz w:val="18"/>
          <w:szCs w:val="18"/>
        </w:rPr>
      </w:pPr>
    </w:p>
    <w:p w:rsidR="00E119CD" w:rsidRPr="00180517" w:rsidRDefault="00E119CD" w:rsidP="00E119CD">
      <w:pPr>
        <w:pStyle w:val="NoSpacing"/>
        <w:rPr>
          <w:rFonts w:eastAsia="Calibri"/>
          <w:sz w:val="18"/>
          <w:szCs w:val="18"/>
        </w:rPr>
      </w:pPr>
    </w:p>
    <w:p w:rsidR="00E119CD" w:rsidRDefault="00E119CD" w:rsidP="00E119CD">
      <w:pPr>
        <w:pStyle w:val="NoSpacing"/>
        <w:rPr>
          <w:sz w:val="18"/>
          <w:szCs w:val="18"/>
        </w:rPr>
      </w:pPr>
    </w:p>
    <w:p w:rsidR="00624B0D" w:rsidRDefault="00624B0D" w:rsidP="00E119CD">
      <w:pPr>
        <w:pStyle w:val="NoSpacing"/>
        <w:rPr>
          <w:sz w:val="18"/>
          <w:szCs w:val="18"/>
        </w:rPr>
      </w:pPr>
    </w:p>
    <w:p w:rsidR="00E119CD" w:rsidRDefault="00E119CD" w:rsidP="00E119CD">
      <w:pPr>
        <w:pStyle w:val="NoSpacing"/>
        <w:rPr>
          <w:sz w:val="18"/>
          <w:szCs w:val="18"/>
        </w:rPr>
      </w:pPr>
    </w:p>
    <w:p w:rsidR="00E119CD" w:rsidRPr="00093752" w:rsidRDefault="00E119CD" w:rsidP="00E119CD">
      <w:pPr>
        <w:pStyle w:val="NoSpacing"/>
        <w:rPr>
          <w:sz w:val="18"/>
          <w:szCs w:val="18"/>
        </w:rPr>
      </w:pPr>
    </w:p>
    <w:p w:rsidR="00E119CD" w:rsidRDefault="00E119CD" w:rsidP="00814840">
      <w:pPr>
        <w:pStyle w:val="NoSpacing"/>
        <w:rPr>
          <w:b/>
          <w:sz w:val="18"/>
        </w:rPr>
      </w:pPr>
    </w:p>
    <w:p w:rsidR="00814840" w:rsidRPr="00FF12D3" w:rsidRDefault="00E119CD" w:rsidP="00814840">
      <w:pPr>
        <w:pStyle w:val="NoSpacing"/>
        <w:rPr>
          <w:b/>
          <w:sz w:val="28"/>
          <w:u w:val="single"/>
        </w:rPr>
      </w:pPr>
      <w:hyperlink r:id="rId24" w:history="1">
        <w:r w:rsidR="00FF12D3" w:rsidRPr="00FF12D3">
          <w:rPr>
            <w:rStyle w:val="Hyperlink"/>
            <w:b/>
            <w:sz w:val="28"/>
          </w:rPr>
          <w:t>Percentages</w:t>
        </w:r>
      </w:hyperlink>
    </w:p>
    <w:p w:rsidR="00FF12D3" w:rsidRDefault="00FF12D3" w:rsidP="00814840">
      <w:pPr>
        <w:pStyle w:val="NoSpacing"/>
        <w:rPr>
          <w:b/>
          <w:sz w:val="18"/>
        </w:rPr>
      </w:pPr>
      <w:r>
        <w:rPr>
          <w:b/>
          <w:sz w:val="18"/>
        </w:rPr>
        <w:t xml:space="preserve">Go to </w:t>
      </w:r>
      <w:hyperlink r:id="rId25" w:history="1">
        <w:r w:rsidRPr="0046337B">
          <w:rPr>
            <w:rStyle w:val="Hyperlink"/>
            <w:b/>
            <w:sz w:val="18"/>
          </w:rPr>
          <w:t>https://keystage2maths.com/y6/percentages/</w:t>
        </w:r>
      </w:hyperlink>
      <w:r>
        <w:rPr>
          <w:b/>
          <w:sz w:val="18"/>
        </w:rPr>
        <w:t xml:space="preserve"> for help. </w:t>
      </w:r>
    </w:p>
    <w:p w:rsidR="00FF12D3" w:rsidRDefault="00FF12D3" w:rsidP="00814840">
      <w:pPr>
        <w:pStyle w:val="NoSpacing"/>
        <w:rPr>
          <w:b/>
          <w:sz w:val="18"/>
        </w:rPr>
      </w:pPr>
    </w:p>
    <w:p w:rsidR="00FF12D3" w:rsidRDefault="00FF12D3" w:rsidP="00FF12D3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1</w:t>
      </w:r>
      <w:r w:rsidRPr="00222D87">
        <w:rPr>
          <w:b/>
          <w:bCs/>
          <w:sz w:val="18"/>
          <w:szCs w:val="18"/>
        </w:rPr>
        <w:t xml:space="preserve"> Find a percentage of a number which is a multiple of 100</w:t>
      </w:r>
    </w:p>
    <w:p w:rsidR="00FF12D3" w:rsidRPr="00B53362" w:rsidRDefault="00FF12D3" w:rsidP="00FF12D3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F12D3" w:rsidRPr="00222D87" w:rsidTr="00E119CD">
        <w:tc>
          <w:tcPr>
            <w:tcW w:w="3005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7% of 500</w:t>
            </w:r>
            <w:r w:rsidRPr="00222D87">
              <w:t xml:space="preserve"> = </w:t>
            </w:r>
          </w:p>
          <w:p w:rsidR="00FF12D3" w:rsidRPr="00222D87" w:rsidRDefault="00FF12D3" w:rsidP="00E119CD">
            <w:pPr>
              <w:pStyle w:val="NoSpacing"/>
            </w:pPr>
          </w:p>
        </w:tc>
        <w:tc>
          <w:tcPr>
            <w:tcW w:w="3005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15% x 1000</w:t>
            </w:r>
            <w:r w:rsidRPr="00222D87">
              <w:t xml:space="preserve"> = </w:t>
            </w:r>
          </w:p>
        </w:tc>
        <w:tc>
          <w:tcPr>
            <w:tcW w:w="3006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19% of 800</w:t>
            </w:r>
            <w:r w:rsidRPr="00222D87">
              <w:t xml:space="preserve"> = </w:t>
            </w:r>
          </w:p>
        </w:tc>
      </w:tr>
    </w:tbl>
    <w:p w:rsidR="00FF12D3" w:rsidRPr="00222D87" w:rsidRDefault="00FF12D3" w:rsidP="00FF12D3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F12D3" w:rsidRPr="00222D87" w:rsidTr="00E119CD">
        <w:tc>
          <w:tcPr>
            <w:tcW w:w="3005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6% of 800</w:t>
            </w:r>
            <w:r w:rsidRPr="00222D87">
              <w:t xml:space="preserve"> = </w:t>
            </w:r>
          </w:p>
          <w:p w:rsidR="00FF12D3" w:rsidRPr="00222D87" w:rsidRDefault="00FF12D3" w:rsidP="00E119CD">
            <w:pPr>
              <w:pStyle w:val="NoSpacing"/>
            </w:pPr>
          </w:p>
        </w:tc>
        <w:tc>
          <w:tcPr>
            <w:tcW w:w="3005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40% x 2000</w:t>
            </w:r>
            <w:r w:rsidRPr="00222D87">
              <w:t xml:space="preserve"> = </w:t>
            </w:r>
          </w:p>
        </w:tc>
        <w:tc>
          <w:tcPr>
            <w:tcW w:w="3006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37% of 500</w:t>
            </w:r>
            <w:r w:rsidRPr="00222D87">
              <w:t xml:space="preserve"> = </w:t>
            </w:r>
          </w:p>
        </w:tc>
      </w:tr>
    </w:tbl>
    <w:p w:rsidR="00FF12D3" w:rsidRDefault="00FF12D3" w:rsidP="00FF12D3">
      <w:pPr>
        <w:pStyle w:val="NoSpacing"/>
        <w:rPr>
          <w:sz w:val="18"/>
          <w:szCs w:val="18"/>
        </w:rPr>
      </w:pPr>
    </w:p>
    <w:p w:rsidR="00FF12D3" w:rsidRDefault="00FF12D3" w:rsidP="00FF12D3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2</w:t>
      </w:r>
      <w:r w:rsidRPr="00222D87">
        <w:rPr>
          <w:b/>
          <w:bCs/>
          <w:sz w:val="18"/>
          <w:szCs w:val="18"/>
        </w:rPr>
        <w:t xml:space="preserve"> Find a percentage by first dividing by 100</w:t>
      </w:r>
    </w:p>
    <w:p w:rsidR="00FF12D3" w:rsidRDefault="00FF12D3" w:rsidP="00FF12D3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12D3" w:rsidTr="00E119CD"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28% of 650</w:t>
            </w:r>
            <w:r w:rsidRPr="00222D87">
              <w:t xml:space="preserve"> =</w:t>
            </w:r>
            <w:r>
              <w:t xml:space="preserve"> </w:t>
            </w:r>
          </w:p>
          <w:p w:rsidR="00FF12D3" w:rsidRPr="00222D87" w:rsidRDefault="00FF12D3" w:rsidP="00E119CD">
            <w:pPr>
              <w:pStyle w:val="NoSpacing"/>
            </w:pPr>
          </w:p>
        </w:tc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 xml:space="preserve">85% of 360 = </w:t>
            </w:r>
          </w:p>
        </w:tc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 xml:space="preserve">24% of 350 = </w:t>
            </w:r>
          </w:p>
        </w:tc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 xml:space="preserve">35% x 320 = </w:t>
            </w:r>
          </w:p>
        </w:tc>
      </w:tr>
    </w:tbl>
    <w:p w:rsidR="00FF12D3" w:rsidRPr="00222D87" w:rsidRDefault="00FF12D3" w:rsidP="00FF12D3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12D3" w:rsidTr="00E119CD"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>36% of 450</w:t>
            </w:r>
            <w:r w:rsidRPr="00222D87">
              <w:t xml:space="preserve"> =</w:t>
            </w:r>
            <w:r>
              <w:t xml:space="preserve"> </w:t>
            </w:r>
          </w:p>
          <w:p w:rsidR="00FF12D3" w:rsidRPr="00222D87" w:rsidRDefault="00FF12D3" w:rsidP="00E119CD">
            <w:pPr>
              <w:pStyle w:val="NoSpacing"/>
            </w:pPr>
          </w:p>
        </w:tc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 xml:space="preserve">35% of 320 = </w:t>
            </w:r>
          </w:p>
        </w:tc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 xml:space="preserve">45% of 460 = </w:t>
            </w:r>
          </w:p>
        </w:tc>
        <w:tc>
          <w:tcPr>
            <w:tcW w:w="2254" w:type="dxa"/>
          </w:tcPr>
          <w:p w:rsidR="00FF12D3" w:rsidRPr="00222D87" w:rsidRDefault="00FF12D3" w:rsidP="00E119CD">
            <w:pPr>
              <w:pStyle w:val="NoSpacing"/>
              <w:rPr>
                <w:b/>
                <w:bCs/>
              </w:rPr>
            </w:pPr>
            <w:r>
              <w:t xml:space="preserve">65% x 340 = </w:t>
            </w:r>
          </w:p>
        </w:tc>
      </w:tr>
    </w:tbl>
    <w:p w:rsidR="00FF12D3" w:rsidRDefault="00FF12D3" w:rsidP="00FF12D3">
      <w:pPr>
        <w:pStyle w:val="NoSpacing"/>
        <w:rPr>
          <w:sz w:val="18"/>
          <w:szCs w:val="18"/>
        </w:rPr>
      </w:pPr>
    </w:p>
    <w:p w:rsidR="00FF12D3" w:rsidRDefault="00FF12D3" w:rsidP="00FF12D3">
      <w:pPr>
        <w:pStyle w:val="NoSpacing"/>
        <w:rPr>
          <w:b/>
          <w:bCs/>
          <w:sz w:val="18"/>
          <w:szCs w:val="18"/>
        </w:rPr>
      </w:pPr>
      <w:bookmarkStart w:id="4" w:name="_Hlk30700624"/>
      <w:r>
        <w:rPr>
          <w:b/>
          <w:bCs/>
          <w:sz w:val="18"/>
          <w:szCs w:val="18"/>
        </w:rPr>
        <w:t>3</w:t>
      </w:r>
      <w:r w:rsidRPr="00F83D9B">
        <w:rPr>
          <w:b/>
          <w:bCs/>
          <w:sz w:val="18"/>
          <w:szCs w:val="18"/>
        </w:rPr>
        <w:t xml:space="preserve"> Find a percentage of a number by changing the percentage to a simplified unit fraction</w:t>
      </w:r>
    </w:p>
    <w:p w:rsidR="00FF12D3" w:rsidRDefault="00FF12D3" w:rsidP="00FF12D3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F12D3" w:rsidTr="00E119CD">
        <w:tc>
          <w:tcPr>
            <w:tcW w:w="3005" w:type="dxa"/>
          </w:tcPr>
          <w:p w:rsidR="00FF12D3" w:rsidRDefault="00FF12D3" w:rsidP="00E119CD">
            <w:pPr>
              <w:pStyle w:val="NoSpacing"/>
            </w:pPr>
            <w:r>
              <w:t xml:space="preserve">50% of 596 = </w:t>
            </w:r>
          </w:p>
          <w:p w:rsidR="00FF12D3" w:rsidRPr="00F83D9B" w:rsidRDefault="00FF12D3" w:rsidP="00E119CD">
            <w:pPr>
              <w:pStyle w:val="NoSpacing"/>
            </w:pPr>
          </w:p>
        </w:tc>
        <w:tc>
          <w:tcPr>
            <w:tcW w:w="3005" w:type="dxa"/>
          </w:tcPr>
          <w:p w:rsidR="00FF12D3" w:rsidRPr="00F83D9B" w:rsidRDefault="00FF12D3" w:rsidP="00E119CD">
            <w:pPr>
              <w:pStyle w:val="NoSpacing"/>
            </w:pPr>
            <w:r>
              <w:t xml:space="preserve">25% of 96 = </w:t>
            </w:r>
          </w:p>
        </w:tc>
        <w:tc>
          <w:tcPr>
            <w:tcW w:w="3006" w:type="dxa"/>
          </w:tcPr>
          <w:p w:rsidR="00FF12D3" w:rsidRPr="00F83D9B" w:rsidRDefault="00FF12D3" w:rsidP="00E119CD">
            <w:pPr>
              <w:pStyle w:val="NoSpacing"/>
            </w:pPr>
            <w:r>
              <w:t xml:space="preserve">20% of 1800 = </w:t>
            </w:r>
          </w:p>
        </w:tc>
      </w:tr>
    </w:tbl>
    <w:p w:rsidR="00FF12D3" w:rsidRPr="00222D87" w:rsidRDefault="00FF12D3" w:rsidP="00FF12D3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F12D3" w:rsidTr="00E119CD">
        <w:tc>
          <w:tcPr>
            <w:tcW w:w="3005" w:type="dxa"/>
          </w:tcPr>
          <w:p w:rsidR="00FF12D3" w:rsidRDefault="00FF12D3" w:rsidP="00E119CD">
            <w:pPr>
              <w:pStyle w:val="NoSpacing"/>
            </w:pPr>
            <w:r>
              <w:t xml:space="preserve">50% of 588 = </w:t>
            </w:r>
          </w:p>
          <w:p w:rsidR="00FF12D3" w:rsidRPr="00F83D9B" w:rsidRDefault="00FF12D3" w:rsidP="00E119CD">
            <w:pPr>
              <w:pStyle w:val="NoSpacing"/>
            </w:pPr>
          </w:p>
        </w:tc>
        <w:tc>
          <w:tcPr>
            <w:tcW w:w="3005" w:type="dxa"/>
          </w:tcPr>
          <w:p w:rsidR="00FF12D3" w:rsidRPr="00F83D9B" w:rsidRDefault="00FF12D3" w:rsidP="00E119CD">
            <w:pPr>
              <w:pStyle w:val="NoSpacing"/>
            </w:pPr>
            <w:r>
              <w:t xml:space="preserve">25% of 72 = </w:t>
            </w:r>
          </w:p>
        </w:tc>
        <w:tc>
          <w:tcPr>
            <w:tcW w:w="3006" w:type="dxa"/>
          </w:tcPr>
          <w:p w:rsidR="00FF12D3" w:rsidRPr="00F83D9B" w:rsidRDefault="00FF12D3" w:rsidP="00E119CD">
            <w:pPr>
              <w:pStyle w:val="NoSpacing"/>
            </w:pPr>
            <w:r>
              <w:t xml:space="preserve">20% of 1600 = </w:t>
            </w:r>
          </w:p>
        </w:tc>
      </w:tr>
    </w:tbl>
    <w:p w:rsidR="00FF12D3" w:rsidRDefault="00FF12D3" w:rsidP="00FF12D3">
      <w:pPr>
        <w:pStyle w:val="NoSpacing"/>
        <w:rPr>
          <w:sz w:val="18"/>
          <w:szCs w:val="18"/>
        </w:rPr>
      </w:pPr>
    </w:p>
    <w:p w:rsidR="00FF12D3" w:rsidRPr="00B53362" w:rsidRDefault="00FF12D3" w:rsidP="00FF12D3">
      <w:pPr>
        <w:pStyle w:val="NoSpacing"/>
        <w:rPr>
          <w:sz w:val="18"/>
          <w:szCs w:val="18"/>
        </w:rPr>
      </w:pPr>
      <w:r>
        <w:rPr>
          <w:b/>
          <w:bCs/>
          <w:sz w:val="18"/>
          <w:szCs w:val="18"/>
        </w:rPr>
        <w:t>4</w:t>
      </w:r>
      <w:r w:rsidRPr="00707891">
        <w:rPr>
          <w:b/>
          <w:bCs/>
          <w:sz w:val="18"/>
          <w:szCs w:val="18"/>
        </w:rPr>
        <w:t xml:space="preserve"> Find a percentage of a number by first finding 1, 5, 10 or 50 percent</w:t>
      </w:r>
    </w:p>
    <w:bookmarkEnd w:id="4"/>
    <w:p w:rsidR="00FF12D3" w:rsidRDefault="00FF12D3" w:rsidP="00FF12D3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12D3" w:rsidTr="00E119CD">
        <w:tc>
          <w:tcPr>
            <w:tcW w:w="2254" w:type="dxa"/>
          </w:tcPr>
          <w:p w:rsidR="00FF12D3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35% of 320 = </w:t>
            </w:r>
          </w:p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</w:p>
        </w:tc>
        <w:tc>
          <w:tcPr>
            <w:tcW w:w="2254" w:type="dxa"/>
          </w:tcPr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99% of 300 = </w:t>
            </w:r>
          </w:p>
        </w:tc>
        <w:tc>
          <w:tcPr>
            <w:tcW w:w="2254" w:type="dxa"/>
          </w:tcPr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51% of 600 = </w:t>
            </w:r>
          </w:p>
        </w:tc>
        <w:tc>
          <w:tcPr>
            <w:tcW w:w="2254" w:type="dxa"/>
          </w:tcPr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90% of 240 = </w:t>
            </w:r>
          </w:p>
        </w:tc>
      </w:tr>
    </w:tbl>
    <w:p w:rsidR="00FF12D3" w:rsidRPr="00222D87" w:rsidRDefault="00FF12D3" w:rsidP="00FF12D3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12D3" w:rsidTr="00E119CD">
        <w:tc>
          <w:tcPr>
            <w:tcW w:w="2254" w:type="dxa"/>
          </w:tcPr>
          <w:p w:rsidR="00FF12D3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15% of 800 = </w:t>
            </w:r>
          </w:p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</w:p>
        </w:tc>
        <w:tc>
          <w:tcPr>
            <w:tcW w:w="2254" w:type="dxa"/>
          </w:tcPr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99% of 900 = </w:t>
            </w:r>
          </w:p>
        </w:tc>
        <w:tc>
          <w:tcPr>
            <w:tcW w:w="2254" w:type="dxa"/>
          </w:tcPr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55% of 400 = </w:t>
            </w:r>
          </w:p>
        </w:tc>
        <w:tc>
          <w:tcPr>
            <w:tcW w:w="2254" w:type="dxa"/>
          </w:tcPr>
          <w:p w:rsidR="00FF12D3" w:rsidRPr="00707891" w:rsidRDefault="00FF12D3" w:rsidP="00E119CD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70% of 380 = </w:t>
            </w:r>
          </w:p>
        </w:tc>
      </w:tr>
    </w:tbl>
    <w:p w:rsidR="00FF12D3" w:rsidRPr="00B53362" w:rsidRDefault="00FF12D3" w:rsidP="00FF12D3">
      <w:pPr>
        <w:pStyle w:val="NoSpacing"/>
        <w:rPr>
          <w:sz w:val="18"/>
          <w:szCs w:val="18"/>
        </w:rPr>
      </w:pPr>
    </w:p>
    <w:p w:rsidR="00FF12D3" w:rsidRPr="00814840" w:rsidRDefault="00FF12D3" w:rsidP="00814840">
      <w:pPr>
        <w:pStyle w:val="NoSpacing"/>
        <w:rPr>
          <w:b/>
          <w:sz w:val="18"/>
        </w:rPr>
      </w:pPr>
      <w:bookmarkStart w:id="5" w:name="_GoBack"/>
      <w:bookmarkEnd w:id="5"/>
    </w:p>
    <w:sectPr w:rsidR="00FF12D3" w:rsidRPr="00814840" w:rsidSect="006B0246">
      <w:headerReference w:type="default" r:id="rId2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6A2E" w:rsidRDefault="00AA6A2E" w:rsidP="006B0246">
      <w:pPr>
        <w:spacing w:after="0" w:line="240" w:lineRule="auto"/>
      </w:pPr>
      <w:r>
        <w:separator/>
      </w:r>
    </w:p>
  </w:endnote>
  <w:endnote w:type="continuationSeparator" w:id="0">
    <w:p w:rsidR="00AA6A2E" w:rsidRDefault="00AA6A2E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9CD" w:rsidRDefault="00E119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6A2E" w:rsidRDefault="00AA6A2E" w:rsidP="006B0246">
      <w:pPr>
        <w:spacing w:after="0" w:line="240" w:lineRule="auto"/>
      </w:pPr>
      <w:r>
        <w:separator/>
      </w:r>
    </w:p>
  </w:footnote>
  <w:footnote w:type="continuationSeparator" w:id="0">
    <w:p w:rsidR="00AA6A2E" w:rsidRDefault="00AA6A2E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9CD" w:rsidRDefault="00E119CD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0" wp14:anchorId="472C2BE8" wp14:editId="049D4C8F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119CD" w:rsidRPr="000A6522" w:rsidRDefault="00E119CD" w:rsidP="00E119CD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Arithmetic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6</w:t>
                          </w:r>
                        </w:p>
                        <w:p w:rsidR="00E119CD" w:rsidRPr="003F02F1" w:rsidRDefault="00E119CD" w:rsidP="00E119CD">
                          <w:pPr>
                            <w:rPr>
                              <w:u w:val="single"/>
                            </w:rPr>
                          </w:pPr>
                        </w:p>
                        <w:p w:rsidR="00E119CD" w:rsidRPr="00517A5A" w:rsidRDefault="00E119CD" w:rsidP="00E119CD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119CD" w:rsidRDefault="00E119CD" w:rsidP="00E119CD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119CD" w:rsidRDefault="00E119CD" w:rsidP="00E119CD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2C2BE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71" type="#_x0000_t202" style="position:absolute;margin-left:19.2pt;margin-top:28.8pt;width:31.7pt;height:784.2pt;flip:x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" o:allowoverlap="f">
              <v:textbox style="layout-flow:vertical">
                <w:txbxContent>
                  <w:p w:rsidR="00E119CD" w:rsidRPr="000A6522" w:rsidRDefault="00E119CD" w:rsidP="00E119CD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Arithmetic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6</w:t>
                    </w:r>
                  </w:p>
                  <w:p w:rsidR="00E119CD" w:rsidRPr="003F02F1" w:rsidRDefault="00E119CD" w:rsidP="00E119CD">
                    <w:pPr>
                      <w:rPr>
                        <w:u w:val="single"/>
                      </w:rPr>
                    </w:pPr>
                  </w:p>
                  <w:p w:rsidR="00E119CD" w:rsidRPr="00517A5A" w:rsidRDefault="00E119CD" w:rsidP="00E119CD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119CD" w:rsidRDefault="00E119CD" w:rsidP="00E119CD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119CD" w:rsidRDefault="00E119CD" w:rsidP="00E119CD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73889002"/>
        <w:docPartObj>
          <w:docPartGallery w:val="Page Numbers (Margins)"/>
          <w:docPartUnique/>
        </w:docPartObj>
      </w:sdtPr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9CD" w:rsidRDefault="00E119CD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1488" behindDoc="0" locked="0" layoutInCell="1" allowOverlap="0" wp14:anchorId="218EC54B" wp14:editId="7D33A2B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119CD" w:rsidRPr="000A6522" w:rsidRDefault="00E119CD" w:rsidP="00E119CD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Fractions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6</w:t>
                          </w:r>
                        </w:p>
                        <w:p w:rsidR="00E119CD" w:rsidRPr="003F02F1" w:rsidRDefault="00E119CD" w:rsidP="00E119CD">
                          <w:pPr>
                            <w:rPr>
                              <w:u w:val="single"/>
                            </w:rPr>
                          </w:pPr>
                        </w:p>
                        <w:p w:rsidR="00E119CD" w:rsidRPr="00517A5A" w:rsidRDefault="00E119CD" w:rsidP="00E119CD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119CD" w:rsidRDefault="00E119CD" w:rsidP="00E119CD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119CD" w:rsidRDefault="00E119CD" w:rsidP="00E119CD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8EC54B" id="_x0000_t202" coordsize="21600,21600" o:spt="202" path="m,l,21600r21600,l21600,xe">
              <v:stroke joinstyle="miter"/>
              <v:path gradientshapeok="t" o:connecttype="rect"/>
            </v:shapetype>
            <v:shape id="_x0000_s1172" type="#_x0000_t202" style="position:absolute;margin-left:19.2pt;margin-top:28.8pt;width:31.7pt;height:784.2pt;flip:x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BoxVR1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E119CD" w:rsidRPr="000A6522" w:rsidRDefault="00E119CD" w:rsidP="00E119CD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Fractions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6</w:t>
                    </w:r>
                  </w:p>
                  <w:p w:rsidR="00E119CD" w:rsidRPr="003F02F1" w:rsidRDefault="00E119CD" w:rsidP="00E119CD">
                    <w:pPr>
                      <w:rPr>
                        <w:u w:val="single"/>
                      </w:rPr>
                    </w:pPr>
                  </w:p>
                  <w:p w:rsidR="00E119CD" w:rsidRPr="00517A5A" w:rsidRDefault="00E119CD" w:rsidP="00E119CD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119CD" w:rsidRDefault="00E119CD" w:rsidP="00E119CD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119CD" w:rsidRDefault="00E119CD" w:rsidP="00E119CD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503315449"/>
        <w:docPartObj>
          <w:docPartGallery w:val="Page Numbers (Margins)"/>
          <w:docPartUnique/>
        </w:docPartObj>
      </w:sdtPr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9CD" w:rsidRDefault="00E119CD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119CD" w:rsidRPr="004C299F" w:rsidRDefault="00E119CD" w:rsidP="00E119CD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Arithmetic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6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</w:r>
                        </w:p>
                        <w:p w:rsidR="00E119CD" w:rsidRPr="00872914" w:rsidRDefault="00E119CD" w:rsidP="00E119CD"/>
                        <w:p w:rsidR="00E119CD" w:rsidRPr="003F02F1" w:rsidRDefault="00E119CD" w:rsidP="00E119CD">
                          <w:pPr>
                            <w:rPr>
                              <w:u w:val="single"/>
                            </w:rPr>
                          </w:pPr>
                        </w:p>
                        <w:p w:rsidR="00E119CD" w:rsidRPr="00517A5A" w:rsidRDefault="00E119CD" w:rsidP="00E119CD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119CD" w:rsidRDefault="00E119CD" w:rsidP="00E119CD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119CD" w:rsidRDefault="00E119CD" w:rsidP="00E119CD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_x0000_s1395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NRXKAIAAFg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" o:allowoverlap="f">
              <v:textbox style="layout-flow:vertical">
                <w:txbxContent>
                  <w:p w:rsidR="00B470A3" w:rsidRPr="004C299F" w:rsidRDefault="002E4841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814840">
                      <w:rPr>
                        <w:b/>
                      </w:rPr>
                      <w:t>Arithmetic</w:t>
                    </w:r>
                    <w:r w:rsidR="00814840">
                      <w:rPr>
                        <w:b/>
                      </w:rPr>
                      <w:tab/>
                    </w:r>
                    <w:r w:rsidR="00814840">
                      <w:rPr>
                        <w:b/>
                      </w:rPr>
                      <w:tab/>
                    </w:r>
                    <w:r w:rsidR="00391639">
                      <w:rPr>
                        <w:b/>
                      </w:rPr>
                      <w:t>Year 6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</w:p>
                  <w:p w:rsidR="003F02F1" w:rsidRPr="00872914" w:rsidRDefault="002E4841" w:rsidP="003F02F1"/>
                  <w:p w:rsidR="001F03EF" w:rsidRPr="003F02F1" w:rsidRDefault="002E4841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2E4841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15"/>
  </w:num>
  <w:num w:numId="4">
    <w:abstractNumId w:val="14"/>
  </w:num>
  <w:num w:numId="5">
    <w:abstractNumId w:val="3"/>
  </w:num>
  <w:num w:numId="6">
    <w:abstractNumId w:val="11"/>
  </w:num>
  <w:num w:numId="7">
    <w:abstractNumId w:val="0"/>
  </w:num>
  <w:num w:numId="8">
    <w:abstractNumId w:val="4"/>
  </w:num>
  <w:num w:numId="9">
    <w:abstractNumId w:val="1"/>
  </w:num>
  <w:num w:numId="10">
    <w:abstractNumId w:val="6"/>
  </w:num>
  <w:num w:numId="11">
    <w:abstractNumId w:val="7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46"/>
    <w:rsid w:val="00026625"/>
    <w:rsid w:val="000853AC"/>
    <w:rsid w:val="000A2D36"/>
    <w:rsid w:val="00102654"/>
    <w:rsid w:val="0011476C"/>
    <w:rsid w:val="001B7756"/>
    <w:rsid w:val="002E4841"/>
    <w:rsid w:val="00311BFA"/>
    <w:rsid w:val="00333BF9"/>
    <w:rsid w:val="0033565C"/>
    <w:rsid w:val="0033791A"/>
    <w:rsid w:val="00391639"/>
    <w:rsid w:val="003E31CB"/>
    <w:rsid w:val="00433CCD"/>
    <w:rsid w:val="004B295F"/>
    <w:rsid w:val="004F7CC6"/>
    <w:rsid w:val="0058065C"/>
    <w:rsid w:val="005D0A36"/>
    <w:rsid w:val="00624B0D"/>
    <w:rsid w:val="0069575E"/>
    <w:rsid w:val="006B0246"/>
    <w:rsid w:val="006E7517"/>
    <w:rsid w:val="007530AB"/>
    <w:rsid w:val="00814840"/>
    <w:rsid w:val="00872E47"/>
    <w:rsid w:val="00884F8F"/>
    <w:rsid w:val="008B28BD"/>
    <w:rsid w:val="00923F84"/>
    <w:rsid w:val="009624EE"/>
    <w:rsid w:val="00AA6A2E"/>
    <w:rsid w:val="00AC6D58"/>
    <w:rsid w:val="00B429A3"/>
    <w:rsid w:val="00B74320"/>
    <w:rsid w:val="00B755C7"/>
    <w:rsid w:val="00BE6632"/>
    <w:rsid w:val="00C330CE"/>
    <w:rsid w:val="00C43078"/>
    <w:rsid w:val="00D72F3B"/>
    <w:rsid w:val="00D75585"/>
    <w:rsid w:val="00D83891"/>
    <w:rsid w:val="00DE3789"/>
    <w:rsid w:val="00E119CD"/>
    <w:rsid w:val="00E609F8"/>
    <w:rsid w:val="00F0584F"/>
    <w:rsid w:val="00F3198E"/>
    <w:rsid w:val="00F95FAC"/>
    <w:rsid w:val="00FD17E1"/>
    <w:rsid w:val="00FF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02BF1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48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84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1484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84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NoSpacing1">
    <w:name w:val="No Spacing1"/>
    <w:next w:val="NoSpacing"/>
    <w:link w:val="NoSpacingChar"/>
    <w:uiPriority w:val="1"/>
    <w:qFormat/>
    <w:rsid w:val="00814840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814840"/>
    <w:rPr>
      <w:rFonts w:eastAsia="Times New Roman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4840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814840"/>
  </w:style>
  <w:style w:type="character" w:styleId="FollowedHyperlink">
    <w:name w:val="FollowedHyperlink"/>
    <w:basedOn w:val="DefaultParagraphFont"/>
    <w:uiPriority w:val="99"/>
    <w:semiHidden/>
    <w:unhideWhenUsed/>
    <w:rsid w:val="008148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ystage2maths.com/y6/placevalue/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keystage2maths.com/y6/fractions/" TargetMode="External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keystage2maths.com/y6/placevalue/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s://keystage2maths.com/y6/fractions/" TargetMode="External"/><Relationship Id="rId25" Type="http://schemas.openxmlformats.org/officeDocument/2006/relationships/hyperlink" Target="https://keystage2maths.com/y6/percentage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keystage2maths.com/y6/fouroperations/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keystage2maths.com/y6/percentage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keystage2maths.com/y6/fouroperations/" TargetMode="External"/><Relationship Id="rId23" Type="http://schemas.openxmlformats.org/officeDocument/2006/relationships/hyperlink" Target="https://keystage2maths.com/y6/decimals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keystage2maths.com/y6/decimals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FB1AEB7B</Template>
  <TotalTime>146</TotalTime>
  <Pages>1</Pages>
  <Words>2898</Words>
  <Characters>16522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33</cp:revision>
  <dcterms:created xsi:type="dcterms:W3CDTF">2019-08-21T04:01:00Z</dcterms:created>
  <dcterms:modified xsi:type="dcterms:W3CDTF">2020-06-24T11:05:00Z</dcterms:modified>
</cp:coreProperties>
</file>